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5FA" w:rsidRDefault="008F05FA">
      <w:pPr>
        <w:pStyle w:val="BodyText"/>
        <w:ind w:left="0" w:firstLine="0"/>
        <w:rPr>
          <w:rFonts w:ascii="Times New Roman"/>
          <w:sz w:val="20"/>
        </w:rPr>
      </w:pPr>
      <w:bookmarkStart w:id="0" w:name="_GoBack"/>
      <w:bookmarkEnd w:id="0"/>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spacing w:before="2"/>
        <w:ind w:left="0" w:firstLine="0"/>
        <w:rPr>
          <w:rFonts w:ascii="Times New Roman"/>
          <w:sz w:val="14"/>
        </w:rPr>
      </w:pPr>
    </w:p>
    <w:tbl>
      <w:tblPr>
        <w:tblW w:w="0" w:type="auto"/>
        <w:tblInd w:w="11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018"/>
      </w:tblGrid>
      <w:tr w:rsidR="008F05FA">
        <w:trPr>
          <w:trHeight w:hRule="exact" w:val="1082"/>
        </w:trPr>
        <w:tc>
          <w:tcPr>
            <w:tcW w:w="11018" w:type="dxa"/>
            <w:tcBorders>
              <w:bottom w:val="single" w:sz="4" w:space="0" w:color="4F81BC"/>
            </w:tcBorders>
          </w:tcPr>
          <w:p w:rsidR="008F05FA" w:rsidRDefault="00B07AD6">
            <w:pPr>
              <w:pStyle w:val="TableParagraph"/>
              <w:spacing w:line="825" w:lineRule="exact"/>
              <w:rPr>
                <w:rFonts w:ascii="Cambria"/>
                <w:sz w:val="80"/>
              </w:rPr>
            </w:pPr>
            <w:r>
              <w:rPr>
                <w:rFonts w:ascii="Cambria"/>
                <w:sz w:val="80"/>
              </w:rPr>
              <w:t>Universal</w:t>
            </w:r>
            <w:r>
              <w:rPr>
                <w:rFonts w:ascii="Cambria"/>
                <w:spacing w:val="-7"/>
                <w:sz w:val="80"/>
              </w:rPr>
              <w:t xml:space="preserve"> </w:t>
            </w:r>
            <w:r>
              <w:rPr>
                <w:rFonts w:ascii="Cambria"/>
                <w:sz w:val="80"/>
              </w:rPr>
              <w:t>Translator</w:t>
            </w:r>
          </w:p>
        </w:tc>
      </w:tr>
      <w:tr w:rsidR="008F05FA">
        <w:trPr>
          <w:trHeight w:hRule="exact" w:val="772"/>
        </w:trPr>
        <w:tc>
          <w:tcPr>
            <w:tcW w:w="11018" w:type="dxa"/>
            <w:tcBorders>
              <w:top w:val="single" w:sz="4" w:space="0" w:color="4F81BC"/>
            </w:tcBorders>
          </w:tcPr>
          <w:p w:rsidR="008F05FA" w:rsidRDefault="00B07AD6">
            <w:pPr>
              <w:pStyle w:val="TableParagraph"/>
              <w:ind w:right="741"/>
              <w:rPr>
                <w:sz w:val="56"/>
              </w:rPr>
            </w:pPr>
            <w:r>
              <w:rPr>
                <w:w w:val="115"/>
                <w:sz w:val="56"/>
              </w:rPr>
              <w:t>The</w:t>
            </w:r>
            <w:r>
              <w:rPr>
                <w:spacing w:val="-52"/>
                <w:w w:val="115"/>
                <w:sz w:val="56"/>
              </w:rPr>
              <w:t xml:space="preserve"> </w:t>
            </w:r>
            <w:r>
              <w:rPr>
                <w:w w:val="115"/>
                <w:sz w:val="56"/>
              </w:rPr>
              <w:t>Adventures</w:t>
            </w:r>
            <w:r>
              <w:rPr>
                <w:spacing w:val="-50"/>
                <w:w w:val="115"/>
                <w:sz w:val="56"/>
              </w:rPr>
              <w:t xml:space="preserve"> </w:t>
            </w:r>
            <w:r>
              <w:rPr>
                <w:w w:val="115"/>
                <w:sz w:val="56"/>
              </w:rPr>
              <w:t>of</w:t>
            </w:r>
            <w:r>
              <w:rPr>
                <w:spacing w:val="-52"/>
                <w:w w:val="115"/>
                <w:sz w:val="56"/>
              </w:rPr>
              <w:t xml:space="preserve"> </w:t>
            </w:r>
            <w:r>
              <w:rPr>
                <w:w w:val="115"/>
                <w:sz w:val="56"/>
              </w:rPr>
              <w:t>Tom</w:t>
            </w:r>
            <w:r>
              <w:rPr>
                <w:spacing w:val="-51"/>
                <w:w w:val="115"/>
                <w:sz w:val="56"/>
              </w:rPr>
              <w:t xml:space="preserve"> </w:t>
            </w:r>
            <w:r>
              <w:rPr>
                <w:w w:val="115"/>
                <w:sz w:val="56"/>
              </w:rPr>
              <w:t>Sawyer</w:t>
            </w:r>
          </w:p>
        </w:tc>
      </w:tr>
    </w:tbl>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8F05FA">
      <w:pPr>
        <w:pStyle w:val="BodyText"/>
        <w:ind w:left="0" w:firstLine="0"/>
        <w:rPr>
          <w:rFonts w:ascii="Times New Roman"/>
          <w:sz w:val="20"/>
        </w:rPr>
      </w:pPr>
    </w:p>
    <w:p w:rsidR="008F05FA" w:rsidRDefault="00B07AD6">
      <w:pPr>
        <w:spacing w:before="160"/>
        <w:ind w:left="2174" w:right="2175"/>
        <w:jc w:val="center"/>
        <w:rPr>
          <w:rFonts w:ascii="Lucida Sans"/>
          <w:sz w:val="44"/>
        </w:rPr>
      </w:pPr>
      <w:r>
        <w:rPr>
          <w:rFonts w:ascii="Lucida Sans"/>
          <w:w w:val="115"/>
          <w:sz w:val="44"/>
        </w:rPr>
        <w:t>Ink</w:t>
      </w:r>
      <w:r>
        <w:rPr>
          <w:rFonts w:ascii="Lucida Sans"/>
          <w:spacing w:val="-73"/>
          <w:w w:val="115"/>
          <w:sz w:val="44"/>
        </w:rPr>
        <w:t xml:space="preserve"> </w:t>
      </w:r>
      <w:r>
        <w:rPr>
          <w:rFonts w:ascii="Lucida Sans"/>
          <w:w w:val="115"/>
          <w:sz w:val="44"/>
        </w:rPr>
        <w:t>economy</w:t>
      </w:r>
      <w:r>
        <w:rPr>
          <w:rFonts w:ascii="Lucida Sans"/>
          <w:spacing w:val="-73"/>
          <w:w w:val="115"/>
          <w:sz w:val="44"/>
        </w:rPr>
        <w:t xml:space="preserve"> </w:t>
      </w:r>
      <w:r>
        <w:rPr>
          <w:rFonts w:ascii="Lucida Sans"/>
          <w:w w:val="115"/>
          <w:sz w:val="44"/>
        </w:rPr>
        <w:t>version</w:t>
      </w:r>
    </w:p>
    <w:p w:rsidR="008F05FA" w:rsidRDefault="00B07AD6">
      <w:pPr>
        <w:spacing w:before="295" w:line="364" w:lineRule="auto"/>
        <w:ind w:left="2174" w:right="2179"/>
        <w:jc w:val="center"/>
        <w:rPr>
          <w:rFonts w:ascii="Calibri"/>
          <w:sz w:val="44"/>
        </w:rPr>
      </w:pPr>
      <w:r>
        <w:rPr>
          <w:rFonts w:ascii="Calibri"/>
          <w:sz w:val="44"/>
        </w:rPr>
        <w:t>(Print these pages instead of the cards to save on ink )</w:t>
      </w:r>
    </w:p>
    <w:p w:rsidR="008F05FA" w:rsidRDefault="008F05FA">
      <w:pPr>
        <w:pStyle w:val="BodyText"/>
        <w:ind w:left="0" w:firstLine="0"/>
        <w:rPr>
          <w:rFonts w:ascii="Calibri"/>
          <w:sz w:val="44"/>
        </w:rPr>
      </w:pPr>
    </w:p>
    <w:p w:rsidR="008F05FA" w:rsidRDefault="008F05FA">
      <w:pPr>
        <w:pStyle w:val="BodyText"/>
        <w:ind w:left="0" w:firstLine="0"/>
        <w:rPr>
          <w:rFonts w:ascii="Calibri"/>
          <w:sz w:val="44"/>
        </w:rPr>
      </w:pPr>
    </w:p>
    <w:p w:rsidR="008F05FA" w:rsidRDefault="008F05FA">
      <w:pPr>
        <w:pStyle w:val="BodyText"/>
        <w:spacing w:before="1"/>
        <w:ind w:left="0" w:firstLine="0"/>
        <w:rPr>
          <w:rFonts w:ascii="Calibri"/>
          <w:sz w:val="46"/>
        </w:rPr>
      </w:pPr>
    </w:p>
    <w:p w:rsidR="008F05FA" w:rsidRDefault="00B07AD6">
      <w:pPr>
        <w:ind w:left="337" w:right="337"/>
        <w:jc w:val="center"/>
        <w:rPr>
          <w:rFonts w:ascii="Segoe Print"/>
        </w:rPr>
      </w:pPr>
      <w:r>
        <w:rPr>
          <w:rFonts w:ascii="Segoe Print"/>
        </w:rPr>
        <w:t>*Please note that some chapters (24, 27, 28, 32) do not need any translation.</w:t>
      </w:r>
    </w:p>
    <w:p w:rsidR="008F05FA" w:rsidRDefault="008F05FA">
      <w:pPr>
        <w:pStyle w:val="BodyText"/>
        <w:ind w:left="0" w:firstLine="0"/>
        <w:rPr>
          <w:rFonts w:ascii="Segoe Print"/>
          <w:sz w:val="22"/>
        </w:rPr>
      </w:pPr>
    </w:p>
    <w:p w:rsidR="008F05FA" w:rsidRDefault="008F05FA">
      <w:pPr>
        <w:pStyle w:val="BodyText"/>
        <w:ind w:left="0" w:firstLine="0"/>
        <w:rPr>
          <w:rFonts w:ascii="Segoe Print"/>
          <w:sz w:val="22"/>
        </w:rPr>
      </w:pPr>
    </w:p>
    <w:p w:rsidR="008F05FA" w:rsidRDefault="008F05FA">
      <w:pPr>
        <w:pStyle w:val="BodyText"/>
        <w:ind w:left="0" w:firstLine="0"/>
        <w:rPr>
          <w:rFonts w:ascii="Segoe Print"/>
          <w:sz w:val="22"/>
        </w:rPr>
      </w:pPr>
    </w:p>
    <w:p w:rsidR="008F05FA" w:rsidRDefault="008F05FA">
      <w:pPr>
        <w:pStyle w:val="BodyText"/>
        <w:ind w:left="0" w:firstLine="0"/>
        <w:rPr>
          <w:rFonts w:ascii="Segoe Print"/>
          <w:sz w:val="22"/>
        </w:rPr>
      </w:pPr>
    </w:p>
    <w:p w:rsidR="008F05FA" w:rsidRDefault="008F05FA">
      <w:pPr>
        <w:pStyle w:val="BodyText"/>
        <w:ind w:left="0" w:firstLine="0"/>
        <w:rPr>
          <w:rFonts w:ascii="Segoe Print"/>
          <w:sz w:val="22"/>
        </w:rPr>
      </w:pPr>
    </w:p>
    <w:p w:rsidR="008F05FA" w:rsidRDefault="008F05FA">
      <w:pPr>
        <w:pStyle w:val="BodyText"/>
        <w:ind w:left="0" w:firstLine="0"/>
        <w:rPr>
          <w:rFonts w:ascii="Segoe Print"/>
          <w:sz w:val="22"/>
        </w:rPr>
      </w:pPr>
    </w:p>
    <w:p w:rsidR="008F05FA" w:rsidRDefault="008F05FA">
      <w:pPr>
        <w:pStyle w:val="BodyText"/>
        <w:spacing w:before="10"/>
        <w:ind w:left="0" w:firstLine="0"/>
        <w:rPr>
          <w:rFonts w:ascii="Segoe Print"/>
          <w:sz w:val="20"/>
        </w:rPr>
      </w:pPr>
    </w:p>
    <w:p w:rsidR="008F05FA" w:rsidRDefault="00B07AD6">
      <w:pPr>
        <w:ind w:left="385" w:right="337"/>
        <w:jc w:val="center"/>
        <w:rPr>
          <w:rFonts w:ascii="Arial" w:hAnsi="Arial"/>
          <w:i/>
          <w:sz w:val="16"/>
        </w:rPr>
      </w:pPr>
      <w:r>
        <w:rPr>
          <w:rFonts w:ascii="Arial" w:hAnsi="Arial"/>
          <w:i/>
          <w:sz w:val="16"/>
        </w:rPr>
        <w:t>Copyright © 2013 Turbo Tutor. All rights reserved by author. Permission to copy for single classroom use only. Electronic distribution limited to single classroom use only.  Not for public display.</w:t>
      </w:r>
    </w:p>
    <w:p w:rsidR="008F05FA" w:rsidRDefault="008F05FA">
      <w:pPr>
        <w:jc w:val="center"/>
        <w:rPr>
          <w:rFonts w:ascii="Arial" w:hAnsi="Arial"/>
          <w:sz w:val="16"/>
        </w:rPr>
        <w:sectPr w:rsidR="008F05FA">
          <w:type w:val="continuous"/>
          <w:pgSz w:w="12240" w:h="15840"/>
          <w:pgMar w:top="1500" w:right="500" w:bottom="280" w:left="500" w:header="720" w:footer="720" w:gutter="0"/>
          <w:cols w:space="720"/>
        </w:sectPr>
      </w:pPr>
    </w:p>
    <w:p w:rsidR="008F05FA" w:rsidRDefault="00B07AD6">
      <w:pPr>
        <w:spacing w:before="20"/>
        <w:ind w:left="3042" w:right="3363"/>
        <w:jc w:val="center"/>
        <w:rPr>
          <w:rFonts w:ascii="Calibri"/>
          <w:b/>
          <w:sz w:val="32"/>
        </w:rPr>
      </w:pPr>
      <w:r>
        <w:rPr>
          <w:rFonts w:ascii="Calibri"/>
          <w:b/>
          <w:sz w:val="32"/>
        </w:rPr>
        <w:lastRenderedPageBreak/>
        <w:t>The Adventures of Tom Sawyer</w:t>
      </w:r>
    </w:p>
    <w:p w:rsidR="008F05FA" w:rsidRDefault="00B07AD6">
      <w:pPr>
        <w:pStyle w:val="Heading2"/>
        <w:spacing w:before="261"/>
        <w:ind w:left="3042" w:right="3362"/>
      </w:pPr>
      <w:r>
        <w:t>Chapter 1</w:t>
      </w:r>
    </w:p>
    <w:p w:rsidR="008F05FA" w:rsidRDefault="00B07AD6">
      <w:pPr>
        <w:pStyle w:val="Heading3"/>
        <w:spacing w:before="245"/>
        <w:ind w:left="1917" w:right="2217" w:firstLine="345"/>
        <w:jc w:val="left"/>
      </w:pPr>
      <w:r>
        <w:rPr>
          <w:noProof/>
        </w:rPr>
        <mc:AlternateContent>
          <mc:Choice Requires="wpg">
            <w:drawing>
              <wp:anchor distT="0" distB="0" distL="0" distR="0" simplePos="0" relativeHeight="251653120" behindDoc="0" locked="0" layoutInCell="1" allowOverlap="1">
                <wp:simplePos x="0" y="0"/>
                <wp:positionH relativeFrom="page">
                  <wp:posOffset>3355975</wp:posOffset>
                </wp:positionH>
                <wp:positionV relativeFrom="paragraph">
                  <wp:posOffset>608330</wp:posOffset>
                </wp:positionV>
                <wp:extent cx="918845" cy="730885"/>
                <wp:effectExtent l="0" t="0" r="1905" b="4445"/>
                <wp:wrapTopAndBottom/>
                <wp:docPr id="21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730885"/>
                          <a:chOff x="5285" y="958"/>
                          <a:chExt cx="1447" cy="1151"/>
                        </a:xfrm>
                      </wpg:grpSpPr>
                      <pic:pic xmlns:pic="http://schemas.openxmlformats.org/drawingml/2006/picture">
                        <pic:nvPicPr>
                          <pic:cNvPr id="215" name="Picture 2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285" y="958"/>
                            <a:ext cx="1446"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76" y="1306"/>
                            <a:ext cx="31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217"/>
                        <wps:cNvSpPr>
                          <a:spLocks/>
                        </wps:cNvSpPr>
                        <wps:spPr bwMode="auto">
                          <a:xfrm>
                            <a:off x="5629" y="1583"/>
                            <a:ext cx="544" cy="441"/>
                          </a:xfrm>
                          <a:custGeom>
                            <a:avLst/>
                            <a:gdLst>
                              <a:gd name="T0" fmla="+- 0 5942 5629"/>
                              <a:gd name="T1" fmla="*/ T0 w 544"/>
                              <a:gd name="T2" fmla="+- 0 1583 1583"/>
                              <a:gd name="T3" fmla="*/ 1583 h 441"/>
                              <a:gd name="T4" fmla="+- 0 5776 5629"/>
                              <a:gd name="T5" fmla="*/ T4 w 544"/>
                              <a:gd name="T6" fmla="+- 0 1595 1583"/>
                              <a:gd name="T7" fmla="*/ 1595 h 441"/>
                              <a:gd name="T8" fmla="+- 0 5770 5629"/>
                              <a:gd name="T9" fmla="*/ T8 w 544"/>
                              <a:gd name="T10" fmla="+- 0 1659 1583"/>
                              <a:gd name="T11" fmla="*/ 1659 h 441"/>
                              <a:gd name="T12" fmla="+- 0 5728 5629"/>
                              <a:gd name="T13" fmla="*/ T12 w 544"/>
                              <a:gd name="T14" fmla="+- 0 1682 1583"/>
                              <a:gd name="T15" fmla="*/ 1682 h 441"/>
                              <a:gd name="T16" fmla="+- 0 5629 5629"/>
                              <a:gd name="T17" fmla="*/ T16 w 544"/>
                              <a:gd name="T18" fmla="+- 0 1942 1583"/>
                              <a:gd name="T19" fmla="*/ 1942 h 441"/>
                              <a:gd name="T20" fmla="+- 0 5724 5629"/>
                              <a:gd name="T21" fmla="*/ T20 w 544"/>
                              <a:gd name="T22" fmla="+- 0 2018 1583"/>
                              <a:gd name="T23" fmla="*/ 2018 h 441"/>
                              <a:gd name="T24" fmla="+- 0 5811 5629"/>
                              <a:gd name="T25" fmla="*/ T24 w 544"/>
                              <a:gd name="T26" fmla="+- 0 2023 1583"/>
                              <a:gd name="T27" fmla="*/ 2023 h 441"/>
                              <a:gd name="T28" fmla="+- 0 5899 5629"/>
                              <a:gd name="T29" fmla="*/ T28 w 544"/>
                              <a:gd name="T30" fmla="+- 0 2020 1583"/>
                              <a:gd name="T31" fmla="*/ 2020 h 441"/>
                              <a:gd name="T32" fmla="+- 0 5989 5629"/>
                              <a:gd name="T33" fmla="*/ T32 w 544"/>
                              <a:gd name="T34" fmla="+- 0 1995 1583"/>
                              <a:gd name="T35" fmla="*/ 1995 h 441"/>
                              <a:gd name="T36" fmla="+- 0 6056 5629"/>
                              <a:gd name="T37" fmla="*/ T36 w 544"/>
                              <a:gd name="T38" fmla="+- 0 1957 1583"/>
                              <a:gd name="T39" fmla="*/ 1957 h 441"/>
                              <a:gd name="T40" fmla="+- 0 6173 5629"/>
                              <a:gd name="T41" fmla="*/ T40 w 544"/>
                              <a:gd name="T42" fmla="+- 0 1792 1583"/>
                              <a:gd name="T43" fmla="*/ 1792 h 441"/>
                              <a:gd name="T44" fmla="+- 0 5942 5629"/>
                              <a:gd name="T45" fmla="*/ T44 w 544"/>
                              <a:gd name="T46" fmla="+- 0 1583 1583"/>
                              <a:gd name="T47" fmla="*/ 1583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4" h="441">
                                <a:moveTo>
                                  <a:pt x="313" y="0"/>
                                </a:moveTo>
                                <a:lnTo>
                                  <a:pt x="147" y="12"/>
                                </a:lnTo>
                                <a:lnTo>
                                  <a:pt x="141" y="76"/>
                                </a:lnTo>
                                <a:lnTo>
                                  <a:pt x="99" y="99"/>
                                </a:lnTo>
                                <a:lnTo>
                                  <a:pt x="0" y="359"/>
                                </a:lnTo>
                                <a:lnTo>
                                  <a:pt x="95" y="435"/>
                                </a:lnTo>
                                <a:lnTo>
                                  <a:pt x="182" y="440"/>
                                </a:lnTo>
                                <a:lnTo>
                                  <a:pt x="270" y="437"/>
                                </a:lnTo>
                                <a:lnTo>
                                  <a:pt x="360" y="412"/>
                                </a:lnTo>
                                <a:lnTo>
                                  <a:pt x="427" y="374"/>
                                </a:lnTo>
                                <a:lnTo>
                                  <a:pt x="544" y="209"/>
                                </a:lnTo>
                                <a:lnTo>
                                  <a:pt x="313" y="0"/>
                                </a:lnTo>
                                <a:close/>
                              </a:path>
                            </a:pathLst>
                          </a:custGeom>
                          <a:solidFill>
                            <a:srgbClr val="BEC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216"/>
                        <wps:cNvSpPr>
                          <a:spLocks/>
                        </wps:cNvSpPr>
                        <wps:spPr bwMode="auto">
                          <a:xfrm>
                            <a:off x="6019" y="1621"/>
                            <a:ext cx="415" cy="438"/>
                          </a:xfrm>
                          <a:custGeom>
                            <a:avLst/>
                            <a:gdLst>
                              <a:gd name="T0" fmla="+- 0 6025 6019"/>
                              <a:gd name="T1" fmla="*/ T0 w 415"/>
                              <a:gd name="T2" fmla="+- 0 1621 1621"/>
                              <a:gd name="T3" fmla="*/ 1621 h 438"/>
                              <a:gd name="T4" fmla="+- 0 6019 6019"/>
                              <a:gd name="T5" fmla="*/ T4 w 415"/>
                              <a:gd name="T6" fmla="+- 0 1661 1621"/>
                              <a:gd name="T7" fmla="*/ 1661 h 438"/>
                              <a:gd name="T8" fmla="+- 0 6069 6019"/>
                              <a:gd name="T9" fmla="*/ T8 w 415"/>
                              <a:gd name="T10" fmla="+- 0 1722 1621"/>
                              <a:gd name="T11" fmla="*/ 1722 h 438"/>
                              <a:gd name="T12" fmla="+- 0 6087 6019"/>
                              <a:gd name="T13" fmla="*/ T12 w 415"/>
                              <a:gd name="T14" fmla="+- 0 1832 1621"/>
                              <a:gd name="T15" fmla="*/ 1832 h 438"/>
                              <a:gd name="T16" fmla="+- 0 6053 6019"/>
                              <a:gd name="T17" fmla="*/ T16 w 415"/>
                              <a:gd name="T18" fmla="+- 0 1975 1621"/>
                              <a:gd name="T19" fmla="*/ 1975 h 438"/>
                              <a:gd name="T20" fmla="+- 0 6078 6019"/>
                              <a:gd name="T21" fmla="*/ T20 w 415"/>
                              <a:gd name="T22" fmla="+- 0 2025 1621"/>
                              <a:gd name="T23" fmla="*/ 2025 h 438"/>
                              <a:gd name="T24" fmla="+- 0 6139 6019"/>
                              <a:gd name="T25" fmla="*/ T24 w 415"/>
                              <a:gd name="T26" fmla="+- 0 2053 1621"/>
                              <a:gd name="T27" fmla="*/ 2053 h 438"/>
                              <a:gd name="T28" fmla="+- 0 6232 6019"/>
                              <a:gd name="T29" fmla="*/ T28 w 415"/>
                              <a:gd name="T30" fmla="+- 0 2058 1621"/>
                              <a:gd name="T31" fmla="*/ 2058 h 438"/>
                              <a:gd name="T32" fmla="+- 0 6389 6019"/>
                              <a:gd name="T33" fmla="*/ T32 w 415"/>
                              <a:gd name="T34" fmla="+- 0 2030 1621"/>
                              <a:gd name="T35" fmla="*/ 2030 h 438"/>
                              <a:gd name="T36" fmla="+- 0 6433 6019"/>
                              <a:gd name="T37" fmla="*/ T36 w 415"/>
                              <a:gd name="T38" fmla="+- 0 1943 1621"/>
                              <a:gd name="T39" fmla="*/ 1943 h 438"/>
                              <a:gd name="T40" fmla="+- 0 6420 6019"/>
                              <a:gd name="T41" fmla="*/ T40 w 415"/>
                              <a:gd name="T42" fmla="+- 0 1832 1621"/>
                              <a:gd name="T43" fmla="*/ 1832 h 438"/>
                              <a:gd name="T44" fmla="+- 0 6348 6019"/>
                              <a:gd name="T45" fmla="*/ T44 w 415"/>
                              <a:gd name="T46" fmla="+- 0 1832 1621"/>
                              <a:gd name="T47" fmla="*/ 1832 h 438"/>
                              <a:gd name="T48" fmla="+- 0 6346 6019"/>
                              <a:gd name="T49" fmla="*/ T48 w 415"/>
                              <a:gd name="T50" fmla="+- 0 1831 1621"/>
                              <a:gd name="T51" fmla="*/ 1831 h 438"/>
                              <a:gd name="T52" fmla="+- 0 6345 6019"/>
                              <a:gd name="T53" fmla="*/ T52 w 415"/>
                              <a:gd name="T54" fmla="+- 0 1831 1621"/>
                              <a:gd name="T55" fmla="*/ 1831 h 438"/>
                              <a:gd name="T56" fmla="+- 0 6345 6019"/>
                              <a:gd name="T57" fmla="*/ T56 w 415"/>
                              <a:gd name="T58" fmla="+- 0 1808 1621"/>
                              <a:gd name="T59" fmla="*/ 1808 h 438"/>
                              <a:gd name="T60" fmla="+- 0 6344 6019"/>
                              <a:gd name="T61" fmla="*/ T60 w 415"/>
                              <a:gd name="T62" fmla="+- 0 1804 1621"/>
                              <a:gd name="T63" fmla="*/ 1804 h 438"/>
                              <a:gd name="T64" fmla="+- 0 6344 6019"/>
                              <a:gd name="T65" fmla="*/ T64 w 415"/>
                              <a:gd name="T66" fmla="+- 0 1790 1621"/>
                              <a:gd name="T67" fmla="*/ 1790 h 438"/>
                              <a:gd name="T68" fmla="+- 0 6025 6019"/>
                              <a:gd name="T69" fmla="*/ T68 w 415"/>
                              <a:gd name="T70" fmla="+- 0 1621 1621"/>
                              <a:gd name="T71" fmla="*/ 1621 h 438"/>
                              <a:gd name="T72" fmla="+- 0 6420 6019"/>
                              <a:gd name="T73" fmla="*/ T72 w 415"/>
                              <a:gd name="T74" fmla="+- 0 1827 1621"/>
                              <a:gd name="T75" fmla="*/ 1827 h 438"/>
                              <a:gd name="T76" fmla="+- 0 6413 6019"/>
                              <a:gd name="T77" fmla="*/ T76 w 415"/>
                              <a:gd name="T78" fmla="+- 0 1827 1621"/>
                              <a:gd name="T79" fmla="*/ 1827 h 438"/>
                              <a:gd name="T80" fmla="+- 0 6408 6019"/>
                              <a:gd name="T81" fmla="*/ T80 w 415"/>
                              <a:gd name="T82" fmla="+- 0 1828 1621"/>
                              <a:gd name="T83" fmla="*/ 1828 h 438"/>
                              <a:gd name="T84" fmla="+- 0 6399 6019"/>
                              <a:gd name="T85" fmla="*/ T84 w 415"/>
                              <a:gd name="T86" fmla="+- 0 1828 1621"/>
                              <a:gd name="T87" fmla="*/ 1828 h 438"/>
                              <a:gd name="T88" fmla="+- 0 6395 6019"/>
                              <a:gd name="T89" fmla="*/ T88 w 415"/>
                              <a:gd name="T90" fmla="+- 0 1829 1621"/>
                              <a:gd name="T91" fmla="*/ 1829 h 438"/>
                              <a:gd name="T92" fmla="+- 0 6392 6019"/>
                              <a:gd name="T93" fmla="*/ T92 w 415"/>
                              <a:gd name="T94" fmla="+- 0 1829 1621"/>
                              <a:gd name="T95" fmla="*/ 1829 h 438"/>
                              <a:gd name="T96" fmla="+- 0 6389 6019"/>
                              <a:gd name="T97" fmla="*/ T96 w 415"/>
                              <a:gd name="T98" fmla="+- 0 1830 1621"/>
                              <a:gd name="T99" fmla="*/ 1830 h 438"/>
                              <a:gd name="T100" fmla="+- 0 6385 6019"/>
                              <a:gd name="T101" fmla="*/ T100 w 415"/>
                              <a:gd name="T102" fmla="+- 0 1830 1621"/>
                              <a:gd name="T103" fmla="*/ 1830 h 438"/>
                              <a:gd name="T104" fmla="+- 0 6383 6019"/>
                              <a:gd name="T105" fmla="*/ T104 w 415"/>
                              <a:gd name="T106" fmla="+- 0 1831 1621"/>
                              <a:gd name="T107" fmla="*/ 1831 h 438"/>
                              <a:gd name="T108" fmla="+- 0 6364 6019"/>
                              <a:gd name="T109" fmla="*/ T108 w 415"/>
                              <a:gd name="T110" fmla="+- 0 1831 1621"/>
                              <a:gd name="T111" fmla="*/ 1831 h 438"/>
                              <a:gd name="T112" fmla="+- 0 6361 6019"/>
                              <a:gd name="T113" fmla="*/ T112 w 415"/>
                              <a:gd name="T114" fmla="+- 0 1832 1621"/>
                              <a:gd name="T115" fmla="*/ 1832 h 438"/>
                              <a:gd name="T116" fmla="+- 0 6420 6019"/>
                              <a:gd name="T117" fmla="*/ T116 w 415"/>
                              <a:gd name="T118" fmla="+- 0 1832 1621"/>
                              <a:gd name="T119" fmla="*/ 1832 h 438"/>
                              <a:gd name="T120" fmla="+- 0 6420 6019"/>
                              <a:gd name="T121" fmla="*/ T120 w 415"/>
                              <a:gd name="T122" fmla="+- 0 1827 1621"/>
                              <a:gd name="T123" fmla="*/ 182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15" h="438">
                                <a:moveTo>
                                  <a:pt x="6" y="0"/>
                                </a:moveTo>
                                <a:lnTo>
                                  <a:pt x="0" y="40"/>
                                </a:lnTo>
                                <a:lnTo>
                                  <a:pt x="50" y="101"/>
                                </a:lnTo>
                                <a:lnTo>
                                  <a:pt x="68" y="211"/>
                                </a:lnTo>
                                <a:lnTo>
                                  <a:pt x="34" y="354"/>
                                </a:lnTo>
                                <a:lnTo>
                                  <a:pt x="59" y="404"/>
                                </a:lnTo>
                                <a:lnTo>
                                  <a:pt x="120" y="432"/>
                                </a:lnTo>
                                <a:lnTo>
                                  <a:pt x="213" y="437"/>
                                </a:lnTo>
                                <a:lnTo>
                                  <a:pt x="370" y="409"/>
                                </a:lnTo>
                                <a:lnTo>
                                  <a:pt x="414" y="322"/>
                                </a:lnTo>
                                <a:lnTo>
                                  <a:pt x="401" y="211"/>
                                </a:lnTo>
                                <a:lnTo>
                                  <a:pt x="329" y="211"/>
                                </a:lnTo>
                                <a:lnTo>
                                  <a:pt x="327" y="210"/>
                                </a:lnTo>
                                <a:lnTo>
                                  <a:pt x="326" y="210"/>
                                </a:lnTo>
                                <a:lnTo>
                                  <a:pt x="326" y="187"/>
                                </a:lnTo>
                                <a:lnTo>
                                  <a:pt x="325" y="183"/>
                                </a:lnTo>
                                <a:lnTo>
                                  <a:pt x="325" y="169"/>
                                </a:lnTo>
                                <a:lnTo>
                                  <a:pt x="6" y="0"/>
                                </a:lnTo>
                                <a:close/>
                                <a:moveTo>
                                  <a:pt x="401" y="206"/>
                                </a:moveTo>
                                <a:lnTo>
                                  <a:pt x="394" y="206"/>
                                </a:lnTo>
                                <a:lnTo>
                                  <a:pt x="389" y="207"/>
                                </a:lnTo>
                                <a:lnTo>
                                  <a:pt x="380" y="207"/>
                                </a:lnTo>
                                <a:lnTo>
                                  <a:pt x="376" y="208"/>
                                </a:lnTo>
                                <a:lnTo>
                                  <a:pt x="373" y="208"/>
                                </a:lnTo>
                                <a:lnTo>
                                  <a:pt x="370" y="209"/>
                                </a:lnTo>
                                <a:lnTo>
                                  <a:pt x="366" y="209"/>
                                </a:lnTo>
                                <a:lnTo>
                                  <a:pt x="364" y="210"/>
                                </a:lnTo>
                                <a:lnTo>
                                  <a:pt x="345" y="210"/>
                                </a:lnTo>
                                <a:lnTo>
                                  <a:pt x="342" y="211"/>
                                </a:lnTo>
                                <a:lnTo>
                                  <a:pt x="401" y="211"/>
                                </a:lnTo>
                                <a:lnTo>
                                  <a:pt x="401" y="206"/>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5"/>
                        <wps:cNvSpPr>
                          <a:spLocks/>
                        </wps:cNvSpPr>
                        <wps:spPr bwMode="auto">
                          <a:xfrm>
                            <a:off x="5987" y="1360"/>
                            <a:ext cx="424" cy="440"/>
                          </a:xfrm>
                          <a:custGeom>
                            <a:avLst/>
                            <a:gdLst>
                              <a:gd name="T0" fmla="+- 0 6366 5987"/>
                              <a:gd name="T1" fmla="*/ T0 w 424"/>
                              <a:gd name="T2" fmla="+- 0 1360 1360"/>
                              <a:gd name="T3" fmla="*/ 1360 h 440"/>
                              <a:gd name="T4" fmla="+- 0 6039 5987"/>
                              <a:gd name="T5" fmla="*/ T4 w 424"/>
                              <a:gd name="T6" fmla="+- 0 1398 1360"/>
                              <a:gd name="T7" fmla="*/ 1398 h 440"/>
                              <a:gd name="T8" fmla="+- 0 5987 5987"/>
                              <a:gd name="T9" fmla="*/ T8 w 424"/>
                              <a:gd name="T10" fmla="+- 0 1497 1360"/>
                              <a:gd name="T11" fmla="*/ 1497 h 440"/>
                              <a:gd name="T12" fmla="+- 0 6021 5987"/>
                              <a:gd name="T13" fmla="*/ T12 w 424"/>
                              <a:gd name="T14" fmla="+- 0 1645 1360"/>
                              <a:gd name="T15" fmla="*/ 1645 h 440"/>
                              <a:gd name="T16" fmla="+- 0 6097 5987"/>
                              <a:gd name="T17" fmla="*/ T16 w 424"/>
                              <a:gd name="T18" fmla="+- 0 1701 1360"/>
                              <a:gd name="T19" fmla="*/ 1701 h 440"/>
                              <a:gd name="T20" fmla="+- 0 6239 5987"/>
                              <a:gd name="T21" fmla="*/ T20 w 424"/>
                              <a:gd name="T22" fmla="+- 0 1770 1360"/>
                              <a:gd name="T23" fmla="*/ 1770 h 440"/>
                              <a:gd name="T24" fmla="+- 0 6340 5987"/>
                              <a:gd name="T25" fmla="*/ T24 w 424"/>
                              <a:gd name="T26" fmla="+- 0 1799 1360"/>
                              <a:gd name="T27" fmla="*/ 1799 h 440"/>
                              <a:gd name="T28" fmla="+- 0 6361 5987"/>
                              <a:gd name="T29" fmla="*/ T28 w 424"/>
                              <a:gd name="T30" fmla="+- 0 1782 1360"/>
                              <a:gd name="T31" fmla="*/ 1782 h 440"/>
                              <a:gd name="T32" fmla="+- 0 6404 5987"/>
                              <a:gd name="T33" fmla="*/ T32 w 424"/>
                              <a:gd name="T34" fmla="+- 0 1608 1360"/>
                              <a:gd name="T35" fmla="*/ 1608 h 440"/>
                              <a:gd name="T36" fmla="+- 0 6410 5987"/>
                              <a:gd name="T37" fmla="*/ T36 w 424"/>
                              <a:gd name="T38" fmla="+- 0 1490 1360"/>
                              <a:gd name="T39" fmla="*/ 1490 h 440"/>
                              <a:gd name="T40" fmla="+- 0 6366 5987"/>
                              <a:gd name="T41" fmla="*/ T40 w 424"/>
                              <a:gd name="T42" fmla="+- 0 1360 1360"/>
                              <a:gd name="T43" fmla="*/ 136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440">
                                <a:moveTo>
                                  <a:pt x="379" y="0"/>
                                </a:moveTo>
                                <a:lnTo>
                                  <a:pt x="52" y="38"/>
                                </a:lnTo>
                                <a:lnTo>
                                  <a:pt x="0" y="137"/>
                                </a:lnTo>
                                <a:lnTo>
                                  <a:pt x="34" y="285"/>
                                </a:lnTo>
                                <a:lnTo>
                                  <a:pt x="110" y="341"/>
                                </a:lnTo>
                                <a:lnTo>
                                  <a:pt x="252" y="410"/>
                                </a:lnTo>
                                <a:lnTo>
                                  <a:pt x="353" y="439"/>
                                </a:lnTo>
                                <a:lnTo>
                                  <a:pt x="374" y="422"/>
                                </a:lnTo>
                                <a:lnTo>
                                  <a:pt x="417" y="248"/>
                                </a:lnTo>
                                <a:lnTo>
                                  <a:pt x="423" y="130"/>
                                </a:lnTo>
                                <a:lnTo>
                                  <a:pt x="379" y="0"/>
                                </a:lnTo>
                                <a:close/>
                              </a:path>
                            </a:pathLst>
                          </a:custGeom>
                          <a:solidFill>
                            <a:srgbClr val="A6BE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2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56" y="994"/>
                            <a:ext cx="362"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315" y="1570"/>
                            <a:ext cx="45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08" y="1032"/>
                            <a:ext cx="1050"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96" y="1384"/>
                            <a:ext cx="2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96" y="1020"/>
                            <a:ext cx="423"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41" y="986"/>
                            <a:ext cx="69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44" y="1795"/>
                            <a:ext cx="79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90" y="1815"/>
                            <a:ext cx="12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AutoShape 206"/>
                        <wps:cNvSpPr>
                          <a:spLocks/>
                        </wps:cNvSpPr>
                        <wps:spPr bwMode="auto">
                          <a:xfrm>
                            <a:off x="6378" y="1301"/>
                            <a:ext cx="212" cy="558"/>
                          </a:xfrm>
                          <a:custGeom>
                            <a:avLst/>
                            <a:gdLst>
                              <a:gd name="T0" fmla="+- 0 6509 6378"/>
                              <a:gd name="T1" fmla="*/ T0 w 212"/>
                              <a:gd name="T2" fmla="+- 0 1821 1301"/>
                              <a:gd name="T3" fmla="*/ 1821 h 558"/>
                              <a:gd name="T4" fmla="+- 0 6525 6378"/>
                              <a:gd name="T5" fmla="*/ T4 w 212"/>
                              <a:gd name="T6" fmla="+- 0 1848 1301"/>
                              <a:gd name="T7" fmla="*/ 1848 h 558"/>
                              <a:gd name="T8" fmla="+- 0 6541 6378"/>
                              <a:gd name="T9" fmla="*/ T8 w 212"/>
                              <a:gd name="T10" fmla="+- 0 1858 1301"/>
                              <a:gd name="T11" fmla="*/ 1858 h 558"/>
                              <a:gd name="T12" fmla="+- 0 6540 6378"/>
                              <a:gd name="T13" fmla="*/ T12 w 212"/>
                              <a:gd name="T14" fmla="+- 0 1841 1301"/>
                              <a:gd name="T15" fmla="*/ 1841 h 558"/>
                              <a:gd name="T16" fmla="+- 0 6515 6378"/>
                              <a:gd name="T17" fmla="*/ T16 w 212"/>
                              <a:gd name="T18" fmla="+- 0 1807 1301"/>
                              <a:gd name="T19" fmla="*/ 1807 h 558"/>
                              <a:gd name="T20" fmla="+- 0 6386 6378"/>
                              <a:gd name="T21" fmla="*/ T20 w 212"/>
                              <a:gd name="T22" fmla="+- 0 1742 1301"/>
                              <a:gd name="T23" fmla="*/ 1742 h 558"/>
                              <a:gd name="T24" fmla="+- 0 6410 6378"/>
                              <a:gd name="T25" fmla="*/ T24 w 212"/>
                              <a:gd name="T26" fmla="+- 0 1760 1301"/>
                              <a:gd name="T27" fmla="*/ 1760 h 558"/>
                              <a:gd name="T28" fmla="+- 0 6440 6378"/>
                              <a:gd name="T29" fmla="*/ T28 w 212"/>
                              <a:gd name="T30" fmla="+- 0 1784 1301"/>
                              <a:gd name="T31" fmla="*/ 1784 h 558"/>
                              <a:gd name="T32" fmla="+- 0 6463 6378"/>
                              <a:gd name="T33" fmla="*/ T32 w 212"/>
                              <a:gd name="T34" fmla="+- 0 1800 1301"/>
                              <a:gd name="T35" fmla="*/ 1800 h 558"/>
                              <a:gd name="T36" fmla="+- 0 6499 6378"/>
                              <a:gd name="T37" fmla="*/ T36 w 212"/>
                              <a:gd name="T38" fmla="+- 0 1807 1301"/>
                              <a:gd name="T39" fmla="*/ 1807 h 558"/>
                              <a:gd name="T40" fmla="+- 0 6510 6378"/>
                              <a:gd name="T41" fmla="*/ T40 w 212"/>
                              <a:gd name="T42" fmla="+- 0 1796 1301"/>
                              <a:gd name="T43" fmla="*/ 1796 h 558"/>
                              <a:gd name="T44" fmla="+- 0 6463 6378"/>
                              <a:gd name="T45" fmla="*/ T44 w 212"/>
                              <a:gd name="T46" fmla="+- 0 1785 1301"/>
                              <a:gd name="T47" fmla="*/ 1785 h 558"/>
                              <a:gd name="T48" fmla="+- 0 6436 6378"/>
                              <a:gd name="T49" fmla="*/ T48 w 212"/>
                              <a:gd name="T50" fmla="+- 0 1764 1301"/>
                              <a:gd name="T51" fmla="*/ 1764 h 558"/>
                              <a:gd name="T52" fmla="+- 0 6410 6378"/>
                              <a:gd name="T53" fmla="*/ T52 w 212"/>
                              <a:gd name="T54" fmla="+- 0 1745 1301"/>
                              <a:gd name="T55" fmla="*/ 1745 h 558"/>
                              <a:gd name="T56" fmla="+- 0 6385 6378"/>
                              <a:gd name="T57" fmla="*/ T56 w 212"/>
                              <a:gd name="T58" fmla="+- 0 1725 1301"/>
                              <a:gd name="T59" fmla="*/ 1725 h 558"/>
                              <a:gd name="T60" fmla="+- 0 6413 6378"/>
                              <a:gd name="T61" fmla="*/ T60 w 212"/>
                              <a:gd name="T62" fmla="+- 0 1547 1301"/>
                              <a:gd name="T63" fmla="*/ 1547 h 558"/>
                              <a:gd name="T64" fmla="+- 0 6432 6378"/>
                              <a:gd name="T65" fmla="*/ T64 w 212"/>
                              <a:gd name="T66" fmla="+- 0 1561 1301"/>
                              <a:gd name="T67" fmla="*/ 1561 h 558"/>
                              <a:gd name="T68" fmla="+- 0 6453 6378"/>
                              <a:gd name="T69" fmla="*/ T68 w 212"/>
                              <a:gd name="T70" fmla="+- 0 1578 1301"/>
                              <a:gd name="T71" fmla="*/ 1578 h 558"/>
                              <a:gd name="T72" fmla="+- 0 6478 6378"/>
                              <a:gd name="T73" fmla="*/ T72 w 212"/>
                              <a:gd name="T74" fmla="+- 0 1597 1301"/>
                              <a:gd name="T75" fmla="*/ 1597 h 558"/>
                              <a:gd name="T76" fmla="+- 0 6501 6378"/>
                              <a:gd name="T77" fmla="*/ T76 w 212"/>
                              <a:gd name="T78" fmla="+- 0 1613 1301"/>
                              <a:gd name="T79" fmla="*/ 1613 h 558"/>
                              <a:gd name="T80" fmla="+- 0 6522 6378"/>
                              <a:gd name="T81" fmla="*/ T80 w 212"/>
                              <a:gd name="T82" fmla="+- 0 1630 1301"/>
                              <a:gd name="T83" fmla="*/ 1630 h 558"/>
                              <a:gd name="T84" fmla="+- 0 6546 6378"/>
                              <a:gd name="T85" fmla="*/ T84 w 212"/>
                              <a:gd name="T86" fmla="+- 0 1648 1301"/>
                              <a:gd name="T87" fmla="*/ 1648 h 558"/>
                              <a:gd name="T88" fmla="+- 0 6564 6378"/>
                              <a:gd name="T89" fmla="*/ T88 w 212"/>
                              <a:gd name="T90" fmla="+- 0 1662 1301"/>
                              <a:gd name="T91" fmla="*/ 1662 h 558"/>
                              <a:gd name="T92" fmla="+- 0 6571 6378"/>
                              <a:gd name="T93" fmla="*/ T92 w 212"/>
                              <a:gd name="T94" fmla="+- 0 1672 1301"/>
                              <a:gd name="T95" fmla="*/ 1672 h 558"/>
                              <a:gd name="T96" fmla="+- 0 6553 6378"/>
                              <a:gd name="T97" fmla="*/ T96 w 212"/>
                              <a:gd name="T98" fmla="+- 0 1701 1301"/>
                              <a:gd name="T99" fmla="*/ 1701 h 558"/>
                              <a:gd name="T100" fmla="+- 0 6538 6378"/>
                              <a:gd name="T101" fmla="*/ T100 w 212"/>
                              <a:gd name="T102" fmla="+- 0 1727 1301"/>
                              <a:gd name="T103" fmla="*/ 1727 h 558"/>
                              <a:gd name="T104" fmla="+- 0 6526 6378"/>
                              <a:gd name="T105" fmla="*/ T104 w 212"/>
                              <a:gd name="T106" fmla="+- 0 1743 1301"/>
                              <a:gd name="T107" fmla="*/ 1743 h 558"/>
                              <a:gd name="T108" fmla="+- 0 6508 6378"/>
                              <a:gd name="T109" fmla="*/ T108 w 212"/>
                              <a:gd name="T110" fmla="+- 0 1770 1301"/>
                              <a:gd name="T111" fmla="*/ 1770 h 558"/>
                              <a:gd name="T112" fmla="+- 0 6493 6378"/>
                              <a:gd name="T113" fmla="*/ T112 w 212"/>
                              <a:gd name="T114" fmla="+- 0 1792 1301"/>
                              <a:gd name="T115" fmla="*/ 1792 h 558"/>
                              <a:gd name="T116" fmla="+- 0 6518 6378"/>
                              <a:gd name="T117" fmla="*/ T116 w 212"/>
                              <a:gd name="T118" fmla="+- 0 1783 1301"/>
                              <a:gd name="T119" fmla="*/ 1783 h 558"/>
                              <a:gd name="T120" fmla="+- 0 6532 6378"/>
                              <a:gd name="T121" fmla="*/ T120 w 212"/>
                              <a:gd name="T122" fmla="+- 0 1760 1301"/>
                              <a:gd name="T123" fmla="*/ 1760 h 558"/>
                              <a:gd name="T124" fmla="+- 0 6545 6378"/>
                              <a:gd name="T125" fmla="*/ T124 w 212"/>
                              <a:gd name="T126" fmla="+- 0 1740 1301"/>
                              <a:gd name="T127" fmla="*/ 1740 h 558"/>
                              <a:gd name="T128" fmla="+- 0 6556 6378"/>
                              <a:gd name="T129" fmla="*/ T128 w 212"/>
                              <a:gd name="T130" fmla="+- 0 1722 1301"/>
                              <a:gd name="T131" fmla="*/ 1722 h 558"/>
                              <a:gd name="T132" fmla="+- 0 6569 6378"/>
                              <a:gd name="T133" fmla="*/ T132 w 212"/>
                              <a:gd name="T134" fmla="+- 0 1700 1301"/>
                              <a:gd name="T135" fmla="*/ 1700 h 558"/>
                              <a:gd name="T136" fmla="+- 0 6584 6378"/>
                              <a:gd name="T137" fmla="*/ T136 w 212"/>
                              <a:gd name="T138" fmla="+- 0 1674 1301"/>
                              <a:gd name="T139" fmla="*/ 1674 h 558"/>
                              <a:gd name="T140" fmla="+- 0 6589 6378"/>
                              <a:gd name="T141" fmla="*/ T140 w 212"/>
                              <a:gd name="T142" fmla="+- 0 1662 1301"/>
                              <a:gd name="T143" fmla="*/ 1662 h 558"/>
                              <a:gd name="T144" fmla="+- 0 6569 6378"/>
                              <a:gd name="T145" fmla="*/ T144 w 212"/>
                              <a:gd name="T146" fmla="+- 0 1645 1301"/>
                              <a:gd name="T147" fmla="*/ 1645 h 558"/>
                              <a:gd name="T148" fmla="+- 0 6541 6378"/>
                              <a:gd name="T149" fmla="*/ T148 w 212"/>
                              <a:gd name="T150" fmla="+- 0 1625 1301"/>
                              <a:gd name="T151" fmla="*/ 1625 h 558"/>
                              <a:gd name="T152" fmla="+- 0 6513 6378"/>
                              <a:gd name="T153" fmla="*/ T152 w 212"/>
                              <a:gd name="T154" fmla="+- 0 1604 1301"/>
                              <a:gd name="T155" fmla="*/ 1604 h 558"/>
                              <a:gd name="T156" fmla="+- 0 6489 6378"/>
                              <a:gd name="T157" fmla="*/ T156 w 212"/>
                              <a:gd name="T158" fmla="+- 0 1588 1301"/>
                              <a:gd name="T159" fmla="*/ 1588 h 558"/>
                              <a:gd name="T160" fmla="+- 0 6497 6378"/>
                              <a:gd name="T161" fmla="*/ T160 w 212"/>
                              <a:gd name="T162" fmla="+- 0 1582 1301"/>
                              <a:gd name="T163" fmla="*/ 1582 h 558"/>
                              <a:gd name="T164" fmla="+- 0 6517 6378"/>
                              <a:gd name="T165" fmla="*/ T164 w 212"/>
                              <a:gd name="T166" fmla="+- 0 1578 1301"/>
                              <a:gd name="T167" fmla="*/ 1578 h 558"/>
                              <a:gd name="T168" fmla="+- 0 6524 6378"/>
                              <a:gd name="T169" fmla="*/ T168 w 212"/>
                              <a:gd name="T170" fmla="+- 0 1412 1301"/>
                              <a:gd name="T171" fmla="*/ 1412 h 558"/>
                              <a:gd name="T172" fmla="+- 0 6545 6378"/>
                              <a:gd name="T173" fmla="*/ T172 w 212"/>
                              <a:gd name="T174" fmla="+- 0 1571 1301"/>
                              <a:gd name="T175" fmla="*/ 1571 h 558"/>
                              <a:gd name="T176" fmla="+- 0 6567 6378"/>
                              <a:gd name="T177" fmla="*/ T176 w 212"/>
                              <a:gd name="T178" fmla="+- 0 1566 1301"/>
                              <a:gd name="T179" fmla="*/ 1566 h 558"/>
                              <a:gd name="T180" fmla="+- 0 6568 6378"/>
                              <a:gd name="T181" fmla="*/ T180 w 212"/>
                              <a:gd name="T182" fmla="+- 0 1542 1301"/>
                              <a:gd name="T183" fmla="*/ 1542 h 558"/>
                              <a:gd name="T184" fmla="+- 0 6553 6378"/>
                              <a:gd name="T185" fmla="*/ T184 w 212"/>
                              <a:gd name="T186" fmla="+- 0 1505 1301"/>
                              <a:gd name="T187" fmla="*/ 1505 h 558"/>
                              <a:gd name="T188" fmla="+- 0 6546 6378"/>
                              <a:gd name="T189" fmla="*/ T188 w 212"/>
                              <a:gd name="T190" fmla="+- 0 1488 1301"/>
                              <a:gd name="T191" fmla="*/ 1488 h 558"/>
                              <a:gd name="T192" fmla="+- 0 6534 6378"/>
                              <a:gd name="T193" fmla="*/ T192 w 212"/>
                              <a:gd name="T194" fmla="+- 0 1462 1301"/>
                              <a:gd name="T195" fmla="*/ 1462 h 558"/>
                              <a:gd name="T196" fmla="+- 0 6525 6378"/>
                              <a:gd name="T197" fmla="*/ T196 w 212"/>
                              <a:gd name="T198" fmla="+- 0 1439 1301"/>
                              <a:gd name="T199" fmla="*/ 1439 h 558"/>
                              <a:gd name="T200" fmla="+- 0 6494 6378"/>
                              <a:gd name="T201" fmla="*/ T200 w 212"/>
                              <a:gd name="T202" fmla="+- 0 1412 1301"/>
                              <a:gd name="T203" fmla="*/ 1412 h 558"/>
                              <a:gd name="T204" fmla="+- 0 6549 6378"/>
                              <a:gd name="T205" fmla="*/ T204 w 212"/>
                              <a:gd name="T206" fmla="+- 0 1301 1301"/>
                              <a:gd name="T207" fmla="*/ 1301 h 558"/>
                              <a:gd name="T208" fmla="+- 0 6524 6378"/>
                              <a:gd name="T209" fmla="*/ T208 w 212"/>
                              <a:gd name="T210" fmla="+- 0 1313 1301"/>
                              <a:gd name="T211" fmla="*/ 1313 h 558"/>
                              <a:gd name="T212" fmla="+- 0 6516 6378"/>
                              <a:gd name="T213" fmla="*/ T212 w 212"/>
                              <a:gd name="T214" fmla="+- 0 1337 1301"/>
                              <a:gd name="T215" fmla="*/ 1337 h 558"/>
                              <a:gd name="T216" fmla="+- 0 6513 6378"/>
                              <a:gd name="T217" fmla="*/ T216 w 212"/>
                              <a:gd name="T218" fmla="+- 0 1382 1301"/>
                              <a:gd name="T219" fmla="*/ 1382 h 558"/>
                              <a:gd name="T220" fmla="+- 0 6525 6378"/>
                              <a:gd name="T221" fmla="*/ T220 w 212"/>
                              <a:gd name="T222" fmla="+- 0 1397 1301"/>
                              <a:gd name="T223" fmla="*/ 1397 h 558"/>
                              <a:gd name="T224" fmla="+- 0 6529 6378"/>
                              <a:gd name="T225" fmla="*/ T224 w 212"/>
                              <a:gd name="T226" fmla="+- 0 1353 1301"/>
                              <a:gd name="T227" fmla="*/ 1353 h 558"/>
                              <a:gd name="T228" fmla="+- 0 6533 6378"/>
                              <a:gd name="T229" fmla="*/ T228 w 212"/>
                              <a:gd name="T230" fmla="+- 0 1334 1301"/>
                              <a:gd name="T231" fmla="*/ 1334 h 558"/>
                              <a:gd name="T232" fmla="+- 0 6549 6378"/>
                              <a:gd name="T233" fmla="*/ T232 w 212"/>
                              <a:gd name="T234" fmla="+- 0 1317 1301"/>
                              <a:gd name="T235" fmla="*/ 1317 h 558"/>
                              <a:gd name="T236" fmla="+- 0 6568 6378"/>
                              <a:gd name="T237" fmla="*/ T236 w 212"/>
                              <a:gd name="T238" fmla="+- 0 1311 1301"/>
                              <a:gd name="T239" fmla="*/ 1311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2" h="558">
                                <a:moveTo>
                                  <a:pt x="137" y="506"/>
                                </a:moveTo>
                                <a:lnTo>
                                  <a:pt x="124" y="506"/>
                                </a:lnTo>
                                <a:lnTo>
                                  <a:pt x="125" y="508"/>
                                </a:lnTo>
                                <a:lnTo>
                                  <a:pt x="127" y="509"/>
                                </a:lnTo>
                                <a:lnTo>
                                  <a:pt x="129" y="515"/>
                                </a:lnTo>
                                <a:lnTo>
                                  <a:pt x="131" y="520"/>
                                </a:lnTo>
                                <a:lnTo>
                                  <a:pt x="133" y="525"/>
                                </a:lnTo>
                                <a:lnTo>
                                  <a:pt x="137" y="530"/>
                                </a:lnTo>
                                <a:lnTo>
                                  <a:pt x="139" y="535"/>
                                </a:lnTo>
                                <a:lnTo>
                                  <a:pt x="142" y="538"/>
                                </a:lnTo>
                                <a:lnTo>
                                  <a:pt x="144" y="542"/>
                                </a:lnTo>
                                <a:lnTo>
                                  <a:pt x="147" y="547"/>
                                </a:lnTo>
                                <a:lnTo>
                                  <a:pt x="152" y="554"/>
                                </a:lnTo>
                                <a:lnTo>
                                  <a:pt x="153" y="556"/>
                                </a:lnTo>
                                <a:lnTo>
                                  <a:pt x="158" y="558"/>
                                </a:lnTo>
                                <a:lnTo>
                                  <a:pt x="160" y="558"/>
                                </a:lnTo>
                                <a:lnTo>
                                  <a:pt x="161" y="557"/>
                                </a:lnTo>
                                <a:lnTo>
                                  <a:pt x="163" y="557"/>
                                </a:lnTo>
                                <a:lnTo>
                                  <a:pt x="166" y="554"/>
                                </a:lnTo>
                                <a:lnTo>
                                  <a:pt x="167" y="550"/>
                                </a:lnTo>
                                <a:lnTo>
                                  <a:pt x="167" y="548"/>
                                </a:lnTo>
                                <a:lnTo>
                                  <a:pt x="166" y="545"/>
                                </a:lnTo>
                                <a:lnTo>
                                  <a:pt x="163" y="543"/>
                                </a:lnTo>
                                <a:lnTo>
                                  <a:pt x="162" y="540"/>
                                </a:lnTo>
                                <a:lnTo>
                                  <a:pt x="155" y="531"/>
                                </a:lnTo>
                                <a:lnTo>
                                  <a:pt x="152" y="527"/>
                                </a:lnTo>
                                <a:lnTo>
                                  <a:pt x="150" y="523"/>
                                </a:lnTo>
                                <a:lnTo>
                                  <a:pt x="143" y="513"/>
                                </a:lnTo>
                                <a:lnTo>
                                  <a:pt x="139" y="509"/>
                                </a:lnTo>
                                <a:lnTo>
                                  <a:pt x="137" y="506"/>
                                </a:lnTo>
                                <a:close/>
                                <a:moveTo>
                                  <a:pt x="3" y="420"/>
                                </a:moveTo>
                                <a:lnTo>
                                  <a:pt x="0" y="434"/>
                                </a:lnTo>
                                <a:lnTo>
                                  <a:pt x="0" y="435"/>
                                </a:lnTo>
                                <a:lnTo>
                                  <a:pt x="4" y="438"/>
                                </a:lnTo>
                                <a:lnTo>
                                  <a:pt x="5" y="439"/>
                                </a:lnTo>
                                <a:lnTo>
                                  <a:pt x="8" y="441"/>
                                </a:lnTo>
                                <a:lnTo>
                                  <a:pt x="11" y="442"/>
                                </a:lnTo>
                                <a:lnTo>
                                  <a:pt x="14" y="446"/>
                                </a:lnTo>
                                <a:lnTo>
                                  <a:pt x="16" y="447"/>
                                </a:lnTo>
                                <a:lnTo>
                                  <a:pt x="23" y="454"/>
                                </a:lnTo>
                                <a:lnTo>
                                  <a:pt x="28" y="456"/>
                                </a:lnTo>
                                <a:lnTo>
                                  <a:pt x="32" y="459"/>
                                </a:lnTo>
                                <a:lnTo>
                                  <a:pt x="37" y="463"/>
                                </a:lnTo>
                                <a:lnTo>
                                  <a:pt x="42" y="466"/>
                                </a:lnTo>
                                <a:lnTo>
                                  <a:pt x="45" y="470"/>
                                </a:lnTo>
                                <a:lnTo>
                                  <a:pt x="50" y="472"/>
                                </a:lnTo>
                                <a:lnTo>
                                  <a:pt x="54" y="476"/>
                                </a:lnTo>
                                <a:lnTo>
                                  <a:pt x="62" y="483"/>
                                </a:lnTo>
                                <a:lnTo>
                                  <a:pt x="66" y="484"/>
                                </a:lnTo>
                                <a:lnTo>
                                  <a:pt x="70" y="488"/>
                                </a:lnTo>
                                <a:lnTo>
                                  <a:pt x="75" y="490"/>
                                </a:lnTo>
                                <a:lnTo>
                                  <a:pt x="78" y="494"/>
                                </a:lnTo>
                                <a:lnTo>
                                  <a:pt x="82" y="496"/>
                                </a:lnTo>
                                <a:lnTo>
                                  <a:pt x="85" y="499"/>
                                </a:lnTo>
                                <a:lnTo>
                                  <a:pt x="89" y="501"/>
                                </a:lnTo>
                                <a:lnTo>
                                  <a:pt x="91" y="503"/>
                                </a:lnTo>
                                <a:lnTo>
                                  <a:pt x="96" y="507"/>
                                </a:lnTo>
                                <a:lnTo>
                                  <a:pt x="99" y="509"/>
                                </a:lnTo>
                                <a:lnTo>
                                  <a:pt x="111" y="509"/>
                                </a:lnTo>
                                <a:lnTo>
                                  <a:pt x="121" y="506"/>
                                </a:lnTo>
                                <a:lnTo>
                                  <a:pt x="137" y="506"/>
                                </a:lnTo>
                                <a:lnTo>
                                  <a:pt x="133" y="502"/>
                                </a:lnTo>
                                <a:lnTo>
                                  <a:pt x="132" y="500"/>
                                </a:lnTo>
                                <a:lnTo>
                                  <a:pt x="130" y="499"/>
                                </a:lnTo>
                                <a:lnTo>
                                  <a:pt x="131" y="496"/>
                                </a:lnTo>
                                <a:lnTo>
                                  <a:pt x="132" y="495"/>
                                </a:lnTo>
                                <a:lnTo>
                                  <a:pt x="103" y="495"/>
                                </a:lnTo>
                                <a:lnTo>
                                  <a:pt x="98" y="493"/>
                                </a:lnTo>
                                <a:lnTo>
                                  <a:pt x="94" y="490"/>
                                </a:lnTo>
                                <a:lnTo>
                                  <a:pt x="92" y="489"/>
                                </a:lnTo>
                                <a:lnTo>
                                  <a:pt x="89" y="486"/>
                                </a:lnTo>
                                <a:lnTo>
                                  <a:pt x="85" y="484"/>
                                </a:lnTo>
                                <a:lnTo>
                                  <a:pt x="82" y="482"/>
                                </a:lnTo>
                                <a:lnTo>
                                  <a:pt x="75" y="476"/>
                                </a:lnTo>
                                <a:lnTo>
                                  <a:pt x="70" y="473"/>
                                </a:lnTo>
                                <a:lnTo>
                                  <a:pt x="66" y="470"/>
                                </a:lnTo>
                                <a:lnTo>
                                  <a:pt x="62" y="466"/>
                                </a:lnTo>
                                <a:lnTo>
                                  <a:pt x="58" y="463"/>
                                </a:lnTo>
                                <a:lnTo>
                                  <a:pt x="54" y="460"/>
                                </a:lnTo>
                                <a:lnTo>
                                  <a:pt x="50" y="457"/>
                                </a:lnTo>
                                <a:lnTo>
                                  <a:pt x="46" y="454"/>
                                </a:lnTo>
                                <a:lnTo>
                                  <a:pt x="42" y="451"/>
                                </a:lnTo>
                                <a:lnTo>
                                  <a:pt x="37" y="447"/>
                                </a:lnTo>
                                <a:lnTo>
                                  <a:pt x="32" y="444"/>
                                </a:lnTo>
                                <a:lnTo>
                                  <a:pt x="26" y="438"/>
                                </a:lnTo>
                                <a:lnTo>
                                  <a:pt x="22" y="434"/>
                                </a:lnTo>
                                <a:lnTo>
                                  <a:pt x="15" y="429"/>
                                </a:lnTo>
                                <a:lnTo>
                                  <a:pt x="13" y="427"/>
                                </a:lnTo>
                                <a:lnTo>
                                  <a:pt x="9" y="425"/>
                                </a:lnTo>
                                <a:lnTo>
                                  <a:pt x="7" y="424"/>
                                </a:lnTo>
                                <a:lnTo>
                                  <a:pt x="6" y="422"/>
                                </a:lnTo>
                                <a:lnTo>
                                  <a:pt x="3" y="421"/>
                                </a:lnTo>
                                <a:lnTo>
                                  <a:pt x="3" y="420"/>
                                </a:lnTo>
                                <a:close/>
                                <a:moveTo>
                                  <a:pt x="36" y="222"/>
                                </a:moveTo>
                                <a:lnTo>
                                  <a:pt x="32" y="245"/>
                                </a:lnTo>
                                <a:lnTo>
                                  <a:pt x="35" y="246"/>
                                </a:lnTo>
                                <a:lnTo>
                                  <a:pt x="36" y="247"/>
                                </a:lnTo>
                                <a:lnTo>
                                  <a:pt x="43" y="251"/>
                                </a:lnTo>
                                <a:lnTo>
                                  <a:pt x="47" y="254"/>
                                </a:lnTo>
                                <a:lnTo>
                                  <a:pt x="49" y="257"/>
                                </a:lnTo>
                                <a:lnTo>
                                  <a:pt x="51" y="258"/>
                                </a:lnTo>
                                <a:lnTo>
                                  <a:pt x="54" y="260"/>
                                </a:lnTo>
                                <a:lnTo>
                                  <a:pt x="58" y="263"/>
                                </a:lnTo>
                                <a:lnTo>
                                  <a:pt x="60" y="264"/>
                                </a:lnTo>
                                <a:lnTo>
                                  <a:pt x="62" y="266"/>
                                </a:lnTo>
                                <a:lnTo>
                                  <a:pt x="66" y="269"/>
                                </a:lnTo>
                                <a:lnTo>
                                  <a:pt x="72" y="275"/>
                                </a:lnTo>
                                <a:lnTo>
                                  <a:pt x="75" y="277"/>
                                </a:lnTo>
                                <a:lnTo>
                                  <a:pt x="78" y="279"/>
                                </a:lnTo>
                                <a:lnTo>
                                  <a:pt x="82" y="282"/>
                                </a:lnTo>
                                <a:lnTo>
                                  <a:pt x="85" y="284"/>
                                </a:lnTo>
                                <a:lnTo>
                                  <a:pt x="90" y="287"/>
                                </a:lnTo>
                                <a:lnTo>
                                  <a:pt x="93" y="289"/>
                                </a:lnTo>
                                <a:lnTo>
                                  <a:pt x="100" y="296"/>
                                </a:lnTo>
                                <a:lnTo>
                                  <a:pt x="105" y="299"/>
                                </a:lnTo>
                                <a:lnTo>
                                  <a:pt x="107" y="302"/>
                                </a:lnTo>
                                <a:lnTo>
                                  <a:pt x="112" y="305"/>
                                </a:lnTo>
                                <a:lnTo>
                                  <a:pt x="115" y="307"/>
                                </a:lnTo>
                                <a:lnTo>
                                  <a:pt x="120" y="309"/>
                                </a:lnTo>
                                <a:lnTo>
                                  <a:pt x="123" y="312"/>
                                </a:lnTo>
                                <a:lnTo>
                                  <a:pt x="127" y="314"/>
                                </a:lnTo>
                                <a:lnTo>
                                  <a:pt x="130" y="318"/>
                                </a:lnTo>
                                <a:lnTo>
                                  <a:pt x="133" y="320"/>
                                </a:lnTo>
                                <a:lnTo>
                                  <a:pt x="137" y="324"/>
                                </a:lnTo>
                                <a:lnTo>
                                  <a:pt x="142" y="326"/>
                                </a:lnTo>
                                <a:lnTo>
                                  <a:pt x="144" y="329"/>
                                </a:lnTo>
                                <a:lnTo>
                                  <a:pt x="148" y="331"/>
                                </a:lnTo>
                                <a:lnTo>
                                  <a:pt x="151" y="334"/>
                                </a:lnTo>
                                <a:lnTo>
                                  <a:pt x="155" y="337"/>
                                </a:lnTo>
                                <a:lnTo>
                                  <a:pt x="161" y="341"/>
                                </a:lnTo>
                                <a:lnTo>
                                  <a:pt x="164" y="344"/>
                                </a:lnTo>
                                <a:lnTo>
                                  <a:pt x="168" y="347"/>
                                </a:lnTo>
                                <a:lnTo>
                                  <a:pt x="170" y="348"/>
                                </a:lnTo>
                                <a:lnTo>
                                  <a:pt x="173" y="350"/>
                                </a:lnTo>
                                <a:lnTo>
                                  <a:pt x="175" y="352"/>
                                </a:lnTo>
                                <a:lnTo>
                                  <a:pt x="178" y="354"/>
                                </a:lnTo>
                                <a:lnTo>
                                  <a:pt x="182" y="357"/>
                                </a:lnTo>
                                <a:lnTo>
                                  <a:pt x="186" y="361"/>
                                </a:lnTo>
                                <a:lnTo>
                                  <a:pt x="190" y="363"/>
                                </a:lnTo>
                                <a:lnTo>
                                  <a:pt x="192" y="366"/>
                                </a:lnTo>
                                <a:lnTo>
                                  <a:pt x="193" y="367"/>
                                </a:lnTo>
                                <a:lnTo>
                                  <a:pt x="194" y="367"/>
                                </a:lnTo>
                                <a:lnTo>
                                  <a:pt x="194" y="368"/>
                                </a:lnTo>
                                <a:lnTo>
                                  <a:pt x="193" y="371"/>
                                </a:lnTo>
                                <a:lnTo>
                                  <a:pt x="192" y="373"/>
                                </a:lnTo>
                                <a:lnTo>
                                  <a:pt x="185" y="384"/>
                                </a:lnTo>
                                <a:lnTo>
                                  <a:pt x="184" y="390"/>
                                </a:lnTo>
                                <a:lnTo>
                                  <a:pt x="181" y="393"/>
                                </a:lnTo>
                                <a:lnTo>
                                  <a:pt x="177" y="398"/>
                                </a:lnTo>
                                <a:lnTo>
                                  <a:pt x="175" y="400"/>
                                </a:lnTo>
                                <a:lnTo>
                                  <a:pt x="173" y="405"/>
                                </a:lnTo>
                                <a:lnTo>
                                  <a:pt x="171" y="409"/>
                                </a:lnTo>
                                <a:lnTo>
                                  <a:pt x="169" y="411"/>
                                </a:lnTo>
                                <a:lnTo>
                                  <a:pt x="163" y="421"/>
                                </a:lnTo>
                                <a:lnTo>
                                  <a:pt x="162" y="423"/>
                                </a:lnTo>
                                <a:lnTo>
                                  <a:pt x="160" y="426"/>
                                </a:lnTo>
                                <a:lnTo>
                                  <a:pt x="158" y="428"/>
                                </a:lnTo>
                                <a:lnTo>
                                  <a:pt x="156" y="432"/>
                                </a:lnTo>
                                <a:lnTo>
                                  <a:pt x="154" y="434"/>
                                </a:lnTo>
                                <a:lnTo>
                                  <a:pt x="152" y="438"/>
                                </a:lnTo>
                                <a:lnTo>
                                  <a:pt x="150" y="440"/>
                                </a:lnTo>
                                <a:lnTo>
                                  <a:pt x="148" y="442"/>
                                </a:lnTo>
                                <a:lnTo>
                                  <a:pt x="144" y="448"/>
                                </a:lnTo>
                                <a:lnTo>
                                  <a:pt x="143" y="451"/>
                                </a:lnTo>
                                <a:lnTo>
                                  <a:pt x="140" y="454"/>
                                </a:lnTo>
                                <a:lnTo>
                                  <a:pt x="137" y="458"/>
                                </a:lnTo>
                                <a:lnTo>
                                  <a:pt x="133" y="464"/>
                                </a:lnTo>
                                <a:lnTo>
                                  <a:pt x="130" y="469"/>
                                </a:lnTo>
                                <a:lnTo>
                                  <a:pt x="128" y="473"/>
                                </a:lnTo>
                                <a:lnTo>
                                  <a:pt x="124" y="477"/>
                                </a:lnTo>
                                <a:lnTo>
                                  <a:pt x="122" y="482"/>
                                </a:lnTo>
                                <a:lnTo>
                                  <a:pt x="120" y="483"/>
                                </a:lnTo>
                                <a:lnTo>
                                  <a:pt x="119" y="487"/>
                                </a:lnTo>
                                <a:lnTo>
                                  <a:pt x="115" y="491"/>
                                </a:lnTo>
                                <a:lnTo>
                                  <a:pt x="115" y="493"/>
                                </a:lnTo>
                                <a:lnTo>
                                  <a:pt x="103" y="495"/>
                                </a:lnTo>
                                <a:lnTo>
                                  <a:pt x="132" y="495"/>
                                </a:lnTo>
                                <a:lnTo>
                                  <a:pt x="133" y="493"/>
                                </a:lnTo>
                                <a:lnTo>
                                  <a:pt x="138" y="486"/>
                                </a:lnTo>
                                <a:lnTo>
                                  <a:pt x="140" y="482"/>
                                </a:lnTo>
                                <a:lnTo>
                                  <a:pt x="143" y="478"/>
                                </a:lnTo>
                                <a:lnTo>
                                  <a:pt x="146" y="472"/>
                                </a:lnTo>
                                <a:lnTo>
                                  <a:pt x="148" y="467"/>
                                </a:lnTo>
                                <a:lnTo>
                                  <a:pt x="150" y="464"/>
                                </a:lnTo>
                                <a:lnTo>
                                  <a:pt x="152" y="462"/>
                                </a:lnTo>
                                <a:lnTo>
                                  <a:pt x="154" y="459"/>
                                </a:lnTo>
                                <a:lnTo>
                                  <a:pt x="158" y="454"/>
                                </a:lnTo>
                                <a:lnTo>
                                  <a:pt x="159" y="451"/>
                                </a:lnTo>
                                <a:lnTo>
                                  <a:pt x="161" y="447"/>
                                </a:lnTo>
                                <a:lnTo>
                                  <a:pt x="163" y="445"/>
                                </a:lnTo>
                                <a:lnTo>
                                  <a:pt x="164" y="441"/>
                                </a:lnTo>
                                <a:lnTo>
                                  <a:pt x="167" y="439"/>
                                </a:lnTo>
                                <a:lnTo>
                                  <a:pt x="168" y="435"/>
                                </a:lnTo>
                                <a:lnTo>
                                  <a:pt x="171" y="433"/>
                                </a:lnTo>
                                <a:lnTo>
                                  <a:pt x="173" y="429"/>
                                </a:lnTo>
                                <a:lnTo>
                                  <a:pt x="175" y="426"/>
                                </a:lnTo>
                                <a:lnTo>
                                  <a:pt x="176" y="423"/>
                                </a:lnTo>
                                <a:lnTo>
                                  <a:pt x="178" y="421"/>
                                </a:lnTo>
                                <a:lnTo>
                                  <a:pt x="179" y="417"/>
                                </a:lnTo>
                                <a:lnTo>
                                  <a:pt x="182" y="415"/>
                                </a:lnTo>
                                <a:lnTo>
                                  <a:pt x="184" y="411"/>
                                </a:lnTo>
                                <a:lnTo>
                                  <a:pt x="188" y="405"/>
                                </a:lnTo>
                                <a:lnTo>
                                  <a:pt x="189" y="402"/>
                                </a:lnTo>
                                <a:lnTo>
                                  <a:pt x="191" y="399"/>
                                </a:lnTo>
                                <a:lnTo>
                                  <a:pt x="192" y="396"/>
                                </a:lnTo>
                                <a:lnTo>
                                  <a:pt x="196" y="392"/>
                                </a:lnTo>
                                <a:lnTo>
                                  <a:pt x="199" y="387"/>
                                </a:lnTo>
                                <a:lnTo>
                                  <a:pt x="201" y="381"/>
                                </a:lnTo>
                                <a:lnTo>
                                  <a:pt x="204" y="378"/>
                                </a:lnTo>
                                <a:lnTo>
                                  <a:pt x="206" y="373"/>
                                </a:lnTo>
                                <a:lnTo>
                                  <a:pt x="208" y="371"/>
                                </a:lnTo>
                                <a:lnTo>
                                  <a:pt x="209" y="367"/>
                                </a:lnTo>
                                <a:lnTo>
                                  <a:pt x="211" y="366"/>
                                </a:lnTo>
                                <a:lnTo>
                                  <a:pt x="211" y="364"/>
                                </a:lnTo>
                                <a:lnTo>
                                  <a:pt x="212" y="363"/>
                                </a:lnTo>
                                <a:lnTo>
                                  <a:pt x="211" y="361"/>
                                </a:lnTo>
                                <a:lnTo>
                                  <a:pt x="207" y="357"/>
                                </a:lnTo>
                                <a:lnTo>
                                  <a:pt x="204" y="355"/>
                                </a:lnTo>
                                <a:lnTo>
                                  <a:pt x="201" y="354"/>
                                </a:lnTo>
                                <a:lnTo>
                                  <a:pt x="198" y="350"/>
                                </a:lnTo>
                                <a:lnTo>
                                  <a:pt x="194" y="348"/>
                                </a:lnTo>
                                <a:lnTo>
                                  <a:pt x="191" y="344"/>
                                </a:lnTo>
                                <a:lnTo>
                                  <a:pt x="186" y="341"/>
                                </a:lnTo>
                                <a:lnTo>
                                  <a:pt x="182" y="338"/>
                                </a:lnTo>
                                <a:lnTo>
                                  <a:pt x="178" y="334"/>
                                </a:lnTo>
                                <a:lnTo>
                                  <a:pt x="173" y="331"/>
                                </a:lnTo>
                                <a:lnTo>
                                  <a:pt x="168" y="329"/>
                                </a:lnTo>
                                <a:lnTo>
                                  <a:pt x="163" y="324"/>
                                </a:lnTo>
                                <a:lnTo>
                                  <a:pt x="159" y="321"/>
                                </a:lnTo>
                                <a:lnTo>
                                  <a:pt x="153" y="317"/>
                                </a:lnTo>
                                <a:lnTo>
                                  <a:pt x="148" y="313"/>
                                </a:lnTo>
                                <a:lnTo>
                                  <a:pt x="144" y="309"/>
                                </a:lnTo>
                                <a:lnTo>
                                  <a:pt x="139" y="307"/>
                                </a:lnTo>
                                <a:lnTo>
                                  <a:pt x="135" y="303"/>
                                </a:lnTo>
                                <a:lnTo>
                                  <a:pt x="130" y="301"/>
                                </a:lnTo>
                                <a:lnTo>
                                  <a:pt x="125" y="297"/>
                                </a:lnTo>
                                <a:lnTo>
                                  <a:pt x="122" y="295"/>
                                </a:lnTo>
                                <a:lnTo>
                                  <a:pt x="115" y="290"/>
                                </a:lnTo>
                                <a:lnTo>
                                  <a:pt x="113" y="288"/>
                                </a:lnTo>
                                <a:lnTo>
                                  <a:pt x="111" y="287"/>
                                </a:lnTo>
                                <a:lnTo>
                                  <a:pt x="106" y="283"/>
                                </a:lnTo>
                                <a:lnTo>
                                  <a:pt x="107" y="283"/>
                                </a:lnTo>
                                <a:lnTo>
                                  <a:pt x="109" y="282"/>
                                </a:lnTo>
                                <a:lnTo>
                                  <a:pt x="114" y="282"/>
                                </a:lnTo>
                                <a:lnTo>
                                  <a:pt x="116" y="281"/>
                                </a:lnTo>
                                <a:lnTo>
                                  <a:pt x="119" y="281"/>
                                </a:lnTo>
                                <a:lnTo>
                                  <a:pt x="122" y="280"/>
                                </a:lnTo>
                                <a:lnTo>
                                  <a:pt x="124" y="280"/>
                                </a:lnTo>
                                <a:lnTo>
                                  <a:pt x="128" y="279"/>
                                </a:lnTo>
                                <a:lnTo>
                                  <a:pt x="132" y="278"/>
                                </a:lnTo>
                                <a:lnTo>
                                  <a:pt x="136" y="277"/>
                                </a:lnTo>
                                <a:lnTo>
                                  <a:pt x="139" y="277"/>
                                </a:lnTo>
                                <a:lnTo>
                                  <a:pt x="144" y="276"/>
                                </a:lnTo>
                                <a:lnTo>
                                  <a:pt x="148" y="276"/>
                                </a:lnTo>
                                <a:lnTo>
                                  <a:pt x="152" y="273"/>
                                </a:lnTo>
                                <a:lnTo>
                                  <a:pt x="91" y="273"/>
                                </a:lnTo>
                                <a:lnTo>
                                  <a:pt x="36" y="222"/>
                                </a:lnTo>
                                <a:close/>
                                <a:moveTo>
                                  <a:pt x="146" y="111"/>
                                </a:moveTo>
                                <a:lnTo>
                                  <a:pt x="116" y="111"/>
                                </a:lnTo>
                                <a:lnTo>
                                  <a:pt x="182" y="253"/>
                                </a:lnTo>
                                <a:lnTo>
                                  <a:pt x="91" y="273"/>
                                </a:lnTo>
                                <a:lnTo>
                                  <a:pt x="155" y="273"/>
                                </a:lnTo>
                                <a:lnTo>
                                  <a:pt x="160" y="272"/>
                                </a:lnTo>
                                <a:lnTo>
                                  <a:pt x="167" y="270"/>
                                </a:lnTo>
                                <a:lnTo>
                                  <a:pt x="170" y="270"/>
                                </a:lnTo>
                                <a:lnTo>
                                  <a:pt x="174" y="269"/>
                                </a:lnTo>
                                <a:lnTo>
                                  <a:pt x="181" y="266"/>
                                </a:lnTo>
                                <a:lnTo>
                                  <a:pt x="184" y="266"/>
                                </a:lnTo>
                                <a:lnTo>
                                  <a:pt x="186" y="265"/>
                                </a:lnTo>
                                <a:lnTo>
                                  <a:pt x="189" y="265"/>
                                </a:lnTo>
                                <a:lnTo>
                                  <a:pt x="192" y="264"/>
                                </a:lnTo>
                                <a:lnTo>
                                  <a:pt x="194" y="263"/>
                                </a:lnTo>
                                <a:lnTo>
                                  <a:pt x="194" y="254"/>
                                </a:lnTo>
                                <a:lnTo>
                                  <a:pt x="193" y="251"/>
                                </a:lnTo>
                                <a:lnTo>
                                  <a:pt x="192" y="248"/>
                                </a:lnTo>
                                <a:lnTo>
                                  <a:pt x="190" y="241"/>
                                </a:lnTo>
                                <a:lnTo>
                                  <a:pt x="188" y="235"/>
                                </a:lnTo>
                                <a:lnTo>
                                  <a:pt x="185" y="230"/>
                                </a:lnTo>
                                <a:lnTo>
                                  <a:pt x="184" y="224"/>
                                </a:lnTo>
                                <a:lnTo>
                                  <a:pt x="182" y="221"/>
                                </a:lnTo>
                                <a:lnTo>
                                  <a:pt x="177" y="209"/>
                                </a:lnTo>
                                <a:lnTo>
                                  <a:pt x="175" y="204"/>
                                </a:lnTo>
                                <a:lnTo>
                                  <a:pt x="174" y="200"/>
                                </a:lnTo>
                                <a:lnTo>
                                  <a:pt x="173" y="198"/>
                                </a:lnTo>
                                <a:lnTo>
                                  <a:pt x="171" y="196"/>
                                </a:lnTo>
                                <a:lnTo>
                                  <a:pt x="170" y="193"/>
                                </a:lnTo>
                                <a:lnTo>
                                  <a:pt x="168" y="191"/>
                                </a:lnTo>
                                <a:lnTo>
                                  <a:pt x="168" y="187"/>
                                </a:lnTo>
                                <a:lnTo>
                                  <a:pt x="166" y="184"/>
                                </a:lnTo>
                                <a:lnTo>
                                  <a:pt x="166" y="181"/>
                                </a:lnTo>
                                <a:lnTo>
                                  <a:pt x="163" y="176"/>
                                </a:lnTo>
                                <a:lnTo>
                                  <a:pt x="162" y="173"/>
                                </a:lnTo>
                                <a:lnTo>
                                  <a:pt x="160" y="167"/>
                                </a:lnTo>
                                <a:lnTo>
                                  <a:pt x="156" y="161"/>
                                </a:lnTo>
                                <a:lnTo>
                                  <a:pt x="155" y="156"/>
                                </a:lnTo>
                                <a:lnTo>
                                  <a:pt x="153" y="151"/>
                                </a:lnTo>
                                <a:lnTo>
                                  <a:pt x="151" y="148"/>
                                </a:lnTo>
                                <a:lnTo>
                                  <a:pt x="150" y="144"/>
                                </a:lnTo>
                                <a:lnTo>
                                  <a:pt x="148" y="142"/>
                                </a:lnTo>
                                <a:lnTo>
                                  <a:pt x="147" y="138"/>
                                </a:lnTo>
                                <a:lnTo>
                                  <a:pt x="146" y="136"/>
                                </a:lnTo>
                                <a:lnTo>
                                  <a:pt x="146" y="111"/>
                                </a:lnTo>
                                <a:close/>
                                <a:moveTo>
                                  <a:pt x="127" y="93"/>
                                </a:moveTo>
                                <a:lnTo>
                                  <a:pt x="22" y="122"/>
                                </a:lnTo>
                                <a:lnTo>
                                  <a:pt x="28" y="136"/>
                                </a:lnTo>
                                <a:lnTo>
                                  <a:pt x="116" y="111"/>
                                </a:lnTo>
                                <a:lnTo>
                                  <a:pt x="146" y="111"/>
                                </a:lnTo>
                                <a:lnTo>
                                  <a:pt x="146" y="108"/>
                                </a:lnTo>
                                <a:lnTo>
                                  <a:pt x="133" y="108"/>
                                </a:lnTo>
                                <a:lnTo>
                                  <a:pt x="127" y="93"/>
                                </a:lnTo>
                                <a:close/>
                                <a:moveTo>
                                  <a:pt x="181" y="0"/>
                                </a:moveTo>
                                <a:lnTo>
                                  <a:pt x="171" y="0"/>
                                </a:lnTo>
                                <a:lnTo>
                                  <a:pt x="168" y="2"/>
                                </a:lnTo>
                                <a:lnTo>
                                  <a:pt x="166" y="3"/>
                                </a:lnTo>
                                <a:lnTo>
                                  <a:pt x="155" y="6"/>
                                </a:lnTo>
                                <a:lnTo>
                                  <a:pt x="153" y="7"/>
                                </a:lnTo>
                                <a:lnTo>
                                  <a:pt x="151" y="9"/>
                                </a:lnTo>
                                <a:lnTo>
                                  <a:pt x="146" y="12"/>
                                </a:lnTo>
                                <a:lnTo>
                                  <a:pt x="143" y="16"/>
                                </a:lnTo>
                                <a:lnTo>
                                  <a:pt x="142" y="17"/>
                                </a:lnTo>
                                <a:lnTo>
                                  <a:pt x="139" y="21"/>
                                </a:lnTo>
                                <a:lnTo>
                                  <a:pt x="139" y="26"/>
                                </a:lnTo>
                                <a:lnTo>
                                  <a:pt x="138" y="29"/>
                                </a:lnTo>
                                <a:lnTo>
                                  <a:pt x="138" y="36"/>
                                </a:lnTo>
                                <a:lnTo>
                                  <a:pt x="137" y="40"/>
                                </a:lnTo>
                                <a:lnTo>
                                  <a:pt x="137" y="52"/>
                                </a:lnTo>
                                <a:lnTo>
                                  <a:pt x="136" y="55"/>
                                </a:lnTo>
                                <a:lnTo>
                                  <a:pt x="136" y="69"/>
                                </a:lnTo>
                                <a:lnTo>
                                  <a:pt x="135" y="73"/>
                                </a:lnTo>
                                <a:lnTo>
                                  <a:pt x="135" y="81"/>
                                </a:lnTo>
                                <a:lnTo>
                                  <a:pt x="133" y="84"/>
                                </a:lnTo>
                                <a:lnTo>
                                  <a:pt x="133" y="108"/>
                                </a:lnTo>
                                <a:lnTo>
                                  <a:pt x="146" y="108"/>
                                </a:lnTo>
                                <a:lnTo>
                                  <a:pt x="146" y="106"/>
                                </a:lnTo>
                                <a:lnTo>
                                  <a:pt x="147" y="103"/>
                                </a:lnTo>
                                <a:lnTo>
                                  <a:pt x="147" y="96"/>
                                </a:lnTo>
                                <a:lnTo>
                                  <a:pt x="148" y="91"/>
                                </a:lnTo>
                                <a:lnTo>
                                  <a:pt x="148" y="79"/>
                                </a:lnTo>
                                <a:lnTo>
                                  <a:pt x="150" y="76"/>
                                </a:lnTo>
                                <a:lnTo>
                                  <a:pt x="150" y="64"/>
                                </a:lnTo>
                                <a:lnTo>
                                  <a:pt x="151" y="59"/>
                                </a:lnTo>
                                <a:lnTo>
                                  <a:pt x="151" y="52"/>
                                </a:lnTo>
                                <a:lnTo>
                                  <a:pt x="152" y="48"/>
                                </a:lnTo>
                                <a:lnTo>
                                  <a:pt x="152" y="42"/>
                                </a:lnTo>
                                <a:lnTo>
                                  <a:pt x="153" y="40"/>
                                </a:lnTo>
                                <a:lnTo>
                                  <a:pt x="154" y="36"/>
                                </a:lnTo>
                                <a:lnTo>
                                  <a:pt x="154" y="34"/>
                                </a:lnTo>
                                <a:lnTo>
                                  <a:pt x="155" y="33"/>
                                </a:lnTo>
                                <a:lnTo>
                                  <a:pt x="156" y="28"/>
                                </a:lnTo>
                                <a:lnTo>
                                  <a:pt x="158" y="26"/>
                                </a:lnTo>
                                <a:lnTo>
                                  <a:pt x="159" y="22"/>
                                </a:lnTo>
                                <a:lnTo>
                                  <a:pt x="161" y="21"/>
                                </a:lnTo>
                                <a:lnTo>
                                  <a:pt x="164" y="18"/>
                                </a:lnTo>
                                <a:lnTo>
                                  <a:pt x="171" y="16"/>
                                </a:lnTo>
                                <a:lnTo>
                                  <a:pt x="176" y="16"/>
                                </a:lnTo>
                                <a:lnTo>
                                  <a:pt x="181" y="15"/>
                                </a:lnTo>
                                <a:lnTo>
                                  <a:pt x="184" y="13"/>
                                </a:lnTo>
                                <a:lnTo>
                                  <a:pt x="188" y="12"/>
                                </a:lnTo>
                                <a:lnTo>
                                  <a:pt x="190" y="11"/>
                                </a:lnTo>
                                <a:lnTo>
                                  <a:pt x="190" y="10"/>
                                </a:lnTo>
                                <a:lnTo>
                                  <a:pt x="185" y="5"/>
                                </a:lnTo>
                                <a:lnTo>
                                  <a:pt x="182" y="3"/>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2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537" y="1673"/>
                            <a:ext cx="16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AutoShape 204"/>
                        <wps:cNvSpPr>
                          <a:spLocks/>
                        </wps:cNvSpPr>
                        <wps:spPr bwMode="auto">
                          <a:xfrm>
                            <a:off x="6552" y="1310"/>
                            <a:ext cx="95" cy="243"/>
                          </a:xfrm>
                          <a:custGeom>
                            <a:avLst/>
                            <a:gdLst>
                              <a:gd name="T0" fmla="+- 0 6562 6552"/>
                              <a:gd name="T1" fmla="*/ T0 w 95"/>
                              <a:gd name="T2" fmla="+- 0 1532 1310"/>
                              <a:gd name="T3" fmla="*/ 1532 h 243"/>
                              <a:gd name="T4" fmla="+- 0 6569 6552"/>
                              <a:gd name="T5" fmla="*/ T4 w 95"/>
                              <a:gd name="T6" fmla="+- 0 1552 1310"/>
                              <a:gd name="T7" fmla="*/ 1552 h 243"/>
                              <a:gd name="T8" fmla="+- 0 6591 6552"/>
                              <a:gd name="T9" fmla="*/ T8 w 95"/>
                              <a:gd name="T10" fmla="+- 0 1551 1310"/>
                              <a:gd name="T11" fmla="*/ 1551 h 243"/>
                              <a:gd name="T12" fmla="+- 0 6603 6552"/>
                              <a:gd name="T13" fmla="*/ T12 w 95"/>
                              <a:gd name="T14" fmla="+- 0 1549 1310"/>
                              <a:gd name="T15" fmla="*/ 1549 h 243"/>
                              <a:gd name="T16" fmla="+- 0 6609 6552"/>
                              <a:gd name="T17" fmla="*/ T16 w 95"/>
                              <a:gd name="T18" fmla="+- 0 1548 1310"/>
                              <a:gd name="T19" fmla="*/ 1548 h 243"/>
                              <a:gd name="T20" fmla="+- 0 6618 6552"/>
                              <a:gd name="T21" fmla="*/ T20 w 95"/>
                              <a:gd name="T22" fmla="+- 0 1547 1310"/>
                              <a:gd name="T23" fmla="*/ 1547 h 243"/>
                              <a:gd name="T24" fmla="+- 0 6624 6552"/>
                              <a:gd name="T25" fmla="*/ T24 w 95"/>
                              <a:gd name="T26" fmla="+- 0 1546 1310"/>
                              <a:gd name="T27" fmla="*/ 1546 h 243"/>
                              <a:gd name="T28" fmla="+- 0 6633 6552"/>
                              <a:gd name="T29" fmla="*/ T28 w 95"/>
                              <a:gd name="T30" fmla="+- 0 1541 1310"/>
                              <a:gd name="T31" fmla="*/ 1541 h 243"/>
                              <a:gd name="T32" fmla="+- 0 6640 6552"/>
                              <a:gd name="T33" fmla="*/ T32 w 95"/>
                              <a:gd name="T34" fmla="+- 0 1538 1310"/>
                              <a:gd name="T35" fmla="*/ 1538 h 243"/>
                              <a:gd name="T36" fmla="+- 0 6579 6552"/>
                              <a:gd name="T37" fmla="*/ T36 w 95"/>
                              <a:gd name="T38" fmla="+- 0 1533 1310"/>
                              <a:gd name="T39" fmla="*/ 1533 h 243"/>
                              <a:gd name="T40" fmla="+- 0 6564 6552"/>
                              <a:gd name="T41" fmla="*/ T40 w 95"/>
                              <a:gd name="T42" fmla="+- 0 1310 1310"/>
                              <a:gd name="T43" fmla="*/ 1310 h 243"/>
                              <a:gd name="T44" fmla="+- 0 6556 6552"/>
                              <a:gd name="T45" fmla="*/ T44 w 95"/>
                              <a:gd name="T46" fmla="+- 0 1316 1310"/>
                              <a:gd name="T47" fmla="*/ 1316 h 243"/>
                              <a:gd name="T48" fmla="+- 0 6562 6552"/>
                              <a:gd name="T49" fmla="*/ T48 w 95"/>
                              <a:gd name="T50" fmla="+- 0 1323 1310"/>
                              <a:gd name="T51" fmla="*/ 1323 h 243"/>
                              <a:gd name="T52" fmla="+- 0 6571 6552"/>
                              <a:gd name="T53" fmla="*/ T52 w 95"/>
                              <a:gd name="T54" fmla="+- 0 1333 1310"/>
                              <a:gd name="T55" fmla="*/ 1333 h 243"/>
                              <a:gd name="T56" fmla="+- 0 6578 6552"/>
                              <a:gd name="T57" fmla="*/ T56 w 95"/>
                              <a:gd name="T58" fmla="+- 0 1341 1310"/>
                              <a:gd name="T59" fmla="*/ 1341 h 243"/>
                              <a:gd name="T60" fmla="+- 0 6583 6552"/>
                              <a:gd name="T61" fmla="*/ T60 w 95"/>
                              <a:gd name="T62" fmla="+- 0 1346 1310"/>
                              <a:gd name="T63" fmla="*/ 1346 h 243"/>
                              <a:gd name="T64" fmla="+- 0 6589 6552"/>
                              <a:gd name="T65" fmla="*/ T64 w 95"/>
                              <a:gd name="T66" fmla="+- 0 1356 1310"/>
                              <a:gd name="T67" fmla="*/ 1356 h 243"/>
                              <a:gd name="T68" fmla="+- 0 6593 6552"/>
                              <a:gd name="T69" fmla="*/ T68 w 95"/>
                              <a:gd name="T70" fmla="+- 0 1362 1310"/>
                              <a:gd name="T71" fmla="*/ 1362 h 243"/>
                              <a:gd name="T72" fmla="+- 0 6600 6552"/>
                              <a:gd name="T73" fmla="*/ T72 w 95"/>
                              <a:gd name="T74" fmla="+- 0 1373 1310"/>
                              <a:gd name="T75" fmla="*/ 1373 h 243"/>
                              <a:gd name="T76" fmla="+- 0 6605 6552"/>
                              <a:gd name="T77" fmla="*/ T76 w 95"/>
                              <a:gd name="T78" fmla="+- 0 1382 1310"/>
                              <a:gd name="T79" fmla="*/ 1382 h 243"/>
                              <a:gd name="T80" fmla="+- 0 6609 6552"/>
                              <a:gd name="T81" fmla="*/ T80 w 95"/>
                              <a:gd name="T82" fmla="+- 0 1392 1310"/>
                              <a:gd name="T83" fmla="*/ 1392 h 243"/>
                              <a:gd name="T84" fmla="+- 0 6613 6552"/>
                              <a:gd name="T85" fmla="*/ T84 w 95"/>
                              <a:gd name="T86" fmla="+- 0 1400 1310"/>
                              <a:gd name="T87" fmla="*/ 1400 h 243"/>
                              <a:gd name="T88" fmla="+- 0 6615 6552"/>
                              <a:gd name="T89" fmla="*/ T88 w 95"/>
                              <a:gd name="T90" fmla="+- 0 1408 1310"/>
                              <a:gd name="T91" fmla="*/ 1408 h 243"/>
                              <a:gd name="T92" fmla="+- 0 6617 6552"/>
                              <a:gd name="T93" fmla="*/ T92 w 95"/>
                              <a:gd name="T94" fmla="+- 0 1416 1310"/>
                              <a:gd name="T95" fmla="*/ 1416 h 243"/>
                              <a:gd name="T96" fmla="+- 0 6620 6552"/>
                              <a:gd name="T97" fmla="*/ T96 w 95"/>
                              <a:gd name="T98" fmla="+- 0 1424 1310"/>
                              <a:gd name="T99" fmla="*/ 1424 h 243"/>
                              <a:gd name="T100" fmla="+- 0 6623 6552"/>
                              <a:gd name="T101" fmla="*/ T100 w 95"/>
                              <a:gd name="T102" fmla="+- 0 1436 1310"/>
                              <a:gd name="T103" fmla="*/ 1436 h 243"/>
                              <a:gd name="T104" fmla="+- 0 6624 6552"/>
                              <a:gd name="T105" fmla="*/ T104 w 95"/>
                              <a:gd name="T106" fmla="+- 0 1444 1310"/>
                              <a:gd name="T107" fmla="*/ 1444 h 243"/>
                              <a:gd name="T108" fmla="+- 0 6625 6552"/>
                              <a:gd name="T109" fmla="*/ T108 w 95"/>
                              <a:gd name="T110" fmla="+- 0 1451 1310"/>
                              <a:gd name="T111" fmla="*/ 1451 h 243"/>
                              <a:gd name="T112" fmla="+- 0 6626 6552"/>
                              <a:gd name="T113" fmla="*/ T112 w 95"/>
                              <a:gd name="T114" fmla="+- 0 1461 1310"/>
                              <a:gd name="T115" fmla="*/ 1461 h 243"/>
                              <a:gd name="T116" fmla="+- 0 6628 6552"/>
                              <a:gd name="T117" fmla="*/ T116 w 95"/>
                              <a:gd name="T118" fmla="+- 0 1468 1310"/>
                              <a:gd name="T119" fmla="*/ 1468 h 243"/>
                              <a:gd name="T120" fmla="+- 0 6629 6552"/>
                              <a:gd name="T121" fmla="*/ T120 w 95"/>
                              <a:gd name="T122" fmla="+- 0 1479 1310"/>
                              <a:gd name="T123" fmla="*/ 1479 h 243"/>
                              <a:gd name="T124" fmla="+- 0 6630 6552"/>
                              <a:gd name="T125" fmla="*/ T124 w 95"/>
                              <a:gd name="T126" fmla="+- 0 1509 1310"/>
                              <a:gd name="T127" fmla="*/ 1509 h 243"/>
                              <a:gd name="T128" fmla="+- 0 6631 6552"/>
                              <a:gd name="T129" fmla="*/ T128 w 95"/>
                              <a:gd name="T130" fmla="+- 0 1517 1310"/>
                              <a:gd name="T131" fmla="*/ 1517 h 243"/>
                              <a:gd name="T132" fmla="+- 0 6629 6552"/>
                              <a:gd name="T133" fmla="*/ T132 w 95"/>
                              <a:gd name="T134" fmla="+- 0 1524 1310"/>
                              <a:gd name="T135" fmla="*/ 1524 h 243"/>
                              <a:gd name="T136" fmla="+- 0 6625 6552"/>
                              <a:gd name="T137" fmla="*/ T136 w 95"/>
                              <a:gd name="T138" fmla="+- 0 1530 1310"/>
                              <a:gd name="T139" fmla="*/ 1530 h 243"/>
                              <a:gd name="T140" fmla="+- 0 6617 6552"/>
                              <a:gd name="T141" fmla="*/ T140 w 95"/>
                              <a:gd name="T142" fmla="+- 0 1532 1310"/>
                              <a:gd name="T143" fmla="*/ 1532 h 243"/>
                              <a:gd name="T144" fmla="+- 0 6602 6552"/>
                              <a:gd name="T145" fmla="*/ T144 w 95"/>
                              <a:gd name="T146" fmla="+- 0 1533 1310"/>
                              <a:gd name="T147" fmla="*/ 1533 h 243"/>
                              <a:gd name="T148" fmla="+- 0 6642 6552"/>
                              <a:gd name="T149" fmla="*/ T148 w 95"/>
                              <a:gd name="T150" fmla="+- 0 1530 1310"/>
                              <a:gd name="T151" fmla="*/ 1530 h 243"/>
                              <a:gd name="T152" fmla="+- 0 6645 6552"/>
                              <a:gd name="T153" fmla="*/ T152 w 95"/>
                              <a:gd name="T154" fmla="+- 0 1520 1310"/>
                              <a:gd name="T155" fmla="*/ 1520 h 243"/>
                              <a:gd name="T156" fmla="+- 0 6646 6552"/>
                              <a:gd name="T157" fmla="*/ T156 w 95"/>
                              <a:gd name="T158" fmla="+- 0 1514 1310"/>
                              <a:gd name="T159" fmla="*/ 1514 h 243"/>
                              <a:gd name="T160" fmla="+- 0 6645 6552"/>
                              <a:gd name="T161" fmla="*/ T160 w 95"/>
                              <a:gd name="T162" fmla="+- 0 1476 1310"/>
                              <a:gd name="T163" fmla="*/ 1476 h 243"/>
                              <a:gd name="T164" fmla="+- 0 6644 6552"/>
                              <a:gd name="T165" fmla="*/ T164 w 95"/>
                              <a:gd name="T166" fmla="+- 0 1469 1310"/>
                              <a:gd name="T167" fmla="*/ 1469 h 243"/>
                              <a:gd name="T168" fmla="+- 0 6642 6552"/>
                              <a:gd name="T169" fmla="*/ T168 w 95"/>
                              <a:gd name="T170" fmla="+- 0 1461 1310"/>
                              <a:gd name="T171" fmla="*/ 1461 h 243"/>
                              <a:gd name="T172" fmla="+- 0 6641 6552"/>
                              <a:gd name="T173" fmla="*/ T172 w 95"/>
                              <a:gd name="T174" fmla="+- 0 1447 1310"/>
                              <a:gd name="T175" fmla="*/ 1447 h 243"/>
                              <a:gd name="T176" fmla="+- 0 6640 6552"/>
                              <a:gd name="T177" fmla="*/ T176 w 95"/>
                              <a:gd name="T178" fmla="+- 0 1440 1310"/>
                              <a:gd name="T179" fmla="*/ 1440 h 243"/>
                              <a:gd name="T180" fmla="+- 0 6639 6552"/>
                              <a:gd name="T181" fmla="*/ T180 w 95"/>
                              <a:gd name="T182" fmla="+- 0 1433 1310"/>
                              <a:gd name="T183" fmla="*/ 1433 h 243"/>
                              <a:gd name="T184" fmla="+- 0 6636 6552"/>
                              <a:gd name="T185" fmla="*/ T184 w 95"/>
                              <a:gd name="T186" fmla="+- 0 1425 1310"/>
                              <a:gd name="T187" fmla="*/ 1425 h 243"/>
                              <a:gd name="T188" fmla="+- 0 6633 6552"/>
                              <a:gd name="T189" fmla="*/ T188 w 95"/>
                              <a:gd name="T190" fmla="+- 0 1416 1310"/>
                              <a:gd name="T191" fmla="*/ 1416 h 243"/>
                              <a:gd name="T192" fmla="+- 0 6630 6552"/>
                              <a:gd name="T193" fmla="*/ T192 w 95"/>
                              <a:gd name="T194" fmla="+- 0 1408 1310"/>
                              <a:gd name="T195" fmla="*/ 1408 h 243"/>
                              <a:gd name="T196" fmla="+- 0 6625 6552"/>
                              <a:gd name="T197" fmla="*/ T196 w 95"/>
                              <a:gd name="T198" fmla="+- 0 1398 1310"/>
                              <a:gd name="T199" fmla="*/ 1398 h 243"/>
                              <a:gd name="T200" fmla="+- 0 6621 6552"/>
                              <a:gd name="T201" fmla="*/ T200 w 95"/>
                              <a:gd name="T202" fmla="+- 0 1388 1310"/>
                              <a:gd name="T203" fmla="*/ 1388 h 243"/>
                              <a:gd name="T204" fmla="+- 0 6614 6552"/>
                              <a:gd name="T205" fmla="*/ T204 w 95"/>
                              <a:gd name="T206" fmla="+- 0 1375 1310"/>
                              <a:gd name="T207" fmla="*/ 1375 h 243"/>
                              <a:gd name="T208" fmla="+- 0 6609 6552"/>
                              <a:gd name="T209" fmla="*/ T208 w 95"/>
                              <a:gd name="T210" fmla="+- 0 1364 1310"/>
                              <a:gd name="T211" fmla="*/ 1364 h 243"/>
                              <a:gd name="T212" fmla="+- 0 6603 6552"/>
                              <a:gd name="T213" fmla="*/ T212 w 95"/>
                              <a:gd name="T214" fmla="+- 0 1355 1310"/>
                              <a:gd name="T215" fmla="*/ 1355 h 243"/>
                              <a:gd name="T216" fmla="+- 0 6598 6552"/>
                              <a:gd name="T217" fmla="*/ T216 w 95"/>
                              <a:gd name="T218" fmla="+- 0 1346 1310"/>
                              <a:gd name="T219" fmla="*/ 1346 h 243"/>
                              <a:gd name="T220" fmla="+- 0 6591 6552"/>
                              <a:gd name="T221" fmla="*/ T220 w 95"/>
                              <a:gd name="T222" fmla="+- 0 1338 1310"/>
                              <a:gd name="T223" fmla="*/ 1338 h 243"/>
                              <a:gd name="T224" fmla="+- 0 6586 6552"/>
                              <a:gd name="T225" fmla="*/ T224 w 95"/>
                              <a:gd name="T226" fmla="+- 0 1330 1310"/>
                              <a:gd name="T227" fmla="*/ 1330 h 243"/>
                              <a:gd name="T228" fmla="+- 0 6580 6552"/>
                              <a:gd name="T229" fmla="*/ T228 w 95"/>
                              <a:gd name="T230" fmla="+- 0 1323 1310"/>
                              <a:gd name="T231" fmla="*/ 1323 h 243"/>
                              <a:gd name="T232" fmla="+- 0 6575 6552"/>
                              <a:gd name="T233" fmla="*/ T232 w 95"/>
                              <a:gd name="T234" fmla="+- 0 1318 1310"/>
                              <a:gd name="T235" fmla="*/ 1318 h 243"/>
                              <a:gd name="T236" fmla="+- 0 6564 6552"/>
                              <a:gd name="T237" fmla="*/ T236 w 95"/>
                              <a:gd name="T238" fmla="+- 0 1310 1310"/>
                              <a:gd name="T239" fmla="*/ 131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5" h="243">
                                <a:moveTo>
                                  <a:pt x="23" y="222"/>
                                </a:moveTo>
                                <a:lnTo>
                                  <a:pt x="10" y="222"/>
                                </a:lnTo>
                                <a:lnTo>
                                  <a:pt x="16" y="243"/>
                                </a:lnTo>
                                <a:lnTo>
                                  <a:pt x="17" y="242"/>
                                </a:lnTo>
                                <a:lnTo>
                                  <a:pt x="35" y="242"/>
                                </a:lnTo>
                                <a:lnTo>
                                  <a:pt x="39" y="241"/>
                                </a:lnTo>
                                <a:lnTo>
                                  <a:pt x="48" y="241"/>
                                </a:lnTo>
                                <a:lnTo>
                                  <a:pt x="51" y="239"/>
                                </a:lnTo>
                                <a:lnTo>
                                  <a:pt x="54" y="239"/>
                                </a:lnTo>
                                <a:lnTo>
                                  <a:pt x="57" y="238"/>
                                </a:lnTo>
                                <a:lnTo>
                                  <a:pt x="63" y="238"/>
                                </a:lnTo>
                                <a:lnTo>
                                  <a:pt x="66" y="237"/>
                                </a:lnTo>
                                <a:lnTo>
                                  <a:pt x="69" y="236"/>
                                </a:lnTo>
                                <a:lnTo>
                                  <a:pt x="72" y="236"/>
                                </a:lnTo>
                                <a:lnTo>
                                  <a:pt x="77" y="234"/>
                                </a:lnTo>
                                <a:lnTo>
                                  <a:pt x="81" y="231"/>
                                </a:lnTo>
                                <a:lnTo>
                                  <a:pt x="85" y="229"/>
                                </a:lnTo>
                                <a:lnTo>
                                  <a:pt x="88" y="228"/>
                                </a:lnTo>
                                <a:lnTo>
                                  <a:pt x="89" y="223"/>
                                </a:lnTo>
                                <a:lnTo>
                                  <a:pt x="27" y="223"/>
                                </a:lnTo>
                                <a:lnTo>
                                  <a:pt x="23" y="222"/>
                                </a:lnTo>
                                <a:close/>
                                <a:moveTo>
                                  <a:pt x="12" y="0"/>
                                </a:moveTo>
                                <a:lnTo>
                                  <a:pt x="0" y="1"/>
                                </a:lnTo>
                                <a:lnTo>
                                  <a:pt x="4" y="6"/>
                                </a:lnTo>
                                <a:lnTo>
                                  <a:pt x="7" y="9"/>
                                </a:lnTo>
                                <a:lnTo>
                                  <a:pt x="10" y="13"/>
                                </a:lnTo>
                                <a:lnTo>
                                  <a:pt x="18" y="21"/>
                                </a:lnTo>
                                <a:lnTo>
                                  <a:pt x="19" y="23"/>
                                </a:lnTo>
                                <a:lnTo>
                                  <a:pt x="24" y="28"/>
                                </a:lnTo>
                                <a:lnTo>
                                  <a:pt x="26" y="31"/>
                                </a:lnTo>
                                <a:lnTo>
                                  <a:pt x="28" y="34"/>
                                </a:lnTo>
                                <a:lnTo>
                                  <a:pt x="31" y="36"/>
                                </a:lnTo>
                                <a:lnTo>
                                  <a:pt x="35" y="43"/>
                                </a:lnTo>
                                <a:lnTo>
                                  <a:pt x="37" y="46"/>
                                </a:lnTo>
                                <a:lnTo>
                                  <a:pt x="39" y="49"/>
                                </a:lnTo>
                                <a:lnTo>
                                  <a:pt x="41" y="52"/>
                                </a:lnTo>
                                <a:lnTo>
                                  <a:pt x="43" y="57"/>
                                </a:lnTo>
                                <a:lnTo>
                                  <a:pt x="48" y="63"/>
                                </a:lnTo>
                                <a:lnTo>
                                  <a:pt x="50" y="67"/>
                                </a:lnTo>
                                <a:lnTo>
                                  <a:pt x="53" y="72"/>
                                </a:lnTo>
                                <a:lnTo>
                                  <a:pt x="55" y="78"/>
                                </a:lnTo>
                                <a:lnTo>
                                  <a:pt x="57" y="82"/>
                                </a:lnTo>
                                <a:lnTo>
                                  <a:pt x="58" y="86"/>
                                </a:lnTo>
                                <a:lnTo>
                                  <a:pt x="61" y="90"/>
                                </a:lnTo>
                                <a:lnTo>
                                  <a:pt x="62" y="95"/>
                                </a:lnTo>
                                <a:lnTo>
                                  <a:pt x="63" y="98"/>
                                </a:lnTo>
                                <a:lnTo>
                                  <a:pt x="65" y="103"/>
                                </a:lnTo>
                                <a:lnTo>
                                  <a:pt x="65" y="106"/>
                                </a:lnTo>
                                <a:lnTo>
                                  <a:pt x="66" y="109"/>
                                </a:lnTo>
                                <a:lnTo>
                                  <a:pt x="68" y="114"/>
                                </a:lnTo>
                                <a:lnTo>
                                  <a:pt x="69" y="119"/>
                                </a:lnTo>
                                <a:lnTo>
                                  <a:pt x="71" y="126"/>
                                </a:lnTo>
                                <a:lnTo>
                                  <a:pt x="71" y="129"/>
                                </a:lnTo>
                                <a:lnTo>
                                  <a:pt x="72" y="134"/>
                                </a:lnTo>
                                <a:lnTo>
                                  <a:pt x="73" y="137"/>
                                </a:lnTo>
                                <a:lnTo>
                                  <a:pt x="73" y="141"/>
                                </a:lnTo>
                                <a:lnTo>
                                  <a:pt x="74" y="144"/>
                                </a:lnTo>
                                <a:lnTo>
                                  <a:pt x="74" y="151"/>
                                </a:lnTo>
                                <a:lnTo>
                                  <a:pt x="76" y="154"/>
                                </a:lnTo>
                                <a:lnTo>
                                  <a:pt x="76" y="158"/>
                                </a:lnTo>
                                <a:lnTo>
                                  <a:pt x="77" y="161"/>
                                </a:lnTo>
                                <a:lnTo>
                                  <a:pt x="77" y="169"/>
                                </a:lnTo>
                                <a:lnTo>
                                  <a:pt x="78" y="173"/>
                                </a:lnTo>
                                <a:lnTo>
                                  <a:pt x="78" y="199"/>
                                </a:lnTo>
                                <a:lnTo>
                                  <a:pt x="79" y="204"/>
                                </a:lnTo>
                                <a:lnTo>
                                  <a:pt x="79" y="207"/>
                                </a:lnTo>
                                <a:lnTo>
                                  <a:pt x="78" y="211"/>
                                </a:lnTo>
                                <a:lnTo>
                                  <a:pt x="77" y="214"/>
                                </a:lnTo>
                                <a:lnTo>
                                  <a:pt x="76" y="219"/>
                                </a:lnTo>
                                <a:lnTo>
                                  <a:pt x="73" y="220"/>
                                </a:lnTo>
                                <a:lnTo>
                                  <a:pt x="70" y="221"/>
                                </a:lnTo>
                                <a:lnTo>
                                  <a:pt x="65" y="222"/>
                                </a:lnTo>
                                <a:lnTo>
                                  <a:pt x="53" y="222"/>
                                </a:lnTo>
                                <a:lnTo>
                                  <a:pt x="50" y="223"/>
                                </a:lnTo>
                                <a:lnTo>
                                  <a:pt x="89" y="223"/>
                                </a:lnTo>
                                <a:lnTo>
                                  <a:pt x="90" y="220"/>
                                </a:lnTo>
                                <a:lnTo>
                                  <a:pt x="92" y="215"/>
                                </a:lnTo>
                                <a:lnTo>
                                  <a:pt x="93" y="210"/>
                                </a:lnTo>
                                <a:lnTo>
                                  <a:pt x="93" y="206"/>
                                </a:lnTo>
                                <a:lnTo>
                                  <a:pt x="94" y="204"/>
                                </a:lnTo>
                                <a:lnTo>
                                  <a:pt x="94" y="170"/>
                                </a:lnTo>
                                <a:lnTo>
                                  <a:pt x="93" y="166"/>
                                </a:lnTo>
                                <a:lnTo>
                                  <a:pt x="93" y="162"/>
                                </a:lnTo>
                                <a:lnTo>
                                  <a:pt x="92" y="159"/>
                                </a:lnTo>
                                <a:lnTo>
                                  <a:pt x="92" y="156"/>
                                </a:lnTo>
                                <a:lnTo>
                                  <a:pt x="90" y="151"/>
                                </a:lnTo>
                                <a:lnTo>
                                  <a:pt x="90" y="141"/>
                                </a:lnTo>
                                <a:lnTo>
                                  <a:pt x="89" y="137"/>
                                </a:lnTo>
                                <a:lnTo>
                                  <a:pt x="89" y="134"/>
                                </a:lnTo>
                                <a:lnTo>
                                  <a:pt x="88" y="130"/>
                                </a:lnTo>
                                <a:lnTo>
                                  <a:pt x="88" y="127"/>
                                </a:lnTo>
                                <a:lnTo>
                                  <a:pt x="87" y="123"/>
                                </a:lnTo>
                                <a:lnTo>
                                  <a:pt x="86" y="119"/>
                                </a:lnTo>
                                <a:lnTo>
                                  <a:pt x="84" y="115"/>
                                </a:lnTo>
                                <a:lnTo>
                                  <a:pt x="82" y="112"/>
                                </a:lnTo>
                                <a:lnTo>
                                  <a:pt x="81" y="106"/>
                                </a:lnTo>
                                <a:lnTo>
                                  <a:pt x="79" y="103"/>
                                </a:lnTo>
                                <a:lnTo>
                                  <a:pt x="78" y="98"/>
                                </a:lnTo>
                                <a:lnTo>
                                  <a:pt x="76" y="93"/>
                                </a:lnTo>
                                <a:lnTo>
                                  <a:pt x="73" y="88"/>
                                </a:lnTo>
                                <a:lnTo>
                                  <a:pt x="71" y="84"/>
                                </a:lnTo>
                                <a:lnTo>
                                  <a:pt x="69" y="78"/>
                                </a:lnTo>
                                <a:lnTo>
                                  <a:pt x="66" y="74"/>
                                </a:lnTo>
                                <a:lnTo>
                                  <a:pt x="62" y="65"/>
                                </a:lnTo>
                                <a:lnTo>
                                  <a:pt x="59" y="59"/>
                                </a:lnTo>
                                <a:lnTo>
                                  <a:pt x="57" y="54"/>
                                </a:lnTo>
                                <a:lnTo>
                                  <a:pt x="54" y="50"/>
                                </a:lnTo>
                                <a:lnTo>
                                  <a:pt x="51" y="45"/>
                                </a:lnTo>
                                <a:lnTo>
                                  <a:pt x="48" y="40"/>
                                </a:lnTo>
                                <a:lnTo>
                                  <a:pt x="46" y="36"/>
                                </a:lnTo>
                                <a:lnTo>
                                  <a:pt x="42" y="32"/>
                                </a:lnTo>
                                <a:lnTo>
                                  <a:pt x="39" y="28"/>
                                </a:lnTo>
                                <a:lnTo>
                                  <a:pt x="37" y="23"/>
                                </a:lnTo>
                                <a:lnTo>
                                  <a:pt x="34" y="20"/>
                                </a:lnTo>
                                <a:lnTo>
                                  <a:pt x="31" y="16"/>
                                </a:lnTo>
                                <a:lnTo>
                                  <a:pt x="28" y="13"/>
                                </a:lnTo>
                                <a:lnTo>
                                  <a:pt x="25" y="11"/>
                                </a:lnTo>
                                <a:lnTo>
                                  <a:pt x="23" y="8"/>
                                </a:lnTo>
                                <a:lnTo>
                                  <a:pt x="17" y="4"/>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30420" id="Group 203" o:spid="_x0000_s1026" style="position:absolute;margin-left:264.25pt;margin-top:47.9pt;width:72.35pt;height:57.55pt;z-index:251653120;mso-wrap-distance-left:0;mso-wrap-distance-right:0;mso-position-horizontal-relative:page" coordorigin="5285,958" coordsize="1447,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7" type="#_x0000_t75" style="position:absolute;left:5285;top:958;width:1446;height: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ArCAAAA3AAAAA8AAABkcnMvZG93bnJldi54bWxEj81qwzAQhO+FvIPYQG+NnIBD60QJJZDS&#10;W2gamusirX+otTLW1nbePioUehxm5htmu598qwbqYxPYwHKRgSK2wTVcGbh8Hp+eQUVBdtgGJgM3&#10;irDfzR62WLgw8gcNZ6lUgnAs0EAt0hVaR1uTx7gIHXHyytB7lCT7SrsexwT3rV5l2Vp7bDgt1NjR&#10;oSb7ff7xBvxY5kFu5fXF8lul1+hlOn0Z8zifXjeghCb5D/+1352B1TKH3zPpCO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yPwKwgAAANwAAAAPAAAAAAAAAAAAAAAAAJ8C&#10;AABkcnMvZG93bnJldi54bWxQSwUGAAAAAAQABAD3AAAAjgMAAAAA&#10;">
                  <v:imagedata r:id="rId18" o:title=""/>
                </v:shape>
                <v:shape id="Picture 218" o:spid="_x0000_s1028" type="#_x0000_t75" style="position:absolute;left:6376;top:1306;width:317;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0bfDAAAA3AAAAA8AAABkcnMvZG93bnJldi54bWxEj81qwzAQhO+BvoPYQG6xbLeY4loJoaEQ&#10;yKVNf86LtbFNrJWRFNt5+6hQ6HGYmW+YajubXozkfGdZQZakIIhrqztuFHx9vq2fQfiArLG3TApu&#10;5GG7eVhUWGo78QeNp9CICGFfooI2hKGU0tctGfSJHYijd7bOYIjSNVI7nCLc9DJP00Ia7DgutDjQ&#10;a0v15XQ1kfI4Di5/St1+d5mbwzvj8ee7UGq1nHcvIALN4T/81z5oBXlWwO+ZeAT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PRt8MAAADcAAAADwAAAAAAAAAAAAAAAACf&#10;AgAAZHJzL2Rvd25yZXYueG1sUEsFBgAAAAAEAAQA9wAAAI8DAAAAAA==&#10;">
                  <v:imagedata r:id="rId19" o:title=""/>
                </v:shape>
                <v:shape id="Freeform 217" o:spid="_x0000_s1029" style="position:absolute;left:5629;top:1583;width:544;height:441;visibility:visible;mso-wrap-style:square;v-text-anchor:top" coordsize="54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exMIA&#10;AADcAAAADwAAAGRycy9kb3ducmV2LnhtbESPzarCMBSE94LvEM4FdzbVhUo1igqKW38WLg/NuW3v&#10;bU5KEmv16Y0guBxm5htmsepMLVpyvrKsYJSkIIhzqysuFFzOu+EMhA/IGmvLpOBBHlbLfm+BmbZ3&#10;PlJ7CoWIEPYZKihDaDIpfV6SQZ/Yhjh6v9YZDFG6QmqH9wg3tRyn6UQarDgulNjQtqT8/3QzCnTa&#10;uXaTT2/t/mjXdvN3MM/ZVanBT7eegwjUhW/40z5oBePRF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57EwgAAANwAAAAPAAAAAAAAAAAAAAAAAJgCAABkcnMvZG93&#10;bnJldi54bWxQSwUGAAAAAAQABAD1AAAAhwMAAAAA&#10;" path="m313,l147,12r-6,64l99,99,,359r95,76l182,440r88,-3l360,412r67,-38l544,209,313,xe" fillcolor="#bec8ff" stroked="f">
                  <v:path arrowok="t" o:connecttype="custom" o:connectlocs="313,1583;147,1595;141,1659;99,1682;0,1942;95,2018;182,2023;270,2020;360,1995;427,1957;544,1792;313,1583" o:connectangles="0,0,0,0,0,0,0,0,0,0,0,0"/>
                </v:shape>
                <v:shape id="AutoShape 216" o:spid="_x0000_s1030" style="position:absolute;left:6019;top:1621;width:415;height:438;visibility:visible;mso-wrap-style:square;v-text-anchor:top" coordsize="41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TTMAA&#10;AADcAAAADwAAAGRycy9kb3ducmV2LnhtbERPTYvCMBC9L+x/CLPgRTRVylKqUUQQvYmuIN6GZmyK&#10;zaQk0Xb//eYg7PHxvpfrwbbiRT40jhXMphkI4srphmsFl5/dpAARIrLG1jEp+KUA69XnxxJL7Xo+&#10;0esca5FCOJSowMTYlVKGypDFMHUdceLuzluMCfpaao99CretnGfZt7TYcGow2NHWUPU4P62C22k/&#10;rvNxv4t5/nga647+WkilRl/DZgEi0hD/xW/3QSuYz9LadCYd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eTTMAAAADcAAAADwAAAAAAAAAAAAAAAACYAgAAZHJzL2Rvd25y&#10;ZXYueG1sUEsFBgAAAAAEAAQA9QAAAIUDAAAAAA==&#10;" path="m6,l,40r50,61l68,211,34,354r25,50l120,432r93,5l370,409r44,-87l401,211r-72,l327,210r-1,l326,187r-1,-4l325,169,6,xm401,206r-7,l389,207r-9,l376,208r-3,l370,209r-4,l364,210r-19,l342,211r59,l401,206xe" fillcolor="#95abb9" stroked="f">
                  <v:path arrowok="t" o:connecttype="custom" o:connectlocs="6,1621;0,1661;50,1722;68,1832;34,1975;59,2025;120,2053;213,2058;370,2030;414,1943;401,1832;329,1832;327,1831;326,1831;326,1808;325,1804;325,1790;6,1621;401,1827;394,1827;389,1828;380,1828;376,1829;373,1829;370,1830;366,1830;364,1831;345,1831;342,1832;401,1832;401,1827" o:connectangles="0,0,0,0,0,0,0,0,0,0,0,0,0,0,0,0,0,0,0,0,0,0,0,0,0,0,0,0,0,0,0"/>
                </v:shape>
                <v:shape id="Freeform 215" o:spid="_x0000_s1031" style="position:absolute;left:5987;top:1360;width:424;height:440;visibility:visible;mso-wrap-style:square;v-text-anchor:top" coordsize="42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v8cA&#10;AADcAAAADwAAAGRycy9kb3ducmV2LnhtbESPT2vCQBTE74LfYXmFXkQ38dA/0VVKoSVtBamKeHxm&#10;X5Ng9m3IrnH99m6h0OMwM79h5stgGtFT52rLCtJJAoK4sLrmUsFu+zZ+AuE8ssbGMim4koPlYjiY&#10;Y6bthb+p3/hSRAi7DBVU3reZlK6oyKCb2JY4ej+2M+ij7EqpO7xEuGnkNEkepMGa40KFLb1WVJw2&#10;Z6Pg853Xh31Ie7k6Pn6Fj/y83uUjpe7vwssMhKfg/8N/7VwrmKbP8Hs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vkr/HAAAA3AAAAA8AAAAAAAAAAAAAAAAAmAIAAGRy&#10;cy9kb3ducmV2LnhtbFBLBQYAAAAABAAEAPUAAACMAwAAAAA=&#10;" path="m379,l52,38,,137,34,285r76,56l252,410r101,29l374,422,417,248r6,-118l379,xe" fillcolor="#a6be73" stroked="f">
                  <v:path arrowok="t" o:connecttype="custom" o:connectlocs="379,1360;52,1398;0,1497;34,1645;110,1701;252,1770;353,1799;374,1782;417,1608;423,1490;379,1360" o:connectangles="0,0,0,0,0,0,0,0,0,0,0"/>
                </v:shape>
                <v:shape id="Picture 214" o:spid="_x0000_s1032" type="#_x0000_t75" style="position:absolute;left:6056;top:994;width:362;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0B2vBAAAA3AAAAA8AAABkcnMvZG93bnJldi54bWxET01rwkAQvRf6H5YpeCnNpimIpK6hiIq3&#10;YqLQ45CdJqHZ2ZDZxvjv3UOhx8f7Xhez69VEo3SeDbwmKSji2tuOGwPnav+yAiUB2WLvmQzcSKDY&#10;PD6sMbf+yieaytCoGMKSo4E2hCHXWuqWHEriB+LIffvRYYhwbLQd8RrDXa+zNF1qhx3HhhYH2rZU&#10;/5S/zsAg0uDhubqk5afbLaV6++pPbMziaf54BxVoDv/iP/fRGsiyOD+eiUd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0B2vBAAAA3AAAAA8AAAAAAAAAAAAAAAAAnwIA&#10;AGRycy9kb3ducmV2LnhtbFBLBQYAAAAABAAEAPcAAACNAwAAAAA=&#10;">
                  <v:imagedata r:id="rId20" o:title=""/>
                </v:shape>
                <v:shape id="Picture 213" o:spid="_x0000_s1033" type="#_x0000_t75" style="position:absolute;left:5315;top:1570;width:451;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VOfEAAAA3AAAAA8AAABkcnMvZG93bnJldi54bWxEj91qAjEUhO8LvkM4gnc160qLrkaRSsG7&#10;UvUBjpvj7uLmZE2yP/r0TaHQy2FmvmHW28HUoiPnK8sKZtMEBHFudcWFgvPp83UBwgdkjbVlUvAg&#10;D9vN6GWNmbY9f1N3DIWIEPYZKihDaDIpfV6SQT+1DXH0rtYZDFG6QmqHfYSbWqZJ8i4NVhwXSmzo&#10;o6T8dmyNgmV9v7Vt9/w6te6y783jsp+/OaUm42G3AhFoCP/hv/ZBK0jTGfyei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pVOfEAAAA3AAAAA8AAAAAAAAAAAAAAAAA&#10;nwIAAGRycy9kb3ducmV2LnhtbFBLBQYAAAAABAAEAPcAAACQAwAAAAA=&#10;">
                  <v:imagedata r:id="rId21" o:title=""/>
                </v:shape>
                <v:shape id="Picture 212" o:spid="_x0000_s1034" type="#_x0000_t75" style="position:absolute;left:5308;top:1032;width:1050;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ucBbCAAAA3AAAAA8AAABkcnMvZG93bnJldi54bWxEj0FrAjEUhO8F/0N4greaNYetrEZRQSp4&#10;aa29PzbPzeLmJWxSXf+9KRR6HGbmG2a5HlwnbtTH1rOG2bQAQVx703Kj4fy1f52DiAnZYOeZNDwo&#10;wno1elliZfydP+l2So3IEI4VarAphUrKWFtyGKc+EGfv4nuHKcu+kabHe4a7TqqiKKXDlvOCxUA7&#10;S/X19OM0fD8+arlVdh7eziqkUpbHd1VqPRkPmwWIREP6D/+1D0aDUgp+z+Qj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LnAWwgAAANwAAAAPAAAAAAAAAAAAAAAAAJ8C&#10;AABkcnMvZG93bnJldi54bWxQSwUGAAAAAAQABAD3AAAAjgMAAAAA&#10;">
                  <v:imagedata r:id="rId22" o:title=""/>
                </v:shape>
                <v:shape id="Picture 211" o:spid="_x0000_s1035" type="#_x0000_t75" style="position:absolute;left:5896;top:1384;width:273;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2n2LEAAAA3AAAAA8AAABkcnMvZG93bnJldi54bWxEj81qwzAQhO+BvIPYQm6JbAfa4EQJTsCQ&#10;Q6Hk5wEWa2u7tVbGkn/ap68CgR6HmfmG2R0m04iBOldbVhCvIhDEhdU1lwrut3y5AeE8ssbGMin4&#10;IQeH/Xy2w1TbkS80XH0pAoRdigoq79tUSldUZNCtbEscvE/bGfRBdqXUHY4BbhqZRNGrNFhzWKiw&#10;pVNFxfe1NwqazMYfsv3i/Deuk/e3/uguOCm1eJmyLQhPk/8PP9tnrSBJ1vA4E46A3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2n2LEAAAA3AAAAA8AAAAAAAAAAAAAAAAA&#10;nwIAAGRycy9kb3ducmV2LnhtbFBLBQYAAAAABAAEAPcAAACQAwAAAAA=&#10;">
                  <v:imagedata r:id="rId23" o:title=""/>
                </v:shape>
                <v:shape id="Picture 210" o:spid="_x0000_s1036" type="#_x0000_t75" style="position:absolute;left:5996;top:1020;width:423;height: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LkvCAAAA3AAAAA8AAABkcnMvZG93bnJldi54bWxEj9FqwkAURN+F/sNyC33TjaGIpK4iWkPf&#10;QqIfcMneJsHs3TS7JvHv3YLg4zAzZ5jNbjKtGKh3jWUFy0UEgri0uuFKweV8mq9BOI+ssbVMCu7k&#10;YLd9m20w0XbknIbCVyJA2CWooPa+S6R0ZU0G3cJ2xMH7tb1BH2RfSd3jGOCmlXEUraTBhsNCjR0d&#10;aiqvxc0oyHR2yU1+tOaccvaXyu+jtpFSH+/T/guEp8m/ws/2j1YQx5/wfyYcAb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sy5LwgAAANwAAAAPAAAAAAAAAAAAAAAAAJ8C&#10;AABkcnMvZG93bnJldi54bWxQSwUGAAAAAAQABAD3AAAAjgMAAAAA&#10;">
                  <v:imagedata r:id="rId24" o:title=""/>
                </v:shape>
                <v:shape id="Picture 209" o:spid="_x0000_s1037" type="#_x0000_t75" style="position:absolute;left:5741;top:986;width:691;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QpzEAAAA3AAAAA8AAABkcnMvZG93bnJldi54bWxEj09rwkAUxO+FfoflFbzVTRcUSV1DLFS8&#10;CP5pD709ss8kmH0bstskfntXEDwOM/MbZpmNthE9db52rOFjmoAgLpypudTwc/p+X4DwAdlg45g0&#10;XMlDtnp9WWJq3MAH6o+hFBHCPkUNVQhtKqUvKrLop64ljt7ZdRZDlF0pTYdDhNtGqiSZS4s1x4UK&#10;W/qqqLgc/62GJN/v+M/8+s25qNfuoFSzGJXWk7cx/wQRaAzP8KO9NRqUmsH9TD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LQpzEAAAA3AAAAA8AAAAAAAAAAAAAAAAA&#10;nwIAAGRycy9kb3ducmV2LnhtbFBLBQYAAAAABAAEAPcAAACQAwAAAAA=&#10;">
                  <v:imagedata r:id="rId25" o:title=""/>
                </v:shape>
                <v:shape id="Picture 208" o:spid="_x0000_s1038" type="#_x0000_t75" style="position:absolute;left:5644;top:1795;width:796;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VPDEAAAA3AAAAA8AAABkcnMvZG93bnJldi54bWxEj0GLwjAUhO8L/ofwhL2tqUWKVKOooNg9&#10;CKsePD6aZ1tsXmoTteuv3wgLHoeZ+YaZzjtTizu1rrKsYDiIQBDnVldcKDge1l9jEM4ja6wtk4Jf&#10;cjCf9T6mmGr74B+6730hAoRdigpK75tUSpeXZNANbEMcvLNtDfog20LqFh8BbmoZR1EiDVYcFkps&#10;aFVSftnfjIJnfeiy3dJcT36cbZ7yG7NRclXqs98tJiA8df4d/m9vtYI4TuB1Jhw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XVPDEAAAA3AAAAA8AAAAAAAAAAAAAAAAA&#10;nwIAAGRycy9kb3ducmV2LnhtbFBLBQYAAAAABAAEAPcAAACQAwAAAAA=&#10;">
                  <v:imagedata r:id="rId26" o:title=""/>
                </v:shape>
                <v:shape id="Picture 207" o:spid="_x0000_s1039" type="#_x0000_t75" style="position:absolute;left:6390;top:1815;width:12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OjzHAAAA3AAAAA8AAABkcnMvZG93bnJldi54bWxEj09LAzEUxO+FfofwBC9iswatsjYtiyhU&#10;aQ/9c/H22Dx3Yzcv6yZtt9++KQg9DjPzG2Yy610jDtQF61nDwygDQVx6Y7nSsN183L+ACBHZYOOZ&#10;NJwowGw6HEwwN/7IKzqsYyUShEOOGuoY21zKUNbkMIx8S5y8H985jEl2lTQdHhPcNVJl2Vg6tJwW&#10;amzpraZyt947Dc1X8fsk/wpcWqXw7vtxYd8/F1rf3vTFK4hIfbyG/9tzo0GpZ7icS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YOjzHAAAA3AAAAA8AAAAAAAAAAAAA&#10;AAAAnwIAAGRycy9kb3ducmV2LnhtbFBLBQYAAAAABAAEAPcAAACTAwAAAAA=&#10;">
                  <v:imagedata r:id="rId27" o:title=""/>
                </v:shape>
                <v:shape id="AutoShape 206" o:spid="_x0000_s1040" style="position:absolute;left:6378;top:1301;width:212;height:558;visibility:visible;mso-wrap-style:square;v-text-anchor:top" coordsize="21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gY7wA&#10;AADcAAAADwAAAGRycy9kb3ducmV2LnhtbERPzQqCQBC+B73DMkG3WvMQYa1RUSDdsh5gcCeV3Flx&#10;V7O3bw9Bx4/vf7cfTSMG6lxtWcFqGYEgLqyuuVTwuF8WGxDOI2tsLJOCDznYp9PJDhNt33yjIfel&#10;CCHsElRQed8mUrqiIoNuaVviwD1tZ9AH2JVSd/gO4aaRcRStpcGaQ0OFLZ0qKl55bxT0l+GYr89x&#10;VtLVn5tbVjiZbZSaz8bDFoSn0f/FP3emFcRxWBvOhCM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yeBjvAAAANwAAAAPAAAAAAAAAAAAAAAAAJgCAABkcnMvZG93bnJldi54&#10;bWxQSwUGAAAAAAQABAD1AAAAgQMAAAAA&#10;" path="m137,506r-13,l125,508r2,1l129,515r2,5l133,525r4,5l139,535r3,3l144,542r3,5l152,554r1,2l158,558r2,l161,557r2,l166,554r1,-4l167,548r-1,-3l163,543r-1,-3l155,531r-3,-4l150,523r-7,-10l139,509r-2,-3xm3,420l,434r,1l4,438r1,1l8,441r3,1l14,446r2,1l23,454r5,2l32,459r5,4l42,466r3,4l50,472r4,4l62,483r4,1l70,488r5,2l78,494r4,2l85,499r4,2l91,503r5,4l99,509r12,l121,506r16,l133,502r-1,-2l130,499r1,-3l132,495r-29,l98,493r-4,-3l92,489r-3,-3l85,484r-3,-2l75,476r-5,-3l66,470r-4,-4l58,463r-4,-3l50,457r-4,-3l42,451r-5,-4l32,444r-6,-6l22,434r-7,-5l13,427,9,425,7,424,6,422,3,421r,-1xm36,222r-4,23l35,246r1,1l43,251r4,3l49,257r2,1l54,260r4,3l60,264r2,2l66,269r6,6l75,277r3,2l82,282r3,2l90,287r3,2l100,296r5,3l107,302r5,3l115,307r5,2l123,312r4,2l130,318r3,2l137,324r5,2l144,329r4,2l151,334r4,3l161,341r3,3l168,347r2,1l173,350r2,2l178,354r4,3l186,361r4,2l192,366r1,1l194,367r,1l193,371r-1,2l185,384r-1,6l181,393r-4,5l175,400r-2,5l171,409r-2,2l163,421r-1,2l160,426r-2,2l156,432r-2,2l152,438r-2,2l148,442r-4,6l143,451r-3,3l137,458r-4,6l130,469r-2,4l124,477r-2,5l120,483r-1,4l115,491r,2l103,495r29,l133,493r5,-7l140,482r3,-4l146,472r2,-5l150,464r2,-2l154,459r4,-5l159,451r2,-4l163,445r1,-4l167,439r1,-4l171,433r2,-4l175,426r1,-3l178,421r1,-4l182,415r2,-4l188,405r1,-3l191,399r1,-3l196,392r3,-5l201,381r3,-3l206,373r2,-2l209,367r2,-1l211,364r1,-1l211,361r-4,-4l204,355r-3,-1l198,350r-4,-2l191,344r-5,-3l182,338r-4,-4l173,331r-5,-2l163,324r-4,-3l153,317r-5,-4l144,309r-5,-2l135,303r-5,-2l125,297r-3,-2l115,290r-2,-2l111,287r-5,-4l107,283r2,-1l114,282r2,-1l119,281r3,-1l124,280r4,-1l132,278r4,-1l139,277r5,-1l148,276r4,-3l91,273,36,222xm146,111r-30,l182,253,91,273r64,l160,272r7,-2l170,270r4,-1l181,266r3,l186,265r3,l192,264r2,-1l194,254r-1,-3l192,248r-2,-7l188,235r-3,-5l184,224r-2,-3l177,209r-2,-5l174,200r-1,-2l171,196r-1,-3l168,191r,-4l166,184r,-3l163,176r-1,-3l160,167r-4,-6l155,156r-2,-5l151,148r-1,-4l148,142r-1,-4l146,136r,-25xm127,93l22,122r6,14l116,111r30,l146,108r-13,l127,93xm181,l171,r-3,2l166,3,155,6r-2,1l151,9r-5,3l143,16r-1,1l139,21r,5l138,29r,7l137,40r,12l136,55r,14l135,73r,8l133,84r,24l146,108r,-2l147,103r,-7l148,91r,-12l150,76r,-12l151,59r,-7l152,48r,-6l153,40r1,-4l154,34r1,-1l156,28r2,-2l159,22r2,-1l164,18r7,-2l176,16r5,-1l184,13r4,-1l190,11r,-1l185,5,182,3,181,xe" fillcolor="black" stroked="f">
                  <v:path arrowok="t" o:connecttype="custom" o:connectlocs="131,1821;147,1848;163,1858;162,1841;137,1807;8,1742;32,1760;62,1784;85,1800;121,1807;132,1796;85,1785;58,1764;32,1745;7,1725;35,1547;54,1561;75,1578;100,1597;123,1613;144,1630;168,1648;186,1662;193,1672;175,1701;160,1727;148,1743;130,1770;115,1792;140,1783;154,1760;167,1740;178,1722;191,1700;206,1674;211,1662;191,1645;163,1625;135,1604;111,1588;119,1582;139,1578;146,1412;167,1571;189,1566;190,1542;175,1505;168,1488;156,1462;147,1439;116,1412;171,1301;146,1313;138,1337;135,1382;147,1397;151,1353;155,1334;171,1317;190,1311" o:connectangles="0,0,0,0,0,0,0,0,0,0,0,0,0,0,0,0,0,0,0,0,0,0,0,0,0,0,0,0,0,0,0,0,0,0,0,0,0,0,0,0,0,0,0,0,0,0,0,0,0,0,0,0,0,0,0,0,0,0,0,0"/>
                </v:shape>
                <v:shape id="Picture 205" o:spid="_x0000_s1041" type="#_x0000_t75" style="position:absolute;left:6537;top:1673;width:16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TDbGAAAA3AAAAA8AAABkcnMvZG93bnJldi54bWxEj0trwzAQhO+F/gexhVxKIseH0LhRQh4E&#10;QtNS4rb3xVo/iLUylurHv48ChR6HmfmGWW0GU4uOWldZVjCfRSCIM6srLhR8fx2nLyCcR9ZYWyYF&#10;IznYrB8fVpho2/OFutQXIkDYJaig9L5JpHRZSQbdzDbEwctta9AH2RZSt9gHuKllHEULabDisFBi&#10;Q/uSsmv6axTk8vnncI7HlD6Ob/Kyex9Pn/leqcnTsH0F4Wnw/+G/9kkriOMl3M+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FMNsYAAADcAAAADwAAAAAAAAAAAAAA&#10;AACfAgAAZHJzL2Rvd25yZXYueG1sUEsFBgAAAAAEAAQA9wAAAJIDAAAAAA==&#10;">
                  <v:imagedata r:id="rId28" o:title=""/>
                </v:shape>
                <v:shape id="AutoShape 204" o:spid="_x0000_s1042" style="position:absolute;left:6552;top:1310;width:95;height:243;visibility:visible;mso-wrap-style:square;v-text-anchor:top" coordsize="9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LUsEA&#10;AADcAAAADwAAAGRycy9kb3ducmV2LnhtbERP3WrCMBS+F/YO4Qi709QfRDpjqYOB7MIx9QEOzVlS&#10;2px0SdTu7ZeLwS4/vv9dNbpe3CnE1rOCxbwAQdx43bJRcL28zbYgYkLW2HsmBT8Uodo/TXZYav/g&#10;T7qfkxE5hGOJCmxKQyllbCw5jHM/EGfuyweHKcNgpA74yOGul8ui2EiHLecGiwO9Wmq6880pMOvN&#10;+H744NPh5r67YDujr32t1PN0rF9AJBrTv/jPfdQKlqs8P5/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ui1LBAAAA3AAAAA8AAAAAAAAAAAAAAAAAmAIAAGRycy9kb3du&#10;cmV2LnhtbFBLBQYAAAAABAAEAPUAAACGAwAAAAA=&#10;" path="m23,222r-13,l16,243r1,-1l35,242r4,-1l48,241r3,-2l54,239r3,-1l63,238r3,-1l69,236r3,l77,234r4,-3l85,229r3,-1l89,223r-62,l23,222xm12,l,1,4,6,7,9r3,4l18,21r1,2l24,28r2,3l28,34r3,2l35,43r2,3l39,49r2,3l43,57r5,6l50,67r3,5l55,78r2,4l58,86r3,4l62,95r1,3l65,103r,3l66,109r2,5l69,119r2,7l71,129r1,5l73,137r,4l74,144r,7l76,154r,4l77,161r,8l78,173r,26l79,204r,3l78,211r-1,3l76,219r-3,1l70,221r-5,1l53,222r-3,1l89,223r1,-3l92,215r1,-5l93,206r1,-2l94,170r-1,-4l93,162r-1,-3l92,156r-2,-5l90,141r-1,-4l89,134r-1,-4l88,127r-1,-4l86,119r-2,-4l82,112r-1,-6l79,103,78,98,76,93,73,88,71,84,69,78,66,74,62,65,59,59,57,54,54,50,51,45,48,40,46,36,42,32,39,28,37,23,34,20,31,16,28,13,25,11,23,8,17,4,12,xe" fillcolor="black" stroked="f">
                  <v:path arrowok="t" o:connecttype="custom" o:connectlocs="10,1532;17,1552;39,1551;51,1549;57,1548;66,1547;72,1546;81,1541;88,1538;27,1533;12,1310;4,1316;10,1323;19,1333;26,1341;31,1346;37,1356;41,1362;48,1373;53,1382;57,1392;61,1400;63,1408;65,1416;68,1424;71,1436;72,1444;73,1451;74,1461;76,1468;77,1479;78,1509;79,1517;77,1524;73,1530;65,1532;50,1533;90,1530;93,1520;94,1514;93,1476;92,1469;90,1461;89,1447;88,1440;87,1433;84,1425;81,1416;78,1408;73,1398;69,1388;62,1375;57,1364;51,1355;46,1346;39,1338;34,1330;28,1323;23,1318;12,1310" o:connectangles="0,0,0,0,0,0,0,0,0,0,0,0,0,0,0,0,0,0,0,0,0,0,0,0,0,0,0,0,0,0,0,0,0,0,0,0,0,0,0,0,0,0,0,0,0,0,0,0,0,0,0,0,0,0,0,0,0,0,0,0"/>
                </v:shape>
                <w10:wrap type="topAndBottom" anchorx="page"/>
              </v:group>
            </w:pict>
          </mc:Fallback>
        </mc:AlternateContent>
      </w:r>
      <w:r>
        <w:t>Y-o-u-u Tom --Aunt Polly Decides Upon Her Duty -- Tom Practices Music --The Challenge--A Private Entrance</w:t>
      </w:r>
    </w:p>
    <w:p w:rsidR="008F05FA" w:rsidRDefault="00B07AD6">
      <w:pPr>
        <w:pStyle w:val="ListParagraph"/>
        <w:numPr>
          <w:ilvl w:val="0"/>
          <w:numId w:val="24"/>
        </w:numPr>
        <w:tabs>
          <w:tab w:val="left" w:pos="461"/>
        </w:tabs>
        <w:spacing w:before="18" w:line="240" w:lineRule="auto"/>
        <w:ind w:hanging="360"/>
        <w:rPr>
          <w:sz w:val="18"/>
        </w:rPr>
      </w:pPr>
      <w:r>
        <w:rPr>
          <w:sz w:val="18"/>
        </w:rPr>
        <w:t>You Tom! - Hey,</w:t>
      </w:r>
      <w:r>
        <w:rPr>
          <w:spacing w:val="-11"/>
          <w:sz w:val="18"/>
        </w:rPr>
        <w:t xml:space="preserve"> </w:t>
      </w:r>
      <w:r>
        <w:rPr>
          <w:sz w:val="18"/>
        </w:rPr>
        <w:t>Tom!</w:t>
      </w:r>
    </w:p>
    <w:p w:rsidR="008F05FA" w:rsidRDefault="00B07AD6">
      <w:pPr>
        <w:pStyle w:val="ListParagraph"/>
        <w:numPr>
          <w:ilvl w:val="0"/>
          <w:numId w:val="24"/>
        </w:numPr>
        <w:tabs>
          <w:tab w:val="left" w:pos="461"/>
        </w:tabs>
        <w:spacing w:before="30" w:line="240" w:lineRule="auto"/>
        <w:ind w:hanging="360"/>
        <w:rPr>
          <w:sz w:val="18"/>
        </w:rPr>
      </w:pPr>
      <w:r>
        <w:rPr>
          <w:sz w:val="18"/>
        </w:rPr>
        <w:t>spectacles -  reading</w:t>
      </w:r>
      <w:r>
        <w:rPr>
          <w:spacing w:val="-17"/>
          <w:sz w:val="18"/>
        </w:rPr>
        <w:t xml:space="preserve"> </w:t>
      </w:r>
      <w:r>
        <w:rPr>
          <w:sz w:val="18"/>
        </w:rPr>
        <w:t>glasses</w:t>
      </w:r>
    </w:p>
    <w:p w:rsidR="008F05FA" w:rsidRDefault="00B07AD6">
      <w:pPr>
        <w:pStyle w:val="ListParagraph"/>
        <w:numPr>
          <w:ilvl w:val="0"/>
          <w:numId w:val="24"/>
        </w:numPr>
        <w:tabs>
          <w:tab w:val="left" w:pos="461"/>
        </w:tabs>
        <w:spacing w:before="30" w:line="240" w:lineRule="auto"/>
        <w:ind w:hanging="360"/>
        <w:rPr>
          <w:sz w:val="18"/>
        </w:rPr>
      </w:pPr>
      <w:r>
        <w:rPr>
          <w:sz w:val="18"/>
        </w:rPr>
        <w:t>state pair - show pair (for pretend use</w:t>
      </w:r>
      <w:r>
        <w:rPr>
          <w:spacing w:val="-27"/>
          <w:sz w:val="18"/>
        </w:rPr>
        <w:t xml:space="preserve"> </w:t>
      </w:r>
      <w:r>
        <w:rPr>
          <w:sz w:val="18"/>
        </w:rPr>
        <w:t>only)</w:t>
      </w:r>
    </w:p>
    <w:p w:rsidR="008F05FA" w:rsidRDefault="00B07AD6">
      <w:pPr>
        <w:pStyle w:val="ListParagraph"/>
        <w:numPr>
          <w:ilvl w:val="0"/>
          <w:numId w:val="24"/>
        </w:numPr>
        <w:tabs>
          <w:tab w:val="left" w:pos="461"/>
        </w:tabs>
        <w:spacing w:before="30" w:line="240" w:lineRule="auto"/>
        <w:ind w:hanging="360"/>
        <w:rPr>
          <w:sz w:val="18"/>
        </w:rPr>
      </w:pPr>
      <w:r>
        <w:rPr>
          <w:sz w:val="18"/>
        </w:rPr>
        <w:t>"Well I lay" - "Well, I declare!" or "Oh</w:t>
      </w:r>
      <w:r>
        <w:rPr>
          <w:spacing w:val="-15"/>
          <w:sz w:val="18"/>
        </w:rPr>
        <w:t xml:space="preserve"> </w:t>
      </w:r>
      <w:r>
        <w:rPr>
          <w:sz w:val="18"/>
        </w:rPr>
        <w:t>my!"</w:t>
      </w:r>
    </w:p>
    <w:p w:rsidR="008F05FA" w:rsidRDefault="00B07AD6">
      <w:pPr>
        <w:pStyle w:val="ListParagraph"/>
        <w:numPr>
          <w:ilvl w:val="0"/>
          <w:numId w:val="24"/>
        </w:numPr>
        <w:tabs>
          <w:tab w:val="left" w:pos="461"/>
        </w:tabs>
        <w:spacing w:before="30" w:line="240" w:lineRule="auto"/>
        <w:ind w:hanging="360"/>
        <w:rPr>
          <w:sz w:val="18"/>
        </w:rPr>
      </w:pPr>
      <w:r>
        <w:rPr>
          <w:sz w:val="18"/>
        </w:rPr>
        <w:t>I</w:t>
      </w:r>
      <w:r>
        <w:rPr>
          <w:spacing w:val="-3"/>
          <w:sz w:val="18"/>
        </w:rPr>
        <w:t xml:space="preserve"> </w:t>
      </w:r>
      <w:r>
        <w:rPr>
          <w:sz w:val="18"/>
        </w:rPr>
        <w:t>never</w:t>
      </w:r>
      <w:r>
        <w:rPr>
          <w:spacing w:val="-2"/>
          <w:sz w:val="18"/>
        </w:rPr>
        <w:t xml:space="preserve"> </w:t>
      </w:r>
      <w:r>
        <w:rPr>
          <w:sz w:val="18"/>
        </w:rPr>
        <w:t>did</w:t>
      </w:r>
      <w:r>
        <w:rPr>
          <w:spacing w:val="-1"/>
          <w:sz w:val="18"/>
        </w:rPr>
        <w:t xml:space="preserve"> </w:t>
      </w:r>
      <w:r>
        <w:rPr>
          <w:sz w:val="18"/>
        </w:rPr>
        <w:t>see</w:t>
      </w:r>
      <w:r>
        <w:rPr>
          <w:spacing w:val="-4"/>
          <w:sz w:val="18"/>
        </w:rPr>
        <w:t xml:space="preserve"> </w:t>
      </w:r>
      <w:r>
        <w:rPr>
          <w:sz w:val="18"/>
        </w:rPr>
        <w:t>the</w:t>
      </w:r>
      <w:r>
        <w:rPr>
          <w:spacing w:val="-3"/>
          <w:sz w:val="18"/>
        </w:rPr>
        <w:t xml:space="preserve"> </w:t>
      </w:r>
      <w:r>
        <w:rPr>
          <w:sz w:val="18"/>
        </w:rPr>
        <w:t>beat</w:t>
      </w:r>
      <w:r>
        <w:rPr>
          <w:spacing w:val="-2"/>
          <w:sz w:val="18"/>
        </w:rPr>
        <w:t xml:space="preserve"> </w:t>
      </w:r>
      <w:r>
        <w:rPr>
          <w:sz w:val="18"/>
        </w:rPr>
        <w:t>of</w:t>
      </w:r>
      <w:r>
        <w:rPr>
          <w:spacing w:val="-3"/>
          <w:sz w:val="18"/>
        </w:rPr>
        <w:t xml:space="preserve"> </w:t>
      </w:r>
      <w:r>
        <w:rPr>
          <w:sz w:val="18"/>
        </w:rPr>
        <w:t>that boy</w:t>
      </w:r>
      <w:r>
        <w:rPr>
          <w:spacing w:val="-1"/>
          <w:sz w:val="18"/>
        </w:rPr>
        <w:t xml:space="preserve"> </w:t>
      </w:r>
      <w:r>
        <w:rPr>
          <w:sz w:val="18"/>
        </w:rPr>
        <w:t>-</w:t>
      </w:r>
      <w:r>
        <w:rPr>
          <w:spacing w:val="-3"/>
          <w:sz w:val="18"/>
        </w:rPr>
        <w:t xml:space="preserve"> </w:t>
      </w:r>
      <w:r>
        <w:rPr>
          <w:sz w:val="18"/>
        </w:rPr>
        <w:t>I've</w:t>
      </w:r>
      <w:r>
        <w:rPr>
          <w:spacing w:val="-1"/>
          <w:sz w:val="18"/>
        </w:rPr>
        <w:t xml:space="preserve"> </w:t>
      </w:r>
      <w:r>
        <w:rPr>
          <w:sz w:val="18"/>
        </w:rPr>
        <w:t>never</w:t>
      </w:r>
      <w:r>
        <w:rPr>
          <w:spacing w:val="-2"/>
          <w:sz w:val="18"/>
        </w:rPr>
        <w:t xml:space="preserve"> </w:t>
      </w:r>
      <w:r>
        <w:rPr>
          <w:sz w:val="18"/>
        </w:rPr>
        <w:t>seen</w:t>
      </w:r>
      <w:r>
        <w:rPr>
          <w:spacing w:val="-3"/>
          <w:sz w:val="18"/>
        </w:rPr>
        <w:t xml:space="preserve"> </w:t>
      </w:r>
      <w:r>
        <w:rPr>
          <w:sz w:val="18"/>
        </w:rPr>
        <w:t>anything</w:t>
      </w:r>
      <w:r>
        <w:rPr>
          <w:spacing w:val="-3"/>
          <w:sz w:val="18"/>
        </w:rPr>
        <w:t xml:space="preserve"> </w:t>
      </w:r>
      <w:r>
        <w:rPr>
          <w:sz w:val="18"/>
        </w:rPr>
        <w:t>like</w:t>
      </w:r>
      <w:r>
        <w:rPr>
          <w:spacing w:val="-3"/>
          <w:sz w:val="18"/>
        </w:rPr>
        <w:t xml:space="preserve"> </w:t>
      </w:r>
      <w:r>
        <w:rPr>
          <w:sz w:val="18"/>
        </w:rPr>
        <w:t>this</w:t>
      </w:r>
      <w:r>
        <w:rPr>
          <w:spacing w:val="-3"/>
          <w:sz w:val="18"/>
        </w:rPr>
        <w:t xml:space="preserve"> </w:t>
      </w:r>
      <w:r>
        <w:rPr>
          <w:sz w:val="18"/>
        </w:rPr>
        <w:t>boy's</w:t>
      </w:r>
      <w:r>
        <w:rPr>
          <w:spacing w:val="-1"/>
          <w:sz w:val="18"/>
        </w:rPr>
        <w:t xml:space="preserve"> </w:t>
      </w:r>
      <w:r>
        <w:rPr>
          <w:sz w:val="18"/>
        </w:rPr>
        <w:t>actions</w:t>
      </w:r>
    </w:p>
    <w:p w:rsidR="008F05FA" w:rsidRDefault="00B07AD6">
      <w:pPr>
        <w:pStyle w:val="ListParagraph"/>
        <w:numPr>
          <w:ilvl w:val="0"/>
          <w:numId w:val="24"/>
        </w:numPr>
        <w:tabs>
          <w:tab w:val="left" w:pos="461"/>
        </w:tabs>
        <w:spacing w:before="31" w:line="240" w:lineRule="auto"/>
        <w:ind w:hanging="360"/>
        <w:rPr>
          <w:sz w:val="18"/>
        </w:rPr>
      </w:pPr>
      <w:r>
        <w:rPr>
          <w:sz w:val="18"/>
        </w:rPr>
        <w:t>jimpson weed -  weed with poisonous</w:t>
      </w:r>
      <w:r>
        <w:rPr>
          <w:spacing w:val="-19"/>
          <w:sz w:val="18"/>
        </w:rPr>
        <w:t xml:space="preserve"> </w:t>
      </w:r>
      <w:r>
        <w:rPr>
          <w:sz w:val="18"/>
        </w:rPr>
        <w:t>leaves</w:t>
      </w:r>
    </w:p>
    <w:p w:rsidR="008F05FA" w:rsidRDefault="00B07AD6">
      <w:pPr>
        <w:pStyle w:val="ListParagraph"/>
        <w:numPr>
          <w:ilvl w:val="0"/>
          <w:numId w:val="24"/>
        </w:numPr>
        <w:tabs>
          <w:tab w:val="left" w:pos="461"/>
        </w:tabs>
        <w:spacing w:before="30" w:line="240" w:lineRule="auto"/>
        <w:ind w:hanging="360"/>
        <w:rPr>
          <w:sz w:val="18"/>
        </w:rPr>
      </w:pPr>
      <w:r>
        <w:rPr>
          <w:sz w:val="18"/>
        </w:rPr>
        <w:t>slack of his roundabout - back of his</w:t>
      </w:r>
      <w:r>
        <w:rPr>
          <w:spacing w:val="-18"/>
          <w:sz w:val="18"/>
        </w:rPr>
        <w:t xml:space="preserve"> </w:t>
      </w:r>
      <w:r>
        <w:rPr>
          <w:sz w:val="18"/>
        </w:rPr>
        <w:t>jacket</w:t>
      </w:r>
    </w:p>
    <w:p w:rsidR="008F05FA" w:rsidRDefault="00B07AD6">
      <w:pPr>
        <w:pStyle w:val="ListParagraph"/>
        <w:numPr>
          <w:ilvl w:val="0"/>
          <w:numId w:val="24"/>
        </w:numPr>
        <w:tabs>
          <w:tab w:val="left" w:pos="461"/>
        </w:tabs>
        <w:spacing w:before="30" w:line="240" w:lineRule="auto"/>
        <w:ind w:hanging="360"/>
        <w:rPr>
          <w:sz w:val="18"/>
        </w:rPr>
      </w:pPr>
      <w:r>
        <w:rPr>
          <w:sz w:val="18"/>
        </w:rPr>
        <w:t>truck -</w:t>
      </w:r>
      <w:r>
        <w:rPr>
          <w:spacing w:val="-7"/>
          <w:sz w:val="18"/>
        </w:rPr>
        <w:t xml:space="preserve"> </w:t>
      </w:r>
      <w:r>
        <w:rPr>
          <w:sz w:val="18"/>
        </w:rPr>
        <w:t>mess</w:t>
      </w:r>
    </w:p>
    <w:p w:rsidR="008F05FA" w:rsidRDefault="00B07AD6">
      <w:pPr>
        <w:pStyle w:val="ListParagraph"/>
        <w:numPr>
          <w:ilvl w:val="0"/>
          <w:numId w:val="24"/>
        </w:numPr>
        <w:tabs>
          <w:tab w:val="left" w:pos="461"/>
        </w:tabs>
        <w:spacing w:before="30" w:line="240" w:lineRule="auto"/>
        <w:ind w:hanging="360"/>
        <w:rPr>
          <w:sz w:val="18"/>
        </w:rPr>
      </w:pPr>
      <w:r>
        <w:rPr>
          <w:sz w:val="18"/>
        </w:rPr>
        <w:t>switch - small branch used for</w:t>
      </w:r>
      <w:r>
        <w:rPr>
          <w:spacing w:val="-15"/>
          <w:sz w:val="18"/>
        </w:rPr>
        <w:t xml:space="preserve"> </w:t>
      </w:r>
      <w:r>
        <w:rPr>
          <w:sz w:val="18"/>
        </w:rPr>
        <w:t>spanking</w:t>
      </w:r>
    </w:p>
    <w:p w:rsidR="008F05FA" w:rsidRDefault="00B07AD6">
      <w:pPr>
        <w:pStyle w:val="ListParagraph"/>
        <w:numPr>
          <w:ilvl w:val="0"/>
          <w:numId w:val="24"/>
        </w:numPr>
        <w:tabs>
          <w:tab w:val="left" w:pos="461"/>
        </w:tabs>
        <w:spacing w:before="30" w:line="240" w:lineRule="auto"/>
        <w:ind w:hanging="360"/>
        <w:rPr>
          <w:sz w:val="18"/>
        </w:rPr>
      </w:pPr>
      <w:r>
        <w:rPr>
          <w:sz w:val="18"/>
        </w:rPr>
        <w:t>'pears - (appears)</w:t>
      </w:r>
      <w:r>
        <w:rPr>
          <w:spacing w:val="-15"/>
          <w:sz w:val="18"/>
        </w:rPr>
        <w:t xml:space="preserve"> </w:t>
      </w:r>
      <w:r>
        <w:rPr>
          <w:sz w:val="18"/>
        </w:rPr>
        <w:t>seems</w:t>
      </w:r>
    </w:p>
    <w:p w:rsidR="008F05FA" w:rsidRDefault="00B07AD6">
      <w:pPr>
        <w:pStyle w:val="ListParagraph"/>
        <w:numPr>
          <w:ilvl w:val="0"/>
          <w:numId w:val="24"/>
        </w:numPr>
        <w:tabs>
          <w:tab w:val="left" w:pos="461"/>
        </w:tabs>
        <w:spacing w:before="30" w:line="240" w:lineRule="auto"/>
        <w:ind w:hanging="360"/>
        <w:rPr>
          <w:sz w:val="18"/>
        </w:rPr>
      </w:pPr>
      <w:r>
        <w:rPr>
          <w:sz w:val="18"/>
        </w:rPr>
        <w:t>get my dander up - get</w:t>
      </w:r>
      <w:r>
        <w:rPr>
          <w:spacing w:val="29"/>
          <w:sz w:val="18"/>
        </w:rPr>
        <w:t xml:space="preserve"> </w:t>
      </w:r>
      <w:r>
        <w:rPr>
          <w:sz w:val="18"/>
        </w:rPr>
        <w:t>angry</w:t>
      </w:r>
    </w:p>
    <w:p w:rsidR="008F05FA" w:rsidRDefault="00B07AD6">
      <w:pPr>
        <w:pStyle w:val="ListParagraph"/>
        <w:numPr>
          <w:ilvl w:val="0"/>
          <w:numId w:val="24"/>
        </w:numPr>
        <w:tabs>
          <w:tab w:val="left" w:pos="461"/>
        </w:tabs>
        <w:spacing w:before="30" w:line="240" w:lineRule="auto"/>
        <w:ind w:hanging="360"/>
        <w:rPr>
          <w:sz w:val="18"/>
        </w:rPr>
      </w:pPr>
      <w:r>
        <w:rPr>
          <w:sz w:val="18"/>
        </w:rPr>
        <w:t>I can't hit him a lick - I can't punish him a</w:t>
      </w:r>
      <w:r>
        <w:rPr>
          <w:spacing w:val="-15"/>
          <w:sz w:val="18"/>
        </w:rPr>
        <w:t xml:space="preserve"> </w:t>
      </w:r>
      <w:r>
        <w:rPr>
          <w:sz w:val="18"/>
        </w:rPr>
        <w:t>bit</w:t>
      </w:r>
    </w:p>
    <w:p w:rsidR="008F05FA" w:rsidRDefault="00B07AD6">
      <w:pPr>
        <w:pStyle w:val="ListParagraph"/>
        <w:numPr>
          <w:ilvl w:val="0"/>
          <w:numId w:val="24"/>
        </w:numPr>
        <w:tabs>
          <w:tab w:val="left" w:pos="461"/>
        </w:tabs>
        <w:spacing w:before="30" w:line="276" w:lineRule="auto"/>
        <w:ind w:right="99" w:hanging="360"/>
        <w:rPr>
          <w:sz w:val="18"/>
        </w:rPr>
      </w:pPr>
      <w:r>
        <w:rPr>
          <w:sz w:val="18"/>
        </w:rPr>
        <w:t>'Spare the rod and spoil the child' - (A famous quotation) If you don't spank your child he will not grow up properly. He will be "spoiled".</w:t>
      </w:r>
    </w:p>
    <w:p w:rsidR="008F05FA" w:rsidRDefault="00B07AD6">
      <w:pPr>
        <w:pStyle w:val="ListParagraph"/>
        <w:numPr>
          <w:ilvl w:val="0"/>
          <w:numId w:val="24"/>
        </w:numPr>
        <w:tabs>
          <w:tab w:val="left" w:pos="461"/>
        </w:tabs>
        <w:spacing w:line="240" w:lineRule="auto"/>
        <w:ind w:hanging="360"/>
        <w:rPr>
          <w:sz w:val="18"/>
        </w:rPr>
      </w:pPr>
      <w:r>
        <w:rPr>
          <w:sz w:val="18"/>
        </w:rPr>
        <w:t>Good Book - The Bible, a holy</w:t>
      </w:r>
      <w:r>
        <w:rPr>
          <w:spacing w:val="-17"/>
          <w:sz w:val="18"/>
        </w:rPr>
        <w:t xml:space="preserve"> </w:t>
      </w:r>
      <w:r>
        <w:rPr>
          <w:sz w:val="18"/>
        </w:rPr>
        <w:t>book</w:t>
      </w:r>
    </w:p>
    <w:p w:rsidR="008F05FA" w:rsidRDefault="00B07AD6">
      <w:pPr>
        <w:pStyle w:val="ListParagraph"/>
        <w:numPr>
          <w:ilvl w:val="0"/>
          <w:numId w:val="24"/>
        </w:numPr>
        <w:tabs>
          <w:tab w:val="left" w:pos="461"/>
        </w:tabs>
        <w:spacing w:before="30" w:line="240" w:lineRule="auto"/>
        <w:ind w:hanging="360"/>
        <w:rPr>
          <w:sz w:val="18"/>
        </w:rPr>
      </w:pPr>
      <w:r>
        <w:rPr>
          <w:sz w:val="18"/>
        </w:rPr>
        <w:t>I'm</w:t>
      </w:r>
      <w:r>
        <w:rPr>
          <w:spacing w:val="-3"/>
          <w:sz w:val="18"/>
        </w:rPr>
        <w:t xml:space="preserve"> </w:t>
      </w:r>
      <w:r>
        <w:rPr>
          <w:sz w:val="18"/>
        </w:rPr>
        <w:t>a-laying</w:t>
      </w:r>
      <w:r>
        <w:rPr>
          <w:spacing w:val="-3"/>
          <w:sz w:val="18"/>
        </w:rPr>
        <w:t xml:space="preserve"> </w:t>
      </w:r>
      <w:r>
        <w:rPr>
          <w:sz w:val="18"/>
        </w:rPr>
        <w:t>up sin</w:t>
      </w:r>
      <w:r>
        <w:rPr>
          <w:spacing w:val="-3"/>
          <w:sz w:val="18"/>
        </w:rPr>
        <w:t xml:space="preserve"> </w:t>
      </w:r>
      <w:r>
        <w:rPr>
          <w:sz w:val="18"/>
        </w:rPr>
        <w:t>and</w:t>
      </w:r>
      <w:r>
        <w:rPr>
          <w:spacing w:val="-1"/>
          <w:sz w:val="18"/>
        </w:rPr>
        <w:t xml:space="preserve"> </w:t>
      </w:r>
      <w:r>
        <w:rPr>
          <w:sz w:val="18"/>
        </w:rPr>
        <w:t>suffering</w:t>
      </w:r>
      <w:r>
        <w:rPr>
          <w:spacing w:val="-2"/>
          <w:sz w:val="18"/>
        </w:rPr>
        <w:t xml:space="preserve"> </w:t>
      </w:r>
      <w:r>
        <w:rPr>
          <w:sz w:val="18"/>
        </w:rPr>
        <w:t>-</w:t>
      </w:r>
      <w:r>
        <w:rPr>
          <w:spacing w:val="-3"/>
          <w:sz w:val="18"/>
        </w:rPr>
        <w:t xml:space="preserve"> </w:t>
      </w:r>
      <w:r>
        <w:rPr>
          <w:sz w:val="18"/>
        </w:rPr>
        <w:t>I</w:t>
      </w:r>
      <w:r>
        <w:rPr>
          <w:spacing w:val="-3"/>
          <w:sz w:val="18"/>
        </w:rPr>
        <w:t xml:space="preserve"> </w:t>
      </w:r>
      <w:r>
        <w:rPr>
          <w:sz w:val="18"/>
        </w:rPr>
        <w:t>will</w:t>
      </w:r>
      <w:r>
        <w:rPr>
          <w:spacing w:val="-4"/>
          <w:sz w:val="18"/>
        </w:rPr>
        <w:t xml:space="preserve"> </w:t>
      </w:r>
      <w:r>
        <w:rPr>
          <w:sz w:val="18"/>
        </w:rPr>
        <w:t>be</w:t>
      </w:r>
      <w:r>
        <w:rPr>
          <w:spacing w:val="-3"/>
          <w:sz w:val="18"/>
        </w:rPr>
        <w:t xml:space="preserve"> </w:t>
      </w:r>
      <w:r>
        <w:rPr>
          <w:sz w:val="18"/>
        </w:rPr>
        <w:t>suffering</w:t>
      </w:r>
      <w:r>
        <w:rPr>
          <w:spacing w:val="-3"/>
          <w:sz w:val="18"/>
        </w:rPr>
        <w:t xml:space="preserve"> </w:t>
      </w:r>
      <w:r>
        <w:rPr>
          <w:sz w:val="18"/>
        </w:rPr>
        <w:t>later</w:t>
      </w:r>
      <w:r>
        <w:rPr>
          <w:spacing w:val="-2"/>
          <w:sz w:val="18"/>
        </w:rPr>
        <w:t xml:space="preserve"> </w:t>
      </w:r>
      <w:r>
        <w:rPr>
          <w:sz w:val="18"/>
        </w:rPr>
        <w:t>on</w:t>
      </w:r>
      <w:r>
        <w:rPr>
          <w:spacing w:val="-1"/>
          <w:sz w:val="18"/>
        </w:rPr>
        <w:t xml:space="preserve"> </w:t>
      </w:r>
      <w:r>
        <w:rPr>
          <w:sz w:val="18"/>
        </w:rPr>
        <w:t>for</w:t>
      </w:r>
      <w:r>
        <w:rPr>
          <w:spacing w:val="-2"/>
          <w:sz w:val="18"/>
        </w:rPr>
        <w:t xml:space="preserve"> </w:t>
      </w:r>
      <w:r>
        <w:rPr>
          <w:sz w:val="18"/>
        </w:rPr>
        <w:t>not spanking</w:t>
      </w:r>
      <w:r>
        <w:rPr>
          <w:spacing w:val="-1"/>
          <w:sz w:val="18"/>
        </w:rPr>
        <w:t xml:space="preserve"> </w:t>
      </w:r>
      <w:r>
        <w:rPr>
          <w:sz w:val="18"/>
        </w:rPr>
        <w:t>Tom</w:t>
      </w:r>
      <w:r>
        <w:rPr>
          <w:spacing w:val="-1"/>
          <w:sz w:val="18"/>
        </w:rPr>
        <w:t xml:space="preserve"> </w:t>
      </w:r>
      <w:r>
        <w:rPr>
          <w:sz w:val="18"/>
        </w:rPr>
        <w:t>now.</w:t>
      </w:r>
    </w:p>
    <w:p w:rsidR="008F05FA" w:rsidRDefault="00B07AD6">
      <w:pPr>
        <w:pStyle w:val="ListParagraph"/>
        <w:numPr>
          <w:ilvl w:val="0"/>
          <w:numId w:val="24"/>
        </w:numPr>
        <w:tabs>
          <w:tab w:val="left" w:pos="461"/>
        </w:tabs>
        <w:spacing w:before="30" w:line="240" w:lineRule="auto"/>
        <w:ind w:hanging="360"/>
        <w:rPr>
          <w:sz w:val="18"/>
        </w:rPr>
      </w:pPr>
      <w:r>
        <w:rPr>
          <w:sz w:val="18"/>
        </w:rPr>
        <w:t>Old Scratch - the</w:t>
      </w:r>
      <w:r>
        <w:rPr>
          <w:spacing w:val="-9"/>
          <w:sz w:val="18"/>
        </w:rPr>
        <w:t xml:space="preserve"> </w:t>
      </w:r>
      <w:r>
        <w:rPr>
          <w:sz w:val="18"/>
        </w:rPr>
        <w:t>Devil</w:t>
      </w:r>
    </w:p>
    <w:p w:rsidR="008F05FA" w:rsidRDefault="00B07AD6">
      <w:pPr>
        <w:pStyle w:val="ListParagraph"/>
        <w:numPr>
          <w:ilvl w:val="0"/>
          <w:numId w:val="24"/>
        </w:numPr>
        <w:tabs>
          <w:tab w:val="left" w:pos="461"/>
        </w:tabs>
        <w:spacing w:before="30" w:line="240" w:lineRule="auto"/>
        <w:ind w:hanging="360"/>
        <w:rPr>
          <w:sz w:val="18"/>
        </w:rPr>
      </w:pPr>
      <w:r>
        <w:rPr>
          <w:sz w:val="18"/>
        </w:rPr>
        <w:t>Laws -a-me  - Lord save</w:t>
      </w:r>
      <w:r>
        <w:rPr>
          <w:spacing w:val="-10"/>
          <w:sz w:val="18"/>
        </w:rPr>
        <w:t xml:space="preserve"> </w:t>
      </w:r>
      <w:r>
        <w:rPr>
          <w:sz w:val="18"/>
        </w:rPr>
        <w:t>me</w:t>
      </w:r>
    </w:p>
    <w:p w:rsidR="008F05FA" w:rsidRDefault="00B07AD6">
      <w:pPr>
        <w:pStyle w:val="ListParagraph"/>
        <w:numPr>
          <w:ilvl w:val="0"/>
          <w:numId w:val="24"/>
        </w:numPr>
        <w:tabs>
          <w:tab w:val="left" w:pos="461"/>
        </w:tabs>
        <w:spacing w:before="30" w:line="240" w:lineRule="auto"/>
        <w:ind w:hanging="360"/>
        <w:rPr>
          <w:sz w:val="18"/>
        </w:rPr>
      </w:pPr>
      <w:r>
        <w:rPr>
          <w:sz w:val="18"/>
        </w:rPr>
        <w:t>lash him - spank</w:t>
      </w:r>
      <w:r>
        <w:rPr>
          <w:spacing w:val="-9"/>
          <w:sz w:val="18"/>
        </w:rPr>
        <w:t xml:space="preserve"> </w:t>
      </w:r>
      <w:r>
        <w:rPr>
          <w:sz w:val="18"/>
        </w:rPr>
        <w:t>him</w:t>
      </w:r>
    </w:p>
    <w:p w:rsidR="008F05FA" w:rsidRDefault="00B07AD6">
      <w:pPr>
        <w:pStyle w:val="ListParagraph"/>
        <w:numPr>
          <w:ilvl w:val="0"/>
          <w:numId w:val="24"/>
        </w:numPr>
        <w:tabs>
          <w:tab w:val="left" w:pos="461"/>
        </w:tabs>
        <w:spacing w:before="30" w:line="276" w:lineRule="auto"/>
        <w:ind w:right="481" w:hanging="360"/>
        <w:rPr>
          <w:sz w:val="18"/>
        </w:rPr>
      </w:pPr>
      <w:r>
        <w:rPr>
          <w:sz w:val="18"/>
        </w:rPr>
        <w:t>man</w:t>
      </w:r>
      <w:r>
        <w:rPr>
          <w:spacing w:val="-3"/>
          <w:sz w:val="18"/>
        </w:rPr>
        <w:t xml:space="preserve"> </w:t>
      </w:r>
      <w:r>
        <w:rPr>
          <w:sz w:val="18"/>
        </w:rPr>
        <w:t>that</w:t>
      </w:r>
      <w:r>
        <w:rPr>
          <w:spacing w:val="-2"/>
          <w:sz w:val="18"/>
        </w:rPr>
        <w:t xml:space="preserve"> </w:t>
      </w:r>
      <w:r>
        <w:rPr>
          <w:sz w:val="18"/>
        </w:rPr>
        <w:t>is</w:t>
      </w:r>
      <w:r>
        <w:rPr>
          <w:spacing w:val="-4"/>
          <w:sz w:val="18"/>
        </w:rPr>
        <w:t xml:space="preserve"> </w:t>
      </w:r>
      <w:r>
        <w:rPr>
          <w:sz w:val="18"/>
        </w:rPr>
        <w:t>born</w:t>
      </w:r>
      <w:r>
        <w:rPr>
          <w:spacing w:val="-3"/>
          <w:sz w:val="18"/>
        </w:rPr>
        <w:t xml:space="preserve"> </w:t>
      </w:r>
      <w:r>
        <w:rPr>
          <w:sz w:val="18"/>
        </w:rPr>
        <w:t>of</w:t>
      </w:r>
      <w:r>
        <w:rPr>
          <w:spacing w:val="-1"/>
          <w:sz w:val="18"/>
        </w:rPr>
        <w:t xml:space="preserve"> </w:t>
      </w:r>
      <w:r>
        <w:rPr>
          <w:sz w:val="18"/>
        </w:rPr>
        <w:t>woman</w:t>
      </w:r>
      <w:r>
        <w:rPr>
          <w:spacing w:val="1"/>
          <w:sz w:val="18"/>
        </w:rPr>
        <w:t xml:space="preserve"> </w:t>
      </w:r>
      <w:r>
        <w:rPr>
          <w:sz w:val="18"/>
        </w:rPr>
        <w:t>is</w:t>
      </w:r>
      <w:r>
        <w:rPr>
          <w:spacing w:val="-3"/>
          <w:sz w:val="18"/>
        </w:rPr>
        <w:t xml:space="preserve"> </w:t>
      </w:r>
      <w:r>
        <w:rPr>
          <w:sz w:val="18"/>
        </w:rPr>
        <w:t>of</w:t>
      </w:r>
      <w:r>
        <w:rPr>
          <w:spacing w:val="-3"/>
          <w:sz w:val="18"/>
        </w:rPr>
        <w:t xml:space="preserve"> </w:t>
      </w:r>
      <w:r>
        <w:rPr>
          <w:sz w:val="18"/>
        </w:rPr>
        <w:t>few</w:t>
      </w:r>
      <w:r>
        <w:rPr>
          <w:spacing w:val="-1"/>
          <w:sz w:val="18"/>
        </w:rPr>
        <w:t xml:space="preserve"> </w:t>
      </w:r>
      <w:r>
        <w:rPr>
          <w:sz w:val="18"/>
        </w:rPr>
        <w:t>days</w:t>
      </w:r>
      <w:r>
        <w:rPr>
          <w:spacing w:val="-3"/>
          <w:sz w:val="18"/>
        </w:rPr>
        <w:t xml:space="preserve"> </w:t>
      </w:r>
      <w:r>
        <w:rPr>
          <w:sz w:val="18"/>
        </w:rPr>
        <w:t>and</w:t>
      </w:r>
      <w:r>
        <w:rPr>
          <w:spacing w:val="-3"/>
          <w:sz w:val="18"/>
        </w:rPr>
        <w:t xml:space="preserve"> </w:t>
      </w:r>
      <w:r>
        <w:rPr>
          <w:sz w:val="18"/>
        </w:rPr>
        <w:t>full</w:t>
      </w:r>
      <w:r>
        <w:rPr>
          <w:spacing w:val="-4"/>
          <w:sz w:val="18"/>
        </w:rPr>
        <w:t xml:space="preserve"> </w:t>
      </w:r>
      <w:r>
        <w:rPr>
          <w:sz w:val="18"/>
        </w:rPr>
        <w:t>of</w:t>
      </w:r>
      <w:r>
        <w:rPr>
          <w:spacing w:val="-1"/>
          <w:sz w:val="18"/>
        </w:rPr>
        <w:t xml:space="preserve"> </w:t>
      </w:r>
      <w:r>
        <w:rPr>
          <w:sz w:val="18"/>
        </w:rPr>
        <w:t>trouble-</w:t>
      </w:r>
      <w:r>
        <w:rPr>
          <w:spacing w:val="-3"/>
          <w:sz w:val="18"/>
        </w:rPr>
        <w:t xml:space="preserve"> </w:t>
      </w:r>
      <w:r>
        <w:rPr>
          <w:sz w:val="18"/>
        </w:rPr>
        <w:t>all</w:t>
      </w:r>
      <w:r>
        <w:rPr>
          <w:spacing w:val="-4"/>
          <w:sz w:val="18"/>
        </w:rPr>
        <w:t xml:space="preserve"> </w:t>
      </w:r>
      <w:r>
        <w:rPr>
          <w:sz w:val="18"/>
        </w:rPr>
        <w:t>people</w:t>
      </w:r>
      <w:r>
        <w:rPr>
          <w:spacing w:val="-3"/>
          <w:sz w:val="18"/>
        </w:rPr>
        <w:t xml:space="preserve"> </w:t>
      </w:r>
      <w:r>
        <w:rPr>
          <w:sz w:val="18"/>
        </w:rPr>
        <w:t>(men</w:t>
      </w:r>
      <w:r>
        <w:rPr>
          <w:spacing w:val="-4"/>
          <w:sz w:val="18"/>
        </w:rPr>
        <w:t xml:space="preserve"> </w:t>
      </w:r>
      <w:r>
        <w:rPr>
          <w:sz w:val="18"/>
        </w:rPr>
        <w:t>and</w:t>
      </w:r>
      <w:r>
        <w:rPr>
          <w:spacing w:val="-1"/>
          <w:sz w:val="18"/>
        </w:rPr>
        <w:t xml:space="preserve"> </w:t>
      </w:r>
      <w:r>
        <w:rPr>
          <w:sz w:val="18"/>
        </w:rPr>
        <w:t>women)</w:t>
      </w:r>
      <w:r>
        <w:rPr>
          <w:spacing w:val="-3"/>
          <w:sz w:val="18"/>
        </w:rPr>
        <w:t xml:space="preserve"> </w:t>
      </w:r>
      <w:r>
        <w:rPr>
          <w:sz w:val="18"/>
        </w:rPr>
        <w:t>live</w:t>
      </w:r>
      <w:r>
        <w:rPr>
          <w:spacing w:val="-2"/>
          <w:sz w:val="18"/>
        </w:rPr>
        <w:t xml:space="preserve"> </w:t>
      </w:r>
      <w:r>
        <w:rPr>
          <w:sz w:val="18"/>
        </w:rPr>
        <w:t>a</w:t>
      </w:r>
      <w:r>
        <w:rPr>
          <w:spacing w:val="-3"/>
          <w:sz w:val="18"/>
        </w:rPr>
        <w:t xml:space="preserve"> </w:t>
      </w:r>
      <w:r>
        <w:rPr>
          <w:sz w:val="18"/>
        </w:rPr>
        <w:t>short</w:t>
      </w:r>
      <w:r>
        <w:rPr>
          <w:spacing w:val="-3"/>
          <w:sz w:val="18"/>
        </w:rPr>
        <w:t xml:space="preserve"> </w:t>
      </w:r>
      <w:r>
        <w:rPr>
          <w:sz w:val="18"/>
        </w:rPr>
        <w:t>time</w:t>
      </w:r>
      <w:r>
        <w:rPr>
          <w:spacing w:val="-2"/>
          <w:sz w:val="18"/>
        </w:rPr>
        <w:t xml:space="preserve"> </w:t>
      </w:r>
      <w:r>
        <w:rPr>
          <w:sz w:val="18"/>
        </w:rPr>
        <w:t>and</w:t>
      </w:r>
      <w:r>
        <w:rPr>
          <w:spacing w:val="-3"/>
          <w:sz w:val="18"/>
        </w:rPr>
        <w:t xml:space="preserve"> </w:t>
      </w:r>
      <w:r>
        <w:rPr>
          <w:sz w:val="18"/>
        </w:rPr>
        <w:t>have</w:t>
      </w:r>
      <w:r>
        <w:rPr>
          <w:spacing w:val="-3"/>
          <w:sz w:val="18"/>
        </w:rPr>
        <w:t xml:space="preserve"> </w:t>
      </w:r>
      <w:r>
        <w:rPr>
          <w:sz w:val="18"/>
        </w:rPr>
        <w:t>much suffering in their</w:t>
      </w:r>
      <w:r>
        <w:rPr>
          <w:spacing w:val="-15"/>
          <w:sz w:val="18"/>
        </w:rPr>
        <w:t xml:space="preserve"> </w:t>
      </w:r>
      <w:r>
        <w:rPr>
          <w:sz w:val="18"/>
        </w:rPr>
        <w:t>lives</w:t>
      </w:r>
    </w:p>
    <w:p w:rsidR="008F05FA" w:rsidRDefault="00B07AD6">
      <w:pPr>
        <w:pStyle w:val="ListParagraph"/>
        <w:numPr>
          <w:ilvl w:val="0"/>
          <w:numId w:val="24"/>
        </w:numPr>
        <w:tabs>
          <w:tab w:val="left" w:pos="461"/>
        </w:tabs>
        <w:spacing w:line="240" w:lineRule="auto"/>
        <w:ind w:hanging="360"/>
        <w:rPr>
          <w:sz w:val="18"/>
        </w:rPr>
      </w:pPr>
      <w:r>
        <w:rPr>
          <w:sz w:val="18"/>
        </w:rPr>
        <w:t>Scripture - the</w:t>
      </w:r>
      <w:r>
        <w:rPr>
          <w:spacing w:val="-8"/>
          <w:sz w:val="18"/>
        </w:rPr>
        <w:t xml:space="preserve"> </w:t>
      </w:r>
      <w:r>
        <w:rPr>
          <w:sz w:val="18"/>
        </w:rPr>
        <w:t>Bible</w:t>
      </w:r>
    </w:p>
    <w:p w:rsidR="008F05FA" w:rsidRDefault="00B07AD6">
      <w:pPr>
        <w:pStyle w:val="ListParagraph"/>
        <w:numPr>
          <w:ilvl w:val="0"/>
          <w:numId w:val="24"/>
        </w:numPr>
        <w:tabs>
          <w:tab w:val="left" w:pos="461"/>
        </w:tabs>
        <w:spacing w:before="30" w:line="240" w:lineRule="auto"/>
        <w:ind w:hanging="360"/>
        <w:rPr>
          <w:sz w:val="18"/>
        </w:rPr>
      </w:pPr>
      <w:r>
        <w:rPr>
          <w:sz w:val="18"/>
        </w:rPr>
        <w:t>I reckon - I</w:t>
      </w:r>
      <w:r>
        <w:rPr>
          <w:spacing w:val="-7"/>
          <w:sz w:val="18"/>
        </w:rPr>
        <w:t xml:space="preserve"> </w:t>
      </w:r>
      <w:r>
        <w:rPr>
          <w:sz w:val="18"/>
        </w:rPr>
        <w:t>think</w:t>
      </w:r>
    </w:p>
    <w:p w:rsidR="008F05FA" w:rsidRDefault="00B07AD6">
      <w:pPr>
        <w:pStyle w:val="ListParagraph"/>
        <w:numPr>
          <w:ilvl w:val="0"/>
          <w:numId w:val="24"/>
        </w:numPr>
        <w:tabs>
          <w:tab w:val="left" w:pos="461"/>
        </w:tabs>
        <w:spacing w:before="30" w:line="240" w:lineRule="auto"/>
        <w:ind w:hanging="360"/>
        <w:rPr>
          <w:sz w:val="18"/>
        </w:rPr>
      </w:pPr>
      <w:r>
        <w:rPr>
          <w:sz w:val="18"/>
        </w:rPr>
        <w:t>play hooky - sneak out of</w:t>
      </w:r>
      <w:r>
        <w:rPr>
          <w:spacing w:val="-15"/>
          <w:sz w:val="18"/>
        </w:rPr>
        <w:t xml:space="preserve"> </w:t>
      </w:r>
      <w:r>
        <w:rPr>
          <w:sz w:val="18"/>
        </w:rPr>
        <w:t>school</w:t>
      </w:r>
    </w:p>
    <w:p w:rsidR="008F05FA" w:rsidRDefault="00B07AD6">
      <w:pPr>
        <w:pStyle w:val="ListParagraph"/>
        <w:numPr>
          <w:ilvl w:val="0"/>
          <w:numId w:val="24"/>
        </w:numPr>
        <w:tabs>
          <w:tab w:val="left" w:pos="461"/>
        </w:tabs>
        <w:spacing w:before="30" w:line="240" w:lineRule="auto"/>
        <w:ind w:hanging="360"/>
        <w:rPr>
          <w:sz w:val="18"/>
        </w:rPr>
      </w:pPr>
      <w:r>
        <w:rPr>
          <w:sz w:val="18"/>
        </w:rPr>
        <w:t>be obleeged - be</w:t>
      </w:r>
      <w:r>
        <w:rPr>
          <w:spacing w:val="-9"/>
          <w:sz w:val="18"/>
        </w:rPr>
        <w:t xml:space="preserve"> </w:t>
      </w:r>
      <w:r>
        <w:rPr>
          <w:sz w:val="18"/>
        </w:rPr>
        <w:t>forced</w:t>
      </w:r>
    </w:p>
    <w:p w:rsidR="008F05FA" w:rsidRDefault="00B07AD6">
      <w:pPr>
        <w:pStyle w:val="ListParagraph"/>
        <w:numPr>
          <w:ilvl w:val="0"/>
          <w:numId w:val="24"/>
        </w:numPr>
        <w:tabs>
          <w:tab w:val="left" w:pos="461"/>
        </w:tabs>
        <w:spacing w:before="30" w:line="240" w:lineRule="auto"/>
        <w:ind w:hanging="360"/>
        <w:rPr>
          <w:sz w:val="18"/>
        </w:rPr>
      </w:pPr>
      <w:r>
        <w:rPr>
          <w:sz w:val="18"/>
        </w:rPr>
        <w:t>having holiday - on vacation from</w:t>
      </w:r>
      <w:r>
        <w:rPr>
          <w:spacing w:val="-16"/>
          <w:sz w:val="18"/>
        </w:rPr>
        <w:t xml:space="preserve"> </w:t>
      </w:r>
      <w:r>
        <w:rPr>
          <w:sz w:val="18"/>
        </w:rPr>
        <w:t>school</w:t>
      </w:r>
    </w:p>
    <w:p w:rsidR="008F05FA" w:rsidRDefault="00B07AD6">
      <w:pPr>
        <w:pStyle w:val="ListParagraph"/>
        <w:numPr>
          <w:ilvl w:val="0"/>
          <w:numId w:val="24"/>
        </w:numPr>
        <w:tabs>
          <w:tab w:val="left" w:pos="461"/>
        </w:tabs>
        <w:spacing w:before="30" w:line="240" w:lineRule="auto"/>
        <w:ind w:hanging="360"/>
        <w:rPr>
          <w:sz w:val="18"/>
        </w:rPr>
      </w:pPr>
      <w:r>
        <w:rPr>
          <w:sz w:val="18"/>
        </w:rPr>
        <w:t>I'll be the ruination - I'll be the cause of</w:t>
      </w:r>
      <w:r>
        <w:rPr>
          <w:spacing w:val="-24"/>
          <w:sz w:val="18"/>
        </w:rPr>
        <w:t xml:space="preserve"> </w:t>
      </w:r>
      <w:r>
        <w:rPr>
          <w:sz w:val="18"/>
        </w:rPr>
        <w:t>spoiling</w:t>
      </w:r>
    </w:p>
    <w:p w:rsidR="008F05FA" w:rsidRDefault="00B07AD6">
      <w:pPr>
        <w:pStyle w:val="ListParagraph"/>
        <w:numPr>
          <w:ilvl w:val="0"/>
          <w:numId w:val="24"/>
        </w:numPr>
        <w:tabs>
          <w:tab w:val="left" w:pos="461"/>
        </w:tabs>
        <w:spacing w:before="30" w:line="240" w:lineRule="auto"/>
        <w:ind w:hanging="360"/>
        <w:rPr>
          <w:sz w:val="18"/>
        </w:rPr>
      </w:pPr>
      <w:r>
        <w:rPr>
          <w:sz w:val="18"/>
        </w:rPr>
        <w:t>kindlings - small pieces of wood to</w:t>
      </w:r>
      <w:r>
        <w:rPr>
          <w:spacing w:val="-17"/>
          <w:sz w:val="18"/>
        </w:rPr>
        <w:t xml:space="preserve"> </w:t>
      </w:r>
      <w:r>
        <w:rPr>
          <w:sz w:val="18"/>
        </w:rPr>
        <w:t>burn</w:t>
      </w:r>
    </w:p>
    <w:p w:rsidR="008F05FA" w:rsidRDefault="00B07AD6">
      <w:pPr>
        <w:pStyle w:val="ListParagraph"/>
        <w:numPr>
          <w:ilvl w:val="0"/>
          <w:numId w:val="24"/>
        </w:numPr>
        <w:tabs>
          <w:tab w:val="left" w:pos="461"/>
        </w:tabs>
        <w:spacing w:before="30" w:line="240" w:lineRule="auto"/>
        <w:ind w:hanging="360"/>
        <w:rPr>
          <w:sz w:val="18"/>
        </w:rPr>
      </w:pPr>
      <w:r>
        <w:rPr>
          <w:sz w:val="18"/>
        </w:rPr>
        <w:t>chips - tiny pieces of wood chipped off of</w:t>
      </w:r>
      <w:r>
        <w:rPr>
          <w:spacing w:val="-20"/>
          <w:sz w:val="18"/>
        </w:rPr>
        <w:t xml:space="preserve"> </w:t>
      </w:r>
      <w:r>
        <w:rPr>
          <w:sz w:val="18"/>
        </w:rPr>
        <w:t>logs</w:t>
      </w:r>
    </w:p>
    <w:p w:rsidR="008F05FA" w:rsidRDefault="00B07AD6">
      <w:pPr>
        <w:pStyle w:val="ListParagraph"/>
        <w:numPr>
          <w:ilvl w:val="0"/>
          <w:numId w:val="24"/>
        </w:numPr>
        <w:tabs>
          <w:tab w:val="left" w:pos="461"/>
        </w:tabs>
        <w:spacing w:before="30" w:line="240" w:lineRule="auto"/>
        <w:ind w:hanging="360"/>
        <w:rPr>
          <w:sz w:val="18"/>
        </w:rPr>
      </w:pPr>
      <w:r>
        <w:rPr>
          <w:sz w:val="18"/>
        </w:rPr>
        <w:t>damaging</w:t>
      </w:r>
      <w:r>
        <w:rPr>
          <w:spacing w:val="-5"/>
          <w:sz w:val="18"/>
        </w:rPr>
        <w:t xml:space="preserve"> </w:t>
      </w:r>
      <w:r>
        <w:rPr>
          <w:sz w:val="18"/>
        </w:rPr>
        <w:t>revealments</w:t>
      </w:r>
      <w:r>
        <w:rPr>
          <w:spacing w:val="-5"/>
          <w:sz w:val="18"/>
        </w:rPr>
        <w:t xml:space="preserve"> </w:t>
      </w:r>
      <w:r>
        <w:rPr>
          <w:sz w:val="18"/>
        </w:rPr>
        <w:t>-</w:t>
      </w:r>
      <w:r>
        <w:rPr>
          <w:spacing w:val="-5"/>
          <w:sz w:val="18"/>
        </w:rPr>
        <w:t xml:space="preserve"> </w:t>
      </w:r>
      <w:r>
        <w:rPr>
          <w:sz w:val="18"/>
        </w:rPr>
        <w:t>information</w:t>
      </w:r>
      <w:r>
        <w:rPr>
          <w:spacing w:val="-5"/>
          <w:sz w:val="18"/>
        </w:rPr>
        <w:t xml:space="preserve"> </w:t>
      </w:r>
      <w:r>
        <w:rPr>
          <w:sz w:val="18"/>
        </w:rPr>
        <w:t>that</w:t>
      </w:r>
      <w:r>
        <w:rPr>
          <w:spacing w:val="-4"/>
          <w:sz w:val="18"/>
        </w:rPr>
        <w:t xml:space="preserve"> </w:t>
      </w:r>
      <w:r>
        <w:rPr>
          <w:sz w:val="18"/>
        </w:rPr>
        <w:t>would</w:t>
      </w:r>
      <w:r>
        <w:rPr>
          <w:spacing w:val="-3"/>
          <w:sz w:val="18"/>
        </w:rPr>
        <w:t xml:space="preserve"> </w:t>
      </w:r>
      <w:r>
        <w:rPr>
          <w:sz w:val="18"/>
        </w:rPr>
        <w:t>get</w:t>
      </w:r>
      <w:r>
        <w:rPr>
          <w:spacing w:val="-5"/>
          <w:sz w:val="18"/>
        </w:rPr>
        <w:t xml:space="preserve"> </w:t>
      </w:r>
      <w:r>
        <w:rPr>
          <w:sz w:val="18"/>
        </w:rPr>
        <w:t>him</w:t>
      </w:r>
      <w:r>
        <w:rPr>
          <w:spacing w:val="-4"/>
          <w:sz w:val="18"/>
        </w:rPr>
        <w:t xml:space="preserve"> </w:t>
      </w:r>
      <w:r>
        <w:rPr>
          <w:sz w:val="18"/>
        </w:rPr>
        <w:t>in</w:t>
      </w:r>
      <w:r>
        <w:rPr>
          <w:spacing w:val="-5"/>
          <w:sz w:val="18"/>
        </w:rPr>
        <w:t xml:space="preserve"> </w:t>
      </w:r>
      <w:r>
        <w:rPr>
          <w:sz w:val="18"/>
        </w:rPr>
        <w:t>trouble</w:t>
      </w:r>
    </w:p>
    <w:p w:rsidR="008F05FA" w:rsidRDefault="00B07AD6">
      <w:pPr>
        <w:pStyle w:val="ListParagraph"/>
        <w:numPr>
          <w:ilvl w:val="0"/>
          <w:numId w:val="24"/>
        </w:numPr>
        <w:tabs>
          <w:tab w:val="left" w:pos="461"/>
        </w:tabs>
        <w:spacing w:before="30" w:line="240" w:lineRule="auto"/>
        <w:ind w:hanging="360"/>
        <w:rPr>
          <w:sz w:val="18"/>
        </w:rPr>
      </w:pPr>
      <w:r>
        <w:rPr>
          <w:sz w:val="18"/>
        </w:rPr>
        <w:t>pet vanity - favorite part of her</w:t>
      </w:r>
      <w:r>
        <w:rPr>
          <w:spacing w:val="-20"/>
          <w:sz w:val="18"/>
        </w:rPr>
        <w:t xml:space="preserve"> </w:t>
      </w:r>
      <w:r>
        <w:rPr>
          <w:sz w:val="18"/>
        </w:rPr>
        <w:t>personality</w:t>
      </w:r>
    </w:p>
    <w:p w:rsidR="008F05FA" w:rsidRDefault="00B07AD6">
      <w:pPr>
        <w:pStyle w:val="ListParagraph"/>
        <w:numPr>
          <w:ilvl w:val="0"/>
          <w:numId w:val="24"/>
        </w:numPr>
        <w:tabs>
          <w:tab w:val="left" w:pos="461"/>
        </w:tabs>
        <w:spacing w:before="30" w:line="240" w:lineRule="auto"/>
        <w:ind w:hanging="360"/>
        <w:rPr>
          <w:sz w:val="18"/>
        </w:rPr>
      </w:pPr>
      <w:r>
        <w:rPr>
          <w:sz w:val="18"/>
        </w:rPr>
        <w:t>contemplate</w:t>
      </w:r>
      <w:r>
        <w:rPr>
          <w:spacing w:val="-4"/>
          <w:sz w:val="18"/>
        </w:rPr>
        <w:t xml:space="preserve"> </w:t>
      </w:r>
      <w:r>
        <w:rPr>
          <w:sz w:val="18"/>
        </w:rPr>
        <w:t>her</w:t>
      </w:r>
      <w:r>
        <w:rPr>
          <w:spacing w:val="-3"/>
          <w:sz w:val="18"/>
        </w:rPr>
        <w:t xml:space="preserve"> </w:t>
      </w:r>
      <w:r>
        <w:rPr>
          <w:sz w:val="18"/>
        </w:rPr>
        <w:t>most</w:t>
      </w:r>
      <w:r>
        <w:rPr>
          <w:spacing w:val="-4"/>
          <w:sz w:val="18"/>
        </w:rPr>
        <w:t xml:space="preserve"> </w:t>
      </w:r>
      <w:r>
        <w:rPr>
          <w:sz w:val="18"/>
        </w:rPr>
        <w:t>transparent</w:t>
      </w:r>
      <w:r>
        <w:rPr>
          <w:spacing w:val="-4"/>
          <w:sz w:val="18"/>
        </w:rPr>
        <w:t xml:space="preserve"> </w:t>
      </w:r>
      <w:r>
        <w:rPr>
          <w:sz w:val="18"/>
        </w:rPr>
        <w:t>devices</w:t>
      </w:r>
      <w:r>
        <w:rPr>
          <w:spacing w:val="-3"/>
          <w:sz w:val="18"/>
        </w:rPr>
        <w:t xml:space="preserve"> </w:t>
      </w:r>
      <w:r>
        <w:rPr>
          <w:sz w:val="18"/>
        </w:rPr>
        <w:t>-</w:t>
      </w:r>
      <w:r>
        <w:rPr>
          <w:spacing w:val="-4"/>
          <w:sz w:val="18"/>
        </w:rPr>
        <w:t xml:space="preserve"> </w:t>
      </w:r>
      <w:r>
        <w:rPr>
          <w:sz w:val="18"/>
        </w:rPr>
        <w:t>consider</w:t>
      </w:r>
      <w:r>
        <w:rPr>
          <w:spacing w:val="-3"/>
          <w:sz w:val="18"/>
        </w:rPr>
        <w:t xml:space="preserve"> </w:t>
      </w:r>
      <w:r>
        <w:rPr>
          <w:sz w:val="18"/>
        </w:rPr>
        <w:t>her</w:t>
      </w:r>
      <w:r>
        <w:rPr>
          <w:spacing w:val="-3"/>
          <w:sz w:val="18"/>
        </w:rPr>
        <w:t xml:space="preserve"> </w:t>
      </w:r>
      <w:r>
        <w:rPr>
          <w:sz w:val="18"/>
        </w:rPr>
        <w:t>most</w:t>
      </w:r>
      <w:r>
        <w:rPr>
          <w:spacing w:val="-4"/>
          <w:sz w:val="18"/>
        </w:rPr>
        <w:t xml:space="preserve"> </w:t>
      </w:r>
      <w:r>
        <w:rPr>
          <w:sz w:val="18"/>
        </w:rPr>
        <w:t>obvious</w:t>
      </w:r>
      <w:r>
        <w:rPr>
          <w:spacing w:val="-5"/>
          <w:sz w:val="18"/>
        </w:rPr>
        <w:t xml:space="preserve"> </w:t>
      </w:r>
      <w:r>
        <w:rPr>
          <w:sz w:val="18"/>
        </w:rPr>
        <w:t>tricks</w:t>
      </w:r>
    </w:p>
    <w:p w:rsidR="008F05FA" w:rsidRDefault="00B07AD6">
      <w:pPr>
        <w:pStyle w:val="ListParagraph"/>
        <w:numPr>
          <w:ilvl w:val="0"/>
          <w:numId w:val="24"/>
        </w:numPr>
        <w:tabs>
          <w:tab w:val="left" w:pos="461"/>
        </w:tabs>
        <w:spacing w:before="30" w:line="240" w:lineRule="auto"/>
        <w:ind w:hanging="360"/>
        <w:rPr>
          <w:sz w:val="18"/>
        </w:rPr>
      </w:pPr>
      <w:r>
        <w:rPr>
          <w:sz w:val="18"/>
        </w:rPr>
        <w:t>marvels of low cunning - masterpieces of secret</w:t>
      </w:r>
      <w:r>
        <w:rPr>
          <w:spacing w:val="-22"/>
          <w:sz w:val="18"/>
        </w:rPr>
        <w:t xml:space="preserve"> </w:t>
      </w:r>
      <w:r>
        <w:rPr>
          <w:sz w:val="18"/>
        </w:rPr>
        <w:t>trickery</w:t>
      </w:r>
    </w:p>
    <w:p w:rsidR="008F05FA" w:rsidRDefault="00B07AD6">
      <w:pPr>
        <w:pStyle w:val="ListParagraph"/>
        <w:numPr>
          <w:ilvl w:val="0"/>
          <w:numId w:val="24"/>
        </w:numPr>
        <w:tabs>
          <w:tab w:val="left" w:pos="461"/>
        </w:tabs>
        <w:spacing w:before="30" w:line="240" w:lineRule="auto"/>
        <w:ind w:hanging="360"/>
        <w:rPr>
          <w:sz w:val="18"/>
        </w:rPr>
      </w:pPr>
      <w:r>
        <w:rPr>
          <w:sz w:val="18"/>
        </w:rPr>
        <w:t>middling warm - fairly</w:t>
      </w:r>
      <w:r>
        <w:rPr>
          <w:spacing w:val="-10"/>
          <w:sz w:val="18"/>
        </w:rPr>
        <w:t xml:space="preserve"> </w:t>
      </w:r>
      <w:r>
        <w:rPr>
          <w:sz w:val="18"/>
        </w:rPr>
        <w:t>warm</w:t>
      </w:r>
    </w:p>
    <w:p w:rsidR="008F05FA" w:rsidRDefault="00B07AD6">
      <w:pPr>
        <w:pStyle w:val="ListParagraph"/>
        <w:numPr>
          <w:ilvl w:val="0"/>
          <w:numId w:val="24"/>
        </w:numPr>
        <w:tabs>
          <w:tab w:val="left" w:pos="461"/>
        </w:tabs>
        <w:spacing w:before="30" w:line="240" w:lineRule="auto"/>
        <w:ind w:hanging="360"/>
        <w:rPr>
          <w:sz w:val="18"/>
        </w:rPr>
      </w:pPr>
      <w:r>
        <w:rPr>
          <w:sz w:val="18"/>
        </w:rPr>
        <w:t>powerful warm - extremely</w:t>
      </w:r>
      <w:r>
        <w:rPr>
          <w:spacing w:val="-16"/>
          <w:sz w:val="18"/>
        </w:rPr>
        <w:t xml:space="preserve"> </w:t>
      </w:r>
      <w:r>
        <w:rPr>
          <w:sz w:val="18"/>
        </w:rPr>
        <w:t>warm</w:t>
      </w:r>
    </w:p>
    <w:p w:rsidR="008F05FA" w:rsidRDefault="00B07AD6">
      <w:pPr>
        <w:pStyle w:val="ListParagraph"/>
        <w:numPr>
          <w:ilvl w:val="0"/>
          <w:numId w:val="24"/>
        </w:numPr>
        <w:tabs>
          <w:tab w:val="left" w:pos="461"/>
        </w:tabs>
        <w:spacing w:before="31" w:line="240" w:lineRule="auto"/>
        <w:ind w:hanging="360"/>
        <w:rPr>
          <w:sz w:val="18"/>
        </w:rPr>
      </w:pPr>
      <w:r>
        <w:rPr>
          <w:sz w:val="18"/>
        </w:rPr>
        <w:t>No'm -  No</w:t>
      </w:r>
      <w:r>
        <w:rPr>
          <w:spacing w:val="-7"/>
          <w:sz w:val="18"/>
        </w:rPr>
        <w:t xml:space="preserve"> </w:t>
      </w:r>
      <w:r>
        <w:rPr>
          <w:sz w:val="18"/>
        </w:rPr>
        <w:t>ma'am</w:t>
      </w:r>
    </w:p>
    <w:p w:rsidR="008F05FA" w:rsidRDefault="00B07AD6">
      <w:pPr>
        <w:pStyle w:val="ListParagraph"/>
        <w:numPr>
          <w:ilvl w:val="0"/>
          <w:numId w:val="24"/>
        </w:numPr>
        <w:tabs>
          <w:tab w:val="left" w:pos="461"/>
        </w:tabs>
        <w:spacing w:before="30" w:line="240" w:lineRule="auto"/>
        <w:ind w:hanging="360"/>
        <w:rPr>
          <w:sz w:val="18"/>
        </w:rPr>
      </w:pPr>
      <w:r>
        <w:rPr>
          <w:sz w:val="18"/>
        </w:rPr>
        <w:t>where the wind lay now -  where the questions were leading</w:t>
      </w:r>
      <w:r>
        <w:rPr>
          <w:spacing w:val="-25"/>
          <w:sz w:val="18"/>
        </w:rPr>
        <w:t xml:space="preserve"> </w:t>
      </w:r>
      <w:r>
        <w:rPr>
          <w:sz w:val="18"/>
        </w:rPr>
        <w:t>to</w:t>
      </w:r>
    </w:p>
    <w:p w:rsidR="008F05FA" w:rsidRDefault="00B07AD6">
      <w:pPr>
        <w:pStyle w:val="ListParagraph"/>
        <w:numPr>
          <w:ilvl w:val="0"/>
          <w:numId w:val="24"/>
        </w:numPr>
        <w:tabs>
          <w:tab w:val="left" w:pos="461"/>
        </w:tabs>
        <w:spacing w:before="30" w:line="240" w:lineRule="auto"/>
        <w:ind w:hanging="360"/>
        <w:rPr>
          <w:sz w:val="18"/>
        </w:rPr>
      </w:pPr>
      <w:r>
        <w:rPr>
          <w:sz w:val="18"/>
        </w:rPr>
        <w:t>forestalled what might be the next move -</w:t>
      </w:r>
      <w:r>
        <w:rPr>
          <w:sz w:val="18"/>
        </w:rPr>
        <w:t xml:space="preserve"> blocked her next possible</w:t>
      </w:r>
      <w:r>
        <w:rPr>
          <w:spacing w:val="10"/>
          <w:sz w:val="18"/>
        </w:rPr>
        <w:t xml:space="preserve"> </w:t>
      </w:r>
      <w:r>
        <w:rPr>
          <w:sz w:val="18"/>
        </w:rPr>
        <w:t>question</w:t>
      </w:r>
    </w:p>
    <w:p w:rsidR="008F05FA" w:rsidRDefault="00B07AD6">
      <w:pPr>
        <w:pStyle w:val="ListParagraph"/>
        <w:numPr>
          <w:ilvl w:val="0"/>
          <w:numId w:val="24"/>
        </w:numPr>
        <w:tabs>
          <w:tab w:val="left" w:pos="461"/>
        </w:tabs>
        <w:spacing w:before="30" w:line="240" w:lineRule="auto"/>
        <w:ind w:hanging="360"/>
        <w:rPr>
          <w:sz w:val="18"/>
        </w:rPr>
      </w:pPr>
      <w:r>
        <w:rPr>
          <w:sz w:val="18"/>
        </w:rPr>
        <w:t>missed a trick -  missed the opportunity of catching Tom in a</w:t>
      </w:r>
      <w:r>
        <w:rPr>
          <w:spacing w:val="-22"/>
          <w:sz w:val="18"/>
        </w:rPr>
        <w:t xml:space="preserve"> </w:t>
      </w:r>
      <w:r>
        <w:rPr>
          <w:sz w:val="18"/>
        </w:rPr>
        <w:t>lie</w:t>
      </w:r>
    </w:p>
    <w:p w:rsidR="008F05FA" w:rsidRDefault="00B07AD6">
      <w:pPr>
        <w:pStyle w:val="ListParagraph"/>
        <w:numPr>
          <w:ilvl w:val="0"/>
          <w:numId w:val="24"/>
        </w:numPr>
        <w:tabs>
          <w:tab w:val="left" w:pos="461"/>
        </w:tabs>
        <w:spacing w:before="30" w:line="240" w:lineRule="auto"/>
        <w:ind w:hanging="360"/>
        <w:rPr>
          <w:sz w:val="18"/>
        </w:rPr>
      </w:pPr>
      <w:r>
        <w:rPr>
          <w:sz w:val="18"/>
        </w:rPr>
        <w:t>go 'long with you - continue on with whatever you were</w:t>
      </w:r>
      <w:r>
        <w:rPr>
          <w:spacing w:val="-27"/>
          <w:sz w:val="18"/>
        </w:rPr>
        <w:t xml:space="preserve"> </w:t>
      </w:r>
      <w:r>
        <w:rPr>
          <w:sz w:val="18"/>
        </w:rPr>
        <w:t>doing</w:t>
      </w:r>
    </w:p>
    <w:p w:rsidR="008F05FA" w:rsidRDefault="00B07AD6">
      <w:pPr>
        <w:pStyle w:val="ListParagraph"/>
        <w:numPr>
          <w:ilvl w:val="0"/>
          <w:numId w:val="24"/>
        </w:numPr>
        <w:tabs>
          <w:tab w:val="left" w:pos="461"/>
        </w:tabs>
        <w:spacing w:before="30" w:line="240" w:lineRule="auto"/>
        <w:ind w:hanging="360"/>
        <w:rPr>
          <w:sz w:val="18"/>
        </w:rPr>
      </w:pPr>
      <w:r>
        <w:rPr>
          <w:sz w:val="18"/>
        </w:rPr>
        <w:t>made sure - was almost</w:t>
      </w:r>
      <w:r>
        <w:rPr>
          <w:spacing w:val="-13"/>
          <w:sz w:val="18"/>
        </w:rPr>
        <w:t xml:space="preserve"> </w:t>
      </w:r>
      <w:r>
        <w:rPr>
          <w:sz w:val="18"/>
        </w:rPr>
        <w:t>sure</w:t>
      </w:r>
    </w:p>
    <w:p w:rsidR="008F05FA" w:rsidRDefault="00B07AD6">
      <w:pPr>
        <w:pStyle w:val="ListParagraph"/>
        <w:numPr>
          <w:ilvl w:val="0"/>
          <w:numId w:val="24"/>
        </w:numPr>
        <w:tabs>
          <w:tab w:val="left" w:pos="461"/>
        </w:tabs>
        <w:spacing w:before="30" w:line="240" w:lineRule="auto"/>
        <w:ind w:hanging="360"/>
        <w:rPr>
          <w:sz w:val="18"/>
        </w:rPr>
      </w:pPr>
      <w:r>
        <w:rPr>
          <w:sz w:val="18"/>
        </w:rPr>
        <w:t>ye -</w:t>
      </w:r>
      <w:r>
        <w:rPr>
          <w:spacing w:val="-5"/>
          <w:sz w:val="18"/>
        </w:rPr>
        <w:t xml:space="preserve"> </w:t>
      </w:r>
      <w:r>
        <w:rPr>
          <w:sz w:val="18"/>
        </w:rPr>
        <w:t>you</w:t>
      </w:r>
    </w:p>
    <w:p w:rsidR="008F05FA" w:rsidRDefault="00B07AD6">
      <w:pPr>
        <w:pStyle w:val="ListParagraph"/>
        <w:numPr>
          <w:ilvl w:val="0"/>
          <w:numId w:val="24"/>
        </w:numPr>
        <w:tabs>
          <w:tab w:val="left" w:pos="461"/>
        </w:tabs>
        <w:spacing w:before="30" w:line="240" w:lineRule="auto"/>
        <w:ind w:hanging="360"/>
        <w:rPr>
          <w:sz w:val="18"/>
        </w:rPr>
      </w:pPr>
      <w:r>
        <w:rPr>
          <w:sz w:val="18"/>
        </w:rPr>
        <w:t>reckon -</w:t>
      </w:r>
      <w:r>
        <w:rPr>
          <w:spacing w:val="-8"/>
          <w:sz w:val="18"/>
        </w:rPr>
        <w:t xml:space="preserve"> </w:t>
      </w:r>
      <w:r>
        <w:rPr>
          <w:sz w:val="18"/>
        </w:rPr>
        <w:t>think</w:t>
      </w:r>
    </w:p>
    <w:p w:rsidR="008F05FA" w:rsidRDefault="00B07AD6">
      <w:pPr>
        <w:pStyle w:val="ListParagraph"/>
        <w:numPr>
          <w:ilvl w:val="0"/>
          <w:numId w:val="24"/>
        </w:numPr>
        <w:tabs>
          <w:tab w:val="left" w:pos="461"/>
        </w:tabs>
        <w:spacing w:before="30" w:line="240" w:lineRule="auto"/>
        <w:ind w:hanging="360"/>
        <w:rPr>
          <w:sz w:val="18"/>
        </w:rPr>
      </w:pPr>
      <w:r>
        <w:rPr>
          <w:sz w:val="18"/>
        </w:rPr>
        <w:t>better 'n - better</w:t>
      </w:r>
      <w:r>
        <w:rPr>
          <w:spacing w:val="-11"/>
          <w:sz w:val="18"/>
        </w:rPr>
        <w:t xml:space="preserve"> </w:t>
      </w:r>
      <w:r>
        <w:rPr>
          <w:sz w:val="18"/>
        </w:rPr>
        <w:t>than</w:t>
      </w:r>
    </w:p>
    <w:p w:rsidR="008F05FA" w:rsidRDefault="00B07AD6">
      <w:pPr>
        <w:pStyle w:val="ListParagraph"/>
        <w:numPr>
          <w:ilvl w:val="0"/>
          <w:numId w:val="24"/>
        </w:numPr>
        <w:tabs>
          <w:tab w:val="left" w:pos="461"/>
        </w:tabs>
        <w:spacing w:before="30" w:line="240" w:lineRule="auto"/>
        <w:ind w:hanging="360"/>
        <w:rPr>
          <w:sz w:val="18"/>
        </w:rPr>
      </w:pPr>
      <w:r>
        <w:rPr>
          <w:sz w:val="18"/>
        </w:rPr>
        <w:t>stumbled into obedient conduct -  accidentally been</w:t>
      </w:r>
      <w:r>
        <w:rPr>
          <w:spacing w:val="-28"/>
          <w:sz w:val="18"/>
        </w:rPr>
        <w:t xml:space="preserve"> </w:t>
      </w:r>
      <w:r>
        <w:rPr>
          <w:sz w:val="18"/>
        </w:rPr>
        <w:t>well-behaved</w:t>
      </w:r>
    </w:p>
    <w:p w:rsidR="008F05FA" w:rsidRDefault="00B07AD6">
      <w:pPr>
        <w:pStyle w:val="ListParagraph"/>
        <w:numPr>
          <w:ilvl w:val="0"/>
          <w:numId w:val="24"/>
        </w:numPr>
        <w:tabs>
          <w:tab w:val="left" w:pos="461"/>
        </w:tabs>
        <w:spacing w:before="30" w:line="240" w:lineRule="auto"/>
        <w:ind w:hanging="360"/>
        <w:rPr>
          <w:sz w:val="18"/>
        </w:rPr>
      </w:pPr>
      <w:r>
        <w:rPr>
          <w:sz w:val="18"/>
        </w:rPr>
        <w:t>I'll lick you - I'll beat you</w:t>
      </w:r>
      <w:r>
        <w:rPr>
          <w:spacing w:val="-18"/>
          <w:sz w:val="18"/>
        </w:rPr>
        <w:t xml:space="preserve"> </w:t>
      </w:r>
      <w:r>
        <w:rPr>
          <w:sz w:val="18"/>
        </w:rPr>
        <w:t>up</w:t>
      </w:r>
    </w:p>
    <w:p w:rsidR="008F05FA" w:rsidRDefault="00B07AD6">
      <w:pPr>
        <w:pStyle w:val="ListParagraph"/>
        <w:numPr>
          <w:ilvl w:val="0"/>
          <w:numId w:val="24"/>
        </w:numPr>
        <w:tabs>
          <w:tab w:val="left" w:pos="461"/>
        </w:tabs>
        <w:spacing w:before="30" w:line="240" w:lineRule="auto"/>
        <w:ind w:hanging="360"/>
        <w:rPr>
          <w:sz w:val="18"/>
        </w:rPr>
      </w:pPr>
      <w:r>
        <w:rPr>
          <w:sz w:val="18"/>
        </w:rPr>
        <w:t>Confound it! -</w:t>
      </w:r>
      <w:r>
        <w:rPr>
          <w:spacing w:val="-11"/>
          <w:sz w:val="18"/>
        </w:rPr>
        <w:t xml:space="preserve"> </w:t>
      </w:r>
      <w:r>
        <w:rPr>
          <w:sz w:val="18"/>
        </w:rPr>
        <w:t>Drat!</w:t>
      </w:r>
    </w:p>
    <w:p w:rsidR="008F05FA" w:rsidRDefault="008F05FA">
      <w:pPr>
        <w:rPr>
          <w:sz w:val="18"/>
        </w:rPr>
        <w:sectPr w:rsidR="008F05FA">
          <w:footerReference w:type="default" r:id="rId29"/>
          <w:pgSz w:w="12240" w:h="15840"/>
          <w:pgMar w:top="700" w:right="660" w:bottom="880" w:left="980" w:header="0" w:footer="682" w:gutter="0"/>
          <w:cols w:space="720"/>
        </w:sectPr>
      </w:pPr>
    </w:p>
    <w:p w:rsidR="008F05FA" w:rsidRDefault="00B07AD6">
      <w:pPr>
        <w:pStyle w:val="ListParagraph"/>
        <w:numPr>
          <w:ilvl w:val="0"/>
          <w:numId w:val="24"/>
        </w:numPr>
        <w:tabs>
          <w:tab w:val="left" w:pos="461"/>
        </w:tabs>
        <w:spacing w:before="58" w:line="240" w:lineRule="auto"/>
        <w:ind w:hanging="360"/>
        <w:rPr>
          <w:sz w:val="18"/>
        </w:rPr>
      </w:pPr>
      <w:r>
        <w:rPr>
          <w:sz w:val="18"/>
        </w:rPr>
        <w:lastRenderedPageBreak/>
        <w:t>wish to geeminy - w</w:t>
      </w:r>
      <w:r>
        <w:rPr>
          <w:sz w:val="18"/>
        </w:rPr>
        <w:t>ish to</w:t>
      </w:r>
      <w:r>
        <w:rPr>
          <w:spacing w:val="-11"/>
          <w:sz w:val="18"/>
        </w:rPr>
        <w:t xml:space="preserve"> </w:t>
      </w:r>
      <w:r>
        <w:rPr>
          <w:sz w:val="18"/>
        </w:rPr>
        <w:t>God</w:t>
      </w:r>
    </w:p>
    <w:p w:rsidR="008F05FA" w:rsidRDefault="00B07AD6">
      <w:pPr>
        <w:pStyle w:val="ListParagraph"/>
        <w:numPr>
          <w:ilvl w:val="0"/>
          <w:numId w:val="24"/>
        </w:numPr>
        <w:tabs>
          <w:tab w:val="left" w:pos="461"/>
        </w:tabs>
        <w:spacing w:before="30" w:line="240" w:lineRule="auto"/>
        <w:ind w:hanging="360"/>
        <w:rPr>
          <w:sz w:val="18"/>
        </w:rPr>
      </w:pPr>
      <w:r>
        <w:rPr>
          <w:sz w:val="18"/>
        </w:rPr>
        <w:t>t'other - the</w:t>
      </w:r>
      <w:r>
        <w:rPr>
          <w:spacing w:val="-14"/>
          <w:sz w:val="18"/>
        </w:rPr>
        <w:t xml:space="preserve"> </w:t>
      </w:r>
      <w:r>
        <w:rPr>
          <w:sz w:val="18"/>
        </w:rPr>
        <w:t>other</w:t>
      </w:r>
    </w:p>
    <w:p w:rsidR="008F05FA" w:rsidRDefault="00B07AD6">
      <w:pPr>
        <w:pStyle w:val="ListParagraph"/>
        <w:numPr>
          <w:ilvl w:val="0"/>
          <w:numId w:val="24"/>
        </w:numPr>
        <w:tabs>
          <w:tab w:val="left" w:pos="461"/>
        </w:tabs>
        <w:spacing w:before="30" w:line="240" w:lineRule="auto"/>
        <w:ind w:hanging="360"/>
        <w:rPr>
          <w:sz w:val="18"/>
        </w:rPr>
      </w:pPr>
      <w:r>
        <w:rPr>
          <w:sz w:val="18"/>
        </w:rPr>
        <w:t>the run of 'em - can't remember or keep track of</w:t>
      </w:r>
      <w:r>
        <w:rPr>
          <w:spacing w:val="-26"/>
          <w:sz w:val="18"/>
        </w:rPr>
        <w:t xml:space="preserve"> </w:t>
      </w:r>
      <w:r>
        <w:rPr>
          <w:sz w:val="18"/>
        </w:rPr>
        <w:t>them</w:t>
      </w:r>
    </w:p>
    <w:p w:rsidR="008F05FA" w:rsidRDefault="00B07AD6">
      <w:pPr>
        <w:pStyle w:val="ListParagraph"/>
        <w:numPr>
          <w:ilvl w:val="0"/>
          <w:numId w:val="24"/>
        </w:numPr>
        <w:tabs>
          <w:tab w:val="left" w:pos="461"/>
        </w:tabs>
        <w:spacing w:before="30" w:line="240" w:lineRule="auto"/>
        <w:ind w:hanging="360"/>
        <w:rPr>
          <w:sz w:val="18"/>
        </w:rPr>
      </w:pPr>
      <w:r>
        <w:rPr>
          <w:sz w:val="18"/>
        </w:rPr>
        <w:t>lam Sid - hit Sid</w:t>
      </w:r>
      <w:r>
        <w:rPr>
          <w:spacing w:val="-7"/>
          <w:sz w:val="18"/>
        </w:rPr>
        <w:t xml:space="preserve"> </w:t>
      </w:r>
      <w:r>
        <w:rPr>
          <w:sz w:val="18"/>
        </w:rPr>
        <w:t>hard</w:t>
      </w:r>
    </w:p>
    <w:p w:rsidR="008F05FA" w:rsidRDefault="00B07AD6">
      <w:pPr>
        <w:pStyle w:val="ListParagraph"/>
        <w:numPr>
          <w:ilvl w:val="0"/>
          <w:numId w:val="24"/>
        </w:numPr>
        <w:tabs>
          <w:tab w:val="left" w:pos="461"/>
        </w:tabs>
        <w:spacing w:before="31" w:line="240" w:lineRule="auto"/>
        <w:ind w:hanging="360"/>
        <w:rPr>
          <w:sz w:val="18"/>
        </w:rPr>
      </w:pPr>
      <w:r>
        <w:rPr>
          <w:sz w:val="18"/>
        </w:rPr>
        <w:t>I'll learn him! - I'll teach</w:t>
      </w:r>
      <w:r>
        <w:rPr>
          <w:spacing w:val="-18"/>
          <w:sz w:val="18"/>
        </w:rPr>
        <w:t xml:space="preserve"> </w:t>
      </w:r>
      <w:r>
        <w:rPr>
          <w:sz w:val="18"/>
        </w:rPr>
        <w:t>him!</w:t>
      </w:r>
    </w:p>
    <w:p w:rsidR="008F05FA" w:rsidRDefault="00B07AD6">
      <w:pPr>
        <w:pStyle w:val="ListParagraph"/>
        <w:numPr>
          <w:ilvl w:val="0"/>
          <w:numId w:val="24"/>
        </w:numPr>
        <w:tabs>
          <w:tab w:val="left" w:pos="461"/>
        </w:tabs>
        <w:spacing w:before="30" w:line="240" w:lineRule="auto"/>
        <w:ind w:hanging="360"/>
        <w:rPr>
          <w:sz w:val="18"/>
        </w:rPr>
      </w:pPr>
      <w:r>
        <w:rPr>
          <w:sz w:val="18"/>
        </w:rPr>
        <w:t>one whit - one tiny</w:t>
      </w:r>
      <w:r>
        <w:rPr>
          <w:spacing w:val="-13"/>
          <w:sz w:val="18"/>
        </w:rPr>
        <w:t xml:space="preserve"> </w:t>
      </w:r>
      <w:r>
        <w:rPr>
          <w:sz w:val="18"/>
        </w:rPr>
        <w:t>amount</w:t>
      </w:r>
    </w:p>
    <w:p w:rsidR="008F05FA" w:rsidRDefault="00B07AD6">
      <w:pPr>
        <w:pStyle w:val="ListParagraph"/>
        <w:numPr>
          <w:ilvl w:val="0"/>
          <w:numId w:val="24"/>
        </w:numPr>
        <w:tabs>
          <w:tab w:val="left" w:pos="461"/>
        </w:tabs>
        <w:spacing w:before="30" w:line="240" w:lineRule="auto"/>
        <w:ind w:hanging="360"/>
        <w:rPr>
          <w:sz w:val="18"/>
        </w:rPr>
      </w:pPr>
      <w:r>
        <w:rPr>
          <w:sz w:val="18"/>
        </w:rPr>
        <w:t>knack of it - ability to do</w:t>
      </w:r>
      <w:r>
        <w:rPr>
          <w:spacing w:val="-9"/>
          <w:sz w:val="18"/>
        </w:rPr>
        <w:t xml:space="preserve"> </w:t>
      </w:r>
      <w:r>
        <w:rPr>
          <w:sz w:val="18"/>
        </w:rPr>
        <w:t>it</w:t>
      </w:r>
    </w:p>
    <w:p w:rsidR="008F05FA" w:rsidRDefault="00B07AD6">
      <w:pPr>
        <w:pStyle w:val="ListParagraph"/>
        <w:numPr>
          <w:ilvl w:val="0"/>
          <w:numId w:val="24"/>
        </w:numPr>
        <w:tabs>
          <w:tab w:val="left" w:pos="461"/>
        </w:tabs>
        <w:spacing w:before="30" w:line="240" w:lineRule="auto"/>
        <w:ind w:hanging="360"/>
        <w:rPr>
          <w:sz w:val="18"/>
        </w:rPr>
      </w:pPr>
      <w:r>
        <w:rPr>
          <w:sz w:val="18"/>
        </w:rPr>
        <w:t>presently -</w:t>
      </w:r>
      <w:r>
        <w:rPr>
          <w:spacing w:val="-10"/>
          <w:sz w:val="18"/>
        </w:rPr>
        <w:t xml:space="preserve"> </w:t>
      </w:r>
      <w:r>
        <w:rPr>
          <w:sz w:val="18"/>
        </w:rPr>
        <w:t>soon</w:t>
      </w:r>
    </w:p>
    <w:p w:rsidR="008F05FA" w:rsidRDefault="00B07AD6">
      <w:pPr>
        <w:pStyle w:val="ListParagraph"/>
        <w:numPr>
          <w:ilvl w:val="0"/>
          <w:numId w:val="24"/>
        </w:numPr>
        <w:tabs>
          <w:tab w:val="left" w:pos="461"/>
        </w:tabs>
        <w:spacing w:before="30" w:line="240" w:lineRule="auto"/>
        <w:ind w:hanging="360"/>
        <w:rPr>
          <w:sz w:val="18"/>
        </w:rPr>
      </w:pPr>
      <w:r>
        <w:rPr>
          <w:sz w:val="18"/>
        </w:rPr>
        <w:t>natty -</w:t>
      </w:r>
      <w:r>
        <w:rPr>
          <w:spacing w:val="-8"/>
          <w:sz w:val="18"/>
        </w:rPr>
        <w:t xml:space="preserve"> </w:t>
      </w:r>
      <w:r>
        <w:rPr>
          <w:sz w:val="18"/>
        </w:rPr>
        <w:t>stylish</w:t>
      </w:r>
    </w:p>
    <w:p w:rsidR="008F05FA" w:rsidRDefault="00B07AD6">
      <w:pPr>
        <w:pStyle w:val="ListParagraph"/>
        <w:numPr>
          <w:ilvl w:val="0"/>
          <w:numId w:val="24"/>
        </w:numPr>
        <w:tabs>
          <w:tab w:val="left" w:pos="461"/>
        </w:tabs>
        <w:spacing w:before="30" w:line="240" w:lineRule="auto"/>
        <w:ind w:hanging="360"/>
        <w:rPr>
          <w:sz w:val="18"/>
        </w:rPr>
      </w:pPr>
      <w:r>
        <w:rPr>
          <w:sz w:val="18"/>
        </w:rPr>
        <w:t>pantaloons -</w:t>
      </w:r>
      <w:r>
        <w:rPr>
          <w:spacing w:val="-14"/>
          <w:sz w:val="18"/>
        </w:rPr>
        <w:t xml:space="preserve"> </w:t>
      </w:r>
      <w:r>
        <w:rPr>
          <w:sz w:val="18"/>
        </w:rPr>
        <w:t>pants</w:t>
      </w:r>
    </w:p>
    <w:p w:rsidR="008F05FA" w:rsidRDefault="00B07AD6">
      <w:pPr>
        <w:pStyle w:val="ListParagraph"/>
        <w:numPr>
          <w:ilvl w:val="0"/>
          <w:numId w:val="24"/>
        </w:numPr>
        <w:tabs>
          <w:tab w:val="left" w:pos="461"/>
        </w:tabs>
        <w:spacing w:before="30" w:line="240" w:lineRule="auto"/>
        <w:ind w:hanging="360"/>
        <w:rPr>
          <w:sz w:val="18"/>
        </w:rPr>
      </w:pPr>
      <w:r>
        <w:rPr>
          <w:sz w:val="18"/>
        </w:rPr>
        <w:t>'</w:t>
      </w:r>
      <w:r>
        <w:rPr>
          <w:sz w:val="18"/>
        </w:rPr>
        <w:t>it was only Friday' - poor children usually wore shoes only on Sunday when they attended</w:t>
      </w:r>
      <w:r>
        <w:rPr>
          <w:spacing w:val="-1"/>
          <w:sz w:val="18"/>
        </w:rPr>
        <w:t xml:space="preserve"> </w:t>
      </w:r>
      <w:r>
        <w:rPr>
          <w:sz w:val="18"/>
        </w:rPr>
        <w:t>church</w:t>
      </w:r>
    </w:p>
    <w:p w:rsidR="008F05FA" w:rsidRDefault="00B07AD6">
      <w:pPr>
        <w:pStyle w:val="ListParagraph"/>
        <w:numPr>
          <w:ilvl w:val="0"/>
          <w:numId w:val="24"/>
        </w:numPr>
        <w:tabs>
          <w:tab w:val="left" w:pos="461"/>
        </w:tabs>
        <w:spacing w:before="30" w:line="240" w:lineRule="auto"/>
        <w:ind w:hanging="360"/>
        <w:rPr>
          <w:sz w:val="18"/>
        </w:rPr>
      </w:pPr>
      <w:r>
        <w:rPr>
          <w:sz w:val="18"/>
        </w:rPr>
        <w:t>citified air - came from a big city and had good</w:t>
      </w:r>
      <w:r>
        <w:rPr>
          <w:spacing w:val="-20"/>
          <w:sz w:val="18"/>
        </w:rPr>
        <w:t xml:space="preserve"> </w:t>
      </w:r>
      <w:r>
        <w:rPr>
          <w:sz w:val="18"/>
        </w:rPr>
        <w:t>manners</w:t>
      </w:r>
    </w:p>
    <w:p w:rsidR="008F05FA" w:rsidRDefault="00B07AD6">
      <w:pPr>
        <w:pStyle w:val="ListParagraph"/>
        <w:numPr>
          <w:ilvl w:val="0"/>
          <w:numId w:val="24"/>
        </w:numPr>
        <w:tabs>
          <w:tab w:val="left" w:pos="461"/>
        </w:tabs>
        <w:spacing w:before="30" w:line="240" w:lineRule="auto"/>
        <w:ind w:hanging="360"/>
        <w:rPr>
          <w:sz w:val="18"/>
        </w:rPr>
      </w:pPr>
      <w:r>
        <w:rPr>
          <w:sz w:val="18"/>
        </w:rPr>
        <w:t>ate into Tom's vitals - gave him a pain in his stomach; made him</w:t>
      </w:r>
      <w:r>
        <w:rPr>
          <w:spacing w:val="-17"/>
          <w:sz w:val="18"/>
        </w:rPr>
        <w:t xml:space="preserve"> </w:t>
      </w:r>
      <w:r>
        <w:rPr>
          <w:sz w:val="18"/>
        </w:rPr>
        <w:t>sick</w:t>
      </w:r>
    </w:p>
    <w:p w:rsidR="008F05FA" w:rsidRDefault="00B07AD6">
      <w:pPr>
        <w:pStyle w:val="ListParagraph"/>
        <w:numPr>
          <w:ilvl w:val="0"/>
          <w:numId w:val="24"/>
        </w:numPr>
        <w:tabs>
          <w:tab w:val="left" w:pos="461"/>
        </w:tabs>
        <w:spacing w:before="30" w:line="240" w:lineRule="auto"/>
        <w:ind w:hanging="360"/>
        <w:rPr>
          <w:sz w:val="18"/>
        </w:rPr>
      </w:pPr>
      <w:r>
        <w:rPr>
          <w:sz w:val="18"/>
        </w:rPr>
        <w:t>"I can lick you" - "I can beat yo</w:t>
      </w:r>
      <w:r>
        <w:rPr>
          <w:sz w:val="18"/>
        </w:rPr>
        <w:t>u up and</w:t>
      </w:r>
      <w:r>
        <w:rPr>
          <w:spacing w:val="-22"/>
          <w:sz w:val="18"/>
        </w:rPr>
        <w:t xml:space="preserve"> </w:t>
      </w:r>
      <w:r>
        <w:rPr>
          <w:sz w:val="18"/>
        </w:rPr>
        <w:t>win."</w:t>
      </w:r>
    </w:p>
    <w:p w:rsidR="008F05FA" w:rsidRDefault="00B07AD6">
      <w:pPr>
        <w:pStyle w:val="ListParagraph"/>
        <w:numPr>
          <w:ilvl w:val="0"/>
          <w:numId w:val="24"/>
        </w:numPr>
        <w:tabs>
          <w:tab w:val="left" w:pos="461"/>
        </w:tabs>
        <w:spacing w:before="30" w:line="240" w:lineRule="auto"/>
        <w:ind w:hanging="360"/>
        <w:rPr>
          <w:sz w:val="18"/>
        </w:rPr>
      </w:pPr>
      <w:r>
        <w:rPr>
          <w:sz w:val="18"/>
        </w:rPr>
        <w:t>same fix - same</w:t>
      </w:r>
      <w:r>
        <w:rPr>
          <w:spacing w:val="-6"/>
          <w:sz w:val="18"/>
        </w:rPr>
        <w:t xml:space="preserve"> </w:t>
      </w:r>
      <w:r>
        <w:rPr>
          <w:sz w:val="18"/>
        </w:rPr>
        <w:t>situation</w:t>
      </w:r>
    </w:p>
    <w:p w:rsidR="008F05FA" w:rsidRDefault="00B07AD6">
      <w:pPr>
        <w:pStyle w:val="ListParagraph"/>
        <w:numPr>
          <w:ilvl w:val="0"/>
          <w:numId w:val="24"/>
        </w:numPr>
        <w:tabs>
          <w:tab w:val="left" w:pos="461"/>
        </w:tabs>
        <w:spacing w:before="30" w:line="240" w:lineRule="auto"/>
        <w:ind w:hanging="360"/>
        <w:rPr>
          <w:sz w:val="18"/>
        </w:rPr>
      </w:pPr>
      <w:r>
        <w:rPr>
          <w:sz w:val="18"/>
        </w:rPr>
        <w:t>lump that hat - put up with the</w:t>
      </w:r>
      <w:r>
        <w:rPr>
          <w:spacing w:val="-16"/>
          <w:sz w:val="18"/>
        </w:rPr>
        <w:t xml:space="preserve"> </w:t>
      </w:r>
      <w:r>
        <w:rPr>
          <w:sz w:val="18"/>
        </w:rPr>
        <w:t>hat</w:t>
      </w:r>
    </w:p>
    <w:p w:rsidR="008F05FA" w:rsidRDefault="00B07AD6">
      <w:pPr>
        <w:pStyle w:val="ListParagraph"/>
        <w:numPr>
          <w:ilvl w:val="0"/>
          <w:numId w:val="24"/>
        </w:numPr>
        <w:tabs>
          <w:tab w:val="left" w:pos="504"/>
        </w:tabs>
        <w:spacing w:before="30" w:line="240" w:lineRule="auto"/>
        <w:ind w:left="503" w:hanging="403"/>
        <w:rPr>
          <w:sz w:val="18"/>
        </w:rPr>
      </w:pPr>
      <w:r>
        <w:rPr>
          <w:sz w:val="18"/>
        </w:rPr>
        <w:t>with might and main - with great</w:t>
      </w:r>
      <w:r>
        <w:rPr>
          <w:spacing w:val="-17"/>
          <w:sz w:val="18"/>
        </w:rPr>
        <w:t xml:space="preserve"> </w:t>
      </w:r>
      <w:r>
        <w:rPr>
          <w:sz w:val="18"/>
        </w:rPr>
        <w:t>strength</w:t>
      </w:r>
    </w:p>
    <w:p w:rsidR="008F05FA" w:rsidRDefault="00B07AD6">
      <w:pPr>
        <w:pStyle w:val="ListParagraph"/>
        <w:numPr>
          <w:ilvl w:val="0"/>
          <w:numId w:val="24"/>
        </w:numPr>
        <w:tabs>
          <w:tab w:val="left" w:pos="504"/>
        </w:tabs>
        <w:spacing w:before="30" w:line="240" w:lineRule="auto"/>
        <w:ind w:left="503" w:hanging="403"/>
        <w:rPr>
          <w:sz w:val="18"/>
        </w:rPr>
      </w:pPr>
      <w:r>
        <w:rPr>
          <w:sz w:val="18"/>
        </w:rPr>
        <w:t>'holler 'nuff' - say that you have had' enough'</w:t>
      </w:r>
      <w:r>
        <w:rPr>
          <w:spacing w:val="19"/>
          <w:sz w:val="18"/>
        </w:rPr>
        <w:t xml:space="preserve"> </w:t>
      </w:r>
      <w:r>
        <w:rPr>
          <w:sz w:val="18"/>
        </w:rPr>
        <w:t>hitting</w:t>
      </w:r>
    </w:p>
    <w:p w:rsidR="008F05FA" w:rsidRDefault="00B07AD6">
      <w:pPr>
        <w:pStyle w:val="ListParagraph"/>
        <w:numPr>
          <w:ilvl w:val="0"/>
          <w:numId w:val="24"/>
        </w:numPr>
        <w:tabs>
          <w:tab w:val="left" w:pos="504"/>
        </w:tabs>
        <w:spacing w:before="30" w:line="240" w:lineRule="auto"/>
        <w:ind w:left="503" w:hanging="403"/>
        <w:rPr>
          <w:sz w:val="18"/>
        </w:rPr>
      </w:pPr>
      <w:r>
        <w:rPr>
          <w:sz w:val="18"/>
        </w:rPr>
        <w:t>that'll learn you - that will teach you a</w:t>
      </w:r>
      <w:r>
        <w:rPr>
          <w:spacing w:val="-26"/>
          <w:sz w:val="18"/>
        </w:rPr>
        <w:t xml:space="preserve"> </w:t>
      </w:r>
      <w:r>
        <w:rPr>
          <w:sz w:val="18"/>
        </w:rPr>
        <w:t>lesson</w:t>
      </w:r>
    </w:p>
    <w:p w:rsidR="008F05FA" w:rsidRDefault="00B07AD6">
      <w:pPr>
        <w:pStyle w:val="ListParagraph"/>
        <w:numPr>
          <w:ilvl w:val="0"/>
          <w:numId w:val="24"/>
        </w:numPr>
        <w:tabs>
          <w:tab w:val="left" w:pos="504"/>
        </w:tabs>
        <w:spacing w:before="31" w:line="240" w:lineRule="auto"/>
        <w:ind w:left="503" w:hanging="403"/>
        <w:rPr>
          <w:sz w:val="18"/>
        </w:rPr>
      </w:pPr>
      <w:r>
        <w:rPr>
          <w:sz w:val="18"/>
        </w:rPr>
        <w:t>in</w:t>
      </w:r>
      <w:r>
        <w:rPr>
          <w:spacing w:val="-3"/>
          <w:sz w:val="18"/>
        </w:rPr>
        <w:t xml:space="preserve"> </w:t>
      </w:r>
      <w:r>
        <w:rPr>
          <w:sz w:val="18"/>
        </w:rPr>
        <w:t>high</w:t>
      </w:r>
      <w:r>
        <w:rPr>
          <w:spacing w:val="-3"/>
          <w:sz w:val="18"/>
        </w:rPr>
        <w:t xml:space="preserve"> </w:t>
      </w:r>
      <w:r>
        <w:rPr>
          <w:sz w:val="18"/>
        </w:rPr>
        <w:t>feather</w:t>
      </w:r>
      <w:r>
        <w:rPr>
          <w:spacing w:val="-2"/>
          <w:sz w:val="18"/>
        </w:rPr>
        <w:t xml:space="preserve"> </w:t>
      </w:r>
      <w:r>
        <w:rPr>
          <w:sz w:val="18"/>
        </w:rPr>
        <w:t>-</w:t>
      </w:r>
      <w:r>
        <w:rPr>
          <w:spacing w:val="-3"/>
          <w:sz w:val="18"/>
        </w:rPr>
        <w:t xml:space="preserve"> </w:t>
      </w:r>
      <w:r>
        <w:rPr>
          <w:sz w:val="18"/>
        </w:rPr>
        <w:t>very</w:t>
      </w:r>
      <w:r>
        <w:rPr>
          <w:spacing w:val="-2"/>
          <w:sz w:val="18"/>
        </w:rPr>
        <w:t xml:space="preserve"> </w:t>
      </w:r>
      <w:r>
        <w:rPr>
          <w:sz w:val="18"/>
        </w:rPr>
        <w:t>proud</w:t>
      </w:r>
      <w:r>
        <w:rPr>
          <w:spacing w:val="-3"/>
          <w:sz w:val="18"/>
        </w:rPr>
        <w:t xml:space="preserve"> </w:t>
      </w:r>
      <w:r>
        <w:rPr>
          <w:sz w:val="18"/>
        </w:rPr>
        <w:t>like</w:t>
      </w:r>
      <w:r>
        <w:rPr>
          <w:spacing w:val="-4"/>
          <w:sz w:val="18"/>
        </w:rPr>
        <w:t xml:space="preserve"> </w:t>
      </w:r>
      <w:r>
        <w:rPr>
          <w:sz w:val="18"/>
        </w:rPr>
        <w:t>a</w:t>
      </w:r>
      <w:r>
        <w:rPr>
          <w:spacing w:val="-3"/>
          <w:sz w:val="18"/>
        </w:rPr>
        <w:t xml:space="preserve"> </w:t>
      </w:r>
      <w:r>
        <w:rPr>
          <w:sz w:val="18"/>
        </w:rPr>
        <w:t>peacock</w:t>
      </w:r>
      <w:r>
        <w:rPr>
          <w:spacing w:val="-3"/>
          <w:sz w:val="18"/>
        </w:rPr>
        <w:t xml:space="preserve"> </w:t>
      </w:r>
      <w:r>
        <w:rPr>
          <w:sz w:val="18"/>
        </w:rPr>
        <w:t>displaying</w:t>
      </w:r>
      <w:r>
        <w:rPr>
          <w:spacing w:val="-3"/>
          <w:sz w:val="18"/>
        </w:rPr>
        <w:t xml:space="preserve"> </w:t>
      </w:r>
      <w:r>
        <w:rPr>
          <w:sz w:val="18"/>
        </w:rPr>
        <w:t>all</w:t>
      </w:r>
      <w:r>
        <w:rPr>
          <w:spacing w:val="-4"/>
          <w:sz w:val="18"/>
        </w:rPr>
        <w:t xml:space="preserve"> </w:t>
      </w:r>
      <w:r>
        <w:rPr>
          <w:sz w:val="18"/>
        </w:rPr>
        <w:t>his</w:t>
      </w:r>
      <w:r>
        <w:rPr>
          <w:spacing w:val="-1"/>
          <w:sz w:val="18"/>
        </w:rPr>
        <w:t xml:space="preserve"> </w:t>
      </w:r>
      <w:r>
        <w:rPr>
          <w:sz w:val="18"/>
        </w:rPr>
        <w:t>feathers</w:t>
      </w:r>
      <w:r>
        <w:rPr>
          <w:spacing w:val="-1"/>
          <w:sz w:val="18"/>
        </w:rPr>
        <w:t xml:space="preserve"> </w:t>
      </w:r>
      <w:r>
        <w:rPr>
          <w:sz w:val="18"/>
        </w:rPr>
        <w:t>in</w:t>
      </w:r>
      <w:r>
        <w:rPr>
          <w:spacing w:val="-3"/>
          <w:sz w:val="18"/>
        </w:rPr>
        <w:t xml:space="preserve"> </w:t>
      </w:r>
      <w:r>
        <w:rPr>
          <w:sz w:val="18"/>
        </w:rPr>
        <w:t>the</w:t>
      </w:r>
      <w:r>
        <w:rPr>
          <w:spacing w:val="-3"/>
          <w:sz w:val="18"/>
        </w:rPr>
        <w:t xml:space="preserve"> </w:t>
      </w:r>
      <w:r>
        <w:rPr>
          <w:sz w:val="18"/>
        </w:rPr>
        <w:t>upright</w:t>
      </w:r>
      <w:r>
        <w:rPr>
          <w:spacing w:val="-2"/>
          <w:sz w:val="18"/>
        </w:rPr>
        <w:t xml:space="preserve"> </w:t>
      </w:r>
      <w:r>
        <w:rPr>
          <w:sz w:val="18"/>
        </w:rPr>
        <w:t>position</w:t>
      </w:r>
    </w:p>
    <w:p w:rsidR="008F05FA" w:rsidRDefault="00B07AD6">
      <w:pPr>
        <w:pStyle w:val="ListParagraph"/>
        <w:numPr>
          <w:ilvl w:val="0"/>
          <w:numId w:val="24"/>
        </w:numPr>
        <w:tabs>
          <w:tab w:val="left" w:pos="504"/>
        </w:tabs>
        <w:spacing w:before="30" w:line="240" w:lineRule="auto"/>
        <w:ind w:left="503" w:hanging="403"/>
        <w:rPr>
          <w:sz w:val="18"/>
        </w:rPr>
      </w:pPr>
      <w:r>
        <w:rPr>
          <w:sz w:val="18"/>
        </w:rPr>
        <w:t>turned tail - turned</w:t>
      </w:r>
      <w:r>
        <w:rPr>
          <w:spacing w:val="-15"/>
          <w:sz w:val="18"/>
        </w:rPr>
        <w:t xml:space="preserve"> </w:t>
      </w:r>
      <w:r>
        <w:rPr>
          <w:sz w:val="18"/>
        </w:rPr>
        <w:t>around</w:t>
      </w:r>
    </w:p>
    <w:p w:rsidR="008F05FA" w:rsidRDefault="00B07AD6">
      <w:pPr>
        <w:pStyle w:val="ListParagraph"/>
        <w:numPr>
          <w:ilvl w:val="0"/>
          <w:numId w:val="24"/>
        </w:numPr>
        <w:tabs>
          <w:tab w:val="left" w:pos="504"/>
        </w:tabs>
        <w:spacing w:before="30" w:line="240" w:lineRule="auto"/>
        <w:ind w:left="503" w:hanging="403"/>
        <w:rPr>
          <w:sz w:val="18"/>
        </w:rPr>
      </w:pPr>
      <w:r>
        <w:rPr>
          <w:sz w:val="18"/>
        </w:rPr>
        <w:t>'lowed to lay for that boy" - swore to wait for a chance to catch the</w:t>
      </w:r>
      <w:r>
        <w:rPr>
          <w:spacing w:val="-27"/>
          <w:sz w:val="18"/>
        </w:rPr>
        <w:t xml:space="preserve"> </w:t>
      </w:r>
      <w:r>
        <w:rPr>
          <w:sz w:val="18"/>
        </w:rPr>
        <w:t>boy</w:t>
      </w:r>
    </w:p>
    <w:p w:rsidR="008F05FA" w:rsidRDefault="00B07AD6">
      <w:pPr>
        <w:pStyle w:val="ListParagraph"/>
        <w:numPr>
          <w:ilvl w:val="0"/>
          <w:numId w:val="24"/>
        </w:numPr>
        <w:tabs>
          <w:tab w:val="left" w:pos="504"/>
        </w:tabs>
        <w:spacing w:before="30" w:line="240" w:lineRule="auto"/>
        <w:ind w:left="503" w:hanging="403"/>
        <w:rPr>
          <w:sz w:val="18"/>
        </w:rPr>
      </w:pPr>
      <w:r>
        <w:rPr>
          <w:sz w:val="18"/>
        </w:rPr>
        <w:t>ambuscade in the person of his aunt - his aunt's</w:t>
      </w:r>
      <w:r>
        <w:rPr>
          <w:spacing w:val="-18"/>
          <w:sz w:val="18"/>
        </w:rPr>
        <w:t xml:space="preserve"> </w:t>
      </w:r>
      <w:r>
        <w:rPr>
          <w:sz w:val="18"/>
        </w:rPr>
        <w:t>trap</w:t>
      </w:r>
    </w:p>
    <w:p w:rsidR="008F05FA" w:rsidRDefault="008F05FA">
      <w:pPr>
        <w:pStyle w:val="BodyText"/>
        <w:ind w:left="0" w:firstLine="0"/>
      </w:pPr>
    </w:p>
    <w:p w:rsidR="008F05FA" w:rsidRDefault="008F05FA">
      <w:pPr>
        <w:pStyle w:val="BodyText"/>
        <w:spacing w:before="3"/>
        <w:ind w:left="0" w:firstLine="0"/>
        <w:rPr>
          <w:sz w:val="23"/>
        </w:rPr>
      </w:pPr>
    </w:p>
    <w:p w:rsidR="008F05FA" w:rsidRDefault="00B07AD6">
      <w:pPr>
        <w:pStyle w:val="Heading2"/>
        <w:ind w:left="1281" w:right="739"/>
      </w:pPr>
      <w:r>
        <w:t>Chapter 2</w:t>
      </w:r>
    </w:p>
    <w:p w:rsidR="008F05FA" w:rsidRDefault="00B07AD6">
      <w:pPr>
        <w:pStyle w:val="Heading3"/>
        <w:spacing w:before="249"/>
        <w:ind w:left="1281" w:right="741"/>
      </w:pPr>
      <w:r>
        <w:t>Strong Temptations--Strategic Movements--The Innocents Beguiled</w:t>
      </w:r>
    </w:p>
    <w:p w:rsidR="008F05FA" w:rsidRDefault="00B07AD6">
      <w:pPr>
        <w:pStyle w:val="BodyText"/>
        <w:spacing w:before="2"/>
        <w:ind w:left="0" w:firstLine="0"/>
        <w:rPr>
          <w:rFonts w:ascii="Calibri"/>
          <w:sz w:val="20"/>
        </w:rPr>
      </w:pPr>
      <w:r>
        <w:rPr>
          <w:noProof/>
        </w:rPr>
        <w:drawing>
          <wp:anchor distT="0" distB="0" distL="0" distR="0" simplePos="0" relativeHeight="251644928" behindDoc="0" locked="0" layoutInCell="1" allowOverlap="1">
            <wp:simplePos x="0" y="0"/>
            <wp:positionH relativeFrom="page">
              <wp:posOffset>3533387</wp:posOffset>
            </wp:positionH>
            <wp:positionV relativeFrom="paragraph">
              <wp:posOffset>181257</wp:posOffset>
            </wp:positionV>
            <wp:extent cx="714439" cy="619125"/>
            <wp:effectExtent l="0" t="0" r="0" b="0"/>
            <wp:wrapTopAndBottom/>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0" cstate="print"/>
                    <a:stretch>
                      <a:fillRect/>
                    </a:stretch>
                  </pic:blipFill>
                  <pic:spPr>
                    <a:xfrm>
                      <a:off x="0" y="0"/>
                      <a:ext cx="714439" cy="619125"/>
                    </a:xfrm>
                    <a:prstGeom prst="rect">
                      <a:avLst/>
                    </a:prstGeom>
                  </pic:spPr>
                </pic:pic>
              </a:graphicData>
            </a:graphic>
          </wp:anchor>
        </w:drawing>
      </w:r>
    </w:p>
    <w:p w:rsidR="008F05FA" w:rsidRDefault="00B07AD6">
      <w:pPr>
        <w:pStyle w:val="ListParagraph"/>
        <w:numPr>
          <w:ilvl w:val="0"/>
          <w:numId w:val="23"/>
        </w:numPr>
        <w:tabs>
          <w:tab w:val="left" w:pos="461"/>
        </w:tabs>
        <w:spacing w:before="232" w:line="240" w:lineRule="auto"/>
        <w:ind w:hanging="360"/>
        <w:rPr>
          <w:sz w:val="18"/>
        </w:rPr>
      </w:pPr>
      <w:r>
        <w:rPr>
          <w:sz w:val="18"/>
        </w:rPr>
        <w:t>whitewash - white</w:t>
      </w:r>
      <w:r>
        <w:rPr>
          <w:spacing w:val="-8"/>
          <w:sz w:val="18"/>
        </w:rPr>
        <w:t xml:space="preserve"> </w:t>
      </w:r>
      <w:r>
        <w:rPr>
          <w:sz w:val="18"/>
        </w:rPr>
        <w:t>paint</w:t>
      </w:r>
    </w:p>
    <w:p w:rsidR="008F05FA" w:rsidRDefault="00B07AD6">
      <w:pPr>
        <w:pStyle w:val="ListParagraph"/>
        <w:numPr>
          <w:ilvl w:val="0"/>
          <w:numId w:val="23"/>
        </w:numPr>
        <w:tabs>
          <w:tab w:val="left" w:pos="461"/>
        </w:tabs>
        <w:spacing w:before="30" w:line="240" w:lineRule="auto"/>
        <w:ind w:hanging="360"/>
        <w:rPr>
          <w:sz w:val="18"/>
        </w:rPr>
      </w:pPr>
      <w:r>
        <w:rPr>
          <w:sz w:val="18"/>
        </w:rPr>
        <w:t>unwhitewashed -</w:t>
      </w:r>
      <w:r>
        <w:rPr>
          <w:spacing w:val="-13"/>
          <w:sz w:val="18"/>
        </w:rPr>
        <w:t xml:space="preserve"> </w:t>
      </w:r>
      <w:r>
        <w:rPr>
          <w:sz w:val="18"/>
        </w:rPr>
        <w:t>unpainted</w:t>
      </w:r>
    </w:p>
    <w:p w:rsidR="008F05FA" w:rsidRDefault="00B07AD6">
      <w:pPr>
        <w:pStyle w:val="ListParagraph"/>
        <w:numPr>
          <w:ilvl w:val="0"/>
          <w:numId w:val="23"/>
        </w:numPr>
        <w:tabs>
          <w:tab w:val="left" w:pos="461"/>
        </w:tabs>
        <w:spacing w:before="30" w:line="240" w:lineRule="auto"/>
        <w:ind w:hanging="360"/>
        <w:rPr>
          <w:sz w:val="18"/>
        </w:rPr>
      </w:pPr>
      <w:r>
        <w:rPr>
          <w:sz w:val="18"/>
        </w:rPr>
        <w:t>tree box - small box made of</w:t>
      </w:r>
      <w:r>
        <w:rPr>
          <w:spacing w:val="-16"/>
          <w:sz w:val="18"/>
        </w:rPr>
        <w:t xml:space="preserve"> </w:t>
      </w:r>
      <w:r>
        <w:rPr>
          <w:sz w:val="18"/>
        </w:rPr>
        <w:t>wood</w:t>
      </w:r>
    </w:p>
    <w:p w:rsidR="008F05FA" w:rsidRDefault="00B07AD6">
      <w:pPr>
        <w:pStyle w:val="ListParagraph"/>
        <w:numPr>
          <w:ilvl w:val="0"/>
          <w:numId w:val="23"/>
        </w:numPr>
        <w:tabs>
          <w:tab w:val="left" w:pos="461"/>
        </w:tabs>
        <w:spacing w:before="30" w:line="240" w:lineRule="auto"/>
        <w:ind w:hanging="360"/>
        <w:rPr>
          <w:sz w:val="18"/>
        </w:rPr>
      </w:pPr>
      <w:r>
        <w:rPr>
          <w:sz w:val="18"/>
        </w:rPr>
        <w:t>mulatto - a person who is born from one white parent and one African American</w:t>
      </w:r>
      <w:r>
        <w:rPr>
          <w:spacing w:val="4"/>
          <w:sz w:val="18"/>
        </w:rPr>
        <w:t xml:space="preserve"> </w:t>
      </w:r>
      <w:r>
        <w:rPr>
          <w:sz w:val="18"/>
        </w:rPr>
        <w:t>parent</w:t>
      </w:r>
    </w:p>
    <w:p w:rsidR="008F05FA" w:rsidRDefault="00B07AD6">
      <w:pPr>
        <w:pStyle w:val="ListParagraph"/>
        <w:numPr>
          <w:ilvl w:val="0"/>
          <w:numId w:val="23"/>
        </w:numPr>
        <w:tabs>
          <w:tab w:val="left" w:pos="461"/>
        </w:tabs>
        <w:spacing w:before="30" w:line="240" w:lineRule="auto"/>
        <w:ind w:hanging="360"/>
        <w:rPr>
          <w:sz w:val="18"/>
        </w:rPr>
      </w:pPr>
      <w:r>
        <w:rPr>
          <w:sz w:val="18"/>
        </w:rPr>
        <w:t>Negro - African</w:t>
      </w:r>
      <w:r>
        <w:rPr>
          <w:spacing w:val="-12"/>
          <w:sz w:val="18"/>
        </w:rPr>
        <w:t xml:space="preserve"> </w:t>
      </w:r>
      <w:r>
        <w:rPr>
          <w:sz w:val="18"/>
        </w:rPr>
        <w:t>American</w:t>
      </w:r>
    </w:p>
    <w:p w:rsidR="008F05FA" w:rsidRDefault="00B07AD6">
      <w:pPr>
        <w:pStyle w:val="ListParagraph"/>
        <w:numPr>
          <w:ilvl w:val="0"/>
          <w:numId w:val="23"/>
        </w:numPr>
        <w:tabs>
          <w:tab w:val="left" w:pos="461"/>
        </w:tabs>
        <w:spacing w:before="30" w:line="240" w:lineRule="auto"/>
        <w:ind w:hanging="360"/>
        <w:rPr>
          <w:sz w:val="18"/>
        </w:rPr>
      </w:pPr>
      <w:r>
        <w:rPr>
          <w:sz w:val="18"/>
        </w:rPr>
        <w:t>skylarking - very loud group having</w:t>
      </w:r>
      <w:r>
        <w:rPr>
          <w:spacing w:val="-17"/>
          <w:sz w:val="18"/>
        </w:rPr>
        <w:t xml:space="preserve"> </w:t>
      </w:r>
      <w:r>
        <w:rPr>
          <w:sz w:val="18"/>
        </w:rPr>
        <w:t>fun</w:t>
      </w:r>
    </w:p>
    <w:p w:rsidR="008F05FA" w:rsidRDefault="00B07AD6">
      <w:pPr>
        <w:pStyle w:val="ListParagraph"/>
        <w:numPr>
          <w:ilvl w:val="0"/>
          <w:numId w:val="23"/>
        </w:numPr>
        <w:tabs>
          <w:tab w:val="left" w:pos="461"/>
        </w:tabs>
        <w:spacing w:before="30" w:line="240" w:lineRule="auto"/>
        <w:ind w:hanging="360"/>
        <w:rPr>
          <w:sz w:val="18"/>
        </w:rPr>
      </w:pPr>
      <w:r>
        <w:rPr>
          <w:sz w:val="18"/>
        </w:rPr>
        <w:t>Mars -</w:t>
      </w:r>
      <w:r>
        <w:rPr>
          <w:spacing w:val="-6"/>
          <w:sz w:val="18"/>
        </w:rPr>
        <w:t xml:space="preserve"> </w:t>
      </w:r>
      <w:r>
        <w:rPr>
          <w:sz w:val="18"/>
        </w:rPr>
        <w:t>master</w:t>
      </w:r>
    </w:p>
    <w:p w:rsidR="008F05FA" w:rsidRDefault="00B07AD6">
      <w:pPr>
        <w:pStyle w:val="ListParagraph"/>
        <w:numPr>
          <w:ilvl w:val="0"/>
          <w:numId w:val="23"/>
        </w:numPr>
        <w:tabs>
          <w:tab w:val="left" w:pos="461"/>
        </w:tabs>
        <w:spacing w:before="30" w:line="240" w:lineRule="auto"/>
        <w:ind w:hanging="360"/>
        <w:rPr>
          <w:sz w:val="18"/>
        </w:rPr>
      </w:pPr>
      <w:r>
        <w:rPr>
          <w:sz w:val="18"/>
        </w:rPr>
        <w:t>Ole misis, she tole me - the old lady ( Tom's Aunt Polly) told</w:t>
      </w:r>
      <w:r>
        <w:rPr>
          <w:spacing w:val="-25"/>
          <w:sz w:val="18"/>
        </w:rPr>
        <w:t xml:space="preserve"> </w:t>
      </w:r>
      <w:r>
        <w:rPr>
          <w:sz w:val="18"/>
        </w:rPr>
        <w:t>me</w:t>
      </w:r>
    </w:p>
    <w:p w:rsidR="008F05FA" w:rsidRDefault="00B07AD6">
      <w:pPr>
        <w:pStyle w:val="ListParagraph"/>
        <w:numPr>
          <w:ilvl w:val="0"/>
          <w:numId w:val="23"/>
        </w:numPr>
        <w:tabs>
          <w:tab w:val="left" w:pos="461"/>
        </w:tabs>
        <w:spacing w:before="30" w:line="240" w:lineRule="auto"/>
        <w:ind w:hanging="360"/>
        <w:rPr>
          <w:sz w:val="18"/>
        </w:rPr>
      </w:pPr>
      <w:r>
        <w:rPr>
          <w:sz w:val="18"/>
        </w:rPr>
        <w:t>an'</w:t>
      </w:r>
      <w:r>
        <w:rPr>
          <w:spacing w:val="-3"/>
          <w:sz w:val="18"/>
        </w:rPr>
        <w:t xml:space="preserve"> </w:t>
      </w:r>
      <w:r>
        <w:rPr>
          <w:sz w:val="18"/>
        </w:rPr>
        <w:t>git</w:t>
      </w:r>
      <w:r>
        <w:rPr>
          <w:spacing w:val="-3"/>
          <w:sz w:val="18"/>
        </w:rPr>
        <w:t xml:space="preserve"> </w:t>
      </w:r>
      <w:r>
        <w:rPr>
          <w:sz w:val="18"/>
        </w:rPr>
        <w:t>dis</w:t>
      </w:r>
      <w:r>
        <w:rPr>
          <w:spacing w:val="-3"/>
          <w:sz w:val="18"/>
        </w:rPr>
        <w:t xml:space="preserve"> </w:t>
      </w:r>
      <w:r>
        <w:rPr>
          <w:sz w:val="18"/>
        </w:rPr>
        <w:t>water</w:t>
      </w:r>
      <w:r>
        <w:rPr>
          <w:spacing w:val="-2"/>
          <w:sz w:val="18"/>
        </w:rPr>
        <w:t xml:space="preserve"> </w:t>
      </w:r>
      <w:r>
        <w:rPr>
          <w:sz w:val="18"/>
        </w:rPr>
        <w:t>an'</w:t>
      </w:r>
      <w:r>
        <w:rPr>
          <w:spacing w:val="-1"/>
          <w:sz w:val="18"/>
        </w:rPr>
        <w:t xml:space="preserve"> </w:t>
      </w:r>
      <w:r>
        <w:rPr>
          <w:sz w:val="18"/>
        </w:rPr>
        <w:t>not stop</w:t>
      </w:r>
      <w:r>
        <w:rPr>
          <w:spacing w:val="-3"/>
          <w:sz w:val="18"/>
        </w:rPr>
        <w:t xml:space="preserve"> </w:t>
      </w:r>
      <w:r>
        <w:rPr>
          <w:sz w:val="18"/>
        </w:rPr>
        <w:t>foolin'</w:t>
      </w:r>
      <w:r>
        <w:rPr>
          <w:spacing w:val="-3"/>
          <w:sz w:val="18"/>
        </w:rPr>
        <w:t xml:space="preserve"> </w:t>
      </w:r>
      <w:r>
        <w:rPr>
          <w:sz w:val="18"/>
        </w:rPr>
        <w:t>roun'</w:t>
      </w:r>
      <w:r>
        <w:rPr>
          <w:spacing w:val="-1"/>
          <w:sz w:val="18"/>
        </w:rPr>
        <w:t xml:space="preserve"> </w:t>
      </w:r>
      <w:r>
        <w:rPr>
          <w:sz w:val="18"/>
        </w:rPr>
        <w:t>wid</w:t>
      </w:r>
      <w:r>
        <w:rPr>
          <w:spacing w:val="-3"/>
          <w:sz w:val="18"/>
        </w:rPr>
        <w:t xml:space="preserve"> </w:t>
      </w:r>
      <w:r>
        <w:rPr>
          <w:sz w:val="18"/>
        </w:rPr>
        <w:t>anybody</w:t>
      </w:r>
      <w:r>
        <w:rPr>
          <w:spacing w:val="-1"/>
          <w:sz w:val="18"/>
        </w:rPr>
        <w:t xml:space="preserve"> </w:t>
      </w:r>
      <w:r>
        <w:rPr>
          <w:sz w:val="18"/>
        </w:rPr>
        <w:t>-</w:t>
      </w:r>
      <w:r>
        <w:rPr>
          <w:spacing w:val="-2"/>
          <w:sz w:val="18"/>
        </w:rPr>
        <w:t xml:space="preserve"> </w:t>
      </w:r>
      <w:r>
        <w:rPr>
          <w:sz w:val="18"/>
        </w:rPr>
        <w:t>and</w:t>
      </w:r>
      <w:r>
        <w:rPr>
          <w:spacing w:val="-3"/>
          <w:sz w:val="18"/>
        </w:rPr>
        <w:t xml:space="preserve"> </w:t>
      </w:r>
      <w:r>
        <w:rPr>
          <w:sz w:val="18"/>
        </w:rPr>
        <w:t>get</w:t>
      </w:r>
      <w:r>
        <w:rPr>
          <w:spacing w:val="-2"/>
          <w:sz w:val="18"/>
        </w:rPr>
        <w:t xml:space="preserve"> </w:t>
      </w:r>
      <w:r>
        <w:rPr>
          <w:sz w:val="18"/>
        </w:rPr>
        <w:t>this</w:t>
      </w:r>
      <w:r>
        <w:rPr>
          <w:spacing w:val="-3"/>
          <w:sz w:val="18"/>
        </w:rPr>
        <w:t xml:space="preserve"> </w:t>
      </w:r>
      <w:r>
        <w:rPr>
          <w:sz w:val="18"/>
        </w:rPr>
        <w:t>water</w:t>
      </w:r>
      <w:r>
        <w:rPr>
          <w:spacing w:val="-2"/>
          <w:sz w:val="18"/>
        </w:rPr>
        <w:t xml:space="preserve"> </w:t>
      </w:r>
      <w:r>
        <w:rPr>
          <w:sz w:val="18"/>
        </w:rPr>
        <w:t>and</w:t>
      </w:r>
      <w:r>
        <w:rPr>
          <w:spacing w:val="-3"/>
          <w:sz w:val="18"/>
        </w:rPr>
        <w:t xml:space="preserve"> </w:t>
      </w:r>
      <w:r>
        <w:rPr>
          <w:sz w:val="18"/>
        </w:rPr>
        <w:t>not stop</w:t>
      </w:r>
      <w:r>
        <w:rPr>
          <w:spacing w:val="-3"/>
          <w:sz w:val="18"/>
        </w:rPr>
        <w:t xml:space="preserve"> </w:t>
      </w:r>
      <w:r>
        <w:rPr>
          <w:sz w:val="18"/>
        </w:rPr>
        <w:t>to</w:t>
      </w:r>
      <w:r>
        <w:rPr>
          <w:spacing w:val="-2"/>
          <w:sz w:val="18"/>
        </w:rPr>
        <w:t xml:space="preserve"> </w:t>
      </w:r>
      <w:r>
        <w:rPr>
          <w:sz w:val="18"/>
        </w:rPr>
        <w:t>fool</w:t>
      </w:r>
      <w:r>
        <w:rPr>
          <w:spacing w:val="-4"/>
          <w:sz w:val="18"/>
        </w:rPr>
        <w:t xml:space="preserve"> </w:t>
      </w:r>
      <w:r>
        <w:rPr>
          <w:sz w:val="18"/>
        </w:rPr>
        <w:t>around with</w:t>
      </w:r>
      <w:r>
        <w:rPr>
          <w:spacing w:val="-1"/>
          <w:sz w:val="18"/>
        </w:rPr>
        <w:t xml:space="preserve"> </w:t>
      </w:r>
      <w:r>
        <w:rPr>
          <w:sz w:val="18"/>
        </w:rPr>
        <w:t>anybody</w:t>
      </w:r>
    </w:p>
    <w:p w:rsidR="008F05FA" w:rsidRDefault="00B07AD6">
      <w:pPr>
        <w:pStyle w:val="ListParagraph"/>
        <w:numPr>
          <w:ilvl w:val="0"/>
          <w:numId w:val="23"/>
        </w:numPr>
        <w:tabs>
          <w:tab w:val="left" w:pos="461"/>
        </w:tabs>
        <w:spacing w:before="30" w:line="240" w:lineRule="auto"/>
        <w:ind w:hanging="360"/>
        <w:rPr>
          <w:sz w:val="18"/>
        </w:rPr>
      </w:pPr>
      <w:r>
        <w:rPr>
          <w:sz w:val="18"/>
        </w:rPr>
        <w:t>spec'-</w:t>
      </w:r>
      <w:r>
        <w:rPr>
          <w:spacing w:val="-13"/>
          <w:sz w:val="18"/>
        </w:rPr>
        <w:t xml:space="preserve"> </w:t>
      </w:r>
      <w:r>
        <w:rPr>
          <w:sz w:val="18"/>
        </w:rPr>
        <w:t>e</w:t>
      </w:r>
      <w:r>
        <w:rPr>
          <w:sz w:val="18"/>
        </w:rPr>
        <w:t>xpects</w:t>
      </w:r>
    </w:p>
    <w:p w:rsidR="008F05FA" w:rsidRDefault="00B07AD6">
      <w:pPr>
        <w:pStyle w:val="ListParagraph"/>
        <w:numPr>
          <w:ilvl w:val="0"/>
          <w:numId w:val="23"/>
        </w:numPr>
        <w:tabs>
          <w:tab w:val="left" w:pos="461"/>
        </w:tabs>
        <w:spacing w:before="30" w:line="240" w:lineRule="auto"/>
        <w:ind w:hanging="360"/>
        <w:rPr>
          <w:sz w:val="18"/>
        </w:rPr>
      </w:pPr>
      <w:r>
        <w:rPr>
          <w:sz w:val="18"/>
        </w:rPr>
        <w:t>gwine to ax - going to</w:t>
      </w:r>
      <w:r>
        <w:rPr>
          <w:spacing w:val="-12"/>
          <w:sz w:val="18"/>
        </w:rPr>
        <w:t xml:space="preserve"> </w:t>
      </w:r>
      <w:r>
        <w:rPr>
          <w:sz w:val="18"/>
        </w:rPr>
        <w:t>ask</w:t>
      </w:r>
    </w:p>
    <w:p w:rsidR="008F05FA" w:rsidRDefault="00B07AD6">
      <w:pPr>
        <w:pStyle w:val="ListParagraph"/>
        <w:numPr>
          <w:ilvl w:val="0"/>
          <w:numId w:val="23"/>
        </w:numPr>
        <w:tabs>
          <w:tab w:val="left" w:pos="461"/>
        </w:tabs>
        <w:spacing w:before="30" w:line="240" w:lineRule="auto"/>
        <w:ind w:hanging="360"/>
        <w:rPr>
          <w:sz w:val="18"/>
        </w:rPr>
      </w:pPr>
      <w:r>
        <w:rPr>
          <w:sz w:val="18"/>
        </w:rPr>
        <w:t>go 'long an' 'tend to my business - go along and do my own</w:t>
      </w:r>
      <w:r>
        <w:rPr>
          <w:spacing w:val="-26"/>
          <w:sz w:val="18"/>
        </w:rPr>
        <w:t xml:space="preserve"> </w:t>
      </w:r>
      <w:r>
        <w:rPr>
          <w:sz w:val="18"/>
        </w:rPr>
        <w:t>business</w:t>
      </w:r>
    </w:p>
    <w:p w:rsidR="008F05FA" w:rsidRDefault="00B07AD6">
      <w:pPr>
        <w:pStyle w:val="ListParagraph"/>
        <w:numPr>
          <w:ilvl w:val="0"/>
          <w:numId w:val="23"/>
        </w:numPr>
        <w:tabs>
          <w:tab w:val="left" w:pos="461"/>
        </w:tabs>
        <w:spacing w:before="30" w:line="240" w:lineRule="auto"/>
        <w:ind w:hanging="360"/>
        <w:rPr>
          <w:sz w:val="18"/>
        </w:rPr>
      </w:pPr>
      <w:r>
        <w:rPr>
          <w:sz w:val="18"/>
        </w:rPr>
        <w:t>'lowed</w:t>
      </w:r>
      <w:r>
        <w:rPr>
          <w:spacing w:val="-4"/>
          <w:sz w:val="18"/>
        </w:rPr>
        <w:t xml:space="preserve"> </w:t>
      </w:r>
      <w:r>
        <w:rPr>
          <w:sz w:val="18"/>
        </w:rPr>
        <w:t>she'd</w:t>
      </w:r>
      <w:r>
        <w:rPr>
          <w:spacing w:val="-2"/>
          <w:sz w:val="18"/>
        </w:rPr>
        <w:t xml:space="preserve"> </w:t>
      </w:r>
      <w:r>
        <w:rPr>
          <w:sz w:val="18"/>
        </w:rPr>
        <w:t>'tend</w:t>
      </w:r>
      <w:r>
        <w:rPr>
          <w:spacing w:val="-4"/>
          <w:sz w:val="18"/>
        </w:rPr>
        <w:t xml:space="preserve"> </w:t>
      </w:r>
      <w:r>
        <w:rPr>
          <w:sz w:val="18"/>
        </w:rPr>
        <w:t>to</w:t>
      </w:r>
      <w:r>
        <w:rPr>
          <w:spacing w:val="-4"/>
          <w:sz w:val="18"/>
        </w:rPr>
        <w:t xml:space="preserve"> </w:t>
      </w:r>
      <w:r>
        <w:rPr>
          <w:sz w:val="18"/>
        </w:rPr>
        <w:t>de</w:t>
      </w:r>
      <w:r>
        <w:rPr>
          <w:spacing w:val="-4"/>
          <w:sz w:val="18"/>
        </w:rPr>
        <w:t xml:space="preserve"> </w:t>
      </w:r>
      <w:r>
        <w:rPr>
          <w:sz w:val="18"/>
        </w:rPr>
        <w:t>white</w:t>
      </w:r>
      <w:r>
        <w:rPr>
          <w:spacing w:val="-2"/>
          <w:sz w:val="18"/>
        </w:rPr>
        <w:t xml:space="preserve"> </w:t>
      </w:r>
      <w:r>
        <w:rPr>
          <w:sz w:val="18"/>
        </w:rPr>
        <w:t>washin'</w:t>
      </w:r>
      <w:r>
        <w:rPr>
          <w:spacing w:val="-3"/>
          <w:sz w:val="18"/>
        </w:rPr>
        <w:t xml:space="preserve"> </w:t>
      </w:r>
      <w:r>
        <w:rPr>
          <w:sz w:val="18"/>
        </w:rPr>
        <w:t>-</w:t>
      </w:r>
      <w:r>
        <w:rPr>
          <w:spacing w:val="-4"/>
          <w:sz w:val="18"/>
        </w:rPr>
        <w:t xml:space="preserve"> </w:t>
      </w:r>
      <w:r>
        <w:rPr>
          <w:sz w:val="18"/>
        </w:rPr>
        <w:t>swore</w:t>
      </w:r>
      <w:r>
        <w:rPr>
          <w:spacing w:val="-4"/>
          <w:sz w:val="18"/>
        </w:rPr>
        <w:t xml:space="preserve"> </w:t>
      </w:r>
      <w:r>
        <w:rPr>
          <w:sz w:val="18"/>
        </w:rPr>
        <w:t>that</w:t>
      </w:r>
      <w:r>
        <w:rPr>
          <w:spacing w:val="-3"/>
          <w:sz w:val="18"/>
        </w:rPr>
        <w:t xml:space="preserve"> </w:t>
      </w:r>
      <w:r>
        <w:rPr>
          <w:sz w:val="18"/>
        </w:rPr>
        <w:t>she</w:t>
      </w:r>
      <w:r>
        <w:rPr>
          <w:spacing w:val="-4"/>
          <w:sz w:val="18"/>
        </w:rPr>
        <w:t xml:space="preserve"> </w:t>
      </w:r>
      <w:r>
        <w:rPr>
          <w:sz w:val="18"/>
        </w:rPr>
        <w:t>would</w:t>
      </w:r>
      <w:r>
        <w:rPr>
          <w:spacing w:val="-1"/>
          <w:sz w:val="18"/>
        </w:rPr>
        <w:t xml:space="preserve"> </w:t>
      </w:r>
      <w:r>
        <w:rPr>
          <w:sz w:val="18"/>
        </w:rPr>
        <w:t>take</w:t>
      </w:r>
      <w:r>
        <w:rPr>
          <w:spacing w:val="-4"/>
          <w:sz w:val="18"/>
        </w:rPr>
        <w:t xml:space="preserve"> </w:t>
      </w:r>
      <w:r>
        <w:rPr>
          <w:sz w:val="18"/>
        </w:rPr>
        <w:t>care</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painting</w:t>
      </w:r>
    </w:p>
    <w:p w:rsidR="008F05FA" w:rsidRDefault="00B07AD6">
      <w:pPr>
        <w:pStyle w:val="ListParagraph"/>
        <w:numPr>
          <w:ilvl w:val="0"/>
          <w:numId w:val="23"/>
        </w:numPr>
        <w:tabs>
          <w:tab w:val="left" w:pos="461"/>
        </w:tabs>
        <w:spacing w:before="31" w:line="240" w:lineRule="auto"/>
        <w:ind w:hanging="360"/>
        <w:rPr>
          <w:sz w:val="18"/>
        </w:rPr>
      </w:pPr>
      <w:r>
        <w:rPr>
          <w:sz w:val="18"/>
        </w:rPr>
        <w:t>dasn't - dare not</w:t>
      </w:r>
      <w:r>
        <w:rPr>
          <w:spacing w:val="-14"/>
          <w:sz w:val="18"/>
        </w:rPr>
        <w:t xml:space="preserve"> </w:t>
      </w:r>
      <w:r>
        <w:rPr>
          <w:sz w:val="18"/>
        </w:rPr>
        <w:t>to</w:t>
      </w:r>
    </w:p>
    <w:p w:rsidR="008F05FA" w:rsidRDefault="00B07AD6">
      <w:pPr>
        <w:pStyle w:val="ListParagraph"/>
        <w:numPr>
          <w:ilvl w:val="0"/>
          <w:numId w:val="23"/>
        </w:numPr>
        <w:tabs>
          <w:tab w:val="left" w:pos="461"/>
        </w:tabs>
        <w:spacing w:before="30" w:line="240" w:lineRule="auto"/>
        <w:ind w:hanging="360"/>
        <w:rPr>
          <w:sz w:val="18"/>
        </w:rPr>
      </w:pPr>
      <w:r>
        <w:rPr>
          <w:sz w:val="18"/>
        </w:rPr>
        <w:t>tar de head off'n me - tear the head off of</w:t>
      </w:r>
      <w:r>
        <w:rPr>
          <w:spacing w:val="-21"/>
          <w:sz w:val="18"/>
        </w:rPr>
        <w:t xml:space="preserve"> </w:t>
      </w:r>
      <w:r>
        <w:rPr>
          <w:sz w:val="18"/>
        </w:rPr>
        <w:t>me</w:t>
      </w:r>
    </w:p>
    <w:p w:rsidR="008F05FA" w:rsidRDefault="00B07AD6">
      <w:pPr>
        <w:pStyle w:val="ListParagraph"/>
        <w:numPr>
          <w:ilvl w:val="0"/>
          <w:numId w:val="23"/>
        </w:numPr>
        <w:tabs>
          <w:tab w:val="left" w:pos="461"/>
        </w:tabs>
        <w:spacing w:before="30" w:line="240" w:lineRule="auto"/>
        <w:ind w:hanging="360"/>
        <w:rPr>
          <w:sz w:val="18"/>
        </w:rPr>
      </w:pPr>
      <w:r>
        <w:rPr>
          <w:sz w:val="18"/>
        </w:rPr>
        <w:t>'Deed she would - indeed she</w:t>
      </w:r>
      <w:r>
        <w:rPr>
          <w:spacing w:val="-19"/>
          <w:sz w:val="18"/>
        </w:rPr>
        <w:t xml:space="preserve"> </w:t>
      </w:r>
      <w:r>
        <w:rPr>
          <w:sz w:val="18"/>
        </w:rPr>
        <w:t>would</w:t>
      </w:r>
    </w:p>
    <w:p w:rsidR="008F05FA" w:rsidRDefault="00B07AD6">
      <w:pPr>
        <w:pStyle w:val="ListParagraph"/>
        <w:numPr>
          <w:ilvl w:val="0"/>
          <w:numId w:val="23"/>
        </w:numPr>
        <w:tabs>
          <w:tab w:val="left" w:pos="461"/>
        </w:tabs>
        <w:spacing w:before="30" w:line="240" w:lineRule="auto"/>
        <w:ind w:hanging="360"/>
        <w:rPr>
          <w:sz w:val="18"/>
        </w:rPr>
      </w:pPr>
      <w:r>
        <w:rPr>
          <w:sz w:val="18"/>
        </w:rPr>
        <w:t>white alley - special white</w:t>
      </w:r>
      <w:r>
        <w:rPr>
          <w:spacing w:val="-15"/>
          <w:sz w:val="18"/>
        </w:rPr>
        <w:t xml:space="preserve"> </w:t>
      </w:r>
      <w:r>
        <w:rPr>
          <w:sz w:val="18"/>
        </w:rPr>
        <w:t>marble</w:t>
      </w:r>
    </w:p>
    <w:p w:rsidR="008F05FA" w:rsidRDefault="00B07AD6">
      <w:pPr>
        <w:pStyle w:val="ListParagraph"/>
        <w:numPr>
          <w:ilvl w:val="0"/>
          <w:numId w:val="23"/>
        </w:numPr>
        <w:tabs>
          <w:tab w:val="left" w:pos="461"/>
        </w:tabs>
        <w:spacing w:before="30" w:line="240" w:lineRule="auto"/>
        <w:ind w:hanging="360"/>
        <w:rPr>
          <w:sz w:val="18"/>
        </w:rPr>
      </w:pPr>
      <w:r>
        <w:rPr>
          <w:sz w:val="18"/>
        </w:rPr>
        <w:t>bully taw - fancy marble used to shoot at other</w:t>
      </w:r>
      <w:r>
        <w:rPr>
          <w:spacing w:val="-26"/>
          <w:sz w:val="18"/>
        </w:rPr>
        <w:t xml:space="preserve"> </w:t>
      </w:r>
      <w:r>
        <w:rPr>
          <w:sz w:val="18"/>
        </w:rPr>
        <w:t>marbles</w:t>
      </w:r>
    </w:p>
    <w:p w:rsidR="008F05FA" w:rsidRDefault="00B07AD6">
      <w:pPr>
        <w:pStyle w:val="ListParagraph"/>
        <w:numPr>
          <w:ilvl w:val="0"/>
          <w:numId w:val="23"/>
        </w:numPr>
        <w:tabs>
          <w:tab w:val="left" w:pos="461"/>
        </w:tabs>
        <w:spacing w:before="30" w:line="240" w:lineRule="auto"/>
        <w:ind w:hanging="360"/>
        <w:rPr>
          <w:sz w:val="18"/>
        </w:rPr>
      </w:pPr>
      <w:r>
        <w:rPr>
          <w:sz w:val="18"/>
        </w:rPr>
        <w:t>"Dat's a mighty gay marble" - "That's a very beautiful</w:t>
      </w:r>
      <w:r>
        <w:rPr>
          <w:spacing w:val="-25"/>
          <w:sz w:val="18"/>
        </w:rPr>
        <w:t xml:space="preserve"> </w:t>
      </w:r>
      <w:r>
        <w:rPr>
          <w:sz w:val="18"/>
        </w:rPr>
        <w:t>marble"</w:t>
      </w:r>
    </w:p>
    <w:p w:rsidR="008F05FA" w:rsidRDefault="00B07AD6">
      <w:pPr>
        <w:pStyle w:val="ListParagraph"/>
        <w:numPr>
          <w:ilvl w:val="0"/>
          <w:numId w:val="23"/>
        </w:numPr>
        <w:tabs>
          <w:tab w:val="left" w:pos="461"/>
        </w:tabs>
        <w:spacing w:before="30" w:line="240" w:lineRule="auto"/>
        <w:ind w:hanging="360"/>
        <w:rPr>
          <w:sz w:val="18"/>
        </w:rPr>
      </w:pPr>
      <w:r>
        <w:rPr>
          <w:sz w:val="18"/>
        </w:rPr>
        <w:t>"I's powerful 'fraid ole missis" - I'm very afraid of the old Mr</w:t>
      </w:r>
      <w:r>
        <w:rPr>
          <w:sz w:val="18"/>
        </w:rPr>
        <w:t>s. (Aunt</w:t>
      </w:r>
      <w:r>
        <w:rPr>
          <w:spacing w:val="10"/>
          <w:sz w:val="18"/>
        </w:rPr>
        <w:t xml:space="preserve"> </w:t>
      </w:r>
      <w:r>
        <w:rPr>
          <w:sz w:val="18"/>
        </w:rPr>
        <w:t>Polly)</w:t>
      </w:r>
    </w:p>
    <w:p w:rsidR="008F05FA" w:rsidRDefault="00B07AD6">
      <w:pPr>
        <w:pStyle w:val="ListParagraph"/>
        <w:numPr>
          <w:ilvl w:val="0"/>
          <w:numId w:val="23"/>
        </w:numPr>
        <w:tabs>
          <w:tab w:val="left" w:pos="461"/>
        </w:tabs>
        <w:spacing w:before="30" w:line="240" w:lineRule="auto"/>
        <w:ind w:hanging="360"/>
        <w:rPr>
          <w:sz w:val="18"/>
        </w:rPr>
      </w:pPr>
      <w:r>
        <w:rPr>
          <w:sz w:val="18"/>
        </w:rPr>
        <w:t>tingling rear - a sore butt or</w:t>
      </w:r>
      <w:r>
        <w:rPr>
          <w:spacing w:val="-18"/>
          <w:sz w:val="18"/>
        </w:rPr>
        <w:t xml:space="preserve"> </w:t>
      </w:r>
      <w:r>
        <w:rPr>
          <w:sz w:val="18"/>
        </w:rPr>
        <w:t>behind</w:t>
      </w:r>
    </w:p>
    <w:p w:rsidR="008F05FA" w:rsidRDefault="00B07AD6">
      <w:pPr>
        <w:pStyle w:val="ListParagraph"/>
        <w:numPr>
          <w:ilvl w:val="0"/>
          <w:numId w:val="23"/>
        </w:numPr>
        <w:tabs>
          <w:tab w:val="left" w:pos="461"/>
        </w:tabs>
        <w:spacing w:before="30" w:line="240" w:lineRule="auto"/>
        <w:ind w:hanging="360"/>
        <w:rPr>
          <w:sz w:val="18"/>
        </w:rPr>
      </w:pPr>
      <w:r>
        <w:rPr>
          <w:sz w:val="18"/>
        </w:rPr>
        <w:t>straitened means - small amount of</w:t>
      </w:r>
      <w:r>
        <w:rPr>
          <w:spacing w:val="-17"/>
          <w:sz w:val="18"/>
        </w:rPr>
        <w:t xml:space="preserve"> </w:t>
      </w:r>
      <w:r>
        <w:rPr>
          <w:sz w:val="18"/>
        </w:rPr>
        <w:t>wealth</w:t>
      </w:r>
    </w:p>
    <w:p w:rsidR="008F05FA" w:rsidRDefault="00B07AD6">
      <w:pPr>
        <w:pStyle w:val="ListParagraph"/>
        <w:numPr>
          <w:ilvl w:val="0"/>
          <w:numId w:val="23"/>
        </w:numPr>
        <w:tabs>
          <w:tab w:val="left" w:pos="461"/>
        </w:tabs>
        <w:spacing w:before="30" w:line="240" w:lineRule="auto"/>
        <w:ind w:hanging="360"/>
        <w:rPr>
          <w:sz w:val="18"/>
        </w:rPr>
      </w:pPr>
      <w:r>
        <w:rPr>
          <w:sz w:val="18"/>
        </w:rPr>
        <w:t>hove in sight - jumped into</w:t>
      </w:r>
      <w:r>
        <w:rPr>
          <w:spacing w:val="-11"/>
          <w:sz w:val="18"/>
        </w:rPr>
        <w:t xml:space="preserve"> </w:t>
      </w:r>
      <w:r>
        <w:rPr>
          <w:sz w:val="18"/>
        </w:rPr>
        <w:t>sight</w:t>
      </w:r>
    </w:p>
    <w:p w:rsidR="008F05FA" w:rsidRDefault="00B07AD6">
      <w:pPr>
        <w:pStyle w:val="ListParagraph"/>
        <w:numPr>
          <w:ilvl w:val="0"/>
          <w:numId w:val="23"/>
        </w:numPr>
        <w:tabs>
          <w:tab w:val="left" w:pos="461"/>
        </w:tabs>
        <w:spacing w:before="30" w:line="240" w:lineRule="auto"/>
        <w:ind w:hanging="360"/>
        <w:rPr>
          <w:sz w:val="18"/>
        </w:rPr>
      </w:pPr>
      <w:r>
        <w:rPr>
          <w:sz w:val="18"/>
        </w:rPr>
        <w:t>personating - pretending to</w:t>
      </w:r>
      <w:r>
        <w:rPr>
          <w:spacing w:val="-17"/>
          <w:sz w:val="18"/>
        </w:rPr>
        <w:t xml:space="preserve"> </w:t>
      </w:r>
      <w:r>
        <w:rPr>
          <w:sz w:val="18"/>
        </w:rPr>
        <w:t>be</w:t>
      </w:r>
    </w:p>
    <w:p w:rsidR="008F05FA" w:rsidRDefault="00B07AD6">
      <w:pPr>
        <w:pStyle w:val="ListParagraph"/>
        <w:numPr>
          <w:ilvl w:val="0"/>
          <w:numId w:val="23"/>
        </w:numPr>
        <w:tabs>
          <w:tab w:val="left" w:pos="461"/>
        </w:tabs>
        <w:spacing w:before="30" w:line="240" w:lineRule="auto"/>
        <w:ind w:hanging="360"/>
        <w:rPr>
          <w:sz w:val="18"/>
        </w:rPr>
      </w:pPr>
      <w:r>
        <w:rPr>
          <w:sz w:val="18"/>
        </w:rPr>
        <w:t>starboard - right side of a</w:t>
      </w:r>
      <w:r>
        <w:rPr>
          <w:spacing w:val="-12"/>
          <w:sz w:val="18"/>
        </w:rPr>
        <w:t xml:space="preserve"> </w:t>
      </w:r>
      <w:r>
        <w:rPr>
          <w:sz w:val="18"/>
        </w:rPr>
        <w:t>boat</w:t>
      </w:r>
    </w:p>
    <w:p w:rsidR="008F05FA" w:rsidRDefault="008F05FA">
      <w:pPr>
        <w:rPr>
          <w:sz w:val="18"/>
        </w:rPr>
        <w:sectPr w:rsidR="008F05FA">
          <w:pgSz w:w="12240" w:h="15840"/>
          <w:pgMar w:top="660" w:right="1520" w:bottom="880" w:left="980" w:header="0" w:footer="682" w:gutter="0"/>
          <w:cols w:space="720"/>
        </w:sectPr>
      </w:pPr>
    </w:p>
    <w:p w:rsidR="008F05FA" w:rsidRDefault="00B07AD6">
      <w:pPr>
        <w:pStyle w:val="ListParagraph"/>
        <w:numPr>
          <w:ilvl w:val="0"/>
          <w:numId w:val="23"/>
        </w:numPr>
        <w:tabs>
          <w:tab w:val="left" w:pos="461"/>
        </w:tabs>
        <w:spacing w:before="58" w:line="240" w:lineRule="auto"/>
        <w:ind w:hanging="360"/>
        <w:rPr>
          <w:sz w:val="18"/>
        </w:rPr>
      </w:pPr>
      <w:r>
        <w:rPr>
          <w:sz w:val="18"/>
        </w:rPr>
        <w:lastRenderedPageBreak/>
        <w:t>rounded to ponderously - balanced the boat by  leaning way</w:t>
      </w:r>
      <w:r>
        <w:rPr>
          <w:spacing w:val="-27"/>
          <w:sz w:val="18"/>
        </w:rPr>
        <w:t xml:space="preserve"> </w:t>
      </w:r>
      <w:r>
        <w:rPr>
          <w:sz w:val="18"/>
        </w:rPr>
        <w:t>over</w:t>
      </w:r>
    </w:p>
    <w:p w:rsidR="008F05FA" w:rsidRDefault="00B07AD6">
      <w:pPr>
        <w:pStyle w:val="ListParagraph"/>
        <w:numPr>
          <w:ilvl w:val="0"/>
          <w:numId w:val="23"/>
        </w:numPr>
        <w:tabs>
          <w:tab w:val="left" w:pos="461"/>
        </w:tabs>
        <w:spacing w:before="30" w:line="240" w:lineRule="auto"/>
        <w:ind w:hanging="360"/>
        <w:rPr>
          <w:sz w:val="18"/>
        </w:rPr>
      </w:pPr>
      <w:r>
        <w:rPr>
          <w:sz w:val="18"/>
        </w:rPr>
        <w:t>laborious pomp and circumstance - exaggerated</w:t>
      </w:r>
      <w:r>
        <w:rPr>
          <w:spacing w:val="-22"/>
          <w:sz w:val="18"/>
        </w:rPr>
        <w:t xml:space="preserve"> </w:t>
      </w:r>
      <w:r>
        <w:rPr>
          <w:sz w:val="18"/>
        </w:rPr>
        <w:t>actions</w:t>
      </w:r>
    </w:p>
    <w:p w:rsidR="008F05FA" w:rsidRDefault="00B07AD6">
      <w:pPr>
        <w:pStyle w:val="ListParagraph"/>
        <w:numPr>
          <w:ilvl w:val="0"/>
          <w:numId w:val="23"/>
        </w:numPr>
        <w:tabs>
          <w:tab w:val="left" w:pos="461"/>
        </w:tabs>
        <w:spacing w:before="30" w:line="240" w:lineRule="auto"/>
        <w:ind w:hanging="360"/>
        <w:rPr>
          <w:sz w:val="18"/>
        </w:rPr>
      </w:pPr>
      <w:r>
        <w:rPr>
          <w:sz w:val="18"/>
        </w:rPr>
        <w:t>Big Missouri - name of a steam</w:t>
      </w:r>
      <w:r>
        <w:rPr>
          <w:spacing w:val="-12"/>
          <w:sz w:val="18"/>
        </w:rPr>
        <w:t xml:space="preserve"> </w:t>
      </w:r>
      <w:r>
        <w:rPr>
          <w:sz w:val="18"/>
        </w:rPr>
        <w:t>boat</w:t>
      </w:r>
    </w:p>
    <w:p w:rsidR="008F05FA" w:rsidRDefault="00B07AD6">
      <w:pPr>
        <w:pStyle w:val="ListParagraph"/>
        <w:numPr>
          <w:ilvl w:val="0"/>
          <w:numId w:val="23"/>
        </w:numPr>
        <w:tabs>
          <w:tab w:val="left" w:pos="461"/>
        </w:tabs>
        <w:spacing w:before="30" w:line="240" w:lineRule="auto"/>
        <w:ind w:hanging="360"/>
        <w:rPr>
          <w:sz w:val="18"/>
        </w:rPr>
      </w:pPr>
      <w:r>
        <w:rPr>
          <w:sz w:val="18"/>
        </w:rPr>
        <w:t>drawing 9 feet of water - floating in 9 feet of</w:t>
      </w:r>
      <w:r>
        <w:rPr>
          <w:spacing w:val="-24"/>
          <w:sz w:val="18"/>
        </w:rPr>
        <w:t xml:space="preserve"> </w:t>
      </w:r>
      <w:r>
        <w:rPr>
          <w:sz w:val="18"/>
        </w:rPr>
        <w:t>water</w:t>
      </w:r>
    </w:p>
    <w:p w:rsidR="008F05FA" w:rsidRDefault="00B07AD6">
      <w:pPr>
        <w:pStyle w:val="ListParagraph"/>
        <w:numPr>
          <w:ilvl w:val="0"/>
          <w:numId w:val="23"/>
        </w:numPr>
        <w:tabs>
          <w:tab w:val="left" w:pos="461"/>
        </w:tabs>
        <w:spacing w:before="31" w:line="240" w:lineRule="auto"/>
        <w:ind w:hanging="360"/>
        <w:rPr>
          <w:sz w:val="18"/>
        </w:rPr>
      </w:pPr>
      <w:r>
        <w:rPr>
          <w:sz w:val="18"/>
        </w:rPr>
        <w:t>Stop her, sir!  - Stop the</w:t>
      </w:r>
      <w:r>
        <w:rPr>
          <w:spacing w:val="-12"/>
          <w:sz w:val="18"/>
        </w:rPr>
        <w:t xml:space="preserve"> </w:t>
      </w:r>
      <w:r>
        <w:rPr>
          <w:sz w:val="18"/>
        </w:rPr>
        <w:t>boat!</w:t>
      </w:r>
    </w:p>
    <w:p w:rsidR="008F05FA" w:rsidRDefault="00B07AD6">
      <w:pPr>
        <w:pStyle w:val="ListParagraph"/>
        <w:numPr>
          <w:ilvl w:val="0"/>
          <w:numId w:val="23"/>
        </w:numPr>
        <w:tabs>
          <w:tab w:val="left" w:pos="461"/>
        </w:tabs>
        <w:spacing w:before="30" w:line="240" w:lineRule="auto"/>
        <w:ind w:hanging="360"/>
        <w:rPr>
          <w:sz w:val="18"/>
        </w:rPr>
      </w:pPr>
      <w:r>
        <w:rPr>
          <w:sz w:val="18"/>
        </w:rPr>
        <w:t>headway - space</w:t>
      </w:r>
      <w:r>
        <w:rPr>
          <w:sz w:val="18"/>
        </w:rPr>
        <w:t xml:space="preserve"> between the boat and the</w:t>
      </w:r>
      <w:r>
        <w:rPr>
          <w:spacing w:val="-20"/>
          <w:sz w:val="18"/>
        </w:rPr>
        <w:t xml:space="preserve"> </w:t>
      </w:r>
      <w:r>
        <w:rPr>
          <w:sz w:val="18"/>
        </w:rPr>
        <w:t>dock</w:t>
      </w:r>
    </w:p>
    <w:p w:rsidR="008F05FA" w:rsidRDefault="00B07AD6">
      <w:pPr>
        <w:pStyle w:val="ListParagraph"/>
        <w:numPr>
          <w:ilvl w:val="0"/>
          <w:numId w:val="23"/>
        </w:numPr>
        <w:tabs>
          <w:tab w:val="left" w:pos="461"/>
        </w:tabs>
        <w:spacing w:before="30" w:line="240" w:lineRule="auto"/>
        <w:ind w:hanging="360"/>
        <w:rPr>
          <w:sz w:val="18"/>
        </w:rPr>
      </w:pPr>
      <w:r>
        <w:rPr>
          <w:sz w:val="18"/>
        </w:rPr>
        <w:t>Ship up to back! - Back</w:t>
      </w:r>
      <w:r>
        <w:rPr>
          <w:spacing w:val="-10"/>
          <w:sz w:val="18"/>
        </w:rPr>
        <w:t xml:space="preserve"> </w:t>
      </w:r>
      <w:r>
        <w:rPr>
          <w:sz w:val="18"/>
        </w:rPr>
        <w:t>up!</w:t>
      </w:r>
    </w:p>
    <w:p w:rsidR="008F05FA" w:rsidRDefault="00B07AD6">
      <w:pPr>
        <w:pStyle w:val="ListParagraph"/>
        <w:numPr>
          <w:ilvl w:val="0"/>
          <w:numId w:val="23"/>
        </w:numPr>
        <w:tabs>
          <w:tab w:val="left" w:pos="461"/>
        </w:tabs>
        <w:spacing w:before="30" w:line="240" w:lineRule="auto"/>
        <w:ind w:hanging="360"/>
        <w:rPr>
          <w:sz w:val="18"/>
        </w:rPr>
      </w:pPr>
      <w:r>
        <w:rPr>
          <w:sz w:val="18"/>
        </w:rPr>
        <w:t>Set her back on the stabboard! - Steer to the</w:t>
      </w:r>
      <w:r>
        <w:rPr>
          <w:spacing w:val="-20"/>
          <w:sz w:val="18"/>
        </w:rPr>
        <w:t xml:space="preserve"> </w:t>
      </w:r>
      <w:r>
        <w:rPr>
          <w:sz w:val="18"/>
        </w:rPr>
        <w:t>right</w:t>
      </w:r>
    </w:p>
    <w:p w:rsidR="008F05FA" w:rsidRDefault="00B07AD6">
      <w:pPr>
        <w:pStyle w:val="ListParagraph"/>
        <w:numPr>
          <w:ilvl w:val="0"/>
          <w:numId w:val="23"/>
        </w:numPr>
        <w:tabs>
          <w:tab w:val="left" w:pos="461"/>
        </w:tabs>
        <w:spacing w:before="30" w:line="240" w:lineRule="auto"/>
        <w:ind w:hanging="360"/>
        <w:rPr>
          <w:sz w:val="18"/>
        </w:rPr>
      </w:pPr>
      <w:r>
        <w:rPr>
          <w:sz w:val="18"/>
        </w:rPr>
        <w:t>Let her go back on the labbord! - Steer to the</w:t>
      </w:r>
      <w:r>
        <w:rPr>
          <w:spacing w:val="-24"/>
          <w:sz w:val="18"/>
        </w:rPr>
        <w:t xml:space="preserve"> </w:t>
      </w:r>
      <w:r>
        <w:rPr>
          <w:sz w:val="18"/>
        </w:rPr>
        <w:t>left</w:t>
      </w:r>
    </w:p>
    <w:p w:rsidR="008F05FA" w:rsidRDefault="00B07AD6">
      <w:pPr>
        <w:pStyle w:val="ListParagraph"/>
        <w:numPr>
          <w:ilvl w:val="0"/>
          <w:numId w:val="23"/>
        </w:numPr>
        <w:tabs>
          <w:tab w:val="left" w:pos="461"/>
        </w:tabs>
        <w:spacing w:before="30" w:line="240" w:lineRule="auto"/>
        <w:ind w:hanging="360"/>
        <w:rPr>
          <w:sz w:val="18"/>
        </w:rPr>
      </w:pPr>
      <w:r>
        <w:rPr>
          <w:sz w:val="18"/>
        </w:rPr>
        <w:t>describing</w:t>
      </w:r>
      <w:r>
        <w:rPr>
          <w:spacing w:val="-2"/>
          <w:sz w:val="18"/>
        </w:rPr>
        <w:t xml:space="preserve"> </w:t>
      </w:r>
      <w:r>
        <w:rPr>
          <w:sz w:val="18"/>
        </w:rPr>
        <w:t>stately</w:t>
      </w:r>
      <w:r>
        <w:rPr>
          <w:spacing w:val="-4"/>
          <w:sz w:val="18"/>
        </w:rPr>
        <w:t xml:space="preserve"> </w:t>
      </w:r>
      <w:r>
        <w:rPr>
          <w:sz w:val="18"/>
        </w:rPr>
        <w:t>circles</w:t>
      </w:r>
      <w:r>
        <w:rPr>
          <w:spacing w:val="-4"/>
          <w:sz w:val="18"/>
        </w:rPr>
        <w:t xml:space="preserve"> </w:t>
      </w:r>
      <w:r>
        <w:rPr>
          <w:sz w:val="18"/>
        </w:rPr>
        <w:t>-</w:t>
      </w:r>
      <w:r>
        <w:rPr>
          <w:spacing w:val="-3"/>
          <w:sz w:val="18"/>
        </w:rPr>
        <w:t xml:space="preserve"> </w:t>
      </w:r>
      <w:r>
        <w:rPr>
          <w:sz w:val="18"/>
        </w:rPr>
        <w:t>turning</w:t>
      </w:r>
      <w:r>
        <w:rPr>
          <w:spacing w:val="-4"/>
          <w:sz w:val="18"/>
        </w:rPr>
        <w:t xml:space="preserve"> </w:t>
      </w:r>
      <w:r>
        <w:rPr>
          <w:sz w:val="18"/>
        </w:rPr>
        <w:t>large</w:t>
      </w:r>
      <w:r>
        <w:rPr>
          <w:spacing w:val="-4"/>
          <w:sz w:val="18"/>
        </w:rPr>
        <w:t xml:space="preserve"> </w:t>
      </w:r>
      <w:r>
        <w:rPr>
          <w:sz w:val="18"/>
        </w:rPr>
        <w:t>circles</w:t>
      </w:r>
      <w:r>
        <w:rPr>
          <w:spacing w:val="-5"/>
          <w:sz w:val="18"/>
        </w:rPr>
        <w:t xml:space="preserve"> </w:t>
      </w:r>
      <w:r>
        <w:rPr>
          <w:sz w:val="18"/>
        </w:rPr>
        <w:t>(on</w:t>
      </w:r>
      <w:r>
        <w:rPr>
          <w:spacing w:val="-4"/>
          <w:sz w:val="18"/>
        </w:rPr>
        <w:t xml:space="preserve"> </w:t>
      </w:r>
      <w:r>
        <w:rPr>
          <w:sz w:val="18"/>
        </w:rPr>
        <w:t>a</w:t>
      </w:r>
      <w:r>
        <w:rPr>
          <w:spacing w:val="-4"/>
          <w:sz w:val="18"/>
        </w:rPr>
        <w:t xml:space="preserve"> </w:t>
      </w:r>
      <w:r>
        <w:rPr>
          <w:sz w:val="18"/>
        </w:rPr>
        <w:t>steering</w:t>
      </w:r>
      <w:r>
        <w:rPr>
          <w:spacing w:val="-2"/>
          <w:sz w:val="18"/>
        </w:rPr>
        <w:t xml:space="preserve"> </w:t>
      </w:r>
      <w:r>
        <w:rPr>
          <w:sz w:val="18"/>
        </w:rPr>
        <w:t>wheel)</w:t>
      </w:r>
    </w:p>
    <w:p w:rsidR="008F05FA" w:rsidRDefault="00B07AD6">
      <w:pPr>
        <w:pStyle w:val="ListParagraph"/>
        <w:numPr>
          <w:ilvl w:val="0"/>
          <w:numId w:val="23"/>
        </w:numPr>
        <w:tabs>
          <w:tab w:val="left" w:pos="461"/>
        </w:tabs>
        <w:spacing w:before="30" w:line="240" w:lineRule="auto"/>
        <w:ind w:hanging="360"/>
        <w:rPr>
          <w:sz w:val="18"/>
        </w:rPr>
      </w:pPr>
      <w:r>
        <w:rPr>
          <w:sz w:val="18"/>
        </w:rPr>
        <w:t>get</w:t>
      </w:r>
      <w:r>
        <w:rPr>
          <w:spacing w:val="-3"/>
          <w:sz w:val="18"/>
        </w:rPr>
        <w:t xml:space="preserve"> </w:t>
      </w:r>
      <w:r>
        <w:rPr>
          <w:sz w:val="18"/>
        </w:rPr>
        <w:t>out</w:t>
      </w:r>
      <w:r>
        <w:rPr>
          <w:spacing w:val="-3"/>
          <w:sz w:val="18"/>
        </w:rPr>
        <w:t xml:space="preserve"> </w:t>
      </w:r>
      <w:r>
        <w:rPr>
          <w:sz w:val="18"/>
        </w:rPr>
        <w:t>that</w:t>
      </w:r>
      <w:r>
        <w:rPr>
          <w:spacing w:val="-2"/>
          <w:sz w:val="18"/>
        </w:rPr>
        <w:t xml:space="preserve"> </w:t>
      </w:r>
      <w:r>
        <w:rPr>
          <w:sz w:val="18"/>
        </w:rPr>
        <w:t>head-line</w:t>
      </w:r>
      <w:r>
        <w:rPr>
          <w:spacing w:val="-3"/>
          <w:sz w:val="18"/>
        </w:rPr>
        <w:t xml:space="preserve"> </w:t>
      </w:r>
      <w:r>
        <w:rPr>
          <w:sz w:val="18"/>
        </w:rPr>
        <w:t>- get</w:t>
      </w:r>
      <w:r>
        <w:rPr>
          <w:spacing w:val="-3"/>
          <w:sz w:val="18"/>
        </w:rPr>
        <w:t xml:space="preserve"> </w:t>
      </w:r>
      <w:r>
        <w:rPr>
          <w:sz w:val="18"/>
        </w:rPr>
        <w:t>the</w:t>
      </w:r>
      <w:r>
        <w:rPr>
          <w:spacing w:val="-1"/>
          <w:sz w:val="18"/>
        </w:rPr>
        <w:t xml:space="preserve"> </w:t>
      </w:r>
      <w:r>
        <w:rPr>
          <w:sz w:val="18"/>
        </w:rPr>
        <w:t>rope</w:t>
      </w:r>
      <w:r>
        <w:rPr>
          <w:spacing w:val="-3"/>
          <w:sz w:val="18"/>
        </w:rPr>
        <w:t xml:space="preserve"> </w:t>
      </w:r>
      <w:r>
        <w:rPr>
          <w:sz w:val="18"/>
        </w:rPr>
        <w:t>that</w:t>
      </w:r>
      <w:r>
        <w:rPr>
          <w:spacing w:val="-2"/>
          <w:sz w:val="18"/>
        </w:rPr>
        <w:t xml:space="preserve"> </w:t>
      </w:r>
      <w:r>
        <w:rPr>
          <w:sz w:val="18"/>
        </w:rPr>
        <w:t>attaches</w:t>
      </w:r>
      <w:r>
        <w:rPr>
          <w:spacing w:val="-2"/>
          <w:sz w:val="18"/>
        </w:rPr>
        <w:t xml:space="preserve"> </w:t>
      </w:r>
      <w:r>
        <w:rPr>
          <w:sz w:val="18"/>
        </w:rPr>
        <w:t>the</w:t>
      </w:r>
      <w:r>
        <w:rPr>
          <w:spacing w:val="-3"/>
          <w:sz w:val="18"/>
        </w:rPr>
        <w:t xml:space="preserve"> </w:t>
      </w:r>
      <w:r>
        <w:rPr>
          <w:sz w:val="18"/>
        </w:rPr>
        <w:t>front</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ship</w:t>
      </w:r>
      <w:r>
        <w:rPr>
          <w:spacing w:val="-3"/>
          <w:sz w:val="18"/>
        </w:rPr>
        <w:t xml:space="preserve"> </w:t>
      </w:r>
      <w:r>
        <w:rPr>
          <w:sz w:val="18"/>
        </w:rPr>
        <w:t>to</w:t>
      </w:r>
      <w:r>
        <w:rPr>
          <w:spacing w:val="-4"/>
          <w:sz w:val="18"/>
        </w:rPr>
        <w:t xml:space="preserve"> </w:t>
      </w:r>
      <w:r>
        <w:rPr>
          <w:sz w:val="18"/>
        </w:rPr>
        <w:t>the</w:t>
      </w:r>
      <w:r>
        <w:rPr>
          <w:spacing w:val="-3"/>
          <w:sz w:val="18"/>
        </w:rPr>
        <w:t xml:space="preserve"> </w:t>
      </w:r>
      <w:r>
        <w:rPr>
          <w:sz w:val="18"/>
        </w:rPr>
        <w:t>dock</w:t>
      </w:r>
    </w:p>
    <w:p w:rsidR="008F05FA" w:rsidRDefault="00B07AD6">
      <w:pPr>
        <w:pStyle w:val="ListParagraph"/>
        <w:numPr>
          <w:ilvl w:val="0"/>
          <w:numId w:val="23"/>
        </w:numPr>
        <w:tabs>
          <w:tab w:val="left" w:pos="461"/>
        </w:tabs>
        <w:spacing w:before="30" w:line="240" w:lineRule="auto"/>
        <w:ind w:hanging="360"/>
        <w:rPr>
          <w:sz w:val="18"/>
        </w:rPr>
      </w:pPr>
      <w:r>
        <w:rPr>
          <w:sz w:val="18"/>
        </w:rPr>
        <w:t>out</w:t>
      </w:r>
      <w:r>
        <w:rPr>
          <w:spacing w:val="-4"/>
          <w:sz w:val="18"/>
        </w:rPr>
        <w:t xml:space="preserve"> </w:t>
      </w:r>
      <w:r>
        <w:rPr>
          <w:sz w:val="18"/>
        </w:rPr>
        <w:t>with</w:t>
      </w:r>
      <w:r>
        <w:rPr>
          <w:spacing w:val="-2"/>
          <w:sz w:val="18"/>
        </w:rPr>
        <w:t xml:space="preserve"> </w:t>
      </w:r>
      <w:r>
        <w:rPr>
          <w:sz w:val="18"/>
        </w:rPr>
        <w:t>your</w:t>
      </w:r>
      <w:r>
        <w:rPr>
          <w:spacing w:val="-3"/>
          <w:sz w:val="18"/>
        </w:rPr>
        <w:t xml:space="preserve"> </w:t>
      </w:r>
      <w:r>
        <w:rPr>
          <w:sz w:val="18"/>
        </w:rPr>
        <w:t>spring</w:t>
      </w:r>
      <w:r>
        <w:rPr>
          <w:spacing w:val="-2"/>
          <w:sz w:val="18"/>
        </w:rPr>
        <w:t xml:space="preserve"> </w:t>
      </w:r>
      <w:r>
        <w:rPr>
          <w:sz w:val="18"/>
        </w:rPr>
        <w:t>line-get</w:t>
      </w:r>
      <w:r>
        <w:rPr>
          <w:spacing w:val="-4"/>
          <w:sz w:val="18"/>
        </w:rPr>
        <w:t xml:space="preserve"> </w:t>
      </w:r>
      <w:r>
        <w:rPr>
          <w:sz w:val="18"/>
        </w:rPr>
        <w:t>out</w:t>
      </w:r>
      <w:r>
        <w:rPr>
          <w:spacing w:val="-4"/>
          <w:sz w:val="18"/>
        </w:rPr>
        <w:t xml:space="preserve"> </w:t>
      </w:r>
      <w:r>
        <w:rPr>
          <w:sz w:val="18"/>
        </w:rPr>
        <w:t>the</w:t>
      </w:r>
      <w:r>
        <w:rPr>
          <w:spacing w:val="-4"/>
          <w:sz w:val="18"/>
        </w:rPr>
        <w:t xml:space="preserve"> </w:t>
      </w:r>
      <w:r>
        <w:rPr>
          <w:sz w:val="18"/>
        </w:rPr>
        <w:t>rope</w:t>
      </w:r>
      <w:r>
        <w:rPr>
          <w:spacing w:val="-4"/>
          <w:sz w:val="18"/>
        </w:rPr>
        <w:t xml:space="preserve"> </w:t>
      </w:r>
      <w:r>
        <w:rPr>
          <w:sz w:val="18"/>
        </w:rPr>
        <w:t>that</w:t>
      </w:r>
      <w:r>
        <w:rPr>
          <w:spacing w:val="-3"/>
          <w:sz w:val="18"/>
        </w:rPr>
        <w:t xml:space="preserve"> </w:t>
      </w:r>
      <w:r>
        <w:rPr>
          <w:sz w:val="18"/>
        </w:rPr>
        <w:t>attaches</w:t>
      </w:r>
      <w:r>
        <w:rPr>
          <w:spacing w:val="-4"/>
          <w:sz w:val="18"/>
        </w:rPr>
        <w:t xml:space="preserve"> </w:t>
      </w:r>
      <w:r>
        <w:rPr>
          <w:sz w:val="18"/>
        </w:rPr>
        <w:t>the</w:t>
      </w:r>
      <w:r>
        <w:rPr>
          <w:spacing w:val="-4"/>
          <w:sz w:val="18"/>
        </w:rPr>
        <w:t xml:space="preserve"> </w:t>
      </w:r>
      <w:r>
        <w:rPr>
          <w:sz w:val="18"/>
        </w:rPr>
        <w:t>back</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boat</w:t>
      </w:r>
      <w:r>
        <w:rPr>
          <w:spacing w:val="-3"/>
          <w:sz w:val="18"/>
        </w:rPr>
        <w:t xml:space="preserve"> </w:t>
      </w:r>
      <w:r>
        <w:rPr>
          <w:sz w:val="18"/>
        </w:rPr>
        <w:t>to</w:t>
      </w:r>
      <w:r>
        <w:rPr>
          <w:spacing w:val="-2"/>
          <w:sz w:val="18"/>
        </w:rPr>
        <w:t xml:space="preserve"> </w:t>
      </w:r>
      <w:r>
        <w:rPr>
          <w:sz w:val="18"/>
        </w:rPr>
        <w:t>the</w:t>
      </w:r>
      <w:r>
        <w:rPr>
          <w:spacing w:val="-4"/>
          <w:sz w:val="18"/>
        </w:rPr>
        <w:t xml:space="preserve"> </w:t>
      </w:r>
      <w:r>
        <w:rPr>
          <w:sz w:val="18"/>
        </w:rPr>
        <w:t>dock</w:t>
      </w:r>
    </w:p>
    <w:p w:rsidR="008F05FA" w:rsidRDefault="00B07AD6">
      <w:pPr>
        <w:pStyle w:val="ListParagraph"/>
        <w:numPr>
          <w:ilvl w:val="0"/>
          <w:numId w:val="23"/>
        </w:numPr>
        <w:tabs>
          <w:tab w:val="left" w:pos="461"/>
        </w:tabs>
        <w:spacing w:before="30" w:line="240" w:lineRule="auto"/>
        <w:ind w:hanging="360"/>
        <w:rPr>
          <w:sz w:val="18"/>
        </w:rPr>
      </w:pPr>
      <w:r>
        <w:rPr>
          <w:sz w:val="18"/>
        </w:rPr>
        <w:t>take</w:t>
      </w:r>
      <w:r>
        <w:rPr>
          <w:spacing w:val="-4"/>
          <w:sz w:val="18"/>
        </w:rPr>
        <w:t xml:space="preserve"> </w:t>
      </w:r>
      <w:r>
        <w:rPr>
          <w:sz w:val="18"/>
        </w:rPr>
        <w:t>a</w:t>
      </w:r>
      <w:r>
        <w:rPr>
          <w:spacing w:val="-3"/>
          <w:sz w:val="18"/>
        </w:rPr>
        <w:t xml:space="preserve"> </w:t>
      </w:r>
      <w:r>
        <w:rPr>
          <w:sz w:val="18"/>
        </w:rPr>
        <w:t>turn</w:t>
      </w:r>
      <w:r>
        <w:rPr>
          <w:spacing w:val="-3"/>
          <w:sz w:val="18"/>
        </w:rPr>
        <w:t xml:space="preserve"> </w:t>
      </w:r>
      <w:r>
        <w:rPr>
          <w:sz w:val="18"/>
        </w:rPr>
        <w:t>round</w:t>
      </w:r>
      <w:r>
        <w:rPr>
          <w:spacing w:val="-3"/>
          <w:sz w:val="18"/>
        </w:rPr>
        <w:t xml:space="preserve"> </w:t>
      </w:r>
      <w:r>
        <w:rPr>
          <w:sz w:val="18"/>
        </w:rPr>
        <w:t>that</w:t>
      </w:r>
      <w:r>
        <w:rPr>
          <w:spacing w:val="-2"/>
          <w:sz w:val="18"/>
        </w:rPr>
        <w:t xml:space="preserve"> </w:t>
      </w:r>
      <w:r>
        <w:rPr>
          <w:sz w:val="18"/>
        </w:rPr>
        <w:t>stump with</w:t>
      </w:r>
      <w:r>
        <w:rPr>
          <w:spacing w:val="-1"/>
          <w:sz w:val="18"/>
        </w:rPr>
        <w:t xml:space="preserve"> </w:t>
      </w:r>
      <w:r>
        <w:rPr>
          <w:sz w:val="18"/>
        </w:rPr>
        <w:t>the</w:t>
      </w:r>
      <w:r>
        <w:rPr>
          <w:spacing w:val="-3"/>
          <w:sz w:val="18"/>
        </w:rPr>
        <w:t xml:space="preserve"> </w:t>
      </w:r>
      <w:r>
        <w:rPr>
          <w:sz w:val="18"/>
        </w:rPr>
        <w:t>bight</w:t>
      </w:r>
      <w:r>
        <w:rPr>
          <w:spacing w:val="-2"/>
          <w:sz w:val="18"/>
        </w:rPr>
        <w:t xml:space="preserve"> </w:t>
      </w:r>
      <w:r>
        <w:rPr>
          <w:sz w:val="18"/>
        </w:rPr>
        <w:t>of</w:t>
      </w:r>
      <w:r>
        <w:rPr>
          <w:spacing w:val="-3"/>
          <w:sz w:val="18"/>
        </w:rPr>
        <w:t xml:space="preserve"> </w:t>
      </w:r>
      <w:r>
        <w:rPr>
          <w:sz w:val="18"/>
        </w:rPr>
        <w:t>it</w:t>
      </w:r>
      <w:r>
        <w:rPr>
          <w:spacing w:val="-1"/>
          <w:sz w:val="18"/>
        </w:rPr>
        <w:t xml:space="preserve"> </w:t>
      </w:r>
      <w:r>
        <w:rPr>
          <w:sz w:val="18"/>
        </w:rPr>
        <w:t>-</w:t>
      </w:r>
      <w:r>
        <w:rPr>
          <w:spacing w:val="-3"/>
          <w:sz w:val="18"/>
        </w:rPr>
        <w:t xml:space="preserve"> </w:t>
      </w:r>
      <w:r>
        <w:rPr>
          <w:sz w:val="18"/>
        </w:rPr>
        <w:t>wind</w:t>
      </w:r>
      <w:r>
        <w:rPr>
          <w:spacing w:val="-3"/>
          <w:sz w:val="18"/>
        </w:rPr>
        <w:t xml:space="preserve"> </w:t>
      </w:r>
      <w:r>
        <w:rPr>
          <w:sz w:val="18"/>
        </w:rPr>
        <w:t>the</w:t>
      </w:r>
      <w:r>
        <w:rPr>
          <w:spacing w:val="-3"/>
          <w:sz w:val="18"/>
        </w:rPr>
        <w:t xml:space="preserve"> </w:t>
      </w:r>
      <w:r>
        <w:rPr>
          <w:sz w:val="18"/>
        </w:rPr>
        <w:t>rope</w:t>
      </w:r>
      <w:r>
        <w:rPr>
          <w:spacing w:val="-3"/>
          <w:sz w:val="18"/>
        </w:rPr>
        <w:t xml:space="preserve"> </w:t>
      </w:r>
      <w:r>
        <w:rPr>
          <w:sz w:val="18"/>
        </w:rPr>
        <w:t>around</w:t>
      </w:r>
      <w:r>
        <w:rPr>
          <w:spacing w:val="-3"/>
          <w:sz w:val="18"/>
        </w:rPr>
        <w:t xml:space="preserve"> </w:t>
      </w:r>
      <w:r>
        <w:rPr>
          <w:sz w:val="18"/>
        </w:rPr>
        <w:t>a</w:t>
      </w:r>
      <w:r>
        <w:rPr>
          <w:spacing w:val="-3"/>
          <w:sz w:val="18"/>
        </w:rPr>
        <w:t xml:space="preserve"> </w:t>
      </w:r>
      <w:r>
        <w:rPr>
          <w:sz w:val="18"/>
        </w:rPr>
        <w:t>piece</w:t>
      </w:r>
      <w:r>
        <w:rPr>
          <w:spacing w:val="-1"/>
          <w:sz w:val="18"/>
        </w:rPr>
        <w:t xml:space="preserve"> </w:t>
      </w:r>
      <w:r>
        <w:rPr>
          <w:sz w:val="18"/>
        </w:rPr>
        <w:t>of</w:t>
      </w:r>
      <w:r>
        <w:rPr>
          <w:spacing w:val="-1"/>
          <w:sz w:val="18"/>
        </w:rPr>
        <w:t xml:space="preserve"> </w:t>
      </w:r>
      <w:r>
        <w:rPr>
          <w:sz w:val="18"/>
        </w:rPr>
        <w:t>wood</w:t>
      </w:r>
      <w:r>
        <w:rPr>
          <w:spacing w:val="-3"/>
          <w:sz w:val="18"/>
        </w:rPr>
        <w:t xml:space="preserve"> </w:t>
      </w:r>
      <w:r>
        <w:rPr>
          <w:sz w:val="18"/>
        </w:rPr>
        <w:t>on</w:t>
      </w:r>
      <w:r>
        <w:rPr>
          <w:spacing w:val="-1"/>
          <w:sz w:val="18"/>
        </w:rPr>
        <w:t xml:space="preserve"> </w:t>
      </w:r>
      <w:r>
        <w:rPr>
          <w:sz w:val="18"/>
        </w:rPr>
        <w:t>the</w:t>
      </w:r>
      <w:r>
        <w:rPr>
          <w:spacing w:val="-3"/>
          <w:sz w:val="18"/>
        </w:rPr>
        <w:t xml:space="preserve"> </w:t>
      </w:r>
      <w:r>
        <w:rPr>
          <w:sz w:val="18"/>
        </w:rPr>
        <w:t>dock</w:t>
      </w:r>
      <w:r>
        <w:rPr>
          <w:spacing w:val="-3"/>
          <w:sz w:val="18"/>
        </w:rPr>
        <w:t xml:space="preserve"> </w:t>
      </w:r>
      <w:r>
        <w:rPr>
          <w:sz w:val="18"/>
        </w:rPr>
        <w:t>to</w:t>
      </w:r>
      <w:r>
        <w:rPr>
          <w:spacing w:val="-3"/>
          <w:sz w:val="18"/>
        </w:rPr>
        <w:t xml:space="preserve"> </w:t>
      </w:r>
      <w:r>
        <w:rPr>
          <w:sz w:val="18"/>
        </w:rPr>
        <w:t>anchor</w:t>
      </w:r>
      <w:r>
        <w:rPr>
          <w:spacing w:val="-2"/>
          <w:sz w:val="18"/>
        </w:rPr>
        <w:t xml:space="preserve"> </w:t>
      </w:r>
      <w:r>
        <w:rPr>
          <w:sz w:val="18"/>
        </w:rPr>
        <w:t>the</w:t>
      </w:r>
      <w:r>
        <w:rPr>
          <w:spacing w:val="-3"/>
          <w:sz w:val="18"/>
        </w:rPr>
        <w:t xml:space="preserve"> </w:t>
      </w:r>
      <w:r>
        <w:rPr>
          <w:sz w:val="18"/>
        </w:rPr>
        <w:t>boat</w:t>
      </w:r>
    </w:p>
    <w:p w:rsidR="008F05FA" w:rsidRDefault="00B07AD6">
      <w:pPr>
        <w:pStyle w:val="ListParagraph"/>
        <w:numPr>
          <w:ilvl w:val="0"/>
          <w:numId w:val="23"/>
        </w:numPr>
        <w:tabs>
          <w:tab w:val="left" w:pos="461"/>
        </w:tabs>
        <w:spacing w:before="30" w:line="240" w:lineRule="auto"/>
        <w:ind w:hanging="360"/>
        <w:rPr>
          <w:sz w:val="18"/>
        </w:rPr>
      </w:pPr>
      <w:r>
        <w:rPr>
          <w:sz w:val="18"/>
        </w:rPr>
        <w:t>sh't!</w:t>
      </w:r>
      <w:r>
        <w:rPr>
          <w:spacing w:val="-3"/>
          <w:sz w:val="18"/>
        </w:rPr>
        <w:t xml:space="preserve"> </w:t>
      </w:r>
      <w:r>
        <w:rPr>
          <w:sz w:val="18"/>
        </w:rPr>
        <w:t>sh't</w:t>
      </w:r>
      <w:r>
        <w:rPr>
          <w:spacing w:val="-4"/>
          <w:sz w:val="18"/>
        </w:rPr>
        <w:t xml:space="preserve"> </w:t>
      </w:r>
      <w:r>
        <w:rPr>
          <w:sz w:val="18"/>
        </w:rPr>
        <w:t>sh't</w:t>
      </w:r>
      <w:r>
        <w:rPr>
          <w:spacing w:val="-3"/>
          <w:sz w:val="18"/>
        </w:rPr>
        <w:t xml:space="preserve"> </w:t>
      </w:r>
      <w:r>
        <w:rPr>
          <w:sz w:val="18"/>
        </w:rPr>
        <w:t>(trying</w:t>
      </w:r>
      <w:r>
        <w:rPr>
          <w:spacing w:val="-4"/>
          <w:sz w:val="18"/>
        </w:rPr>
        <w:t xml:space="preserve"> </w:t>
      </w:r>
      <w:r>
        <w:rPr>
          <w:sz w:val="18"/>
        </w:rPr>
        <w:t>the</w:t>
      </w:r>
      <w:r>
        <w:rPr>
          <w:spacing w:val="-4"/>
          <w:sz w:val="18"/>
        </w:rPr>
        <w:t xml:space="preserve"> </w:t>
      </w:r>
      <w:r>
        <w:rPr>
          <w:sz w:val="18"/>
        </w:rPr>
        <w:t>gauge</w:t>
      </w:r>
      <w:r>
        <w:rPr>
          <w:spacing w:val="-2"/>
          <w:sz w:val="18"/>
        </w:rPr>
        <w:t xml:space="preserve"> </w:t>
      </w:r>
      <w:r>
        <w:rPr>
          <w:sz w:val="18"/>
        </w:rPr>
        <w:t>cocks)</w:t>
      </w:r>
      <w:r>
        <w:rPr>
          <w:spacing w:val="-3"/>
          <w:sz w:val="18"/>
        </w:rPr>
        <w:t xml:space="preserve"> </w:t>
      </w:r>
      <w:r>
        <w:rPr>
          <w:sz w:val="18"/>
        </w:rPr>
        <w:t>-</w:t>
      </w:r>
      <w:r>
        <w:rPr>
          <w:spacing w:val="-1"/>
          <w:sz w:val="18"/>
        </w:rPr>
        <w:t xml:space="preserve"> </w:t>
      </w:r>
      <w:r>
        <w:rPr>
          <w:sz w:val="18"/>
        </w:rPr>
        <w:t>hissing</w:t>
      </w:r>
      <w:r>
        <w:rPr>
          <w:spacing w:val="-2"/>
          <w:sz w:val="18"/>
        </w:rPr>
        <w:t xml:space="preserve"> </w:t>
      </w:r>
      <w:r>
        <w:rPr>
          <w:sz w:val="18"/>
        </w:rPr>
        <w:t>noise</w:t>
      </w:r>
      <w:r>
        <w:rPr>
          <w:spacing w:val="-4"/>
          <w:sz w:val="18"/>
        </w:rPr>
        <w:t xml:space="preserve"> </w:t>
      </w:r>
      <w:r>
        <w:rPr>
          <w:sz w:val="18"/>
        </w:rPr>
        <w:t>that</w:t>
      </w:r>
      <w:r>
        <w:rPr>
          <w:spacing w:val="-3"/>
          <w:sz w:val="18"/>
        </w:rPr>
        <w:t xml:space="preserve"> </w:t>
      </w:r>
      <w:r>
        <w:rPr>
          <w:sz w:val="18"/>
        </w:rPr>
        <w:t>comes</w:t>
      </w:r>
      <w:r>
        <w:rPr>
          <w:spacing w:val="-5"/>
          <w:sz w:val="18"/>
        </w:rPr>
        <w:t xml:space="preserve"> </w:t>
      </w:r>
      <w:r>
        <w:rPr>
          <w:sz w:val="18"/>
        </w:rPr>
        <w:t>from</w:t>
      </w:r>
      <w:r>
        <w:rPr>
          <w:spacing w:val="-3"/>
          <w:sz w:val="18"/>
        </w:rPr>
        <w:t xml:space="preserve"> </w:t>
      </w:r>
      <w:r>
        <w:rPr>
          <w:sz w:val="18"/>
        </w:rPr>
        <w:t>the</w:t>
      </w:r>
      <w:r>
        <w:rPr>
          <w:spacing w:val="-2"/>
          <w:sz w:val="18"/>
        </w:rPr>
        <w:t xml:space="preserve"> </w:t>
      </w:r>
      <w:r>
        <w:rPr>
          <w:sz w:val="18"/>
        </w:rPr>
        <w:t>steam</w:t>
      </w:r>
      <w:r>
        <w:rPr>
          <w:spacing w:val="-3"/>
          <w:sz w:val="18"/>
        </w:rPr>
        <w:t xml:space="preserve"> </w:t>
      </w:r>
      <w:r>
        <w:rPr>
          <w:sz w:val="18"/>
        </w:rPr>
        <w:t>instruments</w:t>
      </w:r>
      <w:r>
        <w:rPr>
          <w:spacing w:val="-2"/>
          <w:sz w:val="18"/>
        </w:rPr>
        <w:t xml:space="preserve"> </w:t>
      </w:r>
      <w:r>
        <w:rPr>
          <w:sz w:val="18"/>
        </w:rPr>
        <w:t>on</w:t>
      </w:r>
      <w:r>
        <w:rPr>
          <w:spacing w:val="-4"/>
          <w:sz w:val="18"/>
        </w:rPr>
        <w:t xml:space="preserve"> </w:t>
      </w:r>
      <w:r>
        <w:rPr>
          <w:sz w:val="18"/>
        </w:rPr>
        <w:t>a</w:t>
      </w:r>
      <w:r>
        <w:rPr>
          <w:spacing w:val="-4"/>
          <w:sz w:val="18"/>
        </w:rPr>
        <w:t xml:space="preserve"> </w:t>
      </w:r>
      <w:r>
        <w:rPr>
          <w:sz w:val="18"/>
        </w:rPr>
        <w:t>steamboat</w:t>
      </w:r>
    </w:p>
    <w:p w:rsidR="008F05FA" w:rsidRDefault="00B07AD6">
      <w:pPr>
        <w:pStyle w:val="ListParagraph"/>
        <w:numPr>
          <w:ilvl w:val="0"/>
          <w:numId w:val="23"/>
        </w:numPr>
        <w:tabs>
          <w:tab w:val="left" w:pos="461"/>
        </w:tabs>
        <w:spacing w:before="30" w:line="240" w:lineRule="auto"/>
        <w:ind w:hanging="360"/>
        <w:rPr>
          <w:sz w:val="18"/>
        </w:rPr>
      </w:pPr>
      <w:r>
        <w:rPr>
          <w:sz w:val="18"/>
        </w:rPr>
        <w:t>warn't -</w:t>
      </w:r>
      <w:r>
        <w:rPr>
          <w:spacing w:val="33"/>
          <w:sz w:val="18"/>
        </w:rPr>
        <w:t xml:space="preserve"> </w:t>
      </w:r>
      <w:r>
        <w:rPr>
          <w:sz w:val="18"/>
        </w:rPr>
        <w:t>wasn't</w:t>
      </w:r>
    </w:p>
    <w:p w:rsidR="008F05FA" w:rsidRDefault="00B07AD6">
      <w:pPr>
        <w:pStyle w:val="ListParagraph"/>
        <w:numPr>
          <w:ilvl w:val="0"/>
          <w:numId w:val="23"/>
        </w:numPr>
        <w:tabs>
          <w:tab w:val="left" w:pos="461"/>
        </w:tabs>
        <w:spacing w:before="30" w:line="240" w:lineRule="auto"/>
        <w:ind w:hanging="360"/>
        <w:rPr>
          <w:sz w:val="18"/>
        </w:rPr>
      </w:pPr>
      <w:r>
        <w:rPr>
          <w:sz w:val="18"/>
        </w:rPr>
        <w:t>druther - would</w:t>
      </w:r>
      <w:r>
        <w:rPr>
          <w:spacing w:val="-15"/>
          <w:sz w:val="18"/>
        </w:rPr>
        <w:t xml:space="preserve"> </w:t>
      </w:r>
      <w:r>
        <w:rPr>
          <w:sz w:val="18"/>
        </w:rPr>
        <w:t>rather</w:t>
      </w:r>
    </w:p>
    <w:p w:rsidR="008F05FA" w:rsidRDefault="00B07AD6">
      <w:pPr>
        <w:pStyle w:val="ListParagraph"/>
        <w:numPr>
          <w:ilvl w:val="0"/>
          <w:numId w:val="23"/>
        </w:numPr>
        <w:tabs>
          <w:tab w:val="left" w:pos="461"/>
        </w:tabs>
        <w:spacing w:before="30" w:line="240" w:lineRule="auto"/>
        <w:ind w:hanging="360"/>
        <w:rPr>
          <w:sz w:val="18"/>
        </w:rPr>
      </w:pPr>
      <w:r>
        <w:rPr>
          <w:sz w:val="18"/>
        </w:rPr>
        <w:t>lemme - let</w:t>
      </w:r>
      <w:r>
        <w:rPr>
          <w:spacing w:val="-8"/>
          <w:sz w:val="18"/>
        </w:rPr>
        <w:t xml:space="preserve"> </w:t>
      </w:r>
      <w:r>
        <w:rPr>
          <w:sz w:val="18"/>
        </w:rPr>
        <w:t>me</w:t>
      </w:r>
    </w:p>
    <w:p w:rsidR="008F05FA" w:rsidRDefault="00B07AD6">
      <w:pPr>
        <w:pStyle w:val="ListParagraph"/>
        <w:numPr>
          <w:ilvl w:val="0"/>
          <w:numId w:val="23"/>
        </w:numPr>
        <w:tabs>
          <w:tab w:val="left" w:pos="461"/>
        </w:tabs>
        <w:spacing w:before="30" w:line="240" w:lineRule="auto"/>
        <w:ind w:hanging="360"/>
        <w:rPr>
          <w:sz w:val="18"/>
        </w:rPr>
      </w:pPr>
      <w:r>
        <w:rPr>
          <w:sz w:val="18"/>
        </w:rPr>
        <w:t>honest injun - absolutely</w:t>
      </w:r>
      <w:r>
        <w:rPr>
          <w:spacing w:val="-20"/>
          <w:sz w:val="18"/>
        </w:rPr>
        <w:t xml:space="preserve"> </w:t>
      </w:r>
      <w:r>
        <w:rPr>
          <w:sz w:val="18"/>
        </w:rPr>
        <w:t>honestly</w:t>
      </w:r>
    </w:p>
    <w:p w:rsidR="008F05FA" w:rsidRDefault="00B07AD6">
      <w:pPr>
        <w:pStyle w:val="ListParagraph"/>
        <w:numPr>
          <w:ilvl w:val="0"/>
          <w:numId w:val="23"/>
        </w:numPr>
        <w:tabs>
          <w:tab w:val="left" w:pos="461"/>
        </w:tabs>
        <w:spacing w:before="30" w:line="240" w:lineRule="auto"/>
        <w:ind w:hanging="360"/>
        <w:rPr>
          <w:sz w:val="18"/>
        </w:rPr>
      </w:pPr>
      <w:r>
        <w:rPr>
          <w:sz w:val="18"/>
        </w:rPr>
        <w:t>fixed -</w:t>
      </w:r>
      <w:r>
        <w:rPr>
          <w:spacing w:val="-8"/>
          <w:sz w:val="18"/>
        </w:rPr>
        <w:t xml:space="preserve"> </w:t>
      </w:r>
      <w:r>
        <w:rPr>
          <w:sz w:val="18"/>
        </w:rPr>
        <w:t>stuck</w:t>
      </w:r>
    </w:p>
    <w:p w:rsidR="008F05FA" w:rsidRDefault="00B07AD6">
      <w:pPr>
        <w:pStyle w:val="ListParagraph"/>
        <w:numPr>
          <w:ilvl w:val="0"/>
          <w:numId w:val="23"/>
        </w:numPr>
        <w:tabs>
          <w:tab w:val="left" w:pos="461"/>
        </w:tabs>
        <w:spacing w:before="31" w:line="240" w:lineRule="auto"/>
        <w:ind w:hanging="360"/>
        <w:rPr>
          <w:sz w:val="18"/>
        </w:rPr>
      </w:pPr>
      <w:r>
        <w:rPr>
          <w:sz w:val="18"/>
        </w:rPr>
        <w:t>afeard -</w:t>
      </w:r>
      <w:r>
        <w:rPr>
          <w:spacing w:val="-4"/>
          <w:sz w:val="18"/>
        </w:rPr>
        <w:t xml:space="preserve"> </w:t>
      </w:r>
      <w:r>
        <w:rPr>
          <w:sz w:val="18"/>
        </w:rPr>
        <w:t>afraid</w:t>
      </w:r>
    </w:p>
    <w:p w:rsidR="008F05FA" w:rsidRDefault="00B07AD6">
      <w:pPr>
        <w:pStyle w:val="ListParagraph"/>
        <w:numPr>
          <w:ilvl w:val="0"/>
          <w:numId w:val="23"/>
        </w:numPr>
        <w:tabs>
          <w:tab w:val="left" w:pos="461"/>
        </w:tabs>
        <w:spacing w:before="30" w:line="240" w:lineRule="auto"/>
        <w:ind w:hanging="360"/>
        <w:rPr>
          <w:sz w:val="18"/>
        </w:rPr>
      </w:pPr>
      <w:r>
        <w:rPr>
          <w:sz w:val="18"/>
        </w:rPr>
        <w:t>slaughter of more innocents - the way to trick more unsuspecting</w:t>
      </w:r>
      <w:r>
        <w:rPr>
          <w:spacing w:val="-28"/>
          <w:sz w:val="18"/>
        </w:rPr>
        <w:t xml:space="preserve"> </w:t>
      </w:r>
      <w:r>
        <w:rPr>
          <w:sz w:val="18"/>
        </w:rPr>
        <w:t>boys</w:t>
      </w:r>
    </w:p>
    <w:p w:rsidR="008F05FA" w:rsidRDefault="00B07AD6">
      <w:pPr>
        <w:pStyle w:val="ListParagraph"/>
        <w:numPr>
          <w:ilvl w:val="0"/>
          <w:numId w:val="23"/>
        </w:numPr>
        <w:tabs>
          <w:tab w:val="left" w:pos="461"/>
        </w:tabs>
        <w:spacing w:before="30" w:line="240" w:lineRule="auto"/>
        <w:ind w:hanging="360"/>
        <w:rPr>
          <w:sz w:val="18"/>
        </w:rPr>
      </w:pPr>
      <w:r>
        <w:rPr>
          <w:sz w:val="18"/>
        </w:rPr>
        <w:t>lack of material - shortage of</w:t>
      </w:r>
      <w:r>
        <w:rPr>
          <w:spacing w:val="-17"/>
          <w:sz w:val="18"/>
        </w:rPr>
        <w:t xml:space="preserve"> </w:t>
      </w:r>
      <w:r>
        <w:rPr>
          <w:sz w:val="18"/>
        </w:rPr>
        <w:t>boys</w:t>
      </w:r>
    </w:p>
    <w:p w:rsidR="008F05FA" w:rsidRDefault="00B07AD6">
      <w:pPr>
        <w:pStyle w:val="ListParagraph"/>
        <w:numPr>
          <w:ilvl w:val="0"/>
          <w:numId w:val="23"/>
        </w:numPr>
        <w:tabs>
          <w:tab w:val="left" w:pos="461"/>
        </w:tabs>
        <w:spacing w:before="30" w:line="240" w:lineRule="auto"/>
        <w:ind w:hanging="360"/>
        <w:rPr>
          <w:sz w:val="18"/>
        </w:rPr>
      </w:pPr>
      <w:r>
        <w:rPr>
          <w:sz w:val="18"/>
        </w:rPr>
        <w:t>fagged out - tired</w:t>
      </w:r>
      <w:r>
        <w:rPr>
          <w:spacing w:val="-15"/>
          <w:sz w:val="18"/>
        </w:rPr>
        <w:t xml:space="preserve"> </w:t>
      </w:r>
      <w:r>
        <w:rPr>
          <w:sz w:val="18"/>
        </w:rPr>
        <w:t>out</w:t>
      </w:r>
    </w:p>
    <w:p w:rsidR="008F05FA" w:rsidRDefault="00B07AD6">
      <w:pPr>
        <w:pStyle w:val="ListParagraph"/>
        <w:numPr>
          <w:ilvl w:val="0"/>
          <w:numId w:val="23"/>
        </w:numPr>
        <w:tabs>
          <w:tab w:val="left" w:pos="461"/>
        </w:tabs>
        <w:spacing w:before="30" w:line="240" w:lineRule="auto"/>
        <w:ind w:hanging="360"/>
        <w:rPr>
          <w:sz w:val="18"/>
        </w:rPr>
      </w:pPr>
      <w:r>
        <w:rPr>
          <w:sz w:val="18"/>
        </w:rPr>
        <w:t>in good repair - in good</w:t>
      </w:r>
      <w:r>
        <w:rPr>
          <w:spacing w:val="-11"/>
          <w:sz w:val="18"/>
        </w:rPr>
        <w:t xml:space="preserve"> </w:t>
      </w:r>
      <w:r>
        <w:rPr>
          <w:sz w:val="18"/>
        </w:rPr>
        <w:t>condition</w:t>
      </w:r>
    </w:p>
    <w:p w:rsidR="008F05FA" w:rsidRDefault="00B07AD6">
      <w:pPr>
        <w:pStyle w:val="ListParagraph"/>
        <w:numPr>
          <w:ilvl w:val="0"/>
          <w:numId w:val="23"/>
        </w:numPr>
        <w:tabs>
          <w:tab w:val="left" w:pos="461"/>
        </w:tabs>
        <w:spacing w:before="30" w:line="240" w:lineRule="auto"/>
        <w:ind w:hanging="360"/>
        <w:rPr>
          <w:sz w:val="18"/>
        </w:rPr>
      </w:pPr>
      <w:r>
        <w:rPr>
          <w:sz w:val="18"/>
        </w:rPr>
        <w:t>jew's harp - small instrument easily played by placing a portion of it in the mouth and plu</w:t>
      </w:r>
      <w:r>
        <w:rPr>
          <w:sz w:val="18"/>
        </w:rPr>
        <w:t>cking another portion of</w:t>
      </w:r>
      <w:r>
        <w:rPr>
          <w:spacing w:val="-4"/>
          <w:sz w:val="18"/>
        </w:rPr>
        <w:t xml:space="preserve"> </w:t>
      </w:r>
      <w:r>
        <w:rPr>
          <w:sz w:val="18"/>
        </w:rPr>
        <w:t>it</w:t>
      </w:r>
    </w:p>
    <w:p w:rsidR="008F05FA" w:rsidRDefault="00B07AD6">
      <w:pPr>
        <w:pStyle w:val="ListParagraph"/>
        <w:numPr>
          <w:ilvl w:val="0"/>
          <w:numId w:val="23"/>
        </w:numPr>
        <w:tabs>
          <w:tab w:val="left" w:pos="461"/>
        </w:tabs>
        <w:spacing w:before="30" w:line="240" w:lineRule="auto"/>
        <w:ind w:hanging="360"/>
        <w:rPr>
          <w:sz w:val="18"/>
        </w:rPr>
      </w:pPr>
      <w:r>
        <w:rPr>
          <w:sz w:val="18"/>
        </w:rPr>
        <w:t>spool cannon - toy that can shoot small</w:t>
      </w:r>
      <w:r>
        <w:rPr>
          <w:spacing w:val="-19"/>
          <w:sz w:val="18"/>
        </w:rPr>
        <w:t xml:space="preserve"> </w:t>
      </w:r>
      <w:r>
        <w:rPr>
          <w:sz w:val="18"/>
        </w:rPr>
        <w:t>objects</w:t>
      </w:r>
    </w:p>
    <w:p w:rsidR="008F05FA" w:rsidRDefault="00B07AD6">
      <w:pPr>
        <w:pStyle w:val="ListParagraph"/>
        <w:numPr>
          <w:ilvl w:val="0"/>
          <w:numId w:val="23"/>
        </w:numPr>
        <w:tabs>
          <w:tab w:val="left" w:pos="461"/>
        </w:tabs>
        <w:spacing w:before="30" w:line="240" w:lineRule="auto"/>
        <w:ind w:hanging="360"/>
        <w:rPr>
          <w:sz w:val="18"/>
        </w:rPr>
      </w:pPr>
      <w:r>
        <w:rPr>
          <w:sz w:val="18"/>
        </w:rPr>
        <w:t>glass stopper of a decanter - a glass cork for special</w:t>
      </w:r>
      <w:r>
        <w:rPr>
          <w:spacing w:val="-28"/>
          <w:sz w:val="18"/>
        </w:rPr>
        <w:t xml:space="preserve"> </w:t>
      </w:r>
      <w:r>
        <w:rPr>
          <w:sz w:val="18"/>
        </w:rPr>
        <w:t>bottle</w:t>
      </w:r>
    </w:p>
    <w:p w:rsidR="008F05FA" w:rsidRDefault="00B07AD6">
      <w:pPr>
        <w:pStyle w:val="ListParagraph"/>
        <w:numPr>
          <w:ilvl w:val="0"/>
          <w:numId w:val="23"/>
        </w:numPr>
        <w:tabs>
          <w:tab w:val="left" w:pos="461"/>
        </w:tabs>
        <w:spacing w:before="30" w:line="240" w:lineRule="auto"/>
        <w:ind w:hanging="360"/>
        <w:rPr>
          <w:sz w:val="18"/>
        </w:rPr>
      </w:pPr>
      <w:r>
        <w:rPr>
          <w:sz w:val="18"/>
        </w:rPr>
        <w:t>performing</w:t>
      </w:r>
      <w:r>
        <w:rPr>
          <w:spacing w:val="-3"/>
          <w:sz w:val="18"/>
        </w:rPr>
        <w:t xml:space="preserve"> </w:t>
      </w:r>
      <w:r>
        <w:rPr>
          <w:sz w:val="18"/>
        </w:rPr>
        <w:t>on</w:t>
      </w:r>
      <w:r>
        <w:rPr>
          <w:spacing w:val="-3"/>
          <w:sz w:val="18"/>
        </w:rPr>
        <w:t xml:space="preserve"> </w:t>
      </w:r>
      <w:r>
        <w:rPr>
          <w:sz w:val="18"/>
        </w:rPr>
        <w:t>a</w:t>
      </w:r>
      <w:r>
        <w:rPr>
          <w:spacing w:val="-3"/>
          <w:sz w:val="18"/>
        </w:rPr>
        <w:t xml:space="preserve"> </w:t>
      </w:r>
      <w:r>
        <w:rPr>
          <w:sz w:val="18"/>
        </w:rPr>
        <w:t>treadmill -</w:t>
      </w:r>
      <w:r>
        <w:rPr>
          <w:spacing w:val="-3"/>
          <w:sz w:val="18"/>
        </w:rPr>
        <w:t xml:space="preserve"> </w:t>
      </w:r>
      <w:r>
        <w:rPr>
          <w:sz w:val="18"/>
        </w:rPr>
        <w:t>walking</w:t>
      </w:r>
      <w:r>
        <w:rPr>
          <w:spacing w:val="-3"/>
          <w:sz w:val="18"/>
        </w:rPr>
        <w:t xml:space="preserve"> </w:t>
      </w:r>
      <w:r>
        <w:rPr>
          <w:sz w:val="18"/>
        </w:rPr>
        <w:t>a</w:t>
      </w:r>
      <w:r>
        <w:rPr>
          <w:spacing w:val="-3"/>
          <w:sz w:val="18"/>
        </w:rPr>
        <w:t xml:space="preserve"> </w:t>
      </w:r>
      <w:r>
        <w:rPr>
          <w:sz w:val="18"/>
        </w:rPr>
        <w:t>wheel</w:t>
      </w:r>
      <w:r>
        <w:rPr>
          <w:spacing w:val="-4"/>
          <w:sz w:val="18"/>
        </w:rPr>
        <w:t xml:space="preserve"> </w:t>
      </w:r>
      <w:r>
        <w:rPr>
          <w:sz w:val="18"/>
        </w:rPr>
        <w:t>around</w:t>
      </w:r>
      <w:r>
        <w:rPr>
          <w:spacing w:val="-3"/>
          <w:sz w:val="18"/>
        </w:rPr>
        <w:t xml:space="preserve"> </w:t>
      </w:r>
      <w:r>
        <w:rPr>
          <w:sz w:val="18"/>
        </w:rPr>
        <w:t>in</w:t>
      </w:r>
      <w:r>
        <w:rPr>
          <w:spacing w:val="-4"/>
          <w:sz w:val="18"/>
        </w:rPr>
        <w:t xml:space="preserve"> </w:t>
      </w:r>
      <w:r>
        <w:rPr>
          <w:sz w:val="18"/>
        </w:rPr>
        <w:t>a</w:t>
      </w:r>
      <w:r>
        <w:rPr>
          <w:spacing w:val="-3"/>
          <w:sz w:val="18"/>
        </w:rPr>
        <w:t xml:space="preserve"> </w:t>
      </w:r>
      <w:r>
        <w:rPr>
          <w:sz w:val="18"/>
        </w:rPr>
        <w:t>circle</w:t>
      </w:r>
      <w:r>
        <w:rPr>
          <w:spacing w:val="-3"/>
          <w:sz w:val="18"/>
        </w:rPr>
        <w:t xml:space="preserve"> </w:t>
      </w:r>
      <w:r>
        <w:rPr>
          <w:sz w:val="18"/>
        </w:rPr>
        <w:t>over</w:t>
      </w:r>
      <w:r>
        <w:rPr>
          <w:spacing w:val="-2"/>
          <w:sz w:val="18"/>
        </w:rPr>
        <w:t xml:space="preserve"> </w:t>
      </w:r>
      <w:r>
        <w:rPr>
          <w:sz w:val="18"/>
        </w:rPr>
        <w:t>and</w:t>
      </w:r>
      <w:r>
        <w:rPr>
          <w:spacing w:val="-1"/>
          <w:sz w:val="18"/>
        </w:rPr>
        <w:t xml:space="preserve"> </w:t>
      </w:r>
      <w:r>
        <w:rPr>
          <w:sz w:val="18"/>
        </w:rPr>
        <w:t>over</w:t>
      </w:r>
      <w:r>
        <w:rPr>
          <w:spacing w:val="-2"/>
          <w:sz w:val="18"/>
        </w:rPr>
        <w:t xml:space="preserve"> </w:t>
      </w:r>
      <w:r>
        <w:rPr>
          <w:sz w:val="18"/>
        </w:rPr>
        <w:t>again</w:t>
      </w:r>
    </w:p>
    <w:p w:rsidR="008F05FA" w:rsidRDefault="00B07AD6">
      <w:pPr>
        <w:pStyle w:val="ListParagraph"/>
        <w:numPr>
          <w:ilvl w:val="0"/>
          <w:numId w:val="23"/>
        </w:numPr>
        <w:tabs>
          <w:tab w:val="left" w:pos="461"/>
        </w:tabs>
        <w:spacing w:before="30" w:line="240" w:lineRule="auto"/>
        <w:ind w:hanging="360"/>
        <w:rPr>
          <w:sz w:val="18"/>
        </w:rPr>
      </w:pPr>
      <w:r>
        <w:rPr>
          <w:sz w:val="18"/>
        </w:rPr>
        <w:t>rolling tenpins -</w:t>
      </w:r>
      <w:r>
        <w:rPr>
          <w:spacing w:val="-13"/>
          <w:sz w:val="18"/>
        </w:rPr>
        <w:t xml:space="preserve"> </w:t>
      </w:r>
      <w:r>
        <w:rPr>
          <w:sz w:val="18"/>
        </w:rPr>
        <w:t>bowling</w:t>
      </w:r>
    </w:p>
    <w:p w:rsidR="008F05FA" w:rsidRDefault="008F05FA">
      <w:pPr>
        <w:pStyle w:val="BodyText"/>
        <w:ind w:left="0" w:firstLine="0"/>
      </w:pPr>
    </w:p>
    <w:p w:rsidR="008F05FA" w:rsidRDefault="00B07AD6">
      <w:pPr>
        <w:pStyle w:val="Heading2"/>
        <w:spacing w:before="139"/>
        <w:ind w:left="2053" w:right="2030"/>
      </w:pPr>
      <w:r>
        <w:t xml:space="preserve">Chapter </w:t>
      </w:r>
      <w:r>
        <w:t>3</w:t>
      </w:r>
    </w:p>
    <w:p w:rsidR="008F05FA" w:rsidRDefault="00B07AD6">
      <w:pPr>
        <w:pStyle w:val="Heading3"/>
        <w:spacing w:before="45" w:after="15" w:line="276" w:lineRule="auto"/>
        <w:ind w:left="2056" w:right="2030"/>
      </w:pPr>
      <w:r>
        <w:t>Tom as a General --Triumph and Reward -- Dismal Felicity Commission and Omission</w:t>
      </w:r>
    </w:p>
    <w:p w:rsidR="008F05FA" w:rsidRDefault="00B07AD6">
      <w:pPr>
        <w:pStyle w:val="BodyText"/>
        <w:ind w:left="4892" w:firstLine="0"/>
        <w:rPr>
          <w:rFonts w:ascii="Calibri"/>
          <w:sz w:val="20"/>
        </w:rPr>
      </w:pPr>
      <w:r>
        <w:rPr>
          <w:rFonts w:ascii="Calibri"/>
          <w:noProof/>
          <w:sz w:val="20"/>
        </w:rPr>
        <w:drawing>
          <wp:inline distT="0" distB="0" distL="0" distR="0">
            <wp:extent cx="567384" cy="528637"/>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1" cstate="print"/>
                    <a:stretch>
                      <a:fillRect/>
                    </a:stretch>
                  </pic:blipFill>
                  <pic:spPr>
                    <a:xfrm>
                      <a:off x="0" y="0"/>
                      <a:ext cx="567384" cy="528637"/>
                    </a:xfrm>
                    <a:prstGeom prst="rect">
                      <a:avLst/>
                    </a:prstGeom>
                  </pic:spPr>
                </pic:pic>
              </a:graphicData>
            </a:graphic>
          </wp:inline>
        </w:drawing>
      </w:r>
    </w:p>
    <w:p w:rsidR="008F05FA" w:rsidRDefault="00B07AD6">
      <w:pPr>
        <w:pStyle w:val="ListParagraph"/>
        <w:numPr>
          <w:ilvl w:val="0"/>
          <w:numId w:val="22"/>
        </w:numPr>
        <w:tabs>
          <w:tab w:val="left" w:pos="461"/>
        </w:tabs>
        <w:spacing w:before="55" w:line="240" w:lineRule="auto"/>
        <w:ind w:hanging="360"/>
        <w:rPr>
          <w:sz w:val="18"/>
        </w:rPr>
      </w:pPr>
      <w:r>
        <w:rPr>
          <w:sz w:val="18"/>
        </w:rPr>
        <w:t>rearward - in the back of the</w:t>
      </w:r>
      <w:r>
        <w:rPr>
          <w:spacing w:val="-17"/>
          <w:sz w:val="18"/>
        </w:rPr>
        <w:t xml:space="preserve"> </w:t>
      </w:r>
      <w:r>
        <w:rPr>
          <w:sz w:val="18"/>
        </w:rPr>
        <w:t>house</w:t>
      </w:r>
    </w:p>
    <w:p w:rsidR="008F05FA" w:rsidRDefault="00B07AD6">
      <w:pPr>
        <w:pStyle w:val="ListParagraph"/>
        <w:numPr>
          <w:ilvl w:val="0"/>
          <w:numId w:val="22"/>
        </w:numPr>
        <w:tabs>
          <w:tab w:val="left" w:pos="461"/>
        </w:tabs>
        <w:spacing w:before="30" w:line="240" w:lineRule="auto"/>
        <w:ind w:hanging="360"/>
        <w:rPr>
          <w:sz w:val="18"/>
        </w:rPr>
      </w:pPr>
      <w:r>
        <w:rPr>
          <w:sz w:val="18"/>
        </w:rPr>
        <w:t>nodding - falling</w:t>
      </w:r>
      <w:r>
        <w:rPr>
          <w:spacing w:val="-15"/>
          <w:sz w:val="18"/>
        </w:rPr>
        <w:t xml:space="preserve"> </w:t>
      </w:r>
      <w:r>
        <w:rPr>
          <w:sz w:val="18"/>
        </w:rPr>
        <w:t>asleep</w:t>
      </w:r>
    </w:p>
    <w:p w:rsidR="008F05FA" w:rsidRDefault="00B07AD6">
      <w:pPr>
        <w:pStyle w:val="ListParagraph"/>
        <w:numPr>
          <w:ilvl w:val="0"/>
          <w:numId w:val="22"/>
        </w:numPr>
        <w:tabs>
          <w:tab w:val="left" w:pos="461"/>
        </w:tabs>
        <w:spacing w:before="30" w:line="240" w:lineRule="auto"/>
        <w:ind w:hanging="360"/>
        <w:rPr>
          <w:sz w:val="18"/>
        </w:rPr>
      </w:pPr>
      <w:r>
        <w:rPr>
          <w:sz w:val="18"/>
        </w:rPr>
        <w:t>deserted - left his job of painting the</w:t>
      </w:r>
      <w:r>
        <w:rPr>
          <w:spacing w:val="-21"/>
          <w:sz w:val="18"/>
        </w:rPr>
        <w:t xml:space="preserve"> </w:t>
      </w:r>
      <w:r>
        <w:rPr>
          <w:sz w:val="18"/>
        </w:rPr>
        <w:t>fence</w:t>
      </w:r>
    </w:p>
    <w:p w:rsidR="008F05FA" w:rsidRDefault="00B07AD6">
      <w:pPr>
        <w:pStyle w:val="ListParagraph"/>
        <w:numPr>
          <w:ilvl w:val="0"/>
          <w:numId w:val="22"/>
        </w:numPr>
        <w:tabs>
          <w:tab w:val="left" w:pos="461"/>
        </w:tabs>
        <w:spacing w:before="30" w:line="240" w:lineRule="auto"/>
        <w:ind w:hanging="360"/>
        <w:rPr>
          <w:sz w:val="18"/>
        </w:rPr>
      </w:pPr>
      <w:r>
        <w:rPr>
          <w:sz w:val="18"/>
        </w:rPr>
        <w:t>mayn't - May</w:t>
      </w:r>
      <w:r>
        <w:rPr>
          <w:spacing w:val="-5"/>
          <w:sz w:val="18"/>
        </w:rPr>
        <w:t xml:space="preserve"> </w:t>
      </w:r>
      <w:r>
        <w:rPr>
          <w:sz w:val="18"/>
        </w:rPr>
        <w:t>I?</w:t>
      </w:r>
    </w:p>
    <w:p w:rsidR="008F05FA" w:rsidRDefault="00B07AD6">
      <w:pPr>
        <w:pStyle w:val="ListParagraph"/>
        <w:numPr>
          <w:ilvl w:val="0"/>
          <w:numId w:val="22"/>
        </w:numPr>
        <w:tabs>
          <w:tab w:val="left" w:pos="461"/>
        </w:tabs>
        <w:spacing w:before="30" w:line="240" w:lineRule="auto"/>
        <w:ind w:hanging="360"/>
        <w:rPr>
          <w:sz w:val="18"/>
        </w:rPr>
      </w:pPr>
      <w:r>
        <w:rPr>
          <w:sz w:val="18"/>
        </w:rPr>
        <w:t>what a'ready -</w:t>
      </w:r>
      <w:r>
        <w:rPr>
          <w:spacing w:val="-8"/>
          <w:sz w:val="18"/>
        </w:rPr>
        <w:t xml:space="preserve"> </w:t>
      </w:r>
      <w:r>
        <w:rPr>
          <w:sz w:val="18"/>
        </w:rPr>
        <w:t>What??</w:t>
      </w:r>
    </w:p>
    <w:p w:rsidR="008F05FA" w:rsidRDefault="00B07AD6">
      <w:pPr>
        <w:pStyle w:val="ListParagraph"/>
        <w:numPr>
          <w:ilvl w:val="0"/>
          <w:numId w:val="22"/>
        </w:numPr>
        <w:tabs>
          <w:tab w:val="left" w:pos="461"/>
        </w:tabs>
        <w:spacing w:before="30" w:line="240" w:lineRule="auto"/>
        <w:ind w:hanging="360"/>
        <w:rPr>
          <w:sz w:val="18"/>
        </w:rPr>
      </w:pPr>
      <w:r>
        <w:rPr>
          <w:sz w:val="18"/>
        </w:rPr>
        <w:t>you'</w:t>
      </w:r>
      <w:r>
        <w:rPr>
          <w:sz w:val="18"/>
        </w:rPr>
        <w:t>re a mind to - you put your mind to it, focus on your</w:t>
      </w:r>
      <w:r>
        <w:rPr>
          <w:spacing w:val="-27"/>
          <w:sz w:val="18"/>
        </w:rPr>
        <w:t xml:space="preserve"> </w:t>
      </w:r>
      <w:r>
        <w:rPr>
          <w:sz w:val="18"/>
        </w:rPr>
        <w:t>work</w:t>
      </w:r>
    </w:p>
    <w:p w:rsidR="008F05FA" w:rsidRDefault="00B07AD6">
      <w:pPr>
        <w:pStyle w:val="ListParagraph"/>
        <w:numPr>
          <w:ilvl w:val="0"/>
          <w:numId w:val="22"/>
        </w:numPr>
        <w:tabs>
          <w:tab w:val="left" w:pos="461"/>
        </w:tabs>
        <w:spacing w:before="30" w:line="240" w:lineRule="auto"/>
        <w:ind w:hanging="360"/>
        <w:rPr>
          <w:sz w:val="18"/>
        </w:rPr>
      </w:pPr>
      <w:r>
        <w:rPr>
          <w:sz w:val="18"/>
        </w:rPr>
        <w:t>powerful seldom you're a mind to - it is rare that you do good</w:t>
      </w:r>
      <w:r>
        <w:rPr>
          <w:spacing w:val="11"/>
          <w:sz w:val="18"/>
        </w:rPr>
        <w:t xml:space="preserve"> </w:t>
      </w:r>
      <w:r>
        <w:rPr>
          <w:sz w:val="18"/>
        </w:rPr>
        <w:t>work</w:t>
      </w:r>
    </w:p>
    <w:p w:rsidR="008F05FA" w:rsidRDefault="00B07AD6">
      <w:pPr>
        <w:pStyle w:val="ListParagraph"/>
        <w:numPr>
          <w:ilvl w:val="0"/>
          <w:numId w:val="22"/>
        </w:numPr>
        <w:tabs>
          <w:tab w:val="left" w:pos="461"/>
        </w:tabs>
        <w:spacing w:before="30" w:line="240" w:lineRule="auto"/>
        <w:ind w:hanging="360"/>
        <w:rPr>
          <w:sz w:val="18"/>
        </w:rPr>
      </w:pPr>
      <w:r>
        <w:rPr>
          <w:sz w:val="18"/>
        </w:rPr>
        <w:t>I'll</w:t>
      </w:r>
      <w:r>
        <w:rPr>
          <w:spacing w:val="-4"/>
          <w:sz w:val="18"/>
        </w:rPr>
        <w:t xml:space="preserve"> </w:t>
      </w:r>
      <w:r>
        <w:rPr>
          <w:sz w:val="18"/>
        </w:rPr>
        <w:t>tan</w:t>
      </w:r>
      <w:r>
        <w:rPr>
          <w:spacing w:val="-3"/>
          <w:sz w:val="18"/>
        </w:rPr>
        <w:t xml:space="preserve"> </w:t>
      </w:r>
      <w:r>
        <w:rPr>
          <w:sz w:val="18"/>
        </w:rPr>
        <w:t>you</w:t>
      </w:r>
      <w:r>
        <w:rPr>
          <w:spacing w:val="-3"/>
          <w:sz w:val="18"/>
        </w:rPr>
        <w:t xml:space="preserve"> </w:t>
      </w:r>
      <w:r>
        <w:rPr>
          <w:sz w:val="18"/>
        </w:rPr>
        <w:t>-</w:t>
      </w:r>
      <w:r>
        <w:rPr>
          <w:spacing w:val="-3"/>
          <w:sz w:val="18"/>
        </w:rPr>
        <w:t xml:space="preserve"> </w:t>
      </w:r>
      <w:r>
        <w:rPr>
          <w:sz w:val="18"/>
        </w:rPr>
        <w:t>I'll</w:t>
      </w:r>
      <w:r>
        <w:rPr>
          <w:spacing w:val="-4"/>
          <w:sz w:val="18"/>
        </w:rPr>
        <w:t xml:space="preserve"> </w:t>
      </w:r>
      <w:r>
        <w:rPr>
          <w:sz w:val="18"/>
        </w:rPr>
        <w:t>spank</w:t>
      </w:r>
      <w:r>
        <w:rPr>
          <w:spacing w:val="-3"/>
          <w:sz w:val="18"/>
        </w:rPr>
        <w:t xml:space="preserve"> </w:t>
      </w:r>
      <w:r>
        <w:rPr>
          <w:sz w:val="18"/>
        </w:rPr>
        <w:t>you</w:t>
      </w:r>
      <w:r>
        <w:rPr>
          <w:spacing w:val="-2"/>
          <w:sz w:val="18"/>
        </w:rPr>
        <w:t xml:space="preserve"> </w:t>
      </w:r>
      <w:r>
        <w:rPr>
          <w:sz w:val="18"/>
        </w:rPr>
        <w:t>so</w:t>
      </w:r>
      <w:r>
        <w:rPr>
          <w:spacing w:val="-2"/>
          <w:sz w:val="18"/>
        </w:rPr>
        <w:t xml:space="preserve"> </w:t>
      </w:r>
      <w:r>
        <w:rPr>
          <w:sz w:val="18"/>
        </w:rPr>
        <w:t>much</w:t>
      </w:r>
      <w:r>
        <w:rPr>
          <w:spacing w:val="-2"/>
          <w:sz w:val="18"/>
        </w:rPr>
        <w:t xml:space="preserve"> </w:t>
      </w:r>
      <w:r>
        <w:rPr>
          <w:sz w:val="18"/>
        </w:rPr>
        <w:t>your</w:t>
      </w:r>
      <w:r>
        <w:rPr>
          <w:spacing w:val="-2"/>
          <w:sz w:val="18"/>
        </w:rPr>
        <w:t xml:space="preserve"> </w:t>
      </w:r>
      <w:r>
        <w:rPr>
          <w:sz w:val="18"/>
        </w:rPr>
        <w:t>bottom</w:t>
      </w:r>
      <w:r>
        <w:rPr>
          <w:spacing w:val="-2"/>
          <w:sz w:val="18"/>
        </w:rPr>
        <w:t xml:space="preserve"> </w:t>
      </w:r>
      <w:r>
        <w:rPr>
          <w:sz w:val="18"/>
        </w:rPr>
        <w:t>will</w:t>
      </w:r>
      <w:r>
        <w:rPr>
          <w:spacing w:val="-4"/>
          <w:sz w:val="18"/>
        </w:rPr>
        <w:t xml:space="preserve"> </w:t>
      </w:r>
      <w:r>
        <w:rPr>
          <w:sz w:val="18"/>
        </w:rPr>
        <w:t>turn</w:t>
      </w:r>
      <w:r>
        <w:rPr>
          <w:spacing w:val="-3"/>
          <w:sz w:val="18"/>
        </w:rPr>
        <w:t xml:space="preserve"> </w:t>
      </w:r>
      <w:r>
        <w:rPr>
          <w:sz w:val="18"/>
        </w:rPr>
        <w:t>a dark</w:t>
      </w:r>
      <w:r>
        <w:rPr>
          <w:spacing w:val="-3"/>
          <w:sz w:val="18"/>
        </w:rPr>
        <w:t xml:space="preserve"> </w:t>
      </w:r>
      <w:r>
        <w:rPr>
          <w:sz w:val="18"/>
        </w:rPr>
        <w:t>red</w:t>
      </w:r>
      <w:r>
        <w:rPr>
          <w:spacing w:val="-3"/>
          <w:sz w:val="18"/>
        </w:rPr>
        <w:t xml:space="preserve"> </w:t>
      </w:r>
      <w:r>
        <w:rPr>
          <w:sz w:val="18"/>
        </w:rPr>
        <w:t>color</w:t>
      </w:r>
      <w:r>
        <w:rPr>
          <w:spacing w:val="-2"/>
          <w:sz w:val="18"/>
        </w:rPr>
        <w:t xml:space="preserve"> </w:t>
      </w:r>
      <w:r>
        <w:rPr>
          <w:sz w:val="18"/>
        </w:rPr>
        <w:t>(tan)</w:t>
      </w:r>
    </w:p>
    <w:p w:rsidR="008F05FA" w:rsidRDefault="00B07AD6">
      <w:pPr>
        <w:pStyle w:val="ListParagraph"/>
        <w:numPr>
          <w:ilvl w:val="0"/>
          <w:numId w:val="22"/>
        </w:numPr>
        <w:tabs>
          <w:tab w:val="left" w:pos="461"/>
        </w:tabs>
        <w:spacing w:before="30" w:line="240" w:lineRule="auto"/>
        <w:ind w:hanging="360"/>
        <w:rPr>
          <w:sz w:val="18"/>
        </w:rPr>
      </w:pPr>
      <w:r>
        <w:rPr>
          <w:sz w:val="18"/>
        </w:rPr>
        <w:t>Scriptural flourish - quotation from the</w:t>
      </w:r>
      <w:r>
        <w:rPr>
          <w:spacing w:val="-25"/>
          <w:sz w:val="18"/>
        </w:rPr>
        <w:t xml:space="preserve"> </w:t>
      </w:r>
      <w:r>
        <w:rPr>
          <w:sz w:val="18"/>
        </w:rPr>
        <w:t>Bible</w:t>
      </w:r>
    </w:p>
    <w:p w:rsidR="008F05FA" w:rsidRDefault="00B07AD6">
      <w:pPr>
        <w:pStyle w:val="ListParagraph"/>
        <w:numPr>
          <w:ilvl w:val="0"/>
          <w:numId w:val="22"/>
        </w:numPr>
        <w:tabs>
          <w:tab w:val="left" w:pos="461"/>
        </w:tabs>
        <w:spacing w:before="31" w:line="240" w:lineRule="auto"/>
        <w:ind w:hanging="360"/>
        <w:rPr>
          <w:sz w:val="18"/>
        </w:rPr>
      </w:pPr>
      <w:r>
        <w:rPr>
          <w:sz w:val="18"/>
        </w:rPr>
        <w:t>hooked -</w:t>
      </w:r>
      <w:r>
        <w:rPr>
          <w:spacing w:val="-7"/>
          <w:sz w:val="18"/>
        </w:rPr>
        <w:t xml:space="preserve"> </w:t>
      </w:r>
      <w:r>
        <w:rPr>
          <w:sz w:val="18"/>
        </w:rPr>
        <w:t>stole</w:t>
      </w:r>
    </w:p>
    <w:p w:rsidR="008F05FA" w:rsidRDefault="00B07AD6">
      <w:pPr>
        <w:pStyle w:val="ListParagraph"/>
        <w:numPr>
          <w:ilvl w:val="0"/>
          <w:numId w:val="22"/>
        </w:numPr>
        <w:tabs>
          <w:tab w:val="left" w:pos="461"/>
        </w:tabs>
        <w:spacing w:before="30" w:line="240" w:lineRule="auto"/>
        <w:ind w:hanging="360"/>
        <w:rPr>
          <w:sz w:val="18"/>
        </w:rPr>
      </w:pPr>
      <w:r>
        <w:rPr>
          <w:sz w:val="18"/>
        </w:rPr>
        <w:t>clods - chunks of</w:t>
      </w:r>
      <w:r>
        <w:rPr>
          <w:spacing w:val="-12"/>
          <w:sz w:val="18"/>
        </w:rPr>
        <w:t xml:space="preserve"> </w:t>
      </w:r>
      <w:r>
        <w:rPr>
          <w:sz w:val="18"/>
        </w:rPr>
        <w:t>dirt</w:t>
      </w:r>
    </w:p>
    <w:p w:rsidR="008F05FA" w:rsidRDefault="00B07AD6">
      <w:pPr>
        <w:pStyle w:val="ListParagraph"/>
        <w:numPr>
          <w:ilvl w:val="0"/>
          <w:numId w:val="22"/>
        </w:numPr>
        <w:tabs>
          <w:tab w:val="left" w:pos="461"/>
        </w:tabs>
        <w:spacing w:before="30" w:line="240" w:lineRule="auto"/>
        <w:ind w:hanging="360"/>
        <w:rPr>
          <w:sz w:val="18"/>
        </w:rPr>
      </w:pPr>
      <w:r>
        <w:rPr>
          <w:sz w:val="18"/>
        </w:rPr>
        <w:t>sally to the rescue - come quickly to</w:t>
      </w:r>
      <w:r>
        <w:rPr>
          <w:spacing w:val="-19"/>
          <w:sz w:val="18"/>
        </w:rPr>
        <w:t xml:space="preserve"> </w:t>
      </w:r>
      <w:r>
        <w:rPr>
          <w:sz w:val="18"/>
        </w:rPr>
        <w:t>help</w:t>
      </w:r>
    </w:p>
    <w:p w:rsidR="008F05FA" w:rsidRDefault="00B07AD6">
      <w:pPr>
        <w:pStyle w:val="ListParagraph"/>
        <w:numPr>
          <w:ilvl w:val="0"/>
          <w:numId w:val="22"/>
        </w:numPr>
        <w:tabs>
          <w:tab w:val="left" w:pos="461"/>
        </w:tabs>
        <w:spacing w:before="30" w:line="240" w:lineRule="auto"/>
        <w:ind w:hanging="360"/>
        <w:rPr>
          <w:sz w:val="18"/>
        </w:rPr>
      </w:pPr>
      <w:r>
        <w:rPr>
          <w:sz w:val="18"/>
        </w:rPr>
        <w:t>taken personal effect - hit in just the right</w:t>
      </w:r>
      <w:r>
        <w:rPr>
          <w:spacing w:val="-19"/>
          <w:sz w:val="18"/>
        </w:rPr>
        <w:t xml:space="preserve"> </w:t>
      </w:r>
      <w:r>
        <w:rPr>
          <w:sz w:val="18"/>
        </w:rPr>
        <w:t>places</w:t>
      </w:r>
    </w:p>
    <w:p w:rsidR="008F05FA" w:rsidRDefault="00B07AD6">
      <w:pPr>
        <w:pStyle w:val="ListParagraph"/>
        <w:numPr>
          <w:ilvl w:val="0"/>
          <w:numId w:val="22"/>
        </w:numPr>
        <w:tabs>
          <w:tab w:val="left" w:pos="461"/>
        </w:tabs>
        <w:spacing w:before="30" w:line="240" w:lineRule="auto"/>
        <w:ind w:hanging="360"/>
        <w:rPr>
          <w:sz w:val="18"/>
        </w:rPr>
      </w:pPr>
      <w:r>
        <w:rPr>
          <w:sz w:val="18"/>
        </w:rPr>
        <w:t>previous appointment - already decided who was going to be in whose</w:t>
      </w:r>
      <w:r>
        <w:rPr>
          <w:spacing w:val="-29"/>
          <w:sz w:val="18"/>
        </w:rPr>
        <w:t xml:space="preserve"> </w:t>
      </w:r>
      <w:r>
        <w:rPr>
          <w:sz w:val="18"/>
        </w:rPr>
        <w:t>army</w:t>
      </w:r>
    </w:p>
    <w:p w:rsidR="008F05FA" w:rsidRDefault="00B07AD6">
      <w:pPr>
        <w:pStyle w:val="ListParagraph"/>
        <w:numPr>
          <w:ilvl w:val="0"/>
          <w:numId w:val="22"/>
        </w:numPr>
        <w:tabs>
          <w:tab w:val="left" w:pos="461"/>
        </w:tabs>
        <w:spacing w:before="30" w:line="240" w:lineRule="auto"/>
        <w:ind w:hanging="360"/>
        <w:rPr>
          <w:sz w:val="18"/>
        </w:rPr>
      </w:pPr>
      <w:r>
        <w:rPr>
          <w:sz w:val="18"/>
        </w:rPr>
        <w:t>bosom friend - very best</w:t>
      </w:r>
      <w:r>
        <w:rPr>
          <w:spacing w:val="-11"/>
          <w:sz w:val="18"/>
        </w:rPr>
        <w:t xml:space="preserve"> </w:t>
      </w:r>
      <w:r>
        <w:rPr>
          <w:sz w:val="18"/>
        </w:rPr>
        <w:t>friend</w:t>
      </w:r>
    </w:p>
    <w:p w:rsidR="008F05FA" w:rsidRDefault="00B07AD6">
      <w:pPr>
        <w:pStyle w:val="ListParagraph"/>
        <w:numPr>
          <w:ilvl w:val="0"/>
          <w:numId w:val="22"/>
        </w:numPr>
        <w:tabs>
          <w:tab w:val="left" w:pos="461"/>
        </w:tabs>
        <w:spacing w:before="30" w:line="240" w:lineRule="auto"/>
        <w:ind w:hanging="360"/>
        <w:rPr>
          <w:sz w:val="18"/>
        </w:rPr>
      </w:pPr>
      <w:r>
        <w:rPr>
          <w:sz w:val="18"/>
        </w:rPr>
        <w:t>conducted</w:t>
      </w:r>
      <w:r>
        <w:rPr>
          <w:spacing w:val="-5"/>
          <w:sz w:val="18"/>
        </w:rPr>
        <w:t xml:space="preserve"> </w:t>
      </w:r>
      <w:r>
        <w:rPr>
          <w:sz w:val="18"/>
        </w:rPr>
        <w:t>the</w:t>
      </w:r>
      <w:r>
        <w:rPr>
          <w:spacing w:val="-3"/>
          <w:sz w:val="18"/>
        </w:rPr>
        <w:t xml:space="preserve"> </w:t>
      </w:r>
      <w:r>
        <w:rPr>
          <w:sz w:val="18"/>
        </w:rPr>
        <w:t>field</w:t>
      </w:r>
      <w:r>
        <w:rPr>
          <w:spacing w:val="-2"/>
          <w:sz w:val="18"/>
        </w:rPr>
        <w:t xml:space="preserve"> </w:t>
      </w:r>
      <w:r>
        <w:rPr>
          <w:sz w:val="18"/>
        </w:rPr>
        <w:t>operations</w:t>
      </w:r>
      <w:r>
        <w:rPr>
          <w:spacing w:val="-3"/>
          <w:sz w:val="18"/>
        </w:rPr>
        <w:t xml:space="preserve"> </w:t>
      </w:r>
      <w:r>
        <w:rPr>
          <w:sz w:val="18"/>
        </w:rPr>
        <w:t>by</w:t>
      </w:r>
      <w:r>
        <w:rPr>
          <w:spacing w:val="-3"/>
          <w:sz w:val="18"/>
        </w:rPr>
        <w:t xml:space="preserve"> </w:t>
      </w:r>
      <w:r>
        <w:rPr>
          <w:sz w:val="18"/>
        </w:rPr>
        <w:t>orders</w:t>
      </w:r>
      <w:r>
        <w:rPr>
          <w:spacing w:val="-5"/>
          <w:sz w:val="18"/>
        </w:rPr>
        <w:t xml:space="preserve"> </w:t>
      </w:r>
      <w:r>
        <w:rPr>
          <w:sz w:val="18"/>
        </w:rPr>
        <w:t>delivered</w:t>
      </w:r>
      <w:r>
        <w:rPr>
          <w:spacing w:val="-5"/>
          <w:sz w:val="18"/>
        </w:rPr>
        <w:t xml:space="preserve"> </w:t>
      </w:r>
      <w:r>
        <w:rPr>
          <w:sz w:val="18"/>
        </w:rPr>
        <w:t>through</w:t>
      </w:r>
      <w:r>
        <w:rPr>
          <w:spacing w:val="-4"/>
          <w:sz w:val="18"/>
        </w:rPr>
        <w:t xml:space="preserve"> </w:t>
      </w:r>
      <w:r>
        <w:rPr>
          <w:sz w:val="18"/>
        </w:rPr>
        <w:t>aides-de-camp</w:t>
      </w:r>
      <w:r>
        <w:rPr>
          <w:spacing w:val="-4"/>
          <w:sz w:val="18"/>
        </w:rPr>
        <w:t xml:space="preserve"> </w:t>
      </w:r>
      <w:r>
        <w:rPr>
          <w:sz w:val="18"/>
        </w:rPr>
        <w:t>-</w:t>
      </w:r>
      <w:r>
        <w:rPr>
          <w:spacing w:val="-5"/>
          <w:sz w:val="18"/>
        </w:rPr>
        <w:t xml:space="preserve"> </w:t>
      </w:r>
      <w:r>
        <w:rPr>
          <w:sz w:val="18"/>
        </w:rPr>
        <w:t>a</w:t>
      </w:r>
      <w:r>
        <w:rPr>
          <w:spacing w:val="-5"/>
          <w:sz w:val="18"/>
        </w:rPr>
        <w:t xml:space="preserve"> </w:t>
      </w:r>
      <w:r>
        <w:rPr>
          <w:sz w:val="18"/>
        </w:rPr>
        <w:t>messenger</w:t>
      </w:r>
      <w:r>
        <w:rPr>
          <w:spacing w:val="-4"/>
          <w:sz w:val="18"/>
        </w:rPr>
        <w:t xml:space="preserve"> </w:t>
      </w:r>
      <w:r>
        <w:rPr>
          <w:sz w:val="18"/>
        </w:rPr>
        <w:t>delivered</w:t>
      </w:r>
      <w:r>
        <w:rPr>
          <w:spacing w:val="-5"/>
          <w:sz w:val="18"/>
        </w:rPr>
        <w:t xml:space="preserve"> </w:t>
      </w:r>
      <w:r>
        <w:rPr>
          <w:sz w:val="18"/>
        </w:rPr>
        <w:t>their</w:t>
      </w:r>
      <w:r>
        <w:rPr>
          <w:spacing w:val="-4"/>
          <w:sz w:val="18"/>
        </w:rPr>
        <w:t xml:space="preserve"> </w:t>
      </w:r>
      <w:r>
        <w:rPr>
          <w:sz w:val="18"/>
        </w:rPr>
        <w:t>orders</w:t>
      </w:r>
      <w:r>
        <w:rPr>
          <w:spacing w:val="-5"/>
          <w:sz w:val="18"/>
        </w:rPr>
        <w:t xml:space="preserve"> </w:t>
      </w:r>
      <w:r>
        <w:rPr>
          <w:sz w:val="18"/>
        </w:rPr>
        <w:t>for</w:t>
      </w:r>
      <w:r>
        <w:rPr>
          <w:spacing w:val="-4"/>
          <w:sz w:val="18"/>
        </w:rPr>
        <w:t xml:space="preserve"> </w:t>
      </w:r>
      <w:r>
        <w:rPr>
          <w:sz w:val="18"/>
        </w:rPr>
        <w:t>war</w:t>
      </w:r>
      <w:r>
        <w:rPr>
          <w:spacing w:val="-4"/>
          <w:sz w:val="18"/>
        </w:rPr>
        <w:t xml:space="preserve"> </w:t>
      </w:r>
      <w:r>
        <w:rPr>
          <w:sz w:val="18"/>
        </w:rPr>
        <w:t>strategy</w:t>
      </w:r>
    </w:p>
    <w:p w:rsidR="008F05FA" w:rsidRDefault="00B07AD6">
      <w:pPr>
        <w:pStyle w:val="ListParagraph"/>
        <w:numPr>
          <w:ilvl w:val="0"/>
          <w:numId w:val="22"/>
        </w:numPr>
        <w:tabs>
          <w:tab w:val="left" w:pos="461"/>
        </w:tabs>
        <w:spacing w:before="30" w:line="240" w:lineRule="auto"/>
        <w:ind w:hanging="360"/>
        <w:rPr>
          <w:sz w:val="18"/>
        </w:rPr>
      </w:pPr>
      <w:r>
        <w:rPr>
          <w:sz w:val="18"/>
        </w:rPr>
        <w:t>frock - a simple</w:t>
      </w:r>
      <w:r>
        <w:rPr>
          <w:spacing w:val="-9"/>
          <w:sz w:val="18"/>
        </w:rPr>
        <w:t xml:space="preserve"> </w:t>
      </w:r>
      <w:r>
        <w:rPr>
          <w:sz w:val="18"/>
        </w:rPr>
        <w:t>dress</w:t>
      </w:r>
    </w:p>
    <w:p w:rsidR="008F05FA" w:rsidRDefault="00B07AD6">
      <w:pPr>
        <w:pStyle w:val="ListParagraph"/>
        <w:numPr>
          <w:ilvl w:val="0"/>
          <w:numId w:val="22"/>
        </w:numPr>
        <w:tabs>
          <w:tab w:val="left" w:pos="461"/>
        </w:tabs>
        <w:spacing w:before="30" w:line="240" w:lineRule="auto"/>
        <w:ind w:hanging="360"/>
        <w:rPr>
          <w:sz w:val="18"/>
        </w:rPr>
      </w:pPr>
      <w:r>
        <w:rPr>
          <w:sz w:val="18"/>
        </w:rPr>
        <w:t>pantalettes</w:t>
      </w:r>
      <w:r>
        <w:rPr>
          <w:spacing w:val="-8"/>
          <w:sz w:val="18"/>
        </w:rPr>
        <w:t xml:space="preserve"> </w:t>
      </w:r>
      <w:r>
        <w:rPr>
          <w:sz w:val="18"/>
        </w:rPr>
        <w:t>-</w:t>
      </w:r>
      <w:r>
        <w:rPr>
          <w:spacing w:val="-7"/>
          <w:sz w:val="18"/>
        </w:rPr>
        <w:t xml:space="preserve"> </w:t>
      </w:r>
      <w:r>
        <w:rPr>
          <w:sz w:val="18"/>
        </w:rPr>
        <w:t>frilly</w:t>
      </w:r>
      <w:r>
        <w:rPr>
          <w:spacing w:val="-4"/>
          <w:sz w:val="18"/>
        </w:rPr>
        <w:t xml:space="preserve"> </w:t>
      </w:r>
      <w:r>
        <w:rPr>
          <w:sz w:val="18"/>
        </w:rPr>
        <w:t>leg</w:t>
      </w:r>
      <w:r>
        <w:rPr>
          <w:spacing w:val="-7"/>
          <w:sz w:val="18"/>
        </w:rPr>
        <w:t xml:space="preserve"> </w:t>
      </w:r>
      <w:r>
        <w:rPr>
          <w:sz w:val="18"/>
        </w:rPr>
        <w:t>coverings</w:t>
      </w:r>
      <w:r>
        <w:rPr>
          <w:spacing w:val="-7"/>
          <w:sz w:val="18"/>
        </w:rPr>
        <w:t xml:space="preserve"> </w:t>
      </w:r>
      <w:r>
        <w:rPr>
          <w:sz w:val="18"/>
        </w:rPr>
        <w:t>worn</w:t>
      </w:r>
      <w:r>
        <w:rPr>
          <w:spacing w:val="-5"/>
          <w:sz w:val="18"/>
        </w:rPr>
        <w:t xml:space="preserve"> </w:t>
      </w:r>
      <w:r>
        <w:rPr>
          <w:sz w:val="18"/>
        </w:rPr>
        <w:t>underneath</w:t>
      </w:r>
      <w:r>
        <w:rPr>
          <w:spacing w:val="-6"/>
          <w:sz w:val="18"/>
        </w:rPr>
        <w:t xml:space="preserve"> </w:t>
      </w:r>
      <w:r>
        <w:rPr>
          <w:sz w:val="18"/>
        </w:rPr>
        <w:t>dresses</w:t>
      </w:r>
    </w:p>
    <w:p w:rsidR="008F05FA" w:rsidRDefault="00B07AD6">
      <w:pPr>
        <w:pStyle w:val="ListParagraph"/>
        <w:numPr>
          <w:ilvl w:val="0"/>
          <w:numId w:val="22"/>
        </w:numPr>
        <w:tabs>
          <w:tab w:val="left" w:pos="461"/>
        </w:tabs>
        <w:spacing w:before="30" w:line="240" w:lineRule="auto"/>
        <w:ind w:hanging="360"/>
        <w:rPr>
          <w:sz w:val="18"/>
        </w:rPr>
      </w:pPr>
      <w:r>
        <w:rPr>
          <w:sz w:val="18"/>
        </w:rPr>
        <w:t>loved</w:t>
      </w:r>
      <w:r>
        <w:rPr>
          <w:spacing w:val="-2"/>
          <w:sz w:val="18"/>
        </w:rPr>
        <w:t xml:space="preserve"> </w:t>
      </w:r>
      <w:r>
        <w:rPr>
          <w:sz w:val="18"/>
        </w:rPr>
        <w:t>her</w:t>
      </w:r>
      <w:r>
        <w:rPr>
          <w:spacing w:val="-3"/>
          <w:sz w:val="18"/>
        </w:rPr>
        <w:t xml:space="preserve"> </w:t>
      </w:r>
      <w:r>
        <w:rPr>
          <w:sz w:val="18"/>
        </w:rPr>
        <w:t>to</w:t>
      </w:r>
      <w:r>
        <w:rPr>
          <w:spacing w:val="-4"/>
          <w:sz w:val="18"/>
        </w:rPr>
        <w:t xml:space="preserve"> </w:t>
      </w:r>
      <w:r>
        <w:rPr>
          <w:sz w:val="18"/>
        </w:rPr>
        <w:t>distraction</w:t>
      </w:r>
      <w:r>
        <w:rPr>
          <w:spacing w:val="-4"/>
          <w:sz w:val="18"/>
        </w:rPr>
        <w:t xml:space="preserve"> </w:t>
      </w:r>
      <w:r>
        <w:rPr>
          <w:sz w:val="18"/>
        </w:rPr>
        <w:t>-</w:t>
      </w:r>
      <w:r>
        <w:rPr>
          <w:spacing w:val="-1"/>
          <w:sz w:val="18"/>
        </w:rPr>
        <w:t xml:space="preserve"> </w:t>
      </w:r>
      <w:r>
        <w:rPr>
          <w:sz w:val="18"/>
        </w:rPr>
        <w:t>loved</w:t>
      </w:r>
      <w:r>
        <w:rPr>
          <w:spacing w:val="-2"/>
          <w:sz w:val="18"/>
        </w:rPr>
        <w:t xml:space="preserve"> </w:t>
      </w:r>
      <w:r>
        <w:rPr>
          <w:sz w:val="18"/>
        </w:rPr>
        <w:t>her</w:t>
      </w:r>
      <w:r>
        <w:rPr>
          <w:spacing w:val="-3"/>
          <w:sz w:val="18"/>
        </w:rPr>
        <w:t xml:space="preserve"> </w:t>
      </w:r>
      <w:r>
        <w:rPr>
          <w:sz w:val="18"/>
        </w:rPr>
        <w:t>so</w:t>
      </w:r>
      <w:r>
        <w:rPr>
          <w:spacing w:val="-5"/>
          <w:sz w:val="18"/>
        </w:rPr>
        <w:t xml:space="preserve"> </w:t>
      </w:r>
      <w:r>
        <w:rPr>
          <w:sz w:val="18"/>
        </w:rPr>
        <w:t>much</w:t>
      </w:r>
      <w:r>
        <w:rPr>
          <w:spacing w:val="-3"/>
          <w:sz w:val="18"/>
        </w:rPr>
        <w:t xml:space="preserve"> </w:t>
      </w:r>
      <w:r>
        <w:rPr>
          <w:sz w:val="18"/>
        </w:rPr>
        <w:t>he</w:t>
      </w:r>
      <w:r>
        <w:rPr>
          <w:spacing w:val="-4"/>
          <w:sz w:val="18"/>
        </w:rPr>
        <w:t xml:space="preserve"> </w:t>
      </w:r>
      <w:r>
        <w:rPr>
          <w:sz w:val="18"/>
        </w:rPr>
        <w:t>couldn't</w:t>
      </w:r>
      <w:r>
        <w:rPr>
          <w:spacing w:val="-3"/>
          <w:sz w:val="18"/>
        </w:rPr>
        <w:t xml:space="preserve"> </w:t>
      </w:r>
      <w:r>
        <w:rPr>
          <w:sz w:val="18"/>
        </w:rPr>
        <w:t>think of</w:t>
      </w:r>
      <w:r>
        <w:rPr>
          <w:spacing w:val="-4"/>
          <w:sz w:val="18"/>
        </w:rPr>
        <w:t xml:space="preserve"> </w:t>
      </w:r>
      <w:r>
        <w:rPr>
          <w:sz w:val="18"/>
        </w:rPr>
        <w:t>anything</w:t>
      </w:r>
      <w:r>
        <w:rPr>
          <w:spacing w:val="-4"/>
          <w:sz w:val="18"/>
        </w:rPr>
        <w:t xml:space="preserve"> </w:t>
      </w:r>
      <w:r>
        <w:rPr>
          <w:sz w:val="18"/>
        </w:rPr>
        <w:t>else</w:t>
      </w:r>
    </w:p>
    <w:p w:rsidR="008F05FA" w:rsidRDefault="00B07AD6">
      <w:pPr>
        <w:pStyle w:val="ListParagraph"/>
        <w:numPr>
          <w:ilvl w:val="0"/>
          <w:numId w:val="22"/>
        </w:numPr>
        <w:tabs>
          <w:tab w:val="left" w:pos="461"/>
        </w:tabs>
        <w:spacing w:before="30" w:line="240" w:lineRule="auto"/>
        <w:ind w:hanging="360"/>
        <w:rPr>
          <w:sz w:val="18"/>
        </w:rPr>
      </w:pPr>
      <w:r>
        <w:rPr>
          <w:sz w:val="18"/>
        </w:rPr>
        <w:t>had confessed - said that she liked</w:t>
      </w:r>
      <w:r>
        <w:rPr>
          <w:spacing w:val="-13"/>
          <w:sz w:val="18"/>
        </w:rPr>
        <w:t xml:space="preserve"> </w:t>
      </w:r>
      <w:r>
        <w:rPr>
          <w:sz w:val="18"/>
        </w:rPr>
        <w:t>him</w:t>
      </w:r>
    </w:p>
    <w:p w:rsidR="008F05FA" w:rsidRDefault="00B07AD6">
      <w:pPr>
        <w:pStyle w:val="ListParagraph"/>
        <w:numPr>
          <w:ilvl w:val="0"/>
          <w:numId w:val="22"/>
        </w:numPr>
        <w:tabs>
          <w:tab w:val="left" w:pos="461"/>
        </w:tabs>
        <w:spacing w:before="30" w:line="240" w:lineRule="auto"/>
        <w:ind w:hanging="360"/>
        <w:rPr>
          <w:sz w:val="18"/>
        </w:rPr>
      </w:pPr>
      <w:r>
        <w:rPr>
          <w:sz w:val="18"/>
        </w:rPr>
        <w:t>not</w:t>
      </w:r>
      <w:r>
        <w:rPr>
          <w:spacing w:val="-3"/>
          <w:sz w:val="18"/>
        </w:rPr>
        <w:t xml:space="preserve"> </w:t>
      </w:r>
      <w:r>
        <w:rPr>
          <w:sz w:val="18"/>
        </w:rPr>
        <w:t>much</w:t>
      </w:r>
      <w:r>
        <w:rPr>
          <w:spacing w:val="-3"/>
          <w:sz w:val="18"/>
        </w:rPr>
        <w:t xml:space="preserve"> </w:t>
      </w:r>
      <w:r>
        <w:rPr>
          <w:sz w:val="18"/>
        </w:rPr>
        <w:t>posted</w:t>
      </w:r>
      <w:r>
        <w:rPr>
          <w:spacing w:val="-3"/>
          <w:sz w:val="18"/>
        </w:rPr>
        <w:t xml:space="preserve"> </w:t>
      </w:r>
      <w:r>
        <w:rPr>
          <w:sz w:val="18"/>
        </w:rPr>
        <w:t>in</w:t>
      </w:r>
      <w:r>
        <w:rPr>
          <w:spacing w:val="-3"/>
          <w:sz w:val="18"/>
        </w:rPr>
        <w:t xml:space="preserve"> </w:t>
      </w:r>
      <w:r>
        <w:rPr>
          <w:sz w:val="18"/>
        </w:rPr>
        <w:t>anatomy - did</w:t>
      </w:r>
      <w:r>
        <w:rPr>
          <w:spacing w:val="-2"/>
          <w:sz w:val="18"/>
        </w:rPr>
        <w:t xml:space="preserve"> </w:t>
      </w:r>
      <w:r>
        <w:rPr>
          <w:sz w:val="18"/>
        </w:rPr>
        <w:t>not</w:t>
      </w:r>
      <w:r>
        <w:rPr>
          <w:spacing w:val="-3"/>
          <w:sz w:val="18"/>
        </w:rPr>
        <w:t xml:space="preserve"> </w:t>
      </w:r>
      <w:r>
        <w:rPr>
          <w:sz w:val="18"/>
        </w:rPr>
        <w:t>know</w:t>
      </w:r>
      <w:r>
        <w:rPr>
          <w:spacing w:val="-1"/>
          <w:sz w:val="18"/>
        </w:rPr>
        <w:t xml:space="preserve"> </w:t>
      </w:r>
      <w:r>
        <w:rPr>
          <w:sz w:val="18"/>
        </w:rPr>
        <w:t>very</w:t>
      </w:r>
      <w:r>
        <w:rPr>
          <w:spacing w:val="-2"/>
          <w:sz w:val="18"/>
        </w:rPr>
        <w:t xml:space="preserve"> </w:t>
      </w:r>
      <w:r>
        <w:rPr>
          <w:sz w:val="18"/>
        </w:rPr>
        <w:t>much</w:t>
      </w:r>
      <w:r>
        <w:rPr>
          <w:spacing w:val="-3"/>
          <w:sz w:val="18"/>
        </w:rPr>
        <w:t xml:space="preserve"> </w:t>
      </w:r>
      <w:r>
        <w:rPr>
          <w:sz w:val="18"/>
        </w:rPr>
        <w:t>about the</w:t>
      </w:r>
      <w:r>
        <w:rPr>
          <w:spacing w:val="-3"/>
          <w:sz w:val="18"/>
        </w:rPr>
        <w:t xml:space="preserve"> </w:t>
      </w:r>
      <w:r>
        <w:rPr>
          <w:sz w:val="18"/>
        </w:rPr>
        <w:t>design</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human</w:t>
      </w:r>
      <w:r>
        <w:rPr>
          <w:spacing w:val="-3"/>
          <w:sz w:val="18"/>
        </w:rPr>
        <w:t xml:space="preserve"> </w:t>
      </w:r>
      <w:r>
        <w:rPr>
          <w:sz w:val="18"/>
        </w:rPr>
        <w:t>body</w:t>
      </w:r>
    </w:p>
    <w:p w:rsidR="008F05FA" w:rsidRDefault="008F05FA">
      <w:pPr>
        <w:rPr>
          <w:sz w:val="18"/>
        </w:rPr>
        <w:sectPr w:rsidR="008F05FA">
          <w:pgSz w:w="12240" w:h="15840"/>
          <w:pgMar w:top="660" w:right="640" w:bottom="880" w:left="980" w:header="0" w:footer="682" w:gutter="0"/>
          <w:cols w:space="720"/>
        </w:sectPr>
      </w:pPr>
    </w:p>
    <w:p w:rsidR="008F05FA" w:rsidRDefault="00B07AD6">
      <w:pPr>
        <w:pStyle w:val="ListParagraph"/>
        <w:numPr>
          <w:ilvl w:val="0"/>
          <w:numId w:val="22"/>
        </w:numPr>
        <w:tabs>
          <w:tab w:val="left" w:pos="461"/>
        </w:tabs>
        <w:spacing w:before="58" w:line="240" w:lineRule="auto"/>
        <w:ind w:hanging="360"/>
        <w:rPr>
          <w:sz w:val="18"/>
        </w:rPr>
      </w:pPr>
      <w:r>
        <w:rPr>
          <w:sz w:val="18"/>
        </w:rPr>
        <w:lastRenderedPageBreak/>
        <w:t>clodding - throwing chunks of</w:t>
      </w:r>
      <w:r>
        <w:rPr>
          <w:spacing w:val="-17"/>
          <w:sz w:val="18"/>
        </w:rPr>
        <w:t xml:space="preserve"> </w:t>
      </w:r>
      <w:r>
        <w:rPr>
          <w:sz w:val="18"/>
        </w:rPr>
        <w:t>dirt</w:t>
      </w:r>
    </w:p>
    <w:p w:rsidR="008F05FA" w:rsidRDefault="00B07AD6">
      <w:pPr>
        <w:pStyle w:val="ListParagraph"/>
        <w:numPr>
          <w:ilvl w:val="0"/>
          <w:numId w:val="22"/>
        </w:numPr>
        <w:tabs>
          <w:tab w:val="left" w:pos="461"/>
        </w:tabs>
        <w:spacing w:before="30" w:line="240" w:lineRule="auto"/>
        <w:ind w:hanging="360"/>
        <w:rPr>
          <w:sz w:val="18"/>
        </w:rPr>
      </w:pPr>
      <w:r>
        <w:rPr>
          <w:sz w:val="18"/>
        </w:rPr>
        <w:t>well-nigh unbearable - almost too much pain for Tom to</w:t>
      </w:r>
      <w:r>
        <w:rPr>
          <w:spacing w:val="-24"/>
          <w:sz w:val="18"/>
        </w:rPr>
        <w:t xml:space="preserve"> </w:t>
      </w:r>
      <w:r>
        <w:rPr>
          <w:sz w:val="18"/>
        </w:rPr>
        <w:t>be</w:t>
      </w:r>
      <w:r>
        <w:rPr>
          <w:sz w:val="18"/>
        </w:rPr>
        <w:t>ar</w:t>
      </w:r>
    </w:p>
    <w:p w:rsidR="008F05FA" w:rsidRDefault="00B07AD6">
      <w:pPr>
        <w:pStyle w:val="ListParagraph"/>
        <w:numPr>
          <w:ilvl w:val="0"/>
          <w:numId w:val="22"/>
        </w:numPr>
        <w:tabs>
          <w:tab w:val="left" w:pos="461"/>
        </w:tabs>
        <w:spacing w:before="30" w:line="240" w:lineRule="auto"/>
        <w:ind w:hanging="360"/>
        <w:rPr>
          <w:sz w:val="18"/>
        </w:rPr>
      </w:pPr>
      <w:r>
        <w:rPr>
          <w:sz w:val="18"/>
        </w:rPr>
        <w:t>pet model  "catch it" - the perfect boy get some</w:t>
      </w:r>
      <w:r>
        <w:rPr>
          <w:spacing w:val="-24"/>
          <w:sz w:val="18"/>
        </w:rPr>
        <w:t xml:space="preserve"> </w:t>
      </w:r>
      <w:r>
        <w:rPr>
          <w:sz w:val="18"/>
        </w:rPr>
        <w:t>punishment</w:t>
      </w:r>
    </w:p>
    <w:p w:rsidR="008F05FA" w:rsidRDefault="00B07AD6">
      <w:pPr>
        <w:pStyle w:val="ListParagraph"/>
        <w:numPr>
          <w:ilvl w:val="0"/>
          <w:numId w:val="22"/>
        </w:numPr>
        <w:tabs>
          <w:tab w:val="left" w:pos="461"/>
        </w:tabs>
        <w:spacing w:before="30" w:line="240" w:lineRule="auto"/>
        <w:ind w:hanging="360"/>
        <w:rPr>
          <w:sz w:val="18"/>
        </w:rPr>
      </w:pPr>
      <w:r>
        <w:rPr>
          <w:sz w:val="18"/>
        </w:rPr>
        <w:t>brim full of exultation - incredibly</w:t>
      </w:r>
      <w:r>
        <w:rPr>
          <w:spacing w:val="-18"/>
          <w:sz w:val="18"/>
        </w:rPr>
        <w:t xml:space="preserve"> </w:t>
      </w:r>
      <w:r>
        <w:rPr>
          <w:sz w:val="18"/>
        </w:rPr>
        <w:t>happy</w:t>
      </w:r>
    </w:p>
    <w:p w:rsidR="008F05FA" w:rsidRDefault="00B07AD6">
      <w:pPr>
        <w:pStyle w:val="ListParagraph"/>
        <w:numPr>
          <w:ilvl w:val="0"/>
          <w:numId w:val="22"/>
        </w:numPr>
        <w:tabs>
          <w:tab w:val="left" w:pos="461"/>
        </w:tabs>
        <w:spacing w:before="31" w:line="240" w:lineRule="auto"/>
        <w:ind w:hanging="360"/>
        <w:rPr>
          <w:sz w:val="18"/>
        </w:rPr>
      </w:pPr>
      <w:r>
        <w:rPr>
          <w:sz w:val="18"/>
        </w:rPr>
        <w:t>discharging lightnings of wrath - letting very angry words like lightning bolts shoot out of her</w:t>
      </w:r>
      <w:r>
        <w:rPr>
          <w:spacing w:val="-3"/>
          <w:sz w:val="18"/>
        </w:rPr>
        <w:t xml:space="preserve"> </w:t>
      </w:r>
      <w:r>
        <w:rPr>
          <w:sz w:val="18"/>
        </w:rPr>
        <w:t>mouth</w:t>
      </w:r>
    </w:p>
    <w:p w:rsidR="008F05FA" w:rsidRDefault="00B07AD6">
      <w:pPr>
        <w:pStyle w:val="ListParagraph"/>
        <w:numPr>
          <w:ilvl w:val="0"/>
          <w:numId w:val="22"/>
        </w:numPr>
        <w:tabs>
          <w:tab w:val="left" w:pos="461"/>
        </w:tabs>
        <w:spacing w:before="30" w:line="240" w:lineRule="auto"/>
        <w:ind w:hanging="360"/>
        <w:rPr>
          <w:sz w:val="18"/>
        </w:rPr>
      </w:pPr>
      <w:r>
        <w:rPr>
          <w:sz w:val="18"/>
        </w:rPr>
        <w:t>potent palm - powerful</w:t>
      </w:r>
      <w:r>
        <w:rPr>
          <w:spacing w:val="-21"/>
          <w:sz w:val="18"/>
        </w:rPr>
        <w:t xml:space="preserve"> </w:t>
      </w:r>
      <w:r>
        <w:rPr>
          <w:sz w:val="18"/>
        </w:rPr>
        <w:t>stick</w:t>
      </w:r>
    </w:p>
    <w:p w:rsidR="008F05FA" w:rsidRDefault="00B07AD6">
      <w:pPr>
        <w:pStyle w:val="ListParagraph"/>
        <w:numPr>
          <w:ilvl w:val="0"/>
          <w:numId w:val="22"/>
        </w:numPr>
        <w:tabs>
          <w:tab w:val="left" w:pos="461"/>
        </w:tabs>
        <w:spacing w:before="30" w:line="240" w:lineRule="auto"/>
        <w:ind w:hanging="360"/>
        <w:rPr>
          <w:sz w:val="18"/>
        </w:rPr>
      </w:pPr>
      <w:r>
        <w:rPr>
          <w:sz w:val="18"/>
        </w:rPr>
        <w:t>a lick amiss - an undeserved</w:t>
      </w:r>
      <w:r>
        <w:rPr>
          <w:spacing w:val="-11"/>
          <w:sz w:val="18"/>
        </w:rPr>
        <w:t xml:space="preserve"> </w:t>
      </w:r>
      <w:r>
        <w:rPr>
          <w:sz w:val="18"/>
        </w:rPr>
        <w:t>hit</w:t>
      </w:r>
    </w:p>
    <w:p w:rsidR="008F05FA" w:rsidRDefault="00B07AD6">
      <w:pPr>
        <w:pStyle w:val="ListParagraph"/>
        <w:numPr>
          <w:ilvl w:val="0"/>
          <w:numId w:val="22"/>
        </w:numPr>
        <w:tabs>
          <w:tab w:val="left" w:pos="461"/>
        </w:tabs>
        <w:spacing w:before="30" w:line="240" w:lineRule="auto"/>
        <w:ind w:hanging="360"/>
        <w:rPr>
          <w:sz w:val="18"/>
        </w:rPr>
      </w:pPr>
      <w:r>
        <w:rPr>
          <w:sz w:val="18"/>
        </w:rPr>
        <w:t>like enough - sure</w:t>
      </w:r>
      <w:r>
        <w:rPr>
          <w:spacing w:val="-14"/>
          <w:sz w:val="18"/>
        </w:rPr>
        <w:t xml:space="preserve"> </w:t>
      </w:r>
      <w:r>
        <w:rPr>
          <w:sz w:val="18"/>
        </w:rPr>
        <w:t>enough</w:t>
      </w:r>
    </w:p>
    <w:p w:rsidR="008F05FA" w:rsidRDefault="00B07AD6">
      <w:pPr>
        <w:pStyle w:val="ListParagraph"/>
        <w:numPr>
          <w:ilvl w:val="0"/>
          <w:numId w:val="22"/>
        </w:numPr>
        <w:tabs>
          <w:tab w:val="left" w:pos="461"/>
        </w:tabs>
        <w:spacing w:before="30" w:line="240" w:lineRule="auto"/>
        <w:ind w:hanging="360"/>
        <w:rPr>
          <w:sz w:val="18"/>
        </w:rPr>
      </w:pPr>
      <w:r>
        <w:rPr>
          <w:sz w:val="18"/>
        </w:rPr>
        <w:t>exalted his woes - made a big deal of his wrongful</w:t>
      </w:r>
      <w:r>
        <w:rPr>
          <w:spacing w:val="-26"/>
          <w:sz w:val="18"/>
        </w:rPr>
        <w:t xml:space="preserve"> </w:t>
      </w:r>
      <w:r>
        <w:rPr>
          <w:sz w:val="18"/>
        </w:rPr>
        <w:t>punishment</w:t>
      </w:r>
    </w:p>
    <w:p w:rsidR="008F05FA" w:rsidRDefault="00B07AD6">
      <w:pPr>
        <w:pStyle w:val="ListParagraph"/>
        <w:numPr>
          <w:ilvl w:val="0"/>
          <w:numId w:val="22"/>
        </w:numPr>
        <w:tabs>
          <w:tab w:val="left" w:pos="461"/>
        </w:tabs>
        <w:spacing w:before="30" w:line="240" w:lineRule="auto"/>
        <w:ind w:hanging="360"/>
        <w:rPr>
          <w:sz w:val="18"/>
        </w:rPr>
      </w:pPr>
      <w:r>
        <w:rPr>
          <w:sz w:val="18"/>
        </w:rPr>
        <w:t>yearning - kindly and</w:t>
      </w:r>
      <w:r>
        <w:rPr>
          <w:spacing w:val="-14"/>
          <w:sz w:val="18"/>
        </w:rPr>
        <w:t xml:space="preserve"> </w:t>
      </w:r>
      <w:r>
        <w:rPr>
          <w:sz w:val="18"/>
        </w:rPr>
        <w:t>sorry</w:t>
      </w:r>
    </w:p>
    <w:p w:rsidR="008F05FA" w:rsidRDefault="00B07AD6">
      <w:pPr>
        <w:pStyle w:val="ListParagraph"/>
        <w:numPr>
          <w:ilvl w:val="0"/>
          <w:numId w:val="22"/>
        </w:numPr>
        <w:tabs>
          <w:tab w:val="left" w:pos="461"/>
        </w:tabs>
        <w:spacing w:before="30" w:line="240" w:lineRule="auto"/>
        <w:ind w:hanging="360"/>
        <w:rPr>
          <w:sz w:val="18"/>
        </w:rPr>
      </w:pPr>
      <w:r>
        <w:rPr>
          <w:sz w:val="18"/>
        </w:rPr>
        <w:t>refused recognition - did not want to look</w:t>
      </w:r>
      <w:r>
        <w:rPr>
          <w:spacing w:val="-25"/>
          <w:sz w:val="18"/>
        </w:rPr>
        <w:t xml:space="preserve"> </w:t>
      </w:r>
      <w:r>
        <w:rPr>
          <w:sz w:val="18"/>
        </w:rPr>
        <w:t>back</w:t>
      </w:r>
    </w:p>
    <w:p w:rsidR="008F05FA" w:rsidRDefault="00B07AD6">
      <w:pPr>
        <w:pStyle w:val="ListParagraph"/>
        <w:numPr>
          <w:ilvl w:val="0"/>
          <w:numId w:val="22"/>
        </w:numPr>
        <w:tabs>
          <w:tab w:val="left" w:pos="461"/>
        </w:tabs>
        <w:spacing w:before="30" w:line="240" w:lineRule="auto"/>
        <w:ind w:hanging="360"/>
        <w:rPr>
          <w:sz w:val="18"/>
        </w:rPr>
      </w:pPr>
      <w:r>
        <w:rPr>
          <w:sz w:val="18"/>
        </w:rPr>
        <w:t>to choke - to start to</w:t>
      </w:r>
      <w:r>
        <w:rPr>
          <w:spacing w:val="-13"/>
          <w:sz w:val="18"/>
        </w:rPr>
        <w:t xml:space="preserve"> </w:t>
      </w:r>
      <w:r>
        <w:rPr>
          <w:sz w:val="18"/>
        </w:rPr>
        <w:t>cry</w:t>
      </w:r>
    </w:p>
    <w:p w:rsidR="008F05FA" w:rsidRDefault="00B07AD6">
      <w:pPr>
        <w:pStyle w:val="ListParagraph"/>
        <w:numPr>
          <w:ilvl w:val="0"/>
          <w:numId w:val="22"/>
        </w:numPr>
        <w:tabs>
          <w:tab w:val="left" w:pos="461"/>
        </w:tabs>
        <w:spacing w:before="30" w:line="240" w:lineRule="auto"/>
        <w:ind w:hanging="360"/>
        <w:rPr>
          <w:sz w:val="18"/>
        </w:rPr>
      </w:pPr>
      <w:r>
        <w:rPr>
          <w:sz w:val="18"/>
        </w:rPr>
        <w:t>this</w:t>
      </w:r>
      <w:r>
        <w:rPr>
          <w:spacing w:val="-3"/>
          <w:sz w:val="18"/>
        </w:rPr>
        <w:t xml:space="preserve"> </w:t>
      </w:r>
      <w:r>
        <w:rPr>
          <w:sz w:val="18"/>
        </w:rPr>
        <w:t>petting</w:t>
      </w:r>
      <w:r>
        <w:rPr>
          <w:spacing w:val="-3"/>
          <w:sz w:val="18"/>
        </w:rPr>
        <w:t xml:space="preserve"> </w:t>
      </w:r>
      <w:r>
        <w:rPr>
          <w:sz w:val="18"/>
        </w:rPr>
        <w:t>of</w:t>
      </w:r>
      <w:r>
        <w:rPr>
          <w:spacing w:val="-3"/>
          <w:sz w:val="18"/>
        </w:rPr>
        <w:t xml:space="preserve"> </w:t>
      </w:r>
      <w:r>
        <w:rPr>
          <w:sz w:val="18"/>
        </w:rPr>
        <w:t>his</w:t>
      </w:r>
      <w:r>
        <w:rPr>
          <w:spacing w:val="-1"/>
          <w:sz w:val="18"/>
        </w:rPr>
        <w:t xml:space="preserve"> </w:t>
      </w:r>
      <w:r>
        <w:rPr>
          <w:sz w:val="18"/>
        </w:rPr>
        <w:t>sorrows</w:t>
      </w:r>
      <w:r>
        <w:rPr>
          <w:spacing w:val="-2"/>
          <w:sz w:val="18"/>
        </w:rPr>
        <w:t xml:space="preserve"> </w:t>
      </w:r>
      <w:r>
        <w:rPr>
          <w:sz w:val="18"/>
        </w:rPr>
        <w:t>-</w:t>
      </w:r>
      <w:r>
        <w:rPr>
          <w:spacing w:val="-3"/>
          <w:sz w:val="18"/>
        </w:rPr>
        <w:t xml:space="preserve"> </w:t>
      </w:r>
      <w:r>
        <w:rPr>
          <w:sz w:val="18"/>
        </w:rPr>
        <w:t>th</w:t>
      </w:r>
      <w:r>
        <w:rPr>
          <w:sz w:val="18"/>
        </w:rPr>
        <w:t>inking</w:t>
      </w:r>
      <w:r>
        <w:rPr>
          <w:spacing w:val="-3"/>
          <w:sz w:val="18"/>
        </w:rPr>
        <w:t xml:space="preserve"> </w:t>
      </w:r>
      <w:r>
        <w:rPr>
          <w:sz w:val="18"/>
        </w:rPr>
        <w:t>and</w:t>
      </w:r>
      <w:r>
        <w:rPr>
          <w:spacing w:val="-3"/>
          <w:sz w:val="18"/>
        </w:rPr>
        <w:t xml:space="preserve"> </w:t>
      </w:r>
      <w:r>
        <w:rPr>
          <w:sz w:val="18"/>
        </w:rPr>
        <w:t>rethinking</w:t>
      </w:r>
      <w:r>
        <w:rPr>
          <w:spacing w:val="-3"/>
          <w:sz w:val="18"/>
        </w:rPr>
        <w:t xml:space="preserve"> </w:t>
      </w:r>
      <w:r>
        <w:rPr>
          <w:sz w:val="18"/>
        </w:rPr>
        <w:t>of</w:t>
      </w:r>
      <w:r>
        <w:rPr>
          <w:spacing w:val="-3"/>
          <w:sz w:val="18"/>
        </w:rPr>
        <w:t xml:space="preserve"> </w:t>
      </w:r>
      <w:r>
        <w:rPr>
          <w:sz w:val="18"/>
        </w:rPr>
        <w:t>all</w:t>
      </w:r>
      <w:r>
        <w:rPr>
          <w:spacing w:val="-4"/>
          <w:sz w:val="18"/>
        </w:rPr>
        <w:t xml:space="preserve"> </w:t>
      </w:r>
      <w:r>
        <w:rPr>
          <w:sz w:val="18"/>
        </w:rPr>
        <w:t>these</w:t>
      </w:r>
      <w:r>
        <w:rPr>
          <w:spacing w:val="-3"/>
          <w:sz w:val="18"/>
        </w:rPr>
        <w:t xml:space="preserve"> </w:t>
      </w:r>
      <w:r>
        <w:rPr>
          <w:sz w:val="18"/>
        </w:rPr>
        <w:t>sad</w:t>
      </w:r>
      <w:r>
        <w:rPr>
          <w:spacing w:val="-3"/>
          <w:sz w:val="18"/>
        </w:rPr>
        <w:t xml:space="preserve"> </w:t>
      </w:r>
      <w:r>
        <w:rPr>
          <w:sz w:val="18"/>
        </w:rPr>
        <w:t>moments</w:t>
      </w:r>
    </w:p>
    <w:p w:rsidR="008F05FA" w:rsidRDefault="00B07AD6">
      <w:pPr>
        <w:pStyle w:val="ListParagraph"/>
        <w:numPr>
          <w:ilvl w:val="0"/>
          <w:numId w:val="22"/>
        </w:numPr>
        <w:tabs>
          <w:tab w:val="left" w:pos="461"/>
        </w:tabs>
        <w:spacing w:before="30" w:line="240" w:lineRule="auto"/>
        <w:ind w:hanging="360"/>
        <w:rPr>
          <w:sz w:val="18"/>
        </w:rPr>
      </w:pPr>
      <w:r>
        <w:rPr>
          <w:sz w:val="18"/>
        </w:rPr>
        <w:t>undergoing</w:t>
      </w:r>
      <w:r>
        <w:rPr>
          <w:spacing w:val="-5"/>
          <w:sz w:val="18"/>
        </w:rPr>
        <w:t xml:space="preserve"> </w:t>
      </w:r>
      <w:r>
        <w:rPr>
          <w:sz w:val="18"/>
        </w:rPr>
        <w:t>the</w:t>
      </w:r>
      <w:r>
        <w:rPr>
          <w:spacing w:val="-5"/>
          <w:sz w:val="18"/>
        </w:rPr>
        <w:t xml:space="preserve"> </w:t>
      </w:r>
      <w:r>
        <w:rPr>
          <w:sz w:val="18"/>
        </w:rPr>
        <w:t>uncomfortable</w:t>
      </w:r>
      <w:r>
        <w:rPr>
          <w:spacing w:val="-3"/>
          <w:sz w:val="18"/>
        </w:rPr>
        <w:t xml:space="preserve"> </w:t>
      </w:r>
      <w:r>
        <w:rPr>
          <w:sz w:val="18"/>
        </w:rPr>
        <w:t>routine</w:t>
      </w:r>
      <w:r>
        <w:rPr>
          <w:spacing w:val="-5"/>
          <w:sz w:val="18"/>
        </w:rPr>
        <w:t xml:space="preserve"> </w:t>
      </w:r>
      <w:r>
        <w:rPr>
          <w:sz w:val="18"/>
        </w:rPr>
        <w:t>devised</w:t>
      </w:r>
      <w:r>
        <w:rPr>
          <w:spacing w:val="-5"/>
          <w:sz w:val="18"/>
        </w:rPr>
        <w:t xml:space="preserve"> </w:t>
      </w:r>
      <w:r>
        <w:rPr>
          <w:sz w:val="18"/>
        </w:rPr>
        <w:t>by</w:t>
      </w:r>
      <w:r>
        <w:rPr>
          <w:spacing w:val="-2"/>
          <w:sz w:val="18"/>
        </w:rPr>
        <w:t xml:space="preserve"> </w:t>
      </w:r>
      <w:r>
        <w:rPr>
          <w:sz w:val="18"/>
        </w:rPr>
        <w:t>nature</w:t>
      </w:r>
      <w:r>
        <w:rPr>
          <w:spacing w:val="-2"/>
          <w:sz w:val="18"/>
        </w:rPr>
        <w:t xml:space="preserve"> </w:t>
      </w:r>
      <w:r>
        <w:rPr>
          <w:sz w:val="18"/>
        </w:rPr>
        <w:t>-</w:t>
      </w:r>
      <w:r>
        <w:rPr>
          <w:spacing w:val="-5"/>
          <w:sz w:val="18"/>
        </w:rPr>
        <w:t xml:space="preserve"> </w:t>
      </w:r>
      <w:r>
        <w:rPr>
          <w:sz w:val="18"/>
        </w:rPr>
        <w:t>uncomfortable</w:t>
      </w:r>
      <w:r>
        <w:rPr>
          <w:spacing w:val="-5"/>
          <w:sz w:val="18"/>
        </w:rPr>
        <w:t xml:space="preserve"> </w:t>
      </w:r>
      <w:r>
        <w:rPr>
          <w:sz w:val="18"/>
        </w:rPr>
        <w:t>process</w:t>
      </w:r>
      <w:r>
        <w:rPr>
          <w:spacing w:val="-5"/>
          <w:sz w:val="18"/>
        </w:rPr>
        <w:t xml:space="preserve"> </w:t>
      </w:r>
      <w:r>
        <w:rPr>
          <w:sz w:val="18"/>
        </w:rPr>
        <w:t>of</w:t>
      </w:r>
      <w:r>
        <w:rPr>
          <w:spacing w:val="-5"/>
          <w:sz w:val="18"/>
        </w:rPr>
        <w:t xml:space="preserve"> </w:t>
      </w:r>
      <w:r>
        <w:rPr>
          <w:sz w:val="18"/>
        </w:rPr>
        <w:t>dying</w:t>
      </w:r>
    </w:p>
    <w:p w:rsidR="008F05FA" w:rsidRDefault="00B07AD6">
      <w:pPr>
        <w:pStyle w:val="ListParagraph"/>
        <w:numPr>
          <w:ilvl w:val="0"/>
          <w:numId w:val="22"/>
        </w:numPr>
        <w:tabs>
          <w:tab w:val="left" w:pos="461"/>
        </w:tabs>
        <w:spacing w:before="30" w:line="240" w:lineRule="auto"/>
        <w:ind w:hanging="360"/>
        <w:rPr>
          <w:sz w:val="18"/>
        </w:rPr>
      </w:pPr>
      <w:r>
        <w:rPr>
          <w:sz w:val="18"/>
        </w:rPr>
        <w:t>an</w:t>
      </w:r>
      <w:r>
        <w:rPr>
          <w:spacing w:val="-3"/>
          <w:sz w:val="18"/>
        </w:rPr>
        <w:t xml:space="preserve"> </w:t>
      </w:r>
      <w:r>
        <w:rPr>
          <w:sz w:val="18"/>
        </w:rPr>
        <w:t>agony</w:t>
      </w:r>
      <w:r>
        <w:rPr>
          <w:spacing w:val="-3"/>
          <w:sz w:val="18"/>
        </w:rPr>
        <w:t xml:space="preserve"> </w:t>
      </w:r>
      <w:r>
        <w:rPr>
          <w:sz w:val="18"/>
        </w:rPr>
        <w:t>of</w:t>
      </w:r>
      <w:r>
        <w:rPr>
          <w:spacing w:val="-3"/>
          <w:sz w:val="18"/>
        </w:rPr>
        <w:t xml:space="preserve"> </w:t>
      </w:r>
      <w:r>
        <w:rPr>
          <w:sz w:val="18"/>
        </w:rPr>
        <w:t>pleasurable</w:t>
      </w:r>
      <w:r>
        <w:rPr>
          <w:spacing w:val="-1"/>
          <w:sz w:val="18"/>
        </w:rPr>
        <w:t xml:space="preserve"> </w:t>
      </w:r>
      <w:r>
        <w:rPr>
          <w:sz w:val="18"/>
        </w:rPr>
        <w:t>suffering</w:t>
      </w:r>
      <w:r>
        <w:rPr>
          <w:spacing w:val="-2"/>
          <w:sz w:val="18"/>
        </w:rPr>
        <w:t xml:space="preserve"> </w:t>
      </w:r>
      <w:r>
        <w:rPr>
          <w:sz w:val="18"/>
        </w:rPr>
        <w:t>-</w:t>
      </w:r>
      <w:r>
        <w:rPr>
          <w:spacing w:val="-3"/>
          <w:sz w:val="18"/>
        </w:rPr>
        <w:t xml:space="preserve"> </w:t>
      </w:r>
      <w:r>
        <w:rPr>
          <w:sz w:val="18"/>
        </w:rPr>
        <w:t>painful</w:t>
      </w:r>
      <w:r>
        <w:rPr>
          <w:spacing w:val="-4"/>
          <w:sz w:val="18"/>
        </w:rPr>
        <w:t xml:space="preserve"> </w:t>
      </w:r>
      <w:r>
        <w:rPr>
          <w:sz w:val="18"/>
        </w:rPr>
        <w:t>suffering</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imaginary</w:t>
      </w:r>
      <w:r>
        <w:rPr>
          <w:spacing w:val="-3"/>
          <w:sz w:val="18"/>
        </w:rPr>
        <w:t xml:space="preserve"> </w:t>
      </w:r>
      <w:r>
        <w:rPr>
          <w:sz w:val="18"/>
        </w:rPr>
        <w:t>world</w:t>
      </w:r>
      <w:r>
        <w:rPr>
          <w:spacing w:val="-3"/>
          <w:sz w:val="18"/>
        </w:rPr>
        <w:t xml:space="preserve"> </w:t>
      </w:r>
      <w:r>
        <w:rPr>
          <w:sz w:val="18"/>
        </w:rPr>
        <w:t>which</w:t>
      </w:r>
      <w:r>
        <w:rPr>
          <w:spacing w:val="-2"/>
          <w:sz w:val="18"/>
        </w:rPr>
        <w:t xml:space="preserve"> </w:t>
      </w:r>
      <w:r>
        <w:rPr>
          <w:sz w:val="18"/>
        </w:rPr>
        <w:t>made</w:t>
      </w:r>
      <w:r>
        <w:rPr>
          <w:spacing w:val="-3"/>
          <w:sz w:val="18"/>
        </w:rPr>
        <w:t xml:space="preserve"> </w:t>
      </w:r>
      <w:r>
        <w:rPr>
          <w:sz w:val="18"/>
        </w:rPr>
        <w:t>him</w:t>
      </w:r>
      <w:r>
        <w:rPr>
          <w:spacing w:val="-2"/>
          <w:sz w:val="18"/>
        </w:rPr>
        <w:t xml:space="preserve"> </w:t>
      </w:r>
      <w:r>
        <w:rPr>
          <w:sz w:val="18"/>
        </w:rPr>
        <w:t>feel</w:t>
      </w:r>
      <w:r>
        <w:rPr>
          <w:spacing w:val="-4"/>
          <w:sz w:val="18"/>
        </w:rPr>
        <w:t xml:space="preserve"> </w:t>
      </w:r>
      <w:r>
        <w:rPr>
          <w:sz w:val="18"/>
        </w:rPr>
        <w:t>good</w:t>
      </w:r>
    </w:p>
    <w:p w:rsidR="008F05FA" w:rsidRDefault="00B07AD6">
      <w:pPr>
        <w:pStyle w:val="ListParagraph"/>
        <w:numPr>
          <w:ilvl w:val="0"/>
          <w:numId w:val="22"/>
        </w:numPr>
        <w:tabs>
          <w:tab w:val="left" w:pos="461"/>
        </w:tabs>
        <w:spacing w:before="30" w:line="240" w:lineRule="auto"/>
        <w:ind w:hanging="360"/>
        <w:rPr>
          <w:sz w:val="18"/>
        </w:rPr>
      </w:pPr>
      <w:r>
        <w:rPr>
          <w:sz w:val="18"/>
        </w:rPr>
        <w:t>new and varied lights - new scenes, in different</w:t>
      </w:r>
      <w:r>
        <w:rPr>
          <w:spacing w:val="-19"/>
          <w:sz w:val="18"/>
        </w:rPr>
        <w:t xml:space="preserve"> </w:t>
      </w:r>
      <w:r>
        <w:rPr>
          <w:sz w:val="18"/>
        </w:rPr>
        <w:t>ways</w:t>
      </w:r>
    </w:p>
    <w:p w:rsidR="008F05FA" w:rsidRDefault="00B07AD6">
      <w:pPr>
        <w:pStyle w:val="ListParagraph"/>
        <w:numPr>
          <w:ilvl w:val="0"/>
          <w:numId w:val="22"/>
        </w:numPr>
        <w:tabs>
          <w:tab w:val="left" w:pos="461"/>
        </w:tabs>
        <w:spacing w:before="30" w:line="240" w:lineRule="auto"/>
        <w:ind w:hanging="360"/>
        <w:rPr>
          <w:sz w:val="18"/>
        </w:rPr>
      </w:pPr>
      <w:r>
        <w:rPr>
          <w:sz w:val="18"/>
        </w:rPr>
        <w:t>wore it threadbare - thought of his suffering in so many ways that it was getting</w:t>
      </w:r>
      <w:r>
        <w:rPr>
          <w:spacing w:val="6"/>
          <w:sz w:val="18"/>
        </w:rPr>
        <w:t xml:space="preserve"> </w:t>
      </w:r>
      <w:r>
        <w:rPr>
          <w:sz w:val="18"/>
        </w:rPr>
        <w:t>old</w:t>
      </w:r>
    </w:p>
    <w:p w:rsidR="008F05FA" w:rsidRDefault="00B07AD6">
      <w:pPr>
        <w:pStyle w:val="ListParagraph"/>
        <w:numPr>
          <w:ilvl w:val="0"/>
          <w:numId w:val="22"/>
        </w:numPr>
        <w:tabs>
          <w:tab w:val="left" w:pos="461"/>
        </w:tabs>
        <w:spacing w:before="30" w:line="240" w:lineRule="auto"/>
        <w:ind w:hanging="360"/>
        <w:rPr>
          <w:sz w:val="18"/>
        </w:rPr>
      </w:pPr>
      <w:r>
        <w:rPr>
          <w:sz w:val="18"/>
        </w:rPr>
        <w:t>sacred presence - very special</w:t>
      </w:r>
      <w:r>
        <w:rPr>
          <w:spacing w:val="-19"/>
          <w:sz w:val="18"/>
        </w:rPr>
        <w:t xml:space="preserve"> </w:t>
      </w:r>
      <w:r>
        <w:rPr>
          <w:sz w:val="18"/>
        </w:rPr>
        <w:t>person</w:t>
      </w:r>
    </w:p>
    <w:p w:rsidR="008F05FA" w:rsidRDefault="00B07AD6">
      <w:pPr>
        <w:pStyle w:val="ListParagraph"/>
        <w:numPr>
          <w:ilvl w:val="0"/>
          <w:numId w:val="22"/>
        </w:numPr>
        <w:tabs>
          <w:tab w:val="left" w:pos="461"/>
        </w:tabs>
        <w:spacing w:before="30" w:line="240" w:lineRule="auto"/>
        <w:ind w:hanging="360"/>
        <w:rPr>
          <w:sz w:val="18"/>
        </w:rPr>
      </w:pPr>
      <w:r>
        <w:rPr>
          <w:sz w:val="18"/>
        </w:rPr>
        <w:t>disposing himself - placing</w:t>
      </w:r>
      <w:r>
        <w:rPr>
          <w:spacing w:val="-14"/>
          <w:sz w:val="18"/>
        </w:rPr>
        <w:t xml:space="preserve"> </w:t>
      </w:r>
      <w:r>
        <w:rPr>
          <w:sz w:val="18"/>
        </w:rPr>
        <w:t>himself</w:t>
      </w:r>
    </w:p>
    <w:p w:rsidR="008F05FA" w:rsidRDefault="00B07AD6">
      <w:pPr>
        <w:pStyle w:val="ListParagraph"/>
        <w:numPr>
          <w:ilvl w:val="0"/>
          <w:numId w:val="22"/>
        </w:numPr>
        <w:tabs>
          <w:tab w:val="left" w:pos="461"/>
        </w:tabs>
        <w:spacing w:before="31" w:line="240" w:lineRule="auto"/>
        <w:ind w:hanging="360"/>
        <w:rPr>
          <w:sz w:val="18"/>
        </w:rPr>
      </w:pPr>
      <w:r>
        <w:rPr>
          <w:sz w:val="18"/>
        </w:rPr>
        <w:t>death-damps -</w:t>
      </w:r>
      <w:r>
        <w:rPr>
          <w:spacing w:val="-13"/>
          <w:sz w:val="18"/>
        </w:rPr>
        <w:t xml:space="preserve"> </w:t>
      </w:r>
      <w:r>
        <w:rPr>
          <w:sz w:val="18"/>
        </w:rPr>
        <w:t>sweat</w:t>
      </w:r>
    </w:p>
    <w:p w:rsidR="008F05FA" w:rsidRDefault="00B07AD6">
      <w:pPr>
        <w:pStyle w:val="ListParagraph"/>
        <w:numPr>
          <w:ilvl w:val="0"/>
          <w:numId w:val="22"/>
        </w:numPr>
        <w:tabs>
          <w:tab w:val="left" w:pos="461"/>
        </w:tabs>
        <w:spacing w:before="30" w:line="240" w:lineRule="auto"/>
        <w:ind w:hanging="360"/>
        <w:rPr>
          <w:sz w:val="18"/>
        </w:rPr>
      </w:pPr>
      <w:r>
        <w:rPr>
          <w:sz w:val="18"/>
        </w:rPr>
        <w:t>rudely blighted - suddenly</w:t>
      </w:r>
      <w:r>
        <w:rPr>
          <w:spacing w:val="-19"/>
          <w:sz w:val="18"/>
        </w:rPr>
        <w:t xml:space="preserve"> </w:t>
      </w:r>
      <w:r>
        <w:rPr>
          <w:sz w:val="18"/>
        </w:rPr>
        <w:t>destroyed</w:t>
      </w:r>
    </w:p>
    <w:p w:rsidR="008F05FA" w:rsidRDefault="00B07AD6">
      <w:pPr>
        <w:pStyle w:val="ListParagraph"/>
        <w:numPr>
          <w:ilvl w:val="0"/>
          <w:numId w:val="22"/>
        </w:numPr>
        <w:tabs>
          <w:tab w:val="left" w:pos="461"/>
        </w:tabs>
        <w:spacing w:before="30" w:line="240" w:lineRule="auto"/>
        <w:ind w:hanging="360"/>
        <w:rPr>
          <w:sz w:val="18"/>
        </w:rPr>
      </w:pPr>
      <w:r>
        <w:rPr>
          <w:sz w:val="18"/>
        </w:rPr>
        <w:t>untimely cut down - died sooner than</w:t>
      </w:r>
      <w:r>
        <w:rPr>
          <w:spacing w:val="-25"/>
          <w:sz w:val="18"/>
        </w:rPr>
        <w:t xml:space="preserve"> </w:t>
      </w:r>
      <w:r>
        <w:rPr>
          <w:sz w:val="18"/>
        </w:rPr>
        <w:t>normal</w:t>
      </w:r>
    </w:p>
    <w:p w:rsidR="008F05FA" w:rsidRDefault="00B07AD6">
      <w:pPr>
        <w:pStyle w:val="ListParagraph"/>
        <w:numPr>
          <w:ilvl w:val="0"/>
          <w:numId w:val="22"/>
        </w:numPr>
        <w:tabs>
          <w:tab w:val="left" w:pos="461"/>
        </w:tabs>
        <w:spacing w:before="30" w:line="240" w:lineRule="auto"/>
        <w:ind w:hanging="360"/>
        <w:rPr>
          <w:sz w:val="18"/>
        </w:rPr>
      </w:pPr>
      <w:r>
        <w:rPr>
          <w:sz w:val="18"/>
        </w:rPr>
        <w:t>a</w:t>
      </w:r>
      <w:r>
        <w:rPr>
          <w:spacing w:val="-4"/>
          <w:sz w:val="18"/>
        </w:rPr>
        <w:t xml:space="preserve"> </w:t>
      </w:r>
      <w:r>
        <w:rPr>
          <w:sz w:val="18"/>
        </w:rPr>
        <w:t>maidservant's</w:t>
      </w:r>
      <w:r>
        <w:rPr>
          <w:spacing w:val="-4"/>
          <w:sz w:val="18"/>
        </w:rPr>
        <w:t xml:space="preserve"> </w:t>
      </w:r>
      <w:r>
        <w:rPr>
          <w:sz w:val="18"/>
        </w:rPr>
        <w:t>discordant</w:t>
      </w:r>
      <w:r>
        <w:rPr>
          <w:spacing w:val="-3"/>
          <w:sz w:val="18"/>
        </w:rPr>
        <w:t xml:space="preserve"> </w:t>
      </w:r>
      <w:r>
        <w:rPr>
          <w:sz w:val="18"/>
        </w:rPr>
        <w:t>voice</w:t>
      </w:r>
      <w:r>
        <w:rPr>
          <w:spacing w:val="-4"/>
          <w:sz w:val="18"/>
        </w:rPr>
        <w:t xml:space="preserve"> </w:t>
      </w:r>
      <w:r>
        <w:rPr>
          <w:sz w:val="18"/>
        </w:rPr>
        <w:t>profaned</w:t>
      </w:r>
      <w:r>
        <w:rPr>
          <w:spacing w:val="-4"/>
          <w:sz w:val="18"/>
        </w:rPr>
        <w:t xml:space="preserve"> </w:t>
      </w:r>
      <w:r>
        <w:rPr>
          <w:sz w:val="18"/>
        </w:rPr>
        <w:t>the</w:t>
      </w:r>
      <w:r>
        <w:rPr>
          <w:spacing w:val="-4"/>
          <w:sz w:val="18"/>
        </w:rPr>
        <w:t xml:space="preserve"> </w:t>
      </w:r>
      <w:r>
        <w:rPr>
          <w:sz w:val="18"/>
        </w:rPr>
        <w:t>holy</w:t>
      </w:r>
      <w:r>
        <w:rPr>
          <w:spacing w:val="-4"/>
          <w:sz w:val="18"/>
        </w:rPr>
        <w:t xml:space="preserve"> </w:t>
      </w:r>
      <w:r>
        <w:rPr>
          <w:sz w:val="18"/>
        </w:rPr>
        <w:t>calm</w:t>
      </w:r>
      <w:r>
        <w:rPr>
          <w:spacing w:val="-2"/>
          <w:sz w:val="18"/>
        </w:rPr>
        <w:t xml:space="preserve"> </w:t>
      </w:r>
      <w:r>
        <w:rPr>
          <w:sz w:val="18"/>
        </w:rPr>
        <w:t>-</w:t>
      </w:r>
      <w:r>
        <w:rPr>
          <w:spacing w:val="-4"/>
          <w:sz w:val="18"/>
        </w:rPr>
        <w:t xml:space="preserve"> </w:t>
      </w:r>
      <w:r>
        <w:rPr>
          <w:sz w:val="18"/>
        </w:rPr>
        <w:t>a</w:t>
      </w:r>
      <w:r>
        <w:rPr>
          <w:spacing w:val="-1"/>
          <w:sz w:val="18"/>
        </w:rPr>
        <w:t xml:space="preserve"> </w:t>
      </w:r>
      <w:r>
        <w:rPr>
          <w:sz w:val="18"/>
        </w:rPr>
        <w:t>maid's</w:t>
      </w:r>
      <w:r>
        <w:rPr>
          <w:spacing w:val="-5"/>
          <w:sz w:val="18"/>
        </w:rPr>
        <w:t xml:space="preserve"> </w:t>
      </w:r>
      <w:r>
        <w:rPr>
          <w:sz w:val="18"/>
        </w:rPr>
        <w:t>harsh-sounding</w:t>
      </w:r>
      <w:r>
        <w:rPr>
          <w:spacing w:val="-4"/>
          <w:sz w:val="18"/>
        </w:rPr>
        <w:t xml:space="preserve"> </w:t>
      </w:r>
      <w:r>
        <w:rPr>
          <w:sz w:val="18"/>
        </w:rPr>
        <w:t>voice</w:t>
      </w:r>
      <w:r>
        <w:rPr>
          <w:spacing w:val="-4"/>
          <w:sz w:val="18"/>
        </w:rPr>
        <w:t xml:space="preserve"> </w:t>
      </w:r>
      <w:r>
        <w:rPr>
          <w:sz w:val="18"/>
        </w:rPr>
        <w:t>ruined</w:t>
      </w:r>
      <w:r>
        <w:rPr>
          <w:spacing w:val="-4"/>
          <w:sz w:val="18"/>
        </w:rPr>
        <w:t xml:space="preserve"> </w:t>
      </w:r>
      <w:r>
        <w:rPr>
          <w:sz w:val="18"/>
        </w:rPr>
        <w:t>the</w:t>
      </w:r>
      <w:r>
        <w:rPr>
          <w:spacing w:val="-4"/>
          <w:sz w:val="18"/>
        </w:rPr>
        <w:t xml:space="preserve"> </w:t>
      </w:r>
      <w:r>
        <w:rPr>
          <w:sz w:val="18"/>
        </w:rPr>
        <w:t>quiet</w:t>
      </w:r>
    </w:p>
    <w:p w:rsidR="008F05FA" w:rsidRDefault="00B07AD6">
      <w:pPr>
        <w:pStyle w:val="ListParagraph"/>
        <w:numPr>
          <w:ilvl w:val="0"/>
          <w:numId w:val="22"/>
        </w:numPr>
        <w:tabs>
          <w:tab w:val="left" w:pos="461"/>
        </w:tabs>
        <w:spacing w:before="30" w:line="240" w:lineRule="auto"/>
        <w:ind w:hanging="360"/>
        <w:rPr>
          <w:sz w:val="18"/>
        </w:rPr>
      </w:pPr>
      <w:r>
        <w:rPr>
          <w:sz w:val="18"/>
        </w:rPr>
        <w:t>prone martyr's remains - the victim laying on his</w:t>
      </w:r>
      <w:r>
        <w:rPr>
          <w:spacing w:val="-19"/>
          <w:sz w:val="18"/>
        </w:rPr>
        <w:t xml:space="preserve"> </w:t>
      </w:r>
      <w:r>
        <w:rPr>
          <w:sz w:val="18"/>
        </w:rPr>
        <w:t>back</w:t>
      </w:r>
    </w:p>
    <w:p w:rsidR="008F05FA" w:rsidRDefault="00B07AD6">
      <w:pPr>
        <w:pStyle w:val="ListParagraph"/>
        <w:numPr>
          <w:ilvl w:val="0"/>
          <w:numId w:val="22"/>
        </w:numPr>
        <w:tabs>
          <w:tab w:val="left" w:pos="461"/>
        </w:tabs>
        <w:spacing w:before="30" w:line="240" w:lineRule="auto"/>
        <w:ind w:hanging="360"/>
        <w:rPr>
          <w:sz w:val="18"/>
        </w:rPr>
      </w:pPr>
      <w:r>
        <w:rPr>
          <w:sz w:val="18"/>
        </w:rPr>
        <w:t>tallow</w:t>
      </w:r>
      <w:r>
        <w:rPr>
          <w:spacing w:val="-1"/>
          <w:sz w:val="18"/>
        </w:rPr>
        <w:t xml:space="preserve"> </w:t>
      </w:r>
      <w:r>
        <w:rPr>
          <w:sz w:val="18"/>
        </w:rPr>
        <w:t>dip</w:t>
      </w:r>
      <w:r>
        <w:rPr>
          <w:spacing w:val="-2"/>
          <w:sz w:val="18"/>
        </w:rPr>
        <w:t xml:space="preserve"> </w:t>
      </w:r>
      <w:r>
        <w:rPr>
          <w:sz w:val="18"/>
        </w:rPr>
        <w:t>-</w:t>
      </w:r>
      <w:r>
        <w:rPr>
          <w:spacing w:val="-3"/>
          <w:sz w:val="18"/>
        </w:rPr>
        <w:t xml:space="preserve"> </w:t>
      </w:r>
      <w:r>
        <w:rPr>
          <w:sz w:val="18"/>
        </w:rPr>
        <w:t>small</w:t>
      </w:r>
      <w:r>
        <w:rPr>
          <w:spacing w:val="-4"/>
          <w:sz w:val="18"/>
        </w:rPr>
        <w:t xml:space="preserve"> </w:t>
      </w:r>
      <w:r>
        <w:rPr>
          <w:sz w:val="18"/>
        </w:rPr>
        <w:t>bit</w:t>
      </w:r>
      <w:r>
        <w:rPr>
          <w:spacing w:val="-3"/>
          <w:sz w:val="18"/>
        </w:rPr>
        <w:t xml:space="preserve"> </w:t>
      </w:r>
      <w:r>
        <w:rPr>
          <w:sz w:val="18"/>
        </w:rPr>
        <w:t>of</w:t>
      </w:r>
      <w:r>
        <w:rPr>
          <w:spacing w:val="-3"/>
          <w:sz w:val="18"/>
        </w:rPr>
        <w:t xml:space="preserve"> </w:t>
      </w:r>
      <w:r>
        <w:rPr>
          <w:sz w:val="18"/>
        </w:rPr>
        <w:t>cloth</w:t>
      </w:r>
      <w:r>
        <w:rPr>
          <w:spacing w:val="-2"/>
          <w:sz w:val="18"/>
        </w:rPr>
        <w:t xml:space="preserve"> </w:t>
      </w:r>
      <w:r>
        <w:rPr>
          <w:sz w:val="18"/>
        </w:rPr>
        <w:t>dipped</w:t>
      </w:r>
      <w:r>
        <w:rPr>
          <w:spacing w:val="-3"/>
          <w:sz w:val="18"/>
        </w:rPr>
        <w:t xml:space="preserve"> </w:t>
      </w:r>
      <w:r>
        <w:rPr>
          <w:sz w:val="18"/>
        </w:rPr>
        <w:t>in</w:t>
      </w:r>
      <w:r>
        <w:rPr>
          <w:spacing w:val="-3"/>
          <w:sz w:val="18"/>
        </w:rPr>
        <w:t xml:space="preserve"> </w:t>
      </w:r>
      <w:r>
        <w:rPr>
          <w:sz w:val="18"/>
        </w:rPr>
        <w:t>grease</w:t>
      </w:r>
      <w:r>
        <w:rPr>
          <w:spacing w:val="-3"/>
          <w:sz w:val="18"/>
        </w:rPr>
        <w:t xml:space="preserve"> </w:t>
      </w:r>
      <w:r>
        <w:rPr>
          <w:sz w:val="18"/>
        </w:rPr>
        <w:t>and</w:t>
      </w:r>
      <w:r>
        <w:rPr>
          <w:spacing w:val="-1"/>
          <w:sz w:val="18"/>
        </w:rPr>
        <w:t xml:space="preserve"> </w:t>
      </w:r>
      <w:r>
        <w:rPr>
          <w:sz w:val="18"/>
        </w:rPr>
        <w:t>lit</w:t>
      </w:r>
      <w:r>
        <w:rPr>
          <w:spacing w:val="-3"/>
          <w:sz w:val="18"/>
        </w:rPr>
        <w:t xml:space="preserve"> </w:t>
      </w:r>
      <w:r>
        <w:rPr>
          <w:sz w:val="18"/>
        </w:rPr>
        <w:t>like</w:t>
      </w:r>
      <w:r>
        <w:rPr>
          <w:spacing w:val="-4"/>
          <w:sz w:val="18"/>
        </w:rPr>
        <w:t xml:space="preserve"> </w:t>
      </w:r>
      <w:r>
        <w:rPr>
          <w:sz w:val="18"/>
        </w:rPr>
        <w:t>a</w:t>
      </w:r>
      <w:r>
        <w:rPr>
          <w:spacing w:val="-3"/>
          <w:sz w:val="18"/>
        </w:rPr>
        <w:t xml:space="preserve"> </w:t>
      </w:r>
      <w:r>
        <w:rPr>
          <w:sz w:val="18"/>
        </w:rPr>
        <w:t>candle</w:t>
      </w:r>
    </w:p>
    <w:p w:rsidR="008F05FA" w:rsidRDefault="00B07AD6">
      <w:pPr>
        <w:pStyle w:val="ListParagraph"/>
        <w:numPr>
          <w:ilvl w:val="0"/>
          <w:numId w:val="22"/>
        </w:numPr>
        <w:tabs>
          <w:tab w:val="left" w:pos="461"/>
        </w:tabs>
        <w:spacing w:before="30" w:line="240" w:lineRule="auto"/>
        <w:ind w:hanging="360"/>
        <w:rPr>
          <w:sz w:val="18"/>
        </w:rPr>
      </w:pPr>
      <w:r>
        <w:rPr>
          <w:sz w:val="18"/>
        </w:rPr>
        <w:t>"references to allusions" - tattling</w:t>
      </w:r>
      <w:r>
        <w:rPr>
          <w:spacing w:val="-17"/>
          <w:sz w:val="18"/>
        </w:rPr>
        <w:t xml:space="preserve"> </w:t>
      </w:r>
      <w:r>
        <w:rPr>
          <w:sz w:val="18"/>
        </w:rPr>
        <w:t>words</w:t>
      </w:r>
    </w:p>
    <w:p w:rsidR="008F05FA" w:rsidRDefault="00B07AD6">
      <w:pPr>
        <w:pStyle w:val="ListParagraph"/>
        <w:numPr>
          <w:ilvl w:val="0"/>
          <w:numId w:val="22"/>
        </w:numPr>
        <w:tabs>
          <w:tab w:val="left" w:pos="461"/>
        </w:tabs>
        <w:spacing w:before="30" w:line="240" w:lineRule="auto"/>
        <w:ind w:hanging="360"/>
        <w:rPr>
          <w:sz w:val="18"/>
        </w:rPr>
      </w:pPr>
      <w:r>
        <w:rPr>
          <w:sz w:val="18"/>
        </w:rPr>
        <w:t>turned in - went to</w:t>
      </w:r>
      <w:r>
        <w:rPr>
          <w:spacing w:val="-13"/>
          <w:sz w:val="18"/>
        </w:rPr>
        <w:t xml:space="preserve"> </w:t>
      </w:r>
      <w:r>
        <w:rPr>
          <w:sz w:val="18"/>
        </w:rPr>
        <w:t>bed</w:t>
      </w:r>
    </w:p>
    <w:p w:rsidR="008F05FA" w:rsidRDefault="00B07AD6">
      <w:pPr>
        <w:pStyle w:val="ListParagraph"/>
        <w:numPr>
          <w:ilvl w:val="0"/>
          <w:numId w:val="22"/>
        </w:numPr>
        <w:tabs>
          <w:tab w:val="left" w:pos="461"/>
        </w:tabs>
        <w:spacing w:before="30" w:line="240" w:lineRule="auto"/>
        <w:ind w:hanging="360"/>
        <w:rPr>
          <w:sz w:val="18"/>
        </w:rPr>
      </w:pPr>
      <w:r>
        <w:rPr>
          <w:sz w:val="18"/>
        </w:rPr>
        <w:t>added vexation - extra</w:t>
      </w:r>
      <w:r>
        <w:rPr>
          <w:spacing w:val="-15"/>
          <w:sz w:val="18"/>
        </w:rPr>
        <w:t xml:space="preserve"> </w:t>
      </w:r>
      <w:r>
        <w:rPr>
          <w:sz w:val="18"/>
        </w:rPr>
        <w:t>bother</w:t>
      </w:r>
    </w:p>
    <w:p w:rsidR="008F05FA" w:rsidRDefault="008F05FA">
      <w:pPr>
        <w:pStyle w:val="BodyText"/>
        <w:spacing w:before="1"/>
        <w:ind w:left="0" w:firstLine="0"/>
        <w:rPr>
          <w:sz w:val="15"/>
        </w:rPr>
      </w:pPr>
    </w:p>
    <w:p w:rsidR="008F05FA" w:rsidRDefault="00B07AD6">
      <w:pPr>
        <w:pStyle w:val="Heading2"/>
        <w:spacing w:before="98"/>
        <w:ind w:left="1677" w:right="1194"/>
      </w:pPr>
      <w:r>
        <w:t>Chapter 4</w:t>
      </w:r>
    </w:p>
    <w:p w:rsidR="008F05FA" w:rsidRDefault="00B07AD6">
      <w:pPr>
        <w:pStyle w:val="Heading3"/>
        <w:spacing w:before="45" w:after="15" w:line="276" w:lineRule="auto"/>
        <w:ind w:left="1677" w:right="1195"/>
      </w:pPr>
      <w:r>
        <w:t>Mental Acrobatics --Attending Sunday School --The Superintendent Showing Off --Tom Lionized</w:t>
      </w:r>
    </w:p>
    <w:p w:rsidR="008F05FA" w:rsidRDefault="00B07AD6">
      <w:pPr>
        <w:ind w:left="2515"/>
        <w:rPr>
          <w:rFonts w:ascii="Calibri"/>
          <w:sz w:val="20"/>
        </w:rPr>
      </w:pPr>
      <w:r>
        <w:rPr>
          <w:rFonts w:ascii="Calibri"/>
          <w:noProof/>
          <w:sz w:val="20"/>
        </w:rPr>
        <mc:AlternateContent>
          <mc:Choice Requires="wpg">
            <w:drawing>
              <wp:inline distT="0" distB="0" distL="0" distR="0">
                <wp:extent cx="987425" cy="445770"/>
                <wp:effectExtent l="0" t="0" r="3175" b="5715"/>
                <wp:docPr id="21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425" cy="445770"/>
                          <a:chOff x="0" y="0"/>
                          <a:chExt cx="1555" cy="702"/>
                        </a:xfrm>
                      </wpg:grpSpPr>
                      <pic:pic xmlns:pic="http://schemas.openxmlformats.org/drawingml/2006/picture">
                        <pic:nvPicPr>
                          <pic:cNvPr id="212" name="Picture 2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349"/>
                            <a:ext cx="73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0" y="0"/>
                            <a:ext cx="765"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5B9B11" id="Group 200" o:spid="_x0000_s1026" style="width:77.75pt;height:35.1pt;mso-position-horizontal-relative:char;mso-position-vertical-relative:line" coordsize="155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">
                <v:shape id="Picture 202" o:spid="_x0000_s1027" type="#_x0000_t75" style="position:absolute;top:349;width:73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vBTEAAAA3AAAAA8AAABkcnMvZG93bnJldi54bWxEj0FrwkAUhO8F/8PyBG91Yw4iqasERant&#10;KbHeH9lnkjb7NsluTfrvu4LgcZiZb5j1djSNuFHvassKFvMIBHFhdc2lgq/z4XUFwnlkjY1lUvBH&#10;DrabycsaE20HzuiW+1IECLsEFVTet4mUrqjIoJvbljh4V9sb9EH2pdQ9DgFuGhlH0VIarDksVNjS&#10;rqLiJ/81Cr7T8iPNl53OjqfsMx+u3eWy75SaTcf0DYSn0T/Dj/a7VhAvYrifC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bvBTEAAAA3AAAAA8AAAAAAAAAAAAAAAAA&#10;nwIAAGRycy9kb3ducmV2LnhtbFBLBQYAAAAABAAEAPcAAACQAwAAAAA=&#10;">
                  <v:imagedata r:id="rId34" o:title=""/>
                </v:shape>
                <v:shape id="Picture 201" o:spid="_x0000_s1028" type="#_x0000_t75" style="position:absolute;left:790;width:765;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9a/CAAAA3AAAAA8AAABkcnMvZG93bnJldi54bWxEj0+LwjAUxO+C3yE8wZumKqxajSL+gT0t&#10;6K6eH81rU2xeShNt99tvFgSPw8z8hllvO1uJJzW+dKxgMk5AEGdOl1wo+Pk+jRYgfEDWWDkmBb/k&#10;Ybvp99aYatfymZ6XUIgIYZ+iAhNCnUrpM0MW/djVxNHLXWMxRNkUUjfYRrit5DRJPqTFkuOCwZr2&#10;hrL75WEVPJL5wWOO9vZlzXF5lUVeLlqlhoNutwIRqAvv8Kv9qRVMJzP4PxOP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cfWvwgAAANwAAAAPAAAAAAAAAAAAAAAAAJ8C&#10;AABkcnMvZG93bnJldi54bWxQSwUGAAAAAAQABAD3AAAAjgMAAAAA&#10;">
                  <v:imagedata r:id="rId35" o:title=""/>
                </v:shape>
                <w10:anchorlock/>
              </v:group>
            </w:pict>
          </mc:Fallback>
        </mc:AlternateContent>
      </w:r>
      <w:r>
        <w:rPr>
          <w:rFonts w:ascii="Times New Roman"/>
          <w:spacing w:val="24"/>
          <w:sz w:val="20"/>
        </w:rPr>
        <w:t xml:space="preserve"> </w:t>
      </w:r>
      <w:r>
        <w:rPr>
          <w:rFonts w:ascii="Calibri"/>
          <w:noProof/>
          <w:spacing w:val="24"/>
          <w:position w:val="3"/>
          <w:sz w:val="20"/>
        </w:rPr>
        <mc:AlternateContent>
          <mc:Choice Requires="wpg">
            <w:drawing>
              <wp:inline distT="0" distB="0" distL="0" distR="0">
                <wp:extent cx="1687195" cy="730885"/>
                <wp:effectExtent l="0" t="5715" r="0" b="0"/>
                <wp:docPr id="17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730885"/>
                          <a:chOff x="0" y="0"/>
                          <a:chExt cx="2657" cy="1151"/>
                        </a:xfrm>
                      </wpg:grpSpPr>
                      <pic:pic xmlns:pic="http://schemas.openxmlformats.org/drawingml/2006/picture">
                        <pic:nvPicPr>
                          <pic:cNvPr id="177" name="Picture 1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1"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5" y="166"/>
                            <a:ext cx="16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0" y="738"/>
                            <a:ext cx="38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196"/>
                        <wps:cNvSpPr>
                          <a:spLocks/>
                        </wps:cNvSpPr>
                        <wps:spPr bwMode="auto">
                          <a:xfrm>
                            <a:off x="76" y="693"/>
                            <a:ext cx="513" cy="279"/>
                          </a:xfrm>
                          <a:custGeom>
                            <a:avLst/>
                            <a:gdLst>
                              <a:gd name="T0" fmla="+- 0 90 76"/>
                              <a:gd name="T1" fmla="*/ T0 w 513"/>
                              <a:gd name="T2" fmla="+- 0 696 693"/>
                              <a:gd name="T3" fmla="*/ 696 h 279"/>
                              <a:gd name="T4" fmla="+- 0 81 76"/>
                              <a:gd name="T5" fmla="*/ T4 w 513"/>
                              <a:gd name="T6" fmla="+- 0 705 693"/>
                              <a:gd name="T7" fmla="*/ 705 h 279"/>
                              <a:gd name="T8" fmla="+- 0 77 76"/>
                              <a:gd name="T9" fmla="*/ T8 w 513"/>
                              <a:gd name="T10" fmla="+- 0 715 693"/>
                              <a:gd name="T11" fmla="*/ 715 h 279"/>
                              <a:gd name="T12" fmla="+- 0 88 76"/>
                              <a:gd name="T13" fmla="*/ T12 w 513"/>
                              <a:gd name="T14" fmla="+- 0 749 693"/>
                              <a:gd name="T15" fmla="*/ 749 h 279"/>
                              <a:gd name="T16" fmla="+- 0 96 76"/>
                              <a:gd name="T17" fmla="*/ T16 w 513"/>
                              <a:gd name="T18" fmla="+- 0 759 693"/>
                              <a:gd name="T19" fmla="*/ 759 h 279"/>
                              <a:gd name="T20" fmla="+- 0 110 76"/>
                              <a:gd name="T21" fmla="*/ T20 w 513"/>
                              <a:gd name="T22" fmla="+- 0 771 693"/>
                              <a:gd name="T23" fmla="*/ 771 h 279"/>
                              <a:gd name="T24" fmla="+- 0 124 76"/>
                              <a:gd name="T25" fmla="*/ T24 w 513"/>
                              <a:gd name="T26" fmla="+- 0 781 693"/>
                              <a:gd name="T27" fmla="*/ 781 h 279"/>
                              <a:gd name="T28" fmla="+- 0 134 76"/>
                              <a:gd name="T29" fmla="*/ T28 w 513"/>
                              <a:gd name="T30" fmla="+- 0 786 693"/>
                              <a:gd name="T31" fmla="*/ 786 h 279"/>
                              <a:gd name="T32" fmla="+- 0 146 76"/>
                              <a:gd name="T33" fmla="*/ T32 w 513"/>
                              <a:gd name="T34" fmla="+- 0 791 693"/>
                              <a:gd name="T35" fmla="*/ 791 h 279"/>
                              <a:gd name="T36" fmla="+- 0 179 76"/>
                              <a:gd name="T37" fmla="*/ T36 w 513"/>
                              <a:gd name="T38" fmla="+- 0 806 693"/>
                              <a:gd name="T39" fmla="*/ 806 h 279"/>
                              <a:gd name="T40" fmla="+- 0 205 76"/>
                              <a:gd name="T41" fmla="*/ T40 w 513"/>
                              <a:gd name="T42" fmla="+- 0 819 693"/>
                              <a:gd name="T43" fmla="*/ 819 h 279"/>
                              <a:gd name="T44" fmla="+- 0 225 76"/>
                              <a:gd name="T45" fmla="*/ T44 w 513"/>
                              <a:gd name="T46" fmla="+- 0 830 693"/>
                              <a:gd name="T47" fmla="*/ 830 h 279"/>
                              <a:gd name="T48" fmla="+- 0 250 76"/>
                              <a:gd name="T49" fmla="*/ T48 w 513"/>
                              <a:gd name="T50" fmla="+- 0 844 693"/>
                              <a:gd name="T51" fmla="*/ 844 h 279"/>
                              <a:gd name="T52" fmla="+- 0 270 76"/>
                              <a:gd name="T53" fmla="*/ T52 w 513"/>
                              <a:gd name="T54" fmla="+- 0 855 693"/>
                              <a:gd name="T55" fmla="*/ 855 h 279"/>
                              <a:gd name="T56" fmla="+- 0 296 76"/>
                              <a:gd name="T57" fmla="*/ T56 w 513"/>
                              <a:gd name="T58" fmla="+- 0 870 693"/>
                              <a:gd name="T59" fmla="*/ 870 h 279"/>
                              <a:gd name="T60" fmla="+- 0 314 76"/>
                              <a:gd name="T61" fmla="*/ T60 w 513"/>
                              <a:gd name="T62" fmla="+- 0 880 693"/>
                              <a:gd name="T63" fmla="*/ 880 h 279"/>
                              <a:gd name="T64" fmla="+- 0 335 76"/>
                              <a:gd name="T65" fmla="*/ T64 w 513"/>
                              <a:gd name="T66" fmla="+- 0 891 693"/>
                              <a:gd name="T67" fmla="*/ 891 h 279"/>
                              <a:gd name="T68" fmla="+- 0 354 76"/>
                              <a:gd name="T69" fmla="*/ T68 w 513"/>
                              <a:gd name="T70" fmla="+- 0 901 693"/>
                              <a:gd name="T71" fmla="*/ 901 h 279"/>
                              <a:gd name="T72" fmla="+- 0 373 76"/>
                              <a:gd name="T73" fmla="*/ T72 w 513"/>
                              <a:gd name="T74" fmla="+- 0 912 693"/>
                              <a:gd name="T75" fmla="*/ 912 h 279"/>
                              <a:gd name="T76" fmla="+- 0 434 76"/>
                              <a:gd name="T77" fmla="*/ T76 w 513"/>
                              <a:gd name="T78" fmla="+- 0 939 693"/>
                              <a:gd name="T79" fmla="*/ 939 h 279"/>
                              <a:gd name="T80" fmla="+- 0 455 76"/>
                              <a:gd name="T81" fmla="*/ T80 w 513"/>
                              <a:gd name="T82" fmla="+- 0 946 693"/>
                              <a:gd name="T83" fmla="*/ 946 h 279"/>
                              <a:gd name="T84" fmla="+- 0 490 76"/>
                              <a:gd name="T85" fmla="*/ T84 w 513"/>
                              <a:gd name="T86" fmla="+- 0 957 693"/>
                              <a:gd name="T87" fmla="*/ 957 h 279"/>
                              <a:gd name="T88" fmla="+- 0 511 76"/>
                              <a:gd name="T89" fmla="*/ T88 w 513"/>
                              <a:gd name="T90" fmla="+- 0 963 693"/>
                              <a:gd name="T91" fmla="*/ 963 h 279"/>
                              <a:gd name="T92" fmla="+- 0 541 76"/>
                              <a:gd name="T93" fmla="*/ T92 w 513"/>
                              <a:gd name="T94" fmla="+- 0 968 693"/>
                              <a:gd name="T95" fmla="*/ 968 h 279"/>
                              <a:gd name="T96" fmla="+- 0 573 76"/>
                              <a:gd name="T97" fmla="*/ T96 w 513"/>
                              <a:gd name="T98" fmla="+- 0 972 693"/>
                              <a:gd name="T99" fmla="*/ 972 h 279"/>
                              <a:gd name="T100" fmla="+- 0 576 76"/>
                              <a:gd name="T101" fmla="*/ T100 w 513"/>
                              <a:gd name="T102" fmla="+- 0 959 693"/>
                              <a:gd name="T103" fmla="*/ 959 h 279"/>
                              <a:gd name="T104" fmla="+- 0 579 76"/>
                              <a:gd name="T105" fmla="*/ T104 w 513"/>
                              <a:gd name="T106" fmla="+- 0 949 693"/>
                              <a:gd name="T107" fmla="*/ 949 h 279"/>
                              <a:gd name="T108" fmla="+- 0 583 76"/>
                              <a:gd name="T109" fmla="*/ T108 w 513"/>
                              <a:gd name="T110" fmla="+- 0 936 693"/>
                              <a:gd name="T111" fmla="*/ 936 h 279"/>
                              <a:gd name="T112" fmla="+- 0 587 76"/>
                              <a:gd name="T113" fmla="*/ T112 w 513"/>
                              <a:gd name="T114" fmla="+- 0 928 693"/>
                              <a:gd name="T115" fmla="*/ 928 h 279"/>
                              <a:gd name="T116" fmla="+- 0 580 76"/>
                              <a:gd name="T117" fmla="*/ T116 w 513"/>
                              <a:gd name="T118" fmla="+- 0 919 693"/>
                              <a:gd name="T119" fmla="*/ 919 h 279"/>
                              <a:gd name="T120" fmla="+- 0 555 76"/>
                              <a:gd name="T121" fmla="*/ T120 w 513"/>
                              <a:gd name="T122" fmla="+- 0 913 693"/>
                              <a:gd name="T123" fmla="*/ 913 h 279"/>
                              <a:gd name="T124" fmla="+- 0 522 76"/>
                              <a:gd name="T125" fmla="*/ T124 w 513"/>
                              <a:gd name="T126" fmla="+- 0 904 693"/>
                              <a:gd name="T127" fmla="*/ 904 h 279"/>
                              <a:gd name="T128" fmla="+- 0 488 76"/>
                              <a:gd name="T129" fmla="*/ T128 w 513"/>
                              <a:gd name="T130" fmla="+- 0 892 693"/>
                              <a:gd name="T131" fmla="*/ 892 h 279"/>
                              <a:gd name="T132" fmla="+- 0 457 76"/>
                              <a:gd name="T133" fmla="*/ T132 w 513"/>
                              <a:gd name="T134" fmla="+- 0 880 693"/>
                              <a:gd name="T135" fmla="*/ 880 h 279"/>
                              <a:gd name="T136" fmla="+- 0 433 76"/>
                              <a:gd name="T137" fmla="*/ T136 w 513"/>
                              <a:gd name="T138" fmla="+- 0 871 693"/>
                              <a:gd name="T139" fmla="*/ 871 h 279"/>
                              <a:gd name="T140" fmla="+- 0 402 76"/>
                              <a:gd name="T141" fmla="*/ T140 w 513"/>
                              <a:gd name="T142" fmla="+- 0 857 693"/>
                              <a:gd name="T143" fmla="*/ 857 h 279"/>
                              <a:gd name="T144" fmla="+- 0 364 76"/>
                              <a:gd name="T145" fmla="*/ T144 w 513"/>
                              <a:gd name="T146" fmla="+- 0 839 693"/>
                              <a:gd name="T147" fmla="*/ 839 h 279"/>
                              <a:gd name="T148" fmla="+- 0 334 76"/>
                              <a:gd name="T149" fmla="*/ T148 w 513"/>
                              <a:gd name="T150" fmla="+- 0 824 693"/>
                              <a:gd name="T151" fmla="*/ 824 h 279"/>
                              <a:gd name="T152" fmla="+- 0 288 76"/>
                              <a:gd name="T153" fmla="*/ T152 w 513"/>
                              <a:gd name="T154" fmla="+- 0 800 693"/>
                              <a:gd name="T155" fmla="*/ 800 h 279"/>
                              <a:gd name="T156" fmla="+- 0 266 76"/>
                              <a:gd name="T157" fmla="*/ T156 w 513"/>
                              <a:gd name="T158" fmla="+- 0 787 693"/>
                              <a:gd name="T159" fmla="*/ 787 h 279"/>
                              <a:gd name="T160" fmla="+- 0 243 76"/>
                              <a:gd name="T161" fmla="*/ T160 w 513"/>
                              <a:gd name="T162" fmla="+- 0 775 693"/>
                              <a:gd name="T163" fmla="*/ 775 h 279"/>
                              <a:gd name="T164" fmla="+- 0 214 76"/>
                              <a:gd name="T165" fmla="*/ T164 w 513"/>
                              <a:gd name="T166" fmla="+- 0 759 693"/>
                              <a:gd name="T167" fmla="*/ 759 h 279"/>
                              <a:gd name="T168" fmla="+- 0 192 76"/>
                              <a:gd name="T169" fmla="*/ T168 w 513"/>
                              <a:gd name="T170" fmla="+- 0 746 693"/>
                              <a:gd name="T171" fmla="*/ 746 h 279"/>
                              <a:gd name="T172" fmla="+- 0 170 76"/>
                              <a:gd name="T173" fmla="*/ T172 w 513"/>
                              <a:gd name="T174" fmla="+- 0 733 693"/>
                              <a:gd name="T175" fmla="*/ 733 h 279"/>
                              <a:gd name="T176" fmla="+- 0 147 76"/>
                              <a:gd name="T177" fmla="*/ T176 w 513"/>
                              <a:gd name="T178" fmla="+- 0 721 693"/>
                              <a:gd name="T179" fmla="*/ 721 h 279"/>
                              <a:gd name="T180" fmla="+- 0 125 76"/>
                              <a:gd name="T181" fmla="*/ T180 w 513"/>
                              <a:gd name="T182" fmla="+- 0 709 693"/>
                              <a:gd name="T183" fmla="*/ 709 h 279"/>
                              <a:gd name="T184" fmla="+- 0 95 76"/>
                              <a:gd name="T185" fmla="*/ T184 w 513"/>
                              <a:gd name="T186" fmla="+- 0 693 693"/>
                              <a:gd name="T187" fmla="*/ 69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3" h="279">
                                <a:moveTo>
                                  <a:pt x="19" y="0"/>
                                </a:moveTo>
                                <a:lnTo>
                                  <a:pt x="16" y="1"/>
                                </a:lnTo>
                                <a:lnTo>
                                  <a:pt x="14" y="3"/>
                                </a:lnTo>
                                <a:lnTo>
                                  <a:pt x="11" y="6"/>
                                </a:lnTo>
                                <a:lnTo>
                                  <a:pt x="7" y="9"/>
                                </a:lnTo>
                                <a:lnTo>
                                  <a:pt x="5" y="12"/>
                                </a:lnTo>
                                <a:lnTo>
                                  <a:pt x="3" y="15"/>
                                </a:lnTo>
                                <a:lnTo>
                                  <a:pt x="2" y="19"/>
                                </a:lnTo>
                                <a:lnTo>
                                  <a:pt x="1" y="22"/>
                                </a:lnTo>
                                <a:lnTo>
                                  <a:pt x="1" y="26"/>
                                </a:lnTo>
                                <a:lnTo>
                                  <a:pt x="0" y="29"/>
                                </a:lnTo>
                                <a:lnTo>
                                  <a:pt x="12" y="56"/>
                                </a:lnTo>
                                <a:lnTo>
                                  <a:pt x="14" y="60"/>
                                </a:lnTo>
                                <a:lnTo>
                                  <a:pt x="17" y="63"/>
                                </a:lnTo>
                                <a:lnTo>
                                  <a:pt x="20" y="66"/>
                                </a:lnTo>
                                <a:lnTo>
                                  <a:pt x="27" y="73"/>
                                </a:lnTo>
                                <a:lnTo>
                                  <a:pt x="31" y="76"/>
                                </a:lnTo>
                                <a:lnTo>
                                  <a:pt x="34" y="78"/>
                                </a:lnTo>
                                <a:lnTo>
                                  <a:pt x="41" y="84"/>
                                </a:lnTo>
                                <a:lnTo>
                                  <a:pt x="44" y="87"/>
                                </a:lnTo>
                                <a:lnTo>
                                  <a:pt x="48" y="88"/>
                                </a:lnTo>
                                <a:lnTo>
                                  <a:pt x="51" y="90"/>
                                </a:lnTo>
                                <a:lnTo>
                                  <a:pt x="54" y="92"/>
                                </a:lnTo>
                                <a:lnTo>
                                  <a:pt x="58" y="93"/>
                                </a:lnTo>
                                <a:lnTo>
                                  <a:pt x="61" y="94"/>
                                </a:lnTo>
                                <a:lnTo>
                                  <a:pt x="64" y="96"/>
                                </a:lnTo>
                                <a:lnTo>
                                  <a:pt x="70" y="98"/>
                                </a:lnTo>
                                <a:lnTo>
                                  <a:pt x="77" y="101"/>
                                </a:lnTo>
                                <a:lnTo>
                                  <a:pt x="83" y="104"/>
                                </a:lnTo>
                                <a:lnTo>
                                  <a:pt x="103" y="113"/>
                                </a:lnTo>
                                <a:lnTo>
                                  <a:pt x="109" y="117"/>
                                </a:lnTo>
                                <a:lnTo>
                                  <a:pt x="123" y="122"/>
                                </a:lnTo>
                                <a:lnTo>
                                  <a:pt x="129" y="126"/>
                                </a:lnTo>
                                <a:lnTo>
                                  <a:pt x="135" y="130"/>
                                </a:lnTo>
                                <a:lnTo>
                                  <a:pt x="142" y="133"/>
                                </a:lnTo>
                                <a:lnTo>
                                  <a:pt x="149" y="137"/>
                                </a:lnTo>
                                <a:lnTo>
                                  <a:pt x="155" y="140"/>
                                </a:lnTo>
                                <a:lnTo>
                                  <a:pt x="168" y="148"/>
                                </a:lnTo>
                                <a:lnTo>
                                  <a:pt x="174" y="151"/>
                                </a:lnTo>
                                <a:lnTo>
                                  <a:pt x="181" y="155"/>
                                </a:lnTo>
                                <a:lnTo>
                                  <a:pt x="187" y="158"/>
                                </a:lnTo>
                                <a:lnTo>
                                  <a:pt x="194" y="162"/>
                                </a:lnTo>
                                <a:lnTo>
                                  <a:pt x="200" y="165"/>
                                </a:lnTo>
                                <a:lnTo>
                                  <a:pt x="206" y="170"/>
                                </a:lnTo>
                                <a:lnTo>
                                  <a:pt x="220" y="177"/>
                                </a:lnTo>
                                <a:lnTo>
                                  <a:pt x="226" y="180"/>
                                </a:lnTo>
                                <a:lnTo>
                                  <a:pt x="232" y="184"/>
                                </a:lnTo>
                                <a:lnTo>
                                  <a:pt x="238" y="187"/>
                                </a:lnTo>
                                <a:lnTo>
                                  <a:pt x="245" y="191"/>
                                </a:lnTo>
                                <a:lnTo>
                                  <a:pt x="252" y="194"/>
                                </a:lnTo>
                                <a:lnTo>
                                  <a:pt x="259" y="198"/>
                                </a:lnTo>
                                <a:lnTo>
                                  <a:pt x="265" y="202"/>
                                </a:lnTo>
                                <a:lnTo>
                                  <a:pt x="271" y="205"/>
                                </a:lnTo>
                                <a:lnTo>
                                  <a:pt x="278" y="208"/>
                                </a:lnTo>
                                <a:lnTo>
                                  <a:pt x="284" y="212"/>
                                </a:lnTo>
                                <a:lnTo>
                                  <a:pt x="291" y="215"/>
                                </a:lnTo>
                                <a:lnTo>
                                  <a:pt x="297" y="219"/>
                                </a:lnTo>
                                <a:lnTo>
                                  <a:pt x="303" y="222"/>
                                </a:lnTo>
                                <a:lnTo>
                                  <a:pt x="350" y="243"/>
                                </a:lnTo>
                                <a:lnTo>
                                  <a:pt x="358" y="246"/>
                                </a:lnTo>
                                <a:lnTo>
                                  <a:pt x="365" y="248"/>
                                </a:lnTo>
                                <a:lnTo>
                                  <a:pt x="371" y="251"/>
                                </a:lnTo>
                                <a:lnTo>
                                  <a:pt x="379" y="253"/>
                                </a:lnTo>
                                <a:lnTo>
                                  <a:pt x="399" y="260"/>
                                </a:lnTo>
                                <a:lnTo>
                                  <a:pt x="406" y="262"/>
                                </a:lnTo>
                                <a:lnTo>
                                  <a:pt x="414" y="264"/>
                                </a:lnTo>
                                <a:lnTo>
                                  <a:pt x="421" y="266"/>
                                </a:lnTo>
                                <a:lnTo>
                                  <a:pt x="428" y="267"/>
                                </a:lnTo>
                                <a:lnTo>
                                  <a:pt x="435" y="270"/>
                                </a:lnTo>
                                <a:lnTo>
                                  <a:pt x="450" y="273"/>
                                </a:lnTo>
                                <a:lnTo>
                                  <a:pt x="458" y="273"/>
                                </a:lnTo>
                                <a:lnTo>
                                  <a:pt x="465" y="275"/>
                                </a:lnTo>
                                <a:lnTo>
                                  <a:pt x="473" y="276"/>
                                </a:lnTo>
                                <a:lnTo>
                                  <a:pt x="480" y="277"/>
                                </a:lnTo>
                                <a:lnTo>
                                  <a:pt x="497" y="279"/>
                                </a:lnTo>
                                <a:lnTo>
                                  <a:pt x="497" y="275"/>
                                </a:lnTo>
                                <a:lnTo>
                                  <a:pt x="499" y="269"/>
                                </a:lnTo>
                                <a:lnTo>
                                  <a:pt x="500" y="266"/>
                                </a:lnTo>
                                <a:lnTo>
                                  <a:pt x="501" y="262"/>
                                </a:lnTo>
                                <a:lnTo>
                                  <a:pt x="503" y="259"/>
                                </a:lnTo>
                                <a:lnTo>
                                  <a:pt x="503" y="256"/>
                                </a:lnTo>
                                <a:lnTo>
                                  <a:pt x="505" y="253"/>
                                </a:lnTo>
                                <a:lnTo>
                                  <a:pt x="506" y="247"/>
                                </a:lnTo>
                                <a:lnTo>
                                  <a:pt x="507" y="243"/>
                                </a:lnTo>
                                <a:lnTo>
                                  <a:pt x="509" y="240"/>
                                </a:lnTo>
                                <a:lnTo>
                                  <a:pt x="509" y="237"/>
                                </a:lnTo>
                                <a:lnTo>
                                  <a:pt x="511" y="235"/>
                                </a:lnTo>
                                <a:lnTo>
                                  <a:pt x="512" y="232"/>
                                </a:lnTo>
                                <a:lnTo>
                                  <a:pt x="513" y="229"/>
                                </a:lnTo>
                                <a:lnTo>
                                  <a:pt x="504" y="226"/>
                                </a:lnTo>
                                <a:lnTo>
                                  <a:pt x="496" y="224"/>
                                </a:lnTo>
                                <a:lnTo>
                                  <a:pt x="487" y="222"/>
                                </a:lnTo>
                                <a:lnTo>
                                  <a:pt x="479" y="220"/>
                                </a:lnTo>
                                <a:lnTo>
                                  <a:pt x="470" y="217"/>
                                </a:lnTo>
                                <a:lnTo>
                                  <a:pt x="453" y="213"/>
                                </a:lnTo>
                                <a:lnTo>
                                  <a:pt x="446" y="211"/>
                                </a:lnTo>
                                <a:lnTo>
                                  <a:pt x="437" y="208"/>
                                </a:lnTo>
                                <a:lnTo>
                                  <a:pt x="429" y="205"/>
                                </a:lnTo>
                                <a:lnTo>
                                  <a:pt x="412" y="199"/>
                                </a:lnTo>
                                <a:lnTo>
                                  <a:pt x="405" y="196"/>
                                </a:lnTo>
                                <a:lnTo>
                                  <a:pt x="388" y="190"/>
                                </a:lnTo>
                                <a:lnTo>
                                  <a:pt x="381" y="187"/>
                                </a:lnTo>
                                <a:lnTo>
                                  <a:pt x="373" y="184"/>
                                </a:lnTo>
                                <a:lnTo>
                                  <a:pt x="365" y="181"/>
                                </a:lnTo>
                                <a:lnTo>
                                  <a:pt x="357" y="178"/>
                                </a:lnTo>
                                <a:lnTo>
                                  <a:pt x="350" y="175"/>
                                </a:lnTo>
                                <a:lnTo>
                                  <a:pt x="333" y="167"/>
                                </a:lnTo>
                                <a:lnTo>
                                  <a:pt x="326" y="164"/>
                                </a:lnTo>
                                <a:lnTo>
                                  <a:pt x="311" y="157"/>
                                </a:lnTo>
                                <a:lnTo>
                                  <a:pt x="303" y="153"/>
                                </a:lnTo>
                                <a:lnTo>
                                  <a:pt x="288" y="146"/>
                                </a:lnTo>
                                <a:lnTo>
                                  <a:pt x="279" y="142"/>
                                </a:lnTo>
                                <a:lnTo>
                                  <a:pt x="265" y="134"/>
                                </a:lnTo>
                                <a:lnTo>
                                  <a:pt x="258" y="131"/>
                                </a:lnTo>
                                <a:lnTo>
                                  <a:pt x="250" y="127"/>
                                </a:lnTo>
                                <a:lnTo>
                                  <a:pt x="235" y="118"/>
                                </a:lnTo>
                                <a:lnTo>
                                  <a:pt x="212" y="107"/>
                                </a:lnTo>
                                <a:lnTo>
                                  <a:pt x="204" y="102"/>
                                </a:lnTo>
                                <a:lnTo>
                                  <a:pt x="197" y="99"/>
                                </a:lnTo>
                                <a:lnTo>
                                  <a:pt x="190" y="94"/>
                                </a:lnTo>
                                <a:lnTo>
                                  <a:pt x="182" y="90"/>
                                </a:lnTo>
                                <a:lnTo>
                                  <a:pt x="175" y="86"/>
                                </a:lnTo>
                                <a:lnTo>
                                  <a:pt x="167" y="82"/>
                                </a:lnTo>
                                <a:lnTo>
                                  <a:pt x="152" y="73"/>
                                </a:lnTo>
                                <a:lnTo>
                                  <a:pt x="145" y="69"/>
                                </a:lnTo>
                                <a:lnTo>
                                  <a:pt x="138" y="66"/>
                                </a:lnTo>
                                <a:lnTo>
                                  <a:pt x="130" y="61"/>
                                </a:lnTo>
                                <a:lnTo>
                                  <a:pt x="123" y="57"/>
                                </a:lnTo>
                                <a:lnTo>
                                  <a:pt x="116" y="53"/>
                                </a:lnTo>
                                <a:lnTo>
                                  <a:pt x="108" y="49"/>
                                </a:lnTo>
                                <a:lnTo>
                                  <a:pt x="100" y="45"/>
                                </a:lnTo>
                                <a:lnTo>
                                  <a:pt x="94" y="40"/>
                                </a:lnTo>
                                <a:lnTo>
                                  <a:pt x="86" y="36"/>
                                </a:lnTo>
                                <a:lnTo>
                                  <a:pt x="79" y="32"/>
                                </a:lnTo>
                                <a:lnTo>
                                  <a:pt x="71" y="28"/>
                                </a:lnTo>
                                <a:lnTo>
                                  <a:pt x="64" y="24"/>
                                </a:lnTo>
                                <a:lnTo>
                                  <a:pt x="55" y="19"/>
                                </a:lnTo>
                                <a:lnTo>
                                  <a:pt x="49" y="16"/>
                                </a:lnTo>
                                <a:lnTo>
                                  <a:pt x="34" y="8"/>
                                </a:lnTo>
                                <a:lnTo>
                                  <a:pt x="26" y="4"/>
                                </a:lnTo>
                                <a:lnTo>
                                  <a:pt x="19" y="0"/>
                                </a:lnTo>
                                <a:close/>
                              </a:path>
                            </a:pathLst>
                          </a:custGeom>
                          <a:solidFill>
                            <a:srgbClr val="AC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95"/>
                        <wps:cNvSpPr>
                          <a:spLocks/>
                        </wps:cNvSpPr>
                        <wps:spPr bwMode="auto">
                          <a:xfrm>
                            <a:off x="67" y="19"/>
                            <a:ext cx="534" cy="706"/>
                          </a:xfrm>
                          <a:custGeom>
                            <a:avLst/>
                            <a:gdLst>
                              <a:gd name="T0" fmla="+- 0 529 67"/>
                              <a:gd name="T1" fmla="*/ T0 w 534"/>
                              <a:gd name="T2" fmla="+- 0 23 19"/>
                              <a:gd name="T3" fmla="*/ 23 h 706"/>
                              <a:gd name="T4" fmla="+- 0 523 67"/>
                              <a:gd name="T5" fmla="*/ T4 w 534"/>
                              <a:gd name="T6" fmla="+- 0 31 19"/>
                              <a:gd name="T7" fmla="*/ 31 h 706"/>
                              <a:gd name="T8" fmla="+- 0 515 67"/>
                              <a:gd name="T9" fmla="*/ T8 w 534"/>
                              <a:gd name="T10" fmla="+- 0 41 19"/>
                              <a:gd name="T11" fmla="*/ 41 h 706"/>
                              <a:gd name="T12" fmla="+- 0 508 67"/>
                              <a:gd name="T13" fmla="*/ T12 w 534"/>
                              <a:gd name="T14" fmla="+- 0 53 19"/>
                              <a:gd name="T15" fmla="*/ 53 h 706"/>
                              <a:gd name="T16" fmla="+- 0 500 67"/>
                              <a:gd name="T17" fmla="*/ T16 w 534"/>
                              <a:gd name="T18" fmla="+- 0 64 19"/>
                              <a:gd name="T19" fmla="*/ 64 h 706"/>
                              <a:gd name="T20" fmla="+- 0 493 67"/>
                              <a:gd name="T21" fmla="*/ T20 w 534"/>
                              <a:gd name="T22" fmla="+- 0 75 19"/>
                              <a:gd name="T23" fmla="*/ 75 h 706"/>
                              <a:gd name="T24" fmla="+- 0 487 67"/>
                              <a:gd name="T25" fmla="*/ T24 w 534"/>
                              <a:gd name="T26" fmla="+- 0 85 19"/>
                              <a:gd name="T27" fmla="*/ 85 h 706"/>
                              <a:gd name="T28" fmla="+- 0 477 67"/>
                              <a:gd name="T29" fmla="*/ T28 w 534"/>
                              <a:gd name="T30" fmla="+- 0 101 19"/>
                              <a:gd name="T31" fmla="*/ 101 h 706"/>
                              <a:gd name="T32" fmla="+- 0 440 67"/>
                              <a:gd name="T33" fmla="*/ T32 w 534"/>
                              <a:gd name="T34" fmla="+- 0 160 19"/>
                              <a:gd name="T35" fmla="*/ 160 h 706"/>
                              <a:gd name="T36" fmla="+- 0 412 67"/>
                              <a:gd name="T37" fmla="*/ T36 w 534"/>
                              <a:gd name="T38" fmla="+- 0 198 19"/>
                              <a:gd name="T39" fmla="*/ 198 h 706"/>
                              <a:gd name="T40" fmla="+- 0 368 67"/>
                              <a:gd name="T41" fmla="*/ T40 w 534"/>
                              <a:gd name="T42" fmla="+- 0 255 19"/>
                              <a:gd name="T43" fmla="*/ 255 h 706"/>
                              <a:gd name="T44" fmla="+- 0 337 67"/>
                              <a:gd name="T45" fmla="*/ T44 w 534"/>
                              <a:gd name="T46" fmla="+- 0 293 19"/>
                              <a:gd name="T47" fmla="*/ 293 h 706"/>
                              <a:gd name="T48" fmla="+- 0 305 67"/>
                              <a:gd name="T49" fmla="*/ T48 w 534"/>
                              <a:gd name="T50" fmla="+- 0 331 19"/>
                              <a:gd name="T51" fmla="*/ 331 h 706"/>
                              <a:gd name="T52" fmla="+- 0 273 67"/>
                              <a:gd name="T53" fmla="*/ T52 w 534"/>
                              <a:gd name="T54" fmla="+- 0 368 19"/>
                              <a:gd name="T55" fmla="*/ 368 h 706"/>
                              <a:gd name="T56" fmla="+- 0 243 67"/>
                              <a:gd name="T57" fmla="*/ T56 w 534"/>
                              <a:gd name="T58" fmla="+- 0 405 19"/>
                              <a:gd name="T59" fmla="*/ 405 h 706"/>
                              <a:gd name="T60" fmla="+- 0 190 67"/>
                              <a:gd name="T61" fmla="*/ T60 w 534"/>
                              <a:gd name="T62" fmla="+- 0 473 19"/>
                              <a:gd name="T63" fmla="*/ 473 h 706"/>
                              <a:gd name="T64" fmla="+- 0 143 67"/>
                              <a:gd name="T65" fmla="*/ T64 w 534"/>
                              <a:gd name="T66" fmla="+- 0 542 19"/>
                              <a:gd name="T67" fmla="*/ 542 h 706"/>
                              <a:gd name="T68" fmla="+- 0 119 67"/>
                              <a:gd name="T69" fmla="*/ T68 w 534"/>
                              <a:gd name="T70" fmla="+- 0 582 19"/>
                              <a:gd name="T71" fmla="*/ 582 h 706"/>
                              <a:gd name="T72" fmla="+- 0 99 67"/>
                              <a:gd name="T73" fmla="*/ T72 w 534"/>
                              <a:gd name="T74" fmla="+- 0 624 19"/>
                              <a:gd name="T75" fmla="*/ 624 h 706"/>
                              <a:gd name="T76" fmla="+- 0 81 67"/>
                              <a:gd name="T77" fmla="*/ T76 w 534"/>
                              <a:gd name="T78" fmla="+- 0 668 19"/>
                              <a:gd name="T79" fmla="*/ 668 h 706"/>
                              <a:gd name="T80" fmla="+- 0 67 67"/>
                              <a:gd name="T81" fmla="*/ T80 w 534"/>
                              <a:gd name="T82" fmla="+- 0 724 19"/>
                              <a:gd name="T83" fmla="*/ 724 h 706"/>
                              <a:gd name="T84" fmla="+- 0 80 67"/>
                              <a:gd name="T85" fmla="*/ T84 w 534"/>
                              <a:gd name="T86" fmla="+- 0 719 19"/>
                              <a:gd name="T87" fmla="*/ 719 h 706"/>
                              <a:gd name="T88" fmla="+- 0 105 67"/>
                              <a:gd name="T89" fmla="*/ T88 w 534"/>
                              <a:gd name="T90" fmla="+- 0 713 19"/>
                              <a:gd name="T91" fmla="*/ 713 h 706"/>
                              <a:gd name="T92" fmla="+- 0 125 67"/>
                              <a:gd name="T93" fmla="*/ T92 w 534"/>
                              <a:gd name="T94" fmla="+- 0 709 19"/>
                              <a:gd name="T95" fmla="*/ 709 h 706"/>
                              <a:gd name="T96" fmla="+- 0 136 67"/>
                              <a:gd name="T97" fmla="*/ T96 w 534"/>
                              <a:gd name="T98" fmla="+- 0 694 19"/>
                              <a:gd name="T99" fmla="*/ 694 h 706"/>
                              <a:gd name="T100" fmla="+- 0 150 67"/>
                              <a:gd name="T101" fmla="*/ T100 w 534"/>
                              <a:gd name="T102" fmla="+- 0 676 19"/>
                              <a:gd name="T103" fmla="*/ 676 h 706"/>
                              <a:gd name="T104" fmla="+- 0 161 67"/>
                              <a:gd name="T105" fmla="*/ T104 w 534"/>
                              <a:gd name="T106" fmla="+- 0 662 19"/>
                              <a:gd name="T107" fmla="*/ 662 h 706"/>
                              <a:gd name="T108" fmla="+- 0 173 67"/>
                              <a:gd name="T109" fmla="*/ T108 w 534"/>
                              <a:gd name="T110" fmla="+- 0 643 19"/>
                              <a:gd name="T111" fmla="*/ 643 h 706"/>
                              <a:gd name="T112" fmla="+- 0 186 67"/>
                              <a:gd name="T113" fmla="*/ T112 w 534"/>
                              <a:gd name="T114" fmla="+- 0 625 19"/>
                              <a:gd name="T115" fmla="*/ 625 h 706"/>
                              <a:gd name="T116" fmla="+- 0 196 67"/>
                              <a:gd name="T117" fmla="*/ T116 w 534"/>
                              <a:gd name="T118" fmla="+- 0 610 19"/>
                              <a:gd name="T119" fmla="*/ 610 h 706"/>
                              <a:gd name="T120" fmla="+- 0 206 67"/>
                              <a:gd name="T121" fmla="*/ T120 w 534"/>
                              <a:gd name="T122" fmla="+- 0 596 19"/>
                              <a:gd name="T123" fmla="*/ 596 h 706"/>
                              <a:gd name="T124" fmla="+- 0 226 67"/>
                              <a:gd name="T125" fmla="*/ T124 w 534"/>
                              <a:gd name="T126" fmla="+- 0 567 19"/>
                              <a:gd name="T127" fmla="*/ 567 h 706"/>
                              <a:gd name="T128" fmla="+- 0 238 67"/>
                              <a:gd name="T129" fmla="*/ T128 w 534"/>
                              <a:gd name="T130" fmla="+- 0 548 19"/>
                              <a:gd name="T131" fmla="*/ 548 h 706"/>
                              <a:gd name="T132" fmla="+- 0 251 67"/>
                              <a:gd name="T133" fmla="*/ T132 w 534"/>
                              <a:gd name="T134" fmla="+- 0 530 19"/>
                              <a:gd name="T135" fmla="*/ 530 h 706"/>
                              <a:gd name="T136" fmla="+- 0 264 67"/>
                              <a:gd name="T137" fmla="*/ T136 w 534"/>
                              <a:gd name="T138" fmla="+- 0 512 19"/>
                              <a:gd name="T139" fmla="*/ 512 h 706"/>
                              <a:gd name="T140" fmla="+- 0 274 67"/>
                              <a:gd name="T141" fmla="*/ T140 w 534"/>
                              <a:gd name="T142" fmla="+- 0 497 19"/>
                              <a:gd name="T143" fmla="*/ 497 h 706"/>
                              <a:gd name="T144" fmla="+- 0 286 67"/>
                              <a:gd name="T145" fmla="*/ T144 w 534"/>
                              <a:gd name="T146" fmla="+- 0 483 19"/>
                              <a:gd name="T147" fmla="*/ 483 h 706"/>
                              <a:gd name="T148" fmla="+- 0 313 67"/>
                              <a:gd name="T149" fmla="*/ T148 w 534"/>
                              <a:gd name="T150" fmla="+- 0 439 19"/>
                              <a:gd name="T151" fmla="*/ 439 h 706"/>
                              <a:gd name="T152" fmla="+- 0 349 67"/>
                              <a:gd name="T153" fmla="*/ T152 w 534"/>
                              <a:gd name="T154" fmla="+- 0 385 19"/>
                              <a:gd name="T155" fmla="*/ 385 h 706"/>
                              <a:gd name="T156" fmla="+- 0 367 67"/>
                              <a:gd name="T157" fmla="*/ T156 w 534"/>
                              <a:gd name="T158" fmla="+- 0 358 19"/>
                              <a:gd name="T159" fmla="*/ 358 h 706"/>
                              <a:gd name="T160" fmla="+- 0 388 67"/>
                              <a:gd name="T161" fmla="*/ T160 w 534"/>
                              <a:gd name="T162" fmla="+- 0 332 19"/>
                              <a:gd name="T163" fmla="*/ 332 h 706"/>
                              <a:gd name="T164" fmla="+- 0 408 67"/>
                              <a:gd name="T165" fmla="*/ T164 w 534"/>
                              <a:gd name="T166" fmla="+- 0 306 19"/>
                              <a:gd name="T167" fmla="*/ 306 h 706"/>
                              <a:gd name="T168" fmla="+- 0 428 67"/>
                              <a:gd name="T169" fmla="*/ T168 w 534"/>
                              <a:gd name="T170" fmla="+- 0 280 19"/>
                              <a:gd name="T171" fmla="*/ 280 h 706"/>
                              <a:gd name="T172" fmla="+- 0 449 67"/>
                              <a:gd name="T173" fmla="*/ T172 w 534"/>
                              <a:gd name="T174" fmla="+- 0 255 19"/>
                              <a:gd name="T175" fmla="*/ 255 h 706"/>
                              <a:gd name="T176" fmla="+- 0 469 67"/>
                              <a:gd name="T177" fmla="*/ T176 w 534"/>
                              <a:gd name="T178" fmla="+- 0 229 19"/>
                              <a:gd name="T179" fmla="*/ 229 h 706"/>
                              <a:gd name="T180" fmla="+- 0 494 67"/>
                              <a:gd name="T181" fmla="*/ T180 w 534"/>
                              <a:gd name="T182" fmla="+- 0 197 19"/>
                              <a:gd name="T183" fmla="*/ 197 h 706"/>
                              <a:gd name="T184" fmla="+- 0 521 67"/>
                              <a:gd name="T185" fmla="*/ T184 w 534"/>
                              <a:gd name="T186" fmla="+- 0 166 19"/>
                              <a:gd name="T187" fmla="*/ 166 h 706"/>
                              <a:gd name="T188" fmla="+- 0 541 67"/>
                              <a:gd name="T189" fmla="*/ T188 w 534"/>
                              <a:gd name="T190" fmla="+- 0 141 19"/>
                              <a:gd name="T191" fmla="*/ 141 h 706"/>
                              <a:gd name="T192" fmla="+- 0 570 67"/>
                              <a:gd name="T193" fmla="*/ T192 w 534"/>
                              <a:gd name="T194" fmla="+- 0 105 19"/>
                              <a:gd name="T195" fmla="*/ 105 h 706"/>
                              <a:gd name="T196" fmla="+- 0 591 67"/>
                              <a:gd name="T197" fmla="*/ T196 w 534"/>
                              <a:gd name="T198" fmla="+- 0 81 19"/>
                              <a:gd name="T199" fmla="*/ 81 h 706"/>
                              <a:gd name="T200" fmla="+- 0 597 67"/>
                              <a:gd name="T201" fmla="*/ T200 w 534"/>
                              <a:gd name="T202" fmla="+- 0 65 19"/>
                              <a:gd name="T203" fmla="*/ 65 h 706"/>
                              <a:gd name="T204" fmla="+- 0 585 67"/>
                              <a:gd name="T205" fmla="*/ T204 w 534"/>
                              <a:gd name="T206" fmla="+- 0 56 19"/>
                              <a:gd name="T207" fmla="*/ 56 h 706"/>
                              <a:gd name="T208" fmla="+- 0 575 67"/>
                              <a:gd name="T209" fmla="*/ T208 w 534"/>
                              <a:gd name="T210" fmla="+- 0 49 19"/>
                              <a:gd name="T211" fmla="*/ 49 h 706"/>
                              <a:gd name="T212" fmla="+- 0 565 67"/>
                              <a:gd name="T213" fmla="*/ T212 w 534"/>
                              <a:gd name="T214" fmla="+- 0 40 19"/>
                              <a:gd name="T215" fmla="*/ 40 h 706"/>
                              <a:gd name="T216" fmla="+- 0 552 67"/>
                              <a:gd name="T217" fmla="*/ T216 w 534"/>
                              <a:gd name="T218" fmla="+- 0 32 19"/>
                              <a:gd name="T219" fmla="*/ 32 h 706"/>
                              <a:gd name="T220" fmla="+- 0 540 67"/>
                              <a:gd name="T221" fmla="*/ T220 w 534"/>
                              <a:gd name="T222" fmla="+- 0 23 19"/>
                              <a:gd name="T223" fmla="*/ 23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34" h="706">
                                <a:moveTo>
                                  <a:pt x="466" y="0"/>
                                </a:moveTo>
                                <a:lnTo>
                                  <a:pt x="465" y="0"/>
                                </a:lnTo>
                                <a:lnTo>
                                  <a:pt x="463" y="3"/>
                                </a:lnTo>
                                <a:lnTo>
                                  <a:pt x="462" y="4"/>
                                </a:lnTo>
                                <a:lnTo>
                                  <a:pt x="460" y="6"/>
                                </a:lnTo>
                                <a:lnTo>
                                  <a:pt x="459" y="8"/>
                                </a:lnTo>
                                <a:lnTo>
                                  <a:pt x="458" y="10"/>
                                </a:lnTo>
                                <a:lnTo>
                                  <a:pt x="456" y="12"/>
                                </a:lnTo>
                                <a:lnTo>
                                  <a:pt x="454" y="15"/>
                                </a:lnTo>
                                <a:lnTo>
                                  <a:pt x="452" y="17"/>
                                </a:lnTo>
                                <a:lnTo>
                                  <a:pt x="450" y="21"/>
                                </a:lnTo>
                                <a:lnTo>
                                  <a:pt x="448" y="22"/>
                                </a:lnTo>
                                <a:lnTo>
                                  <a:pt x="447" y="26"/>
                                </a:lnTo>
                                <a:lnTo>
                                  <a:pt x="444" y="28"/>
                                </a:lnTo>
                                <a:lnTo>
                                  <a:pt x="443" y="32"/>
                                </a:lnTo>
                                <a:lnTo>
                                  <a:pt x="441" y="34"/>
                                </a:lnTo>
                                <a:lnTo>
                                  <a:pt x="439" y="37"/>
                                </a:lnTo>
                                <a:lnTo>
                                  <a:pt x="437" y="40"/>
                                </a:lnTo>
                                <a:lnTo>
                                  <a:pt x="435" y="43"/>
                                </a:lnTo>
                                <a:lnTo>
                                  <a:pt x="433" y="45"/>
                                </a:lnTo>
                                <a:lnTo>
                                  <a:pt x="431" y="48"/>
                                </a:lnTo>
                                <a:lnTo>
                                  <a:pt x="430" y="51"/>
                                </a:lnTo>
                                <a:lnTo>
                                  <a:pt x="428" y="54"/>
                                </a:lnTo>
                                <a:lnTo>
                                  <a:pt x="426" y="56"/>
                                </a:lnTo>
                                <a:lnTo>
                                  <a:pt x="424" y="59"/>
                                </a:lnTo>
                                <a:lnTo>
                                  <a:pt x="422" y="62"/>
                                </a:lnTo>
                                <a:lnTo>
                                  <a:pt x="421" y="64"/>
                                </a:lnTo>
                                <a:lnTo>
                                  <a:pt x="420" y="66"/>
                                </a:lnTo>
                                <a:lnTo>
                                  <a:pt x="418" y="68"/>
                                </a:lnTo>
                                <a:lnTo>
                                  <a:pt x="417" y="70"/>
                                </a:lnTo>
                                <a:lnTo>
                                  <a:pt x="416" y="72"/>
                                </a:lnTo>
                                <a:lnTo>
                                  <a:pt x="410" y="82"/>
                                </a:lnTo>
                                <a:lnTo>
                                  <a:pt x="398" y="101"/>
                                </a:lnTo>
                                <a:lnTo>
                                  <a:pt x="392" y="112"/>
                                </a:lnTo>
                                <a:lnTo>
                                  <a:pt x="386" y="121"/>
                                </a:lnTo>
                                <a:lnTo>
                                  <a:pt x="373" y="141"/>
                                </a:lnTo>
                                <a:lnTo>
                                  <a:pt x="367" y="150"/>
                                </a:lnTo>
                                <a:lnTo>
                                  <a:pt x="359" y="160"/>
                                </a:lnTo>
                                <a:lnTo>
                                  <a:pt x="353" y="170"/>
                                </a:lnTo>
                                <a:lnTo>
                                  <a:pt x="345" y="179"/>
                                </a:lnTo>
                                <a:lnTo>
                                  <a:pt x="338" y="189"/>
                                </a:lnTo>
                                <a:lnTo>
                                  <a:pt x="331" y="198"/>
                                </a:lnTo>
                                <a:lnTo>
                                  <a:pt x="309" y="227"/>
                                </a:lnTo>
                                <a:lnTo>
                                  <a:pt x="301" y="236"/>
                                </a:lnTo>
                                <a:lnTo>
                                  <a:pt x="293" y="246"/>
                                </a:lnTo>
                                <a:lnTo>
                                  <a:pt x="285" y="255"/>
                                </a:lnTo>
                                <a:lnTo>
                                  <a:pt x="278" y="265"/>
                                </a:lnTo>
                                <a:lnTo>
                                  <a:pt x="270" y="274"/>
                                </a:lnTo>
                                <a:lnTo>
                                  <a:pt x="262" y="283"/>
                                </a:lnTo>
                                <a:lnTo>
                                  <a:pt x="254" y="293"/>
                                </a:lnTo>
                                <a:lnTo>
                                  <a:pt x="246" y="302"/>
                                </a:lnTo>
                                <a:lnTo>
                                  <a:pt x="238" y="312"/>
                                </a:lnTo>
                                <a:lnTo>
                                  <a:pt x="230" y="321"/>
                                </a:lnTo>
                                <a:lnTo>
                                  <a:pt x="223" y="330"/>
                                </a:lnTo>
                                <a:lnTo>
                                  <a:pt x="215" y="339"/>
                                </a:lnTo>
                                <a:lnTo>
                                  <a:pt x="206" y="349"/>
                                </a:lnTo>
                                <a:lnTo>
                                  <a:pt x="199" y="359"/>
                                </a:lnTo>
                                <a:lnTo>
                                  <a:pt x="191" y="368"/>
                                </a:lnTo>
                                <a:lnTo>
                                  <a:pt x="183" y="378"/>
                                </a:lnTo>
                                <a:lnTo>
                                  <a:pt x="176" y="386"/>
                                </a:lnTo>
                                <a:lnTo>
                                  <a:pt x="159" y="406"/>
                                </a:lnTo>
                                <a:lnTo>
                                  <a:pt x="152" y="415"/>
                                </a:lnTo>
                                <a:lnTo>
                                  <a:pt x="129" y="444"/>
                                </a:lnTo>
                                <a:lnTo>
                                  <a:pt x="123" y="454"/>
                                </a:lnTo>
                                <a:lnTo>
                                  <a:pt x="115" y="463"/>
                                </a:lnTo>
                                <a:lnTo>
                                  <a:pt x="88" y="502"/>
                                </a:lnTo>
                                <a:lnTo>
                                  <a:pt x="82" y="513"/>
                                </a:lnTo>
                                <a:lnTo>
                                  <a:pt x="76" y="523"/>
                                </a:lnTo>
                                <a:lnTo>
                                  <a:pt x="70" y="533"/>
                                </a:lnTo>
                                <a:lnTo>
                                  <a:pt x="63" y="543"/>
                                </a:lnTo>
                                <a:lnTo>
                                  <a:pt x="58" y="553"/>
                                </a:lnTo>
                                <a:lnTo>
                                  <a:pt x="52" y="563"/>
                                </a:lnTo>
                                <a:lnTo>
                                  <a:pt x="47" y="574"/>
                                </a:lnTo>
                                <a:lnTo>
                                  <a:pt x="41" y="584"/>
                                </a:lnTo>
                                <a:lnTo>
                                  <a:pt x="37" y="594"/>
                                </a:lnTo>
                                <a:lnTo>
                                  <a:pt x="32" y="605"/>
                                </a:lnTo>
                                <a:lnTo>
                                  <a:pt x="28" y="616"/>
                                </a:lnTo>
                                <a:lnTo>
                                  <a:pt x="23" y="626"/>
                                </a:lnTo>
                                <a:lnTo>
                                  <a:pt x="19" y="637"/>
                                </a:lnTo>
                                <a:lnTo>
                                  <a:pt x="14" y="649"/>
                                </a:lnTo>
                                <a:lnTo>
                                  <a:pt x="11" y="660"/>
                                </a:lnTo>
                                <a:lnTo>
                                  <a:pt x="8" y="670"/>
                                </a:lnTo>
                                <a:lnTo>
                                  <a:pt x="5" y="682"/>
                                </a:lnTo>
                                <a:lnTo>
                                  <a:pt x="0" y="705"/>
                                </a:lnTo>
                                <a:lnTo>
                                  <a:pt x="3" y="704"/>
                                </a:lnTo>
                                <a:lnTo>
                                  <a:pt x="6" y="702"/>
                                </a:lnTo>
                                <a:lnTo>
                                  <a:pt x="10" y="702"/>
                                </a:lnTo>
                                <a:lnTo>
                                  <a:pt x="13" y="700"/>
                                </a:lnTo>
                                <a:lnTo>
                                  <a:pt x="28" y="697"/>
                                </a:lnTo>
                                <a:lnTo>
                                  <a:pt x="32" y="696"/>
                                </a:lnTo>
                                <a:lnTo>
                                  <a:pt x="35" y="695"/>
                                </a:lnTo>
                                <a:lnTo>
                                  <a:pt x="38" y="694"/>
                                </a:lnTo>
                                <a:lnTo>
                                  <a:pt x="42" y="694"/>
                                </a:lnTo>
                                <a:lnTo>
                                  <a:pt x="46" y="693"/>
                                </a:lnTo>
                                <a:lnTo>
                                  <a:pt x="55" y="693"/>
                                </a:lnTo>
                                <a:lnTo>
                                  <a:pt x="58" y="690"/>
                                </a:lnTo>
                                <a:lnTo>
                                  <a:pt x="61" y="686"/>
                                </a:lnTo>
                                <a:lnTo>
                                  <a:pt x="64" y="682"/>
                                </a:lnTo>
                                <a:lnTo>
                                  <a:pt x="67" y="679"/>
                                </a:lnTo>
                                <a:lnTo>
                                  <a:pt x="69" y="675"/>
                                </a:lnTo>
                                <a:lnTo>
                                  <a:pt x="72" y="671"/>
                                </a:lnTo>
                                <a:lnTo>
                                  <a:pt x="74" y="667"/>
                                </a:lnTo>
                                <a:lnTo>
                                  <a:pt x="77" y="664"/>
                                </a:lnTo>
                                <a:lnTo>
                                  <a:pt x="83" y="657"/>
                                </a:lnTo>
                                <a:lnTo>
                                  <a:pt x="85" y="653"/>
                                </a:lnTo>
                                <a:lnTo>
                                  <a:pt x="88" y="649"/>
                                </a:lnTo>
                                <a:lnTo>
                                  <a:pt x="91" y="646"/>
                                </a:lnTo>
                                <a:lnTo>
                                  <a:pt x="94" y="643"/>
                                </a:lnTo>
                                <a:lnTo>
                                  <a:pt x="96" y="639"/>
                                </a:lnTo>
                                <a:lnTo>
                                  <a:pt x="99" y="635"/>
                                </a:lnTo>
                                <a:lnTo>
                                  <a:pt x="103" y="628"/>
                                </a:lnTo>
                                <a:lnTo>
                                  <a:pt x="106" y="624"/>
                                </a:lnTo>
                                <a:lnTo>
                                  <a:pt x="111" y="617"/>
                                </a:lnTo>
                                <a:lnTo>
                                  <a:pt x="114" y="613"/>
                                </a:lnTo>
                                <a:lnTo>
                                  <a:pt x="116" y="610"/>
                                </a:lnTo>
                                <a:lnTo>
                                  <a:pt x="119" y="606"/>
                                </a:lnTo>
                                <a:lnTo>
                                  <a:pt x="121" y="602"/>
                                </a:lnTo>
                                <a:lnTo>
                                  <a:pt x="124" y="599"/>
                                </a:lnTo>
                                <a:lnTo>
                                  <a:pt x="126" y="595"/>
                                </a:lnTo>
                                <a:lnTo>
                                  <a:pt x="129" y="591"/>
                                </a:lnTo>
                                <a:lnTo>
                                  <a:pt x="131" y="587"/>
                                </a:lnTo>
                                <a:lnTo>
                                  <a:pt x="134" y="584"/>
                                </a:lnTo>
                                <a:lnTo>
                                  <a:pt x="136" y="581"/>
                                </a:lnTo>
                                <a:lnTo>
                                  <a:pt x="139" y="577"/>
                                </a:lnTo>
                                <a:lnTo>
                                  <a:pt x="146" y="566"/>
                                </a:lnTo>
                                <a:lnTo>
                                  <a:pt x="149" y="563"/>
                                </a:lnTo>
                                <a:lnTo>
                                  <a:pt x="156" y="552"/>
                                </a:lnTo>
                                <a:lnTo>
                                  <a:pt x="159" y="548"/>
                                </a:lnTo>
                                <a:lnTo>
                                  <a:pt x="163" y="540"/>
                                </a:lnTo>
                                <a:lnTo>
                                  <a:pt x="166" y="537"/>
                                </a:lnTo>
                                <a:lnTo>
                                  <a:pt x="168" y="533"/>
                                </a:lnTo>
                                <a:lnTo>
                                  <a:pt x="171" y="529"/>
                                </a:lnTo>
                                <a:lnTo>
                                  <a:pt x="173" y="526"/>
                                </a:lnTo>
                                <a:lnTo>
                                  <a:pt x="176" y="522"/>
                                </a:lnTo>
                                <a:lnTo>
                                  <a:pt x="181" y="515"/>
                                </a:lnTo>
                                <a:lnTo>
                                  <a:pt x="184" y="511"/>
                                </a:lnTo>
                                <a:lnTo>
                                  <a:pt x="186" y="507"/>
                                </a:lnTo>
                                <a:lnTo>
                                  <a:pt x="189" y="504"/>
                                </a:lnTo>
                                <a:lnTo>
                                  <a:pt x="194" y="496"/>
                                </a:lnTo>
                                <a:lnTo>
                                  <a:pt x="197" y="493"/>
                                </a:lnTo>
                                <a:lnTo>
                                  <a:pt x="200" y="490"/>
                                </a:lnTo>
                                <a:lnTo>
                                  <a:pt x="202" y="486"/>
                                </a:lnTo>
                                <a:lnTo>
                                  <a:pt x="205" y="482"/>
                                </a:lnTo>
                                <a:lnTo>
                                  <a:pt x="207" y="478"/>
                                </a:lnTo>
                                <a:lnTo>
                                  <a:pt x="210" y="475"/>
                                </a:lnTo>
                                <a:lnTo>
                                  <a:pt x="213" y="472"/>
                                </a:lnTo>
                                <a:lnTo>
                                  <a:pt x="216" y="467"/>
                                </a:lnTo>
                                <a:lnTo>
                                  <a:pt x="219" y="464"/>
                                </a:lnTo>
                                <a:lnTo>
                                  <a:pt x="222" y="460"/>
                                </a:lnTo>
                                <a:lnTo>
                                  <a:pt x="233" y="440"/>
                                </a:lnTo>
                                <a:lnTo>
                                  <a:pt x="242" y="427"/>
                                </a:lnTo>
                                <a:lnTo>
                                  <a:pt x="246" y="420"/>
                                </a:lnTo>
                                <a:lnTo>
                                  <a:pt x="264" y="393"/>
                                </a:lnTo>
                                <a:lnTo>
                                  <a:pt x="268" y="386"/>
                                </a:lnTo>
                                <a:lnTo>
                                  <a:pt x="273" y="380"/>
                                </a:lnTo>
                                <a:lnTo>
                                  <a:pt x="282" y="366"/>
                                </a:lnTo>
                                <a:lnTo>
                                  <a:pt x="287" y="360"/>
                                </a:lnTo>
                                <a:lnTo>
                                  <a:pt x="291" y="354"/>
                                </a:lnTo>
                                <a:lnTo>
                                  <a:pt x="296" y="346"/>
                                </a:lnTo>
                                <a:lnTo>
                                  <a:pt x="300" y="339"/>
                                </a:lnTo>
                                <a:lnTo>
                                  <a:pt x="306" y="333"/>
                                </a:lnTo>
                                <a:lnTo>
                                  <a:pt x="311" y="327"/>
                                </a:lnTo>
                                <a:lnTo>
                                  <a:pt x="315" y="320"/>
                                </a:lnTo>
                                <a:lnTo>
                                  <a:pt x="321" y="313"/>
                                </a:lnTo>
                                <a:lnTo>
                                  <a:pt x="325" y="307"/>
                                </a:lnTo>
                                <a:lnTo>
                                  <a:pt x="330" y="300"/>
                                </a:lnTo>
                                <a:lnTo>
                                  <a:pt x="335" y="293"/>
                                </a:lnTo>
                                <a:lnTo>
                                  <a:pt x="341" y="287"/>
                                </a:lnTo>
                                <a:lnTo>
                                  <a:pt x="345" y="280"/>
                                </a:lnTo>
                                <a:lnTo>
                                  <a:pt x="350" y="274"/>
                                </a:lnTo>
                                <a:lnTo>
                                  <a:pt x="356" y="267"/>
                                </a:lnTo>
                                <a:lnTo>
                                  <a:pt x="361" y="261"/>
                                </a:lnTo>
                                <a:lnTo>
                                  <a:pt x="366" y="254"/>
                                </a:lnTo>
                                <a:lnTo>
                                  <a:pt x="371" y="248"/>
                                </a:lnTo>
                                <a:lnTo>
                                  <a:pt x="377" y="242"/>
                                </a:lnTo>
                                <a:lnTo>
                                  <a:pt x="382" y="236"/>
                                </a:lnTo>
                                <a:lnTo>
                                  <a:pt x="386" y="229"/>
                                </a:lnTo>
                                <a:lnTo>
                                  <a:pt x="391" y="222"/>
                                </a:lnTo>
                                <a:lnTo>
                                  <a:pt x="397" y="216"/>
                                </a:lnTo>
                                <a:lnTo>
                                  <a:pt x="402" y="210"/>
                                </a:lnTo>
                                <a:lnTo>
                                  <a:pt x="407" y="204"/>
                                </a:lnTo>
                                <a:lnTo>
                                  <a:pt x="412" y="198"/>
                                </a:lnTo>
                                <a:lnTo>
                                  <a:pt x="423" y="184"/>
                                </a:lnTo>
                                <a:lnTo>
                                  <a:pt x="427" y="178"/>
                                </a:lnTo>
                                <a:lnTo>
                                  <a:pt x="433" y="172"/>
                                </a:lnTo>
                                <a:lnTo>
                                  <a:pt x="438" y="165"/>
                                </a:lnTo>
                                <a:lnTo>
                                  <a:pt x="448" y="153"/>
                                </a:lnTo>
                                <a:lnTo>
                                  <a:pt x="454" y="147"/>
                                </a:lnTo>
                                <a:lnTo>
                                  <a:pt x="459" y="141"/>
                                </a:lnTo>
                                <a:lnTo>
                                  <a:pt x="464" y="135"/>
                                </a:lnTo>
                                <a:lnTo>
                                  <a:pt x="468" y="128"/>
                                </a:lnTo>
                                <a:lnTo>
                                  <a:pt x="474" y="122"/>
                                </a:lnTo>
                                <a:lnTo>
                                  <a:pt x="484" y="110"/>
                                </a:lnTo>
                                <a:lnTo>
                                  <a:pt x="489" y="103"/>
                                </a:lnTo>
                                <a:lnTo>
                                  <a:pt x="499" y="91"/>
                                </a:lnTo>
                                <a:lnTo>
                                  <a:pt x="503" y="86"/>
                                </a:lnTo>
                                <a:lnTo>
                                  <a:pt x="509" y="79"/>
                                </a:lnTo>
                                <a:lnTo>
                                  <a:pt x="514" y="74"/>
                                </a:lnTo>
                                <a:lnTo>
                                  <a:pt x="518" y="68"/>
                                </a:lnTo>
                                <a:lnTo>
                                  <a:pt x="524" y="62"/>
                                </a:lnTo>
                                <a:lnTo>
                                  <a:pt x="528" y="55"/>
                                </a:lnTo>
                                <a:lnTo>
                                  <a:pt x="533" y="50"/>
                                </a:lnTo>
                                <a:lnTo>
                                  <a:pt x="531" y="47"/>
                                </a:lnTo>
                                <a:lnTo>
                                  <a:pt x="530" y="46"/>
                                </a:lnTo>
                                <a:lnTo>
                                  <a:pt x="525" y="43"/>
                                </a:lnTo>
                                <a:lnTo>
                                  <a:pt x="523" y="41"/>
                                </a:lnTo>
                                <a:lnTo>
                                  <a:pt x="521" y="39"/>
                                </a:lnTo>
                                <a:lnTo>
                                  <a:pt x="518" y="37"/>
                                </a:lnTo>
                                <a:lnTo>
                                  <a:pt x="516" y="35"/>
                                </a:lnTo>
                                <a:lnTo>
                                  <a:pt x="513" y="33"/>
                                </a:lnTo>
                                <a:lnTo>
                                  <a:pt x="511" y="31"/>
                                </a:lnTo>
                                <a:lnTo>
                                  <a:pt x="508" y="30"/>
                                </a:lnTo>
                                <a:lnTo>
                                  <a:pt x="506" y="28"/>
                                </a:lnTo>
                                <a:lnTo>
                                  <a:pt x="503" y="26"/>
                                </a:lnTo>
                                <a:lnTo>
                                  <a:pt x="500" y="24"/>
                                </a:lnTo>
                                <a:lnTo>
                                  <a:pt x="498" y="21"/>
                                </a:lnTo>
                                <a:lnTo>
                                  <a:pt x="495" y="21"/>
                                </a:lnTo>
                                <a:lnTo>
                                  <a:pt x="492" y="18"/>
                                </a:lnTo>
                                <a:lnTo>
                                  <a:pt x="489" y="16"/>
                                </a:lnTo>
                                <a:lnTo>
                                  <a:pt x="485" y="13"/>
                                </a:lnTo>
                                <a:lnTo>
                                  <a:pt x="483" y="11"/>
                                </a:lnTo>
                                <a:lnTo>
                                  <a:pt x="478" y="8"/>
                                </a:lnTo>
                                <a:lnTo>
                                  <a:pt x="477" y="7"/>
                                </a:lnTo>
                                <a:lnTo>
                                  <a:pt x="473" y="4"/>
                                </a:lnTo>
                                <a:lnTo>
                                  <a:pt x="470" y="2"/>
                                </a:lnTo>
                                <a:lnTo>
                                  <a:pt x="468" y="0"/>
                                </a:lnTo>
                                <a:lnTo>
                                  <a:pt x="466" y="0"/>
                                </a:lnTo>
                                <a:close/>
                              </a:path>
                            </a:pathLst>
                          </a:custGeom>
                          <a:solidFill>
                            <a:srgbClr val="734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9" y="135"/>
                            <a:ext cx="26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193"/>
                        <wps:cNvSpPr>
                          <a:spLocks/>
                        </wps:cNvSpPr>
                        <wps:spPr bwMode="auto">
                          <a:xfrm>
                            <a:off x="117" y="352"/>
                            <a:ext cx="239" cy="482"/>
                          </a:xfrm>
                          <a:custGeom>
                            <a:avLst/>
                            <a:gdLst>
                              <a:gd name="T0" fmla="+- 0 301 117"/>
                              <a:gd name="T1" fmla="*/ T0 w 239"/>
                              <a:gd name="T2" fmla="+- 0 369 352"/>
                              <a:gd name="T3" fmla="*/ 369 h 482"/>
                              <a:gd name="T4" fmla="+- 0 281 117"/>
                              <a:gd name="T5" fmla="*/ T4 w 239"/>
                              <a:gd name="T6" fmla="+- 0 388 352"/>
                              <a:gd name="T7" fmla="*/ 388 h 482"/>
                              <a:gd name="T8" fmla="+- 0 253 117"/>
                              <a:gd name="T9" fmla="*/ T8 w 239"/>
                              <a:gd name="T10" fmla="+- 0 418 352"/>
                              <a:gd name="T11" fmla="*/ 418 h 482"/>
                              <a:gd name="T12" fmla="+- 0 232 117"/>
                              <a:gd name="T13" fmla="*/ T12 w 239"/>
                              <a:gd name="T14" fmla="+- 0 443 352"/>
                              <a:gd name="T15" fmla="*/ 443 h 482"/>
                              <a:gd name="T16" fmla="+- 0 214 117"/>
                              <a:gd name="T17" fmla="*/ T16 w 239"/>
                              <a:gd name="T18" fmla="+- 0 470 352"/>
                              <a:gd name="T19" fmla="*/ 470 h 482"/>
                              <a:gd name="T20" fmla="+- 0 193 117"/>
                              <a:gd name="T21" fmla="*/ T20 w 239"/>
                              <a:gd name="T22" fmla="+- 0 503 352"/>
                              <a:gd name="T23" fmla="*/ 503 h 482"/>
                              <a:gd name="T24" fmla="+- 0 180 117"/>
                              <a:gd name="T25" fmla="*/ T24 w 239"/>
                              <a:gd name="T26" fmla="+- 0 526 352"/>
                              <a:gd name="T27" fmla="*/ 526 h 482"/>
                              <a:gd name="T28" fmla="+- 0 166 117"/>
                              <a:gd name="T29" fmla="*/ T28 w 239"/>
                              <a:gd name="T30" fmla="+- 0 555 352"/>
                              <a:gd name="T31" fmla="*/ 555 h 482"/>
                              <a:gd name="T32" fmla="+- 0 155 117"/>
                              <a:gd name="T33" fmla="*/ T32 w 239"/>
                              <a:gd name="T34" fmla="+- 0 579 352"/>
                              <a:gd name="T35" fmla="*/ 579 h 482"/>
                              <a:gd name="T36" fmla="+- 0 144 117"/>
                              <a:gd name="T37" fmla="*/ T36 w 239"/>
                              <a:gd name="T38" fmla="+- 0 609 352"/>
                              <a:gd name="T39" fmla="*/ 609 h 482"/>
                              <a:gd name="T40" fmla="+- 0 136 117"/>
                              <a:gd name="T41" fmla="*/ T40 w 239"/>
                              <a:gd name="T42" fmla="+- 0 633 352"/>
                              <a:gd name="T43" fmla="*/ 633 h 482"/>
                              <a:gd name="T44" fmla="+- 0 127 117"/>
                              <a:gd name="T45" fmla="*/ T44 w 239"/>
                              <a:gd name="T46" fmla="+- 0 663 352"/>
                              <a:gd name="T47" fmla="*/ 663 h 482"/>
                              <a:gd name="T48" fmla="+- 0 119 117"/>
                              <a:gd name="T49" fmla="*/ T48 w 239"/>
                              <a:gd name="T50" fmla="+- 0 700 352"/>
                              <a:gd name="T51" fmla="*/ 700 h 482"/>
                              <a:gd name="T52" fmla="+- 0 133 117"/>
                              <a:gd name="T53" fmla="*/ T52 w 239"/>
                              <a:gd name="T54" fmla="+- 0 715 352"/>
                              <a:gd name="T55" fmla="*/ 715 h 482"/>
                              <a:gd name="T56" fmla="+- 0 146 117"/>
                              <a:gd name="T57" fmla="*/ T56 w 239"/>
                              <a:gd name="T58" fmla="+- 0 723 352"/>
                              <a:gd name="T59" fmla="*/ 723 h 482"/>
                              <a:gd name="T60" fmla="+- 0 161 117"/>
                              <a:gd name="T61" fmla="*/ T60 w 239"/>
                              <a:gd name="T62" fmla="+- 0 732 352"/>
                              <a:gd name="T63" fmla="*/ 732 h 482"/>
                              <a:gd name="T64" fmla="+- 0 175 117"/>
                              <a:gd name="T65" fmla="*/ T64 w 239"/>
                              <a:gd name="T66" fmla="+- 0 740 352"/>
                              <a:gd name="T67" fmla="*/ 740 h 482"/>
                              <a:gd name="T68" fmla="+- 0 189 117"/>
                              <a:gd name="T69" fmla="*/ T68 w 239"/>
                              <a:gd name="T70" fmla="+- 0 749 352"/>
                              <a:gd name="T71" fmla="*/ 749 h 482"/>
                              <a:gd name="T72" fmla="+- 0 203 117"/>
                              <a:gd name="T73" fmla="*/ T72 w 239"/>
                              <a:gd name="T74" fmla="+- 0 757 352"/>
                              <a:gd name="T75" fmla="*/ 757 h 482"/>
                              <a:gd name="T76" fmla="+- 0 215 117"/>
                              <a:gd name="T77" fmla="*/ T76 w 239"/>
                              <a:gd name="T78" fmla="+- 0 765 352"/>
                              <a:gd name="T79" fmla="*/ 765 h 482"/>
                              <a:gd name="T80" fmla="+- 0 226 117"/>
                              <a:gd name="T81" fmla="*/ T80 w 239"/>
                              <a:gd name="T82" fmla="+- 0 772 352"/>
                              <a:gd name="T83" fmla="*/ 772 h 482"/>
                              <a:gd name="T84" fmla="+- 0 238 117"/>
                              <a:gd name="T85" fmla="*/ T84 w 239"/>
                              <a:gd name="T86" fmla="+- 0 780 352"/>
                              <a:gd name="T87" fmla="*/ 780 h 482"/>
                              <a:gd name="T88" fmla="+- 0 257 117"/>
                              <a:gd name="T89" fmla="*/ T88 w 239"/>
                              <a:gd name="T90" fmla="+- 0 793 352"/>
                              <a:gd name="T91" fmla="*/ 793 h 482"/>
                              <a:gd name="T92" fmla="+- 0 270 117"/>
                              <a:gd name="T93" fmla="*/ T92 w 239"/>
                              <a:gd name="T94" fmla="+- 0 801 352"/>
                              <a:gd name="T95" fmla="*/ 801 h 482"/>
                              <a:gd name="T96" fmla="+- 0 287 117"/>
                              <a:gd name="T97" fmla="*/ T96 w 239"/>
                              <a:gd name="T98" fmla="+- 0 813 352"/>
                              <a:gd name="T99" fmla="*/ 813 h 482"/>
                              <a:gd name="T100" fmla="+- 0 302 117"/>
                              <a:gd name="T101" fmla="*/ T100 w 239"/>
                              <a:gd name="T102" fmla="+- 0 823 352"/>
                              <a:gd name="T103" fmla="*/ 823 h 482"/>
                              <a:gd name="T104" fmla="+- 0 318 117"/>
                              <a:gd name="T105" fmla="*/ T104 w 239"/>
                              <a:gd name="T106" fmla="+- 0 833 352"/>
                              <a:gd name="T107" fmla="*/ 833 h 482"/>
                              <a:gd name="T108" fmla="+- 0 329 117"/>
                              <a:gd name="T109" fmla="*/ T108 w 239"/>
                              <a:gd name="T110" fmla="+- 0 827 352"/>
                              <a:gd name="T111" fmla="*/ 827 h 482"/>
                              <a:gd name="T112" fmla="+- 0 340 117"/>
                              <a:gd name="T113" fmla="*/ T112 w 239"/>
                              <a:gd name="T114" fmla="+- 0 825 352"/>
                              <a:gd name="T115" fmla="*/ 825 h 482"/>
                              <a:gd name="T116" fmla="+- 0 356 117"/>
                              <a:gd name="T117" fmla="*/ T116 w 239"/>
                              <a:gd name="T118" fmla="+- 0 818 352"/>
                              <a:gd name="T119" fmla="*/ 818 h 482"/>
                              <a:gd name="T120" fmla="+- 0 346 117"/>
                              <a:gd name="T121" fmla="*/ T120 w 239"/>
                              <a:gd name="T122" fmla="+- 0 804 352"/>
                              <a:gd name="T123" fmla="*/ 804 h 482"/>
                              <a:gd name="T124" fmla="+- 0 337 117"/>
                              <a:gd name="T125" fmla="*/ T124 w 239"/>
                              <a:gd name="T126" fmla="+- 0 791 352"/>
                              <a:gd name="T127" fmla="*/ 791 h 482"/>
                              <a:gd name="T128" fmla="+- 0 325 117"/>
                              <a:gd name="T129" fmla="*/ T128 w 239"/>
                              <a:gd name="T130" fmla="+- 0 772 352"/>
                              <a:gd name="T131" fmla="*/ 772 h 482"/>
                              <a:gd name="T132" fmla="+- 0 302 117"/>
                              <a:gd name="T133" fmla="*/ T132 w 239"/>
                              <a:gd name="T134" fmla="+- 0 736 352"/>
                              <a:gd name="T135" fmla="*/ 736 h 482"/>
                              <a:gd name="T136" fmla="+- 0 295 117"/>
                              <a:gd name="T137" fmla="*/ T136 w 239"/>
                              <a:gd name="T138" fmla="+- 0 721 352"/>
                              <a:gd name="T139" fmla="*/ 721 h 482"/>
                              <a:gd name="T140" fmla="+- 0 285 117"/>
                              <a:gd name="T141" fmla="*/ T140 w 239"/>
                              <a:gd name="T142" fmla="+- 0 698 352"/>
                              <a:gd name="T143" fmla="*/ 698 h 482"/>
                              <a:gd name="T144" fmla="+- 0 279 117"/>
                              <a:gd name="T145" fmla="*/ T144 w 239"/>
                              <a:gd name="T146" fmla="+- 0 679 352"/>
                              <a:gd name="T147" fmla="*/ 679 h 482"/>
                              <a:gd name="T148" fmla="+- 0 274 117"/>
                              <a:gd name="T149" fmla="*/ T148 w 239"/>
                              <a:gd name="T150" fmla="+- 0 655 352"/>
                              <a:gd name="T151" fmla="*/ 655 h 482"/>
                              <a:gd name="T152" fmla="+- 0 274 117"/>
                              <a:gd name="T153" fmla="*/ T152 w 239"/>
                              <a:gd name="T154" fmla="+- 0 623 352"/>
                              <a:gd name="T155" fmla="*/ 623 h 482"/>
                              <a:gd name="T156" fmla="+- 0 277 117"/>
                              <a:gd name="T157" fmla="*/ T156 w 239"/>
                              <a:gd name="T158" fmla="+- 0 602 352"/>
                              <a:gd name="T159" fmla="*/ 602 h 482"/>
                              <a:gd name="T160" fmla="+- 0 284 117"/>
                              <a:gd name="T161" fmla="*/ T160 w 239"/>
                              <a:gd name="T162" fmla="+- 0 582 352"/>
                              <a:gd name="T163" fmla="*/ 582 h 482"/>
                              <a:gd name="T164" fmla="+- 0 292 117"/>
                              <a:gd name="T165" fmla="*/ T164 w 239"/>
                              <a:gd name="T166" fmla="+- 0 564 352"/>
                              <a:gd name="T167" fmla="*/ 564 h 482"/>
                              <a:gd name="T168" fmla="+- 0 298 117"/>
                              <a:gd name="T169" fmla="*/ T168 w 239"/>
                              <a:gd name="T170" fmla="+- 0 550 352"/>
                              <a:gd name="T171" fmla="*/ 550 h 482"/>
                              <a:gd name="T172" fmla="+- 0 311 117"/>
                              <a:gd name="T173" fmla="*/ T172 w 239"/>
                              <a:gd name="T174" fmla="+- 0 525 352"/>
                              <a:gd name="T175" fmla="*/ 525 h 482"/>
                              <a:gd name="T176" fmla="+- 0 323 117"/>
                              <a:gd name="T177" fmla="*/ T176 w 239"/>
                              <a:gd name="T178" fmla="+- 0 503 352"/>
                              <a:gd name="T179" fmla="*/ 503 h 482"/>
                              <a:gd name="T180" fmla="+- 0 331 117"/>
                              <a:gd name="T181" fmla="*/ T180 w 239"/>
                              <a:gd name="T182" fmla="+- 0 487 352"/>
                              <a:gd name="T183" fmla="*/ 487 h 482"/>
                              <a:gd name="T184" fmla="+- 0 339 117"/>
                              <a:gd name="T185" fmla="*/ T184 w 239"/>
                              <a:gd name="T186" fmla="+- 0 471 352"/>
                              <a:gd name="T187" fmla="*/ 471 h 482"/>
                              <a:gd name="T188" fmla="+- 0 346 117"/>
                              <a:gd name="T189" fmla="*/ T188 w 239"/>
                              <a:gd name="T190" fmla="+- 0 456 352"/>
                              <a:gd name="T191" fmla="*/ 456 h 482"/>
                              <a:gd name="T192" fmla="+- 0 350 117"/>
                              <a:gd name="T193" fmla="*/ T192 w 239"/>
                              <a:gd name="T194" fmla="+- 0 441 352"/>
                              <a:gd name="T195" fmla="*/ 441 h 482"/>
                              <a:gd name="T196" fmla="+- 0 354 117"/>
                              <a:gd name="T197" fmla="*/ T196 w 239"/>
                              <a:gd name="T198" fmla="+- 0 426 352"/>
                              <a:gd name="T199" fmla="*/ 426 h 482"/>
                              <a:gd name="T200" fmla="+- 0 355 117"/>
                              <a:gd name="T201" fmla="*/ T200 w 239"/>
                              <a:gd name="T202" fmla="+- 0 398 352"/>
                              <a:gd name="T203" fmla="*/ 398 h 482"/>
                              <a:gd name="T204" fmla="+- 0 352 117"/>
                              <a:gd name="T205" fmla="*/ T204 w 239"/>
                              <a:gd name="T206" fmla="+- 0 385 352"/>
                              <a:gd name="T207" fmla="*/ 385 h 482"/>
                              <a:gd name="T208" fmla="+- 0 346 117"/>
                              <a:gd name="T209" fmla="*/ T208 w 239"/>
                              <a:gd name="T210" fmla="+- 0 373 352"/>
                              <a:gd name="T211" fmla="*/ 373 h 482"/>
                              <a:gd name="T212" fmla="+- 0 332 117"/>
                              <a:gd name="T213" fmla="*/ T212 w 239"/>
                              <a:gd name="T214" fmla="+- 0 358 352"/>
                              <a:gd name="T215" fmla="*/ 358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39" h="482">
                                <a:moveTo>
                                  <a:pt x="206" y="0"/>
                                </a:moveTo>
                                <a:lnTo>
                                  <a:pt x="200" y="3"/>
                                </a:lnTo>
                                <a:lnTo>
                                  <a:pt x="194" y="8"/>
                                </a:lnTo>
                                <a:lnTo>
                                  <a:pt x="184" y="17"/>
                                </a:lnTo>
                                <a:lnTo>
                                  <a:pt x="179" y="22"/>
                                </a:lnTo>
                                <a:lnTo>
                                  <a:pt x="173" y="27"/>
                                </a:lnTo>
                                <a:lnTo>
                                  <a:pt x="169" y="32"/>
                                </a:lnTo>
                                <a:lnTo>
                                  <a:pt x="164" y="36"/>
                                </a:lnTo>
                                <a:lnTo>
                                  <a:pt x="159" y="41"/>
                                </a:lnTo>
                                <a:lnTo>
                                  <a:pt x="150" y="50"/>
                                </a:lnTo>
                                <a:lnTo>
                                  <a:pt x="145" y="56"/>
                                </a:lnTo>
                                <a:lnTo>
                                  <a:pt x="136" y="66"/>
                                </a:lnTo>
                                <a:lnTo>
                                  <a:pt x="132" y="71"/>
                                </a:lnTo>
                                <a:lnTo>
                                  <a:pt x="128" y="76"/>
                                </a:lnTo>
                                <a:lnTo>
                                  <a:pt x="119" y="86"/>
                                </a:lnTo>
                                <a:lnTo>
                                  <a:pt x="115" y="91"/>
                                </a:lnTo>
                                <a:lnTo>
                                  <a:pt x="111" y="97"/>
                                </a:lnTo>
                                <a:lnTo>
                                  <a:pt x="107" y="102"/>
                                </a:lnTo>
                                <a:lnTo>
                                  <a:pt x="100" y="112"/>
                                </a:lnTo>
                                <a:lnTo>
                                  <a:pt x="97" y="118"/>
                                </a:lnTo>
                                <a:lnTo>
                                  <a:pt x="93" y="124"/>
                                </a:lnTo>
                                <a:lnTo>
                                  <a:pt x="85" y="134"/>
                                </a:lnTo>
                                <a:lnTo>
                                  <a:pt x="79" y="146"/>
                                </a:lnTo>
                                <a:lnTo>
                                  <a:pt x="76" y="151"/>
                                </a:lnTo>
                                <a:lnTo>
                                  <a:pt x="73" y="157"/>
                                </a:lnTo>
                                <a:lnTo>
                                  <a:pt x="70" y="163"/>
                                </a:lnTo>
                                <a:lnTo>
                                  <a:pt x="66" y="168"/>
                                </a:lnTo>
                                <a:lnTo>
                                  <a:pt x="63" y="174"/>
                                </a:lnTo>
                                <a:lnTo>
                                  <a:pt x="57" y="186"/>
                                </a:lnTo>
                                <a:lnTo>
                                  <a:pt x="54" y="191"/>
                                </a:lnTo>
                                <a:lnTo>
                                  <a:pt x="52" y="197"/>
                                </a:lnTo>
                                <a:lnTo>
                                  <a:pt x="49" y="203"/>
                                </a:lnTo>
                                <a:lnTo>
                                  <a:pt x="47" y="209"/>
                                </a:lnTo>
                                <a:lnTo>
                                  <a:pt x="44" y="214"/>
                                </a:lnTo>
                                <a:lnTo>
                                  <a:pt x="41" y="220"/>
                                </a:lnTo>
                                <a:lnTo>
                                  <a:pt x="38" y="227"/>
                                </a:lnTo>
                                <a:lnTo>
                                  <a:pt x="36" y="233"/>
                                </a:lnTo>
                                <a:lnTo>
                                  <a:pt x="34" y="238"/>
                                </a:lnTo>
                                <a:lnTo>
                                  <a:pt x="29" y="250"/>
                                </a:lnTo>
                                <a:lnTo>
                                  <a:pt x="27" y="257"/>
                                </a:lnTo>
                                <a:lnTo>
                                  <a:pt x="26" y="263"/>
                                </a:lnTo>
                                <a:lnTo>
                                  <a:pt x="23" y="269"/>
                                </a:lnTo>
                                <a:lnTo>
                                  <a:pt x="20" y="275"/>
                                </a:lnTo>
                                <a:lnTo>
                                  <a:pt x="19" y="281"/>
                                </a:lnTo>
                                <a:lnTo>
                                  <a:pt x="17" y="286"/>
                                </a:lnTo>
                                <a:lnTo>
                                  <a:pt x="14" y="298"/>
                                </a:lnTo>
                                <a:lnTo>
                                  <a:pt x="12" y="305"/>
                                </a:lnTo>
                                <a:lnTo>
                                  <a:pt x="10" y="311"/>
                                </a:lnTo>
                                <a:lnTo>
                                  <a:pt x="8" y="318"/>
                                </a:lnTo>
                                <a:lnTo>
                                  <a:pt x="4" y="336"/>
                                </a:lnTo>
                                <a:lnTo>
                                  <a:pt x="2" y="342"/>
                                </a:lnTo>
                                <a:lnTo>
                                  <a:pt x="2" y="348"/>
                                </a:lnTo>
                                <a:lnTo>
                                  <a:pt x="0" y="355"/>
                                </a:lnTo>
                                <a:lnTo>
                                  <a:pt x="3" y="357"/>
                                </a:lnTo>
                                <a:lnTo>
                                  <a:pt x="7" y="359"/>
                                </a:lnTo>
                                <a:lnTo>
                                  <a:pt x="16" y="363"/>
                                </a:lnTo>
                                <a:lnTo>
                                  <a:pt x="20" y="366"/>
                                </a:lnTo>
                                <a:lnTo>
                                  <a:pt x="23" y="367"/>
                                </a:lnTo>
                                <a:lnTo>
                                  <a:pt x="26" y="369"/>
                                </a:lnTo>
                                <a:lnTo>
                                  <a:pt x="29" y="371"/>
                                </a:lnTo>
                                <a:lnTo>
                                  <a:pt x="35" y="374"/>
                                </a:lnTo>
                                <a:lnTo>
                                  <a:pt x="38" y="376"/>
                                </a:lnTo>
                                <a:lnTo>
                                  <a:pt x="41" y="378"/>
                                </a:lnTo>
                                <a:lnTo>
                                  <a:pt x="44" y="380"/>
                                </a:lnTo>
                                <a:lnTo>
                                  <a:pt x="47" y="381"/>
                                </a:lnTo>
                                <a:lnTo>
                                  <a:pt x="50" y="384"/>
                                </a:lnTo>
                                <a:lnTo>
                                  <a:pt x="55" y="387"/>
                                </a:lnTo>
                                <a:lnTo>
                                  <a:pt x="58" y="388"/>
                                </a:lnTo>
                                <a:lnTo>
                                  <a:pt x="61" y="390"/>
                                </a:lnTo>
                                <a:lnTo>
                                  <a:pt x="67" y="393"/>
                                </a:lnTo>
                                <a:lnTo>
                                  <a:pt x="69" y="395"/>
                                </a:lnTo>
                                <a:lnTo>
                                  <a:pt x="72" y="397"/>
                                </a:lnTo>
                                <a:lnTo>
                                  <a:pt x="78" y="400"/>
                                </a:lnTo>
                                <a:lnTo>
                                  <a:pt x="81" y="402"/>
                                </a:lnTo>
                                <a:lnTo>
                                  <a:pt x="84" y="404"/>
                                </a:lnTo>
                                <a:lnTo>
                                  <a:pt x="86" y="405"/>
                                </a:lnTo>
                                <a:lnTo>
                                  <a:pt x="89" y="407"/>
                                </a:lnTo>
                                <a:lnTo>
                                  <a:pt x="92" y="409"/>
                                </a:lnTo>
                                <a:lnTo>
                                  <a:pt x="95" y="411"/>
                                </a:lnTo>
                                <a:lnTo>
                                  <a:pt x="98" y="413"/>
                                </a:lnTo>
                                <a:lnTo>
                                  <a:pt x="101" y="415"/>
                                </a:lnTo>
                                <a:lnTo>
                                  <a:pt x="103" y="416"/>
                                </a:lnTo>
                                <a:lnTo>
                                  <a:pt x="106" y="419"/>
                                </a:lnTo>
                                <a:lnTo>
                                  <a:pt x="109" y="420"/>
                                </a:lnTo>
                                <a:lnTo>
                                  <a:pt x="112" y="422"/>
                                </a:lnTo>
                                <a:lnTo>
                                  <a:pt x="114" y="425"/>
                                </a:lnTo>
                                <a:lnTo>
                                  <a:pt x="118" y="427"/>
                                </a:lnTo>
                                <a:lnTo>
                                  <a:pt x="121" y="428"/>
                                </a:lnTo>
                                <a:lnTo>
                                  <a:pt x="123" y="431"/>
                                </a:lnTo>
                                <a:lnTo>
                                  <a:pt x="127" y="432"/>
                                </a:lnTo>
                                <a:lnTo>
                                  <a:pt x="136" y="439"/>
                                </a:lnTo>
                                <a:lnTo>
                                  <a:pt x="140" y="441"/>
                                </a:lnTo>
                                <a:lnTo>
                                  <a:pt x="143" y="443"/>
                                </a:lnTo>
                                <a:lnTo>
                                  <a:pt x="146" y="445"/>
                                </a:lnTo>
                                <a:lnTo>
                                  <a:pt x="150" y="447"/>
                                </a:lnTo>
                                <a:lnTo>
                                  <a:pt x="153" y="449"/>
                                </a:lnTo>
                                <a:lnTo>
                                  <a:pt x="156" y="452"/>
                                </a:lnTo>
                                <a:lnTo>
                                  <a:pt x="159" y="454"/>
                                </a:lnTo>
                                <a:lnTo>
                                  <a:pt x="167" y="458"/>
                                </a:lnTo>
                                <a:lnTo>
                                  <a:pt x="170" y="461"/>
                                </a:lnTo>
                                <a:lnTo>
                                  <a:pt x="174" y="463"/>
                                </a:lnTo>
                                <a:lnTo>
                                  <a:pt x="177" y="466"/>
                                </a:lnTo>
                                <a:lnTo>
                                  <a:pt x="181" y="469"/>
                                </a:lnTo>
                                <a:lnTo>
                                  <a:pt x="185" y="471"/>
                                </a:lnTo>
                                <a:lnTo>
                                  <a:pt x="189" y="473"/>
                                </a:lnTo>
                                <a:lnTo>
                                  <a:pt x="193" y="476"/>
                                </a:lnTo>
                                <a:lnTo>
                                  <a:pt x="197" y="478"/>
                                </a:lnTo>
                                <a:lnTo>
                                  <a:pt x="201" y="481"/>
                                </a:lnTo>
                                <a:lnTo>
                                  <a:pt x="203" y="479"/>
                                </a:lnTo>
                                <a:lnTo>
                                  <a:pt x="206" y="478"/>
                                </a:lnTo>
                                <a:lnTo>
                                  <a:pt x="210" y="476"/>
                                </a:lnTo>
                                <a:lnTo>
                                  <a:pt x="212" y="475"/>
                                </a:lnTo>
                                <a:lnTo>
                                  <a:pt x="215" y="475"/>
                                </a:lnTo>
                                <a:lnTo>
                                  <a:pt x="218" y="474"/>
                                </a:lnTo>
                                <a:lnTo>
                                  <a:pt x="221" y="474"/>
                                </a:lnTo>
                                <a:lnTo>
                                  <a:pt x="223" y="473"/>
                                </a:lnTo>
                                <a:lnTo>
                                  <a:pt x="225" y="473"/>
                                </a:lnTo>
                                <a:lnTo>
                                  <a:pt x="232" y="471"/>
                                </a:lnTo>
                                <a:lnTo>
                                  <a:pt x="236" y="468"/>
                                </a:lnTo>
                                <a:lnTo>
                                  <a:pt x="239" y="466"/>
                                </a:lnTo>
                                <a:lnTo>
                                  <a:pt x="236" y="463"/>
                                </a:lnTo>
                                <a:lnTo>
                                  <a:pt x="234" y="459"/>
                                </a:lnTo>
                                <a:lnTo>
                                  <a:pt x="232" y="456"/>
                                </a:lnTo>
                                <a:lnTo>
                                  <a:pt x="229" y="452"/>
                                </a:lnTo>
                                <a:lnTo>
                                  <a:pt x="226" y="449"/>
                                </a:lnTo>
                                <a:lnTo>
                                  <a:pt x="224" y="446"/>
                                </a:lnTo>
                                <a:lnTo>
                                  <a:pt x="222" y="442"/>
                                </a:lnTo>
                                <a:lnTo>
                                  <a:pt x="220" y="439"/>
                                </a:lnTo>
                                <a:lnTo>
                                  <a:pt x="217" y="435"/>
                                </a:lnTo>
                                <a:lnTo>
                                  <a:pt x="212" y="428"/>
                                </a:lnTo>
                                <a:lnTo>
                                  <a:pt x="210" y="425"/>
                                </a:lnTo>
                                <a:lnTo>
                                  <a:pt x="208" y="420"/>
                                </a:lnTo>
                                <a:lnTo>
                                  <a:pt x="206" y="417"/>
                                </a:lnTo>
                                <a:lnTo>
                                  <a:pt x="194" y="399"/>
                                </a:lnTo>
                                <a:lnTo>
                                  <a:pt x="192" y="396"/>
                                </a:lnTo>
                                <a:lnTo>
                                  <a:pt x="185" y="384"/>
                                </a:lnTo>
                                <a:lnTo>
                                  <a:pt x="184" y="381"/>
                                </a:lnTo>
                                <a:lnTo>
                                  <a:pt x="182" y="376"/>
                                </a:lnTo>
                                <a:lnTo>
                                  <a:pt x="180" y="372"/>
                                </a:lnTo>
                                <a:lnTo>
                                  <a:pt x="178" y="369"/>
                                </a:lnTo>
                                <a:lnTo>
                                  <a:pt x="174" y="361"/>
                                </a:lnTo>
                                <a:lnTo>
                                  <a:pt x="171" y="354"/>
                                </a:lnTo>
                                <a:lnTo>
                                  <a:pt x="170" y="351"/>
                                </a:lnTo>
                                <a:lnTo>
                                  <a:pt x="168" y="346"/>
                                </a:lnTo>
                                <a:lnTo>
                                  <a:pt x="167" y="342"/>
                                </a:lnTo>
                                <a:lnTo>
                                  <a:pt x="165" y="338"/>
                                </a:lnTo>
                                <a:lnTo>
                                  <a:pt x="165" y="334"/>
                                </a:lnTo>
                                <a:lnTo>
                                  <a:pt x="162" y="327"/>
                                </a:lnTo>
                                <a:lnTo>
                                  <a:pt x="161" y="322"/>
                                </a:lnTo>
                                <a:lnTo>
                                  <a:pt x="159" y="311"/>
                                </a:lnTo>
                                <a:lnTo>
                                  <a:pt x="158" y="307"/>
                                </a:lnTo>
                                <a:lnTo>
                                  <a:pt x="157" y="303"/>
                                </a:lnTo>
                                <a:lnTo>
                                  <a:pt x="157" y="298"/>
                                </a:lnTo>
                                <a:lnTo>
                                  <a:pt x="156" y="295"/>
                                </a:lnTo>
                                <a:lnTo>
                                  <a:pt x="156" y="275"/>
                                </a:lnTo>
                                <a:lnTo>
                                  <a:pt x="157" y="271"/>
                                </a:lnTo>
                                <a:lnTo>
                                  <a:pt x="157" y="267"/>
                                </a:lnTo>
                                <a:lnTo>
                                  <a:pt x="159" y="258"/>
                                </a:lnTo>
                                <a:lnTo>
                                  <a:pt x="159" y="254"/>
                                </a:lnTo>
                                <a:lnTo>
                                  <a:pt x="160" y="250"/>
                                </a:lnTo>
                                <a:lnTo>
                                  <a:pt x="162" y="246"/>
                                </a:lnTo>
                                <a:lnTo>
                                  <a:pt x="163" y="242"/>
                                </a:lnTo>
                                <a:lnTo>
                                  <a:pt x="166" y="234"/>
                                </a:lnTo>
                                <a:lnTo>
                                  <a:pt x="167" y="230"/>
                                </a:lnTo>
                                <a:lnTo>
                                  <a:pt x="172" y="222"/>
                                </a:lnTo>
                                <a:lnTo>
                                  <a:pt x="173" y="219"/>
                                </a:lnTo>
                                <a:lnTo>
                                  <a:pt x="174" y="215"/>
                                </a:lnTo>
                                <a:lnTo>
                                  <a:pt x="175" y="212"/>
                                </a:lnTo>
                                <a:lnTo>
                                  <a:pt x="176" y="209"/>
                                </a:lnTo>
                                <a:lnTo>
                                  <a:pt x="178" y="205"/>
                                </a:lnTo>
                                <a:lnTo>
                                  <a:pt x="179" y="202"/>
                                </a:lnTo>
                                <a:lnTo>
                                  <a:pt x="181" y="198"/>
                                </a:lnTo>
                                <a:lnTo>
                                  <a:pt x="183" y="195"/>
                                </a:lnTo>
                                <a:lnTo>
                                  <a:pt x="188" y="184"/>
                                </a:lnTo>
                                <a:lnTo>
                                  <a:pt x="192" y="177"/>
                                </a:lnTo>
                                <a:lnTo>
                                  <a:pt x="194" y="173"/>
                                </a:lnTo>
                                <a:lnTo>
                                  <a:pt x="200" y="162"/>
                                </a:lnTo>
                                <a:lnTo>
                                  <a:pt x="202" y="158"/>
                                </a:lnTo>
                                <a:lnTo>
                                  <a:pt x="204" y="154"/>
                                </a:lnTo>
                                <a:lnTo>
                                  <a:pt x="206" y="151"/>
                                </a:lnTo>
                                <a:lnTo>
                                  <a:pt x="208" y="146"/>
                                </a:lnTo>
                                <a:lnTo>
                                  <a:pt x="210" y="142"/>
                                </a:lnTo>
                                <a:lnTo>
                                  <a:pt x="212" y="139"/>
                                </a:lnTo>
                                <a:lnTo>
                                  <a:pt x="214" y="135"/>
                                </a:lnTo>
                                <a:lnTo>
                                  <a:pt x="216" y="130"/>
                                </a:lnTo>
                                <a:lnTo>
                                  <a:pt x="218" y="127"/>
                                </a:lnTo>
                                <a:lnTo>
                                  <a:pt x="220" y="123"/>
                                </a:lnTo>
                                <a:lnTo>
                                  <a:pt x="222" y="119"/>
                                </a:lnTo>
                                <a:lnTo>
                                  <a:pt x="224" y="115"/>
                                </a:lnTo>
                                <a:lnTo>
                                  <a:pt x="225" y="112"/>
                                </a:lnTo>
                                <a:lnTo>
                                  <a:pt x="226" y="108"/>
                                </a:lnTo>
                                <a:lnTo>
                                  <a:pt x="229" y="104"/>
                                </a:lnTo>
                                <a:lnTo>
                                  <a:pt x="229" y="100"/>
                                </a:lnTo>
                                <a:lnTo>
                                  <a:pt x="231" y="96"/>
                                </a:lnTo>
                                <a:lnTo>
                                  <a:pt x="232" y="92"/>
                                </a:lnTo>
                                <a:lnTo>
                                  <a:pt x="233" y="89"/>
                                </a:lnTo>
                                <a:lnTo>
                                  <a:pt x="234" y="85"/>
                                </a:lnTo>
                                <a:lnTo>
                                  <a:pt x="235" y="81"/>
                                </a:lnTo>
                                <a:lnTo>
                                  <a:pt x="236" y="77"/>
                                </a:lnTo>
                                <a:lnTo>
                                  <a:pt x="237" y="74"/>
                                </a:lnTo>
                                <a:lnTo>
                                  <a:pt x="238" y="71"/>
                                </a:lnTo>
                                <a:lnTo>
                                  <a:pt x="238" y="67"/>
                                </a:lnTo>
                                <a:lnTo>
                                  <a:pt x="238" y="63"/>
                                </a:lnTo>
                                <a:lnTo>
                                  <a:pt x="238" y="46"/>
                                </a:lnTo>
                                <a:lnTo>
                                  <a:pt x="238" y="42"/>
                                </a:lnTo>
                                <a:lnTo>
                                  <a:pt x="237" y="39"/>
                                </a:lnTo>
                                <a:lnTo>
                                  <a:pt x="235" y="36"/>
                                </a:lnTo>
                                <a:lnTo>
                                  <a:pt x="235" y="33"/>
                                </a:lnTo>
                                <a:lnTo>
                                  <a:pt x="233" y="29"/>
                                </a:lnTo>
                                <a:lnTo>
                                  <a:pt x="232" y="26"/>
                                </a:lnTo>
                                <a:lnTo>
                                  <a:pt x="230" y="23"/>
                                </a:lnTo>
                                <a:lnTo>
                                  <a:pt x="229" y="21"/>
                                </a:lnTo>
                                <a:lnTo>
                                  <a:pt x="226" y="17"/>
                                </a:lnTo>
                                <a:lnTo>
                                  <a:pt x="224" y="15"/>
                                </a:lnTo>
                                <a:lnTo>
                                  <a:pt x="219" y="9"/>
                                </a:lnTo>
                                <a:lnTo>
                                  <a:pt x="215" y="6"/>
                                </a:lnTo>
                                <a:lnTo>
                                  <a:pt x="212" y="4"/>
                                </a:lnTo>
                                <a:lnTo>
                                  <a:pt x="209" y="2"/>
                                </a:lnTo>
                                <a:lnTo>
                                  <a:pt x="206" y="0"/>
                                </a:lnTo>
                                <a:close/>
                              </a:path>
                            </a:pathLst>
                          </a:custGeom>
                          <a:solidFill>
                            <a:srgbClr val="AC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7" y="91"/>
                            <a:ext cx="49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7" y="113"/>
                            <a:ext cx="824"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90"/>
                        <wps:cNvSpPr>
                          <a:spLocks/>
                        </wps:cNvSpPr>
                        <wps:spPr bwMode="auto">
                          <a:xfrm>
                            <a:off x="586" y="1062"/>
                            <a:ext cx="16" cy="30"/>
                          </a:xfrm>
                          <a:custGeom>
                            <a:avLst/>
                            <a:gdLst>
                              <a:gd name="T0" fmla="+- 0 594 586"/>
                              <a:gd name="T1" fmla="*/ T0 w 16"/>
                              <a:gd name="T2" fmla="+- 0 1062 1062"/>
                              <a:gd name="T3" fmla="*/ 1062 h 30"/>
                              <a:gd name="T4" fmla="+- 0 591 586"/>
                              <a:gd name="T5" fmla="*/ T4 w 16"/>
                              <a:gd name="T6" fmla="+- 0 1063 1062"/>
                              <a:gd name="T7" fmla="*/ 1063 h 30"/>
                              <a:gd name="T8" fmla="+- 0 589 586"/>
                              <a:gd name="T9" fmla="*/ T8 w 16"/>
                              <a:gd name="T10" fmla="+- 0 1064 1062"/>
                              <a:gd name="T11" fmla="*/ 1064 h 30"/>
                              <a:gd name="T12" fmla="+- 0 588 586"/>
                              <a:gd name="T13" fmla="*/ T12 w 16"/>
                              <a:gd name="T14" fmla="+- 0 1066 1062"/>
                              <a:gd name="T15" fmla="*/ 1066 h 30"/>
                              <a:gd name="T16" fmla="+- 0 586 586"/>
                              <a:gd name="T17" fmla="*/ T16 w 16"/>
                              <a:gd name="T18" fmla="+- 0 1069 1062"/>
                              <a:gd name="T19" fmla="*/ 1069 h 30"/>
                              <a:gd name="T20" fmla="+- 0 586 586"/>
                              <a:gd name="T21" fmla="*/ T20 w 16"/>
                              <a:gd name="T22" fmla="+- 0 1079 1062"/>
                              <a:gd name="T23" fmla="*/ 1079 h 30"/>
                              <a:gd name="T24" fmla="+- 0 587 586"/>
                              <a:gd name="T25" fmla="*/ T24 w 16"/>
                              <a:gd name="T26" fmla="+- 0 1081 1062"/>
                              <a:gd name="T27" fmla="*/ 1081 h 30"/>
                              <a:gd name="T28" fmla="+- 0 588 586"/>
                              <a:gd name="T29" fmla="*/ T28 w 16"/>
                              <a:gd name="T30" fmla="+- 0 1084 1062"/>
                              <a:gd name="T31" fmla="*/ 1084 h 30"/>
                              <a:gd name="T32" fmla="+- 0 589 586"/>
                              <a:gd name="T33" fmla="*/ T32 w 16"/>
                              <a:gd name="T34" fmla="+- 0 1089 1062"/>
                              <a:gd name="T35" fmla="*/ 1089 h 30"/>
                              <a:gd name="T36" fmla="+- 0 590 586"/>
                              <a:gd name="T37" fmla="*/ T36 w 16"/>
                              <a:gd name="T38" fmla="+- 0 1090 1062"/>
                              <a:gd name="T39" fmla="*/ 1090 h 30"/>
                              <a:gd name="T40" fmla="+- 0 591 586"/>
                              <a:gd name="T41" fmla="*/ T40 w 16"/>
                              <a:gd name="T42" fmla="+- 0 1091 1062"/>
                              <a:gd name="T43" fmla="*/ 1091 h 30"/>
                              <a:gd name="T44" fmla="+- 0 592 586"/>
                              <a:gd name="T45" fmla="*/ T44 w 16"/>
                              <a:gd name="T46" fmla="+- 0 1092 1062"/>
                              <a:gd name="T47" fmla="*/ 1092 h 30"/>
                              <a:gd name="T48" fmla="+- 0 594 586"/>
                              <a:gd name="T49" fmla="*/ T48 w 16"/>
                              <a:gd name="T50" fmla="+- 0 1092 1062"/>
                              <a:gd name="T51" fmla="*/ 1092 h 30"/>
                              <a:gd name="T52" fmla="+- 0 597 586"/>
                              <a:gd name="T53" fmla="*/ T52 w 16"/>
                              <a:gd name="T54" fmla="+- 0 1090 1062"/>
                              <a:gd name="T55" fmla="*/ 1090 h 30"/>
                              <a:gd name="T56" fmla="+- 0 598 586"/>
                              <a:gd name="T57" fmla="*/ T56 w 16"/>
                              <a:gd name="T58" fmla="+- 0 1088 1062"/>
                              <a:gd name="T59" fmla="*/ 1088 h 30"/>
                              <a:gd name="T60" fmla="+- 0 600 586"/>
                              <a:gd name="T61" fmla="*/ T60 w 16"/>
                              <a:gd name="T62" fmla="+- 0 1085 1062"/>
                              <a:gd name="T63" fmla="*/ 1085 h 30"/>
                              <a:gd name="T64" fmla="+- 0 600 586"/>
                              <a:gd name="T65" fmla="*/ T64 w 16"/>
                              <a:gd name="T66" fmla="+- 0 1083 1062"/>
                              <a:gd name="T67" fmla="*/ 1083 h 30"/>
                              <a:gd name="T68" fmla="+- 0 601 586"/>
                              <a:gd name="T69" fmla="*/ T68 w 16"/>
                              <a:gd name="T70" fmla="+- 0 1081 1062"/>
                              <a:gd name="T71" fmla="*/ 1081 h 30"/>
                              <a:gd name="T72" fmla="+- 0 601 586"/>
                              <a:gd name="T73" fmla="*/ T72 w 16"/>
                              <a:gd name="T74" fmla="+- 0 1079 1062"/>
                              <a:gd name="T75" fmla="*/ 1079 h 30"/>
                              <a:gd name="T76" fmla="+- 0 602 586"/>
                              <a:gd name="T77" fmla="*/ T76 w 16"/>
                              <a:gd name="T78" fmla="+- 0 1078 1062"/>
                              <a:gd name="T79" fmla="*/ 1078 h 30"/>
                              <a:gd name="T80" fmla="+- 0 602 586"/>
                              <a:gd name="T81" fmla="*/ T80 w 16"/>
                              <a:gd name="T82" fmla="+- 0 1070 1062"/>
                              <a:gd name="T83" fmla="*/ 1070 h 30"/>
                              <a:gd name="T84" fmla="+- 0 600 586"/>
                              <a:gd name="T85" fmla="*/ T84 w 16"/>
                              <a:gd name="T86" fmla="+- 0 1066 1062"/>
                              <a:gd name="T87" fmla="*/ 1066 h 30"/>
                              <a:gd name="T88" fmla="+- 0 597 586"/>
                              <a:gd name="T89" fmla="*/ T88 w 16"/>
                              <a:gd name="T90" fmla="+- 0 1063 1062"/>
                              <a:gd name="T91" fmla="*/ 1063 h 30"/>
                              <a:gd name="T92" fmla="+- 0 595 586"/>
                              <a:gd name="T93" fmla="*/ T92 w 16"/>
                              <a:gd name="T94" fmla="+- 0 1063 1062"/>
                              <a:gd name="T95" fmla="*/ 1063 h 30"/>
                              <a:gd name="T96" fmla="+- 0 594 586"/>
                              <a:gd name="T97" fmla="*/ T96 w 16"/>
                              <a:gd name="T98" fmla="+- 0 1062 1062"/>
                              <a:gd name="T99" fmla="*/ 106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 h="30">
                                <a:moveTo>
                                  <a:pt x="8" y="0"/>
                                </a:moveTo>
                                <a:lnTo>
                                  <a:pt x="5" y="1"/>
                                </a:lnTo>
                                <a:lnTo>
                                  <a:pt x="3" y="2"/>
                                </a:lnTo>
                                <a:lnTo>
                                  <a:pt x="2" y="4"/>
                                </a:lnTo>
                                <a:lnTo>
                                  <a:pt x="0" y="7"/>
                                </a:lnTo>
                                <a:lnTo>
                                  <a:pt x="0" y="17"/>
                                </a:lnTo>
                                <a:lnTo>
                                  <a:pt x="1" y="19"/>
                                </a:lnTo>
                                <a:lnTo>
                                  <a:pt x="2" y="22"/>
                                </a:lnTo>
                                <a:lnTo>
                                  <a:pt x="3" y="27"/>
                                </a:lnTo>
                                <a:lnTo>
                                  <a:pt x="4" y="28"/>
                                </a:lnTo>
                                <a:lnTo>
                                  <a:pt x="5" y="29"/>
                                </a:lnTo>
                                <a:lnTo>
                                  <a:pt x="6" y="30"/>
                                </a:lnTo>
                                <a:lnTo>
                                  <a:pt x="8" y="30"/>
                                </a:lnTo>
                                <a:lnTo>
                                  <a:pt x="11" y="28"/>
                                </a:lnTo>
                                <a:lnTo>
                                  <a:pt x="12" y="26"/>
                                </a:lnTo>
                                <a:lnTo>
                                  <a:pt x="14" y="23"/>
                                </a:lnTo>
                                <a:lnTo>
                                  <a:pt x="14" y="21"/>
                                </a:lnTo>
                                <a:lnTo>
                                  <a:pt x="15" y="19"/>
                                </a:lnTo>
                                <a:lnTo>
                                  <a:pt x="15" y="17"/>
                                </a:lnTo>
                                <a:lnTo>
                                  <a:pt x="16" y="16"/>
                                </a:lnTo>
                                <a:lnTo>
                                  <a:pt x="16" y="8"/>
                                </a:lnTo>
                                <a:lnTo>
                                  <a:pt x="14" y="4"/>
                                </a:lnTo>
                                <a:lnTo>
                                  <a:pt x="11" y="1"/>
                                </a:lnTo>
                                <a:lnTo>
                                  <a:pt x="9" y="1"/>
                                </a:lnTo>
                                <a:lnTo>
                                  <a:pt x="8" y="0"/>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62" y="342"/>
                            <a:ext cx="19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188"/>
                        <wps:cNvSpPr>
                          <a:spLocks/>
                        </wps:cNvSpPr>
                        <wps:spPr bwMode="auto">
                          <a:xfrm>
                            <a:off x="506" y="293"/>
                            <a:ext cx="215" cy="501"/>
                          </a:xfrm>
                          <a:custGeom>
                            <a:avLst/>
                            <a:gdLst>
                              <a:gd name="T0" fmla="+- 0 687 506"/>
                              <a:gd name="T1" fmla="*/ T0 w 215"/>
                              <a:gd name="T2" fmla="+- 0 299 293"/>
                              <a:gd name="T3" fmla="*/ 299 h 501"/>
                              <a:gd name="T4" fmla="+- 0 676 506"/>
                              <a:gd name="T5" fmla="*/ T4 w 215"/>
                              <a:gd name="T6" fmla="+- 0 312 293"/>
                              <a:gd name="T7" fmla="*/ 312 h 501"/>
                              <a:gd name="T8" fmla="+- 0 670 506"/>
                              <a:gd name="T9" fmla="*/ T8 w 215"/>
                              <a:gd name="T10" fmla="+- 0 326 293"/>
                              <a:gd name="T11" fmla="*/ 326 h 501"/>
                              <a:gd name="T12" fmla="+- 0 666 506"/>
                              <a:gd name="T13" fmla="*/ T12 w 215"/>
                              <a:gd name="T14" fmla="+- 0 336 293"/>
                              <a:gd name="T15" fmla="*/ 336 h 501"/>
                              <a:gd name="T16" fmla="+- 0 665 506"/>
                              <a:gd name="T17" fmla="*/ T16 w 215"/>
                              <a:gd name="T18" fmla="+- 0 347 293"/>
                              <a:gd name="T19" fmla="*/ 347 h 501"/>
                              <a:gd name="T20" fmla="+- 0 663 506"/>
                              <a:gd name="T21" fmla="*/ T20 w 215"/>
                              <a:gd name="T22" fmla="+- 0 402 293"/>
                              <a:gd name="T23" fmla="*/ 402 h 501"/>
                              <a:gd name="T24" fmla="+- 0 662 506"/>
                              <a:gd name="T25" fmla="*/ T24 w 215"/>
                              <a:gd name="T26" fmla="+- 0 411 293"/>
                              <a:gd name="T27" fmla="*/ 411 h 501"/>
                              <a:gd name="T28" fmla="+- 0 660 506"/>
                              <a:gd name="T29" fmla="*/ T28 w 215"/>
                              <a:gd name="T30" fmla="+- 0 421 293"/>
                              <a:gd name="T31" fmla="*/ 421 h 501"/>
                              <a:gd name="T32" fmla="+- 0 656 506"/>
                              <a:gd name="T33" fmla="*/ T32 w 215"/>
                              <a:gd name="T34" fmla="+- 0 433 293"/>
                              <a:gd name="T35" fmla="*/ 433 h 501"/>
                              <a:gd name="T36" fmla="+- 0 654 506"/>
                              <a:gd name="T37" fmla="*/ T36 w 215"/>
                              <a:gd name="T38" fmla="+- 0 450 293"/>
                              <a:gd name="T39" fmla="*/ 450 h 501"/>
                              <a:gd name="T40" fmla="+- 0 650 506"/>
                              <a:gd name="T41" fmla="*/ T40 w 215"/>
                              <a:gd name="T42" fmla="+- 0 485 293"/>
                              <a:gd name="T43" fmla="*/ 485 h 501"/>
                              <a:gd name="T44" fmla="+- 0 643 506"/>
                              <a:gd name="T45" fmla="*/ T44 w 215"/>
                              <a:gd name="T46" fmla="+- 0 509 293"/>
                              <a:gd name="T47" fmla="*/ 509 h 501"/>
                              <a:gd name="T48" fmla="+- 0 625 506"/>
                              <a:gd name="T49" fmla="*/ T48 w 215"/>
                              <a:gd name="T50" fmla="+- 0 553 293"/>
                              <a:gd name="T51" fmla="*/ 553 h 501"/>
                              <a:gd name="T52" fmla="+- 0 597 506"/>
                              <a:gd name="T53" fmla="*/ T52 w 215"/>
                              <a:gd name="T54" fmla="+- 0 601 293"/>
                              <a:gd name="T55" fmla="*/ 601 h 501"/>
                              <a:gd name="T56" fmla="+- 0 582 506"/>
                              <a:gd name="T57" fmla="*/ T56 w 215"/>
                              <a:gd name="T58" fmla="+- 0 628 293"/>
                              <a:gd name="T59" fmla="*/ 628 h 501"/>
                              <a:gd name="T60" fmla="+- 0 565 506"/>
                              <a:gd name="T61" fmla="*/ T60 w 215"/>
                              <a:gd name="T62" fmla="+- 0 654 293"/>
                              <a:gd name="T63" fmla="*/ 654 h 501"/>
                              <a:gd name="T64" fmla="+- 0 541 506"/>
                              <a:gd name="T65" fmla="*/ T64 w 215"/>
                              <a:gd name="T66" fmla="+- 0 697 293"/>
                              <a:gd name="T67" fmla="*/ 697 h 501"/>
                              <a:gd name="T68" fmla="+- 0 525 506"/>
                              <a:gd name="T69" fmla="*/ T68 w 215"/>
                              <a:gd name="T70" fmla="+- 0 730 293"/>
                              <a:gd name="T71" fmla="*/ 730 h 501"/>
                              <a:gd name="T72" fmla="+- 0 514 506"/>
                              <a:gd name="T73" fmla="*/ T72 w 215"/>
                              <a:gd name="T74" fmla="+- 0 758 293"/>
                              <a:gd name="T75" fmla="*/ 758 h 501"/>
                              <a:gd name="T76" fmla="+- 0 506 506"/>
                              <a:gd name="T77" fmla="*/ T76 w 215"/>
                              <a:gd name="T78" fmla="+- 0 794 293"/>
                              <a:gd name="T79" fmla="*/ 794 h 501"/>
                              <a:gd name="T80" fmla="+- 0 520 506"/>
                              <a:gd name="T81" fmla="*/ T80 w 215"/>
                              <a:gd name="T82" fmla="+- 0 789 293"/>
                              <a:gd name="T83" fmla="*/ 789 h 501"/>
                              <a:gd name="T84" fmla="+- 0 532 506"/>
                              <a:gd name="T85" fmla="*/ T84 w 215"/>
                              <a:gd name="T86" fmla="+- 0 783 293"/>
                              <a:gd name="T87" fmla="*/ 783 h 501"/>
                              <a:gd name="T88" fmla="+- 0 544 506"/>
                              <a:gd name="T89" fmla="*/ T88 w 215"/>
                              <a:gd name="T90" fmla="+- 0 779 293"/>
                              <a:gd name="T91" fmla="*/ 779 h 501"/>
                              <a:gd name="T92" fmla="+- 0 554 506"/>
                              <a:gd name="T93" fmla="*/ T92 w 215"/>
                              <a:gd name="T94" fmla="+- 0 771 293"/>
                              <a:gd name="T95" fmla="*/ 771 h 501"/>
                              <a:gd name="T96" fmla="+- 0 562 506"/>
                              <a:gd name="T97" fmla="*/ T96 w 215"/>
                              <a:gd name="T98" fmla="+- 0 759 293"/>
                              <a:gd name="T99" fmla="*/ 759 h 501"/>
                              <a:gd name="T100" fmla="+- 0 575 506"/>
                              <a:gd name="T101" fmla="*/ T100 w 215"/>
                              <a:gd name="T102" fmla="+- 0 742 293"/>
                              <a:gd name="T103" fmla="*/ 742 h 501"/>
                              <a:gd name="T104" fmla="+- 0 589 506"/>
                              <a:gd name="T105" fmla="*/ T104 w 215"/>
                              <a:gd name="T106" fmla="+- 0 721 293"/>
                              <a:gd name="T107" fmla="*/ 721 h 501"/>
                              <a:gd name="T108" fmla="+- 0 597 506"/>
                              <a:gd name="T109" fmla="*/ T108 w 215"/>
                              <a:gd name="T110" fmla="+- 0 710 293"/>
                              <a:gd name="T111" fmla="*/ 710 h 501"/>
                              <a:gd name="T112" fmla="+- 0 607 506"/>
                              <a:gd name="T113" fmla="*/ T112 w 215"/>
                              <a:gd name="T114" fmla="+- 0 696 293"/>
                              <a:gd name="T115" fmla="*/ 696 h 501"/>
                              <a:gd name="T116" fmla="+- 0 617 506"/>
                              <a:gd name="T117" fmla="*/ T116 w 215"/>
                              <a:gd name="T118" fmla="+- 0 681 293"/>
                              <a:gd name="T119" fmla="*/ 681 h 501"/>
                              <a:gd name="T120" fmla="+- 0 624 506"/>
                              <a:gd name="T121" fmla="*/ T120 w 215"/>
                              <a:gd name="T122" fmla="+- 0 669 293"/>
                              <a:gd name="T123" fmla="*/ 669 h 501"/>
                              <a:gd name="T124" fmla="+- 0 632 506"/>
                              <a:gd name="T125" fmla="*/ T124 w 215"/>
                              <a:gd name="T126" fmla="+- 0 657 293"/>
                              <a:gd name="T127" fmla="*/ 657 h 501"/>
                              <a:gd name="T128" fmla="+- 0 639 506"/>
                              <a:gd name="T129" fmla="*/ T128 w 215"/>
                              <a:gd name="T130" fmla="+- 0 645 293"/>
                              <a:gd name="T131" fmla="*/ 645 h 501"/>
                              <a:gd name="T132" fmla="+- 0 647 506"/>
                              <a:gd name="T133" fmla="*/ T132 w 215"/>
                              <a:gd name="T134" fmla="+- 0 633 293"/>
                              <a:gd name="T135" fmla="*/ 633 h 501"/>
                              <a:gd name="T136" fmla="+- 0 655 506"/>
                              <a:gd name="T137" fmla="*/ T136 w 215"/>
                              <a:gd name="T138" fmla="+- 0 618 293"/>
                              <a:gd name="T139" fmla="*/ 618 h 501"/>
                              <a:gd name="T140" fmla="+- 0 664 506"/>
                              <a:gd name="T141" fmla="*/ T140 w 215"/>
                              <a:gd name="T142" fmla="+- 0 603 293"/>
                              <a:gd name="T143" fmla="*/ 603 h 501"/>
                              <a:gd name="T144" fmla="+- 0 671 506"/>
                              <a:gd name="T145" fmla="*/ T144 w 215"/>
                              <a:gd name="T146" fmla="+- 0 591 293"/>
                              <a:gd name="T147" fmla="*/ 591 h 501"/>
                              <a:gd name="T148" fmla="+- 0 673 506"/>
                              <a:gd name="T149" fmla="*/ T148 w 215"/>
                              <a:gd name="T150" fmla="+- 0 575 293"/>
                              <a:gd name="T151" fmla="*/ 575 h 501"/>
                              <a:gd name="T152" fmla="+- 0 679 506"/>
                              <a:gd name="T153" fmla="*/ T152 w 215"/>
                              <a:gd name="T154" fmla="+- 0 543 293"/>
                              <a:gd name="T155" fmla="*/ 543 h 501"/>
                              <a:gd name="T156" fmla="+- 0 684 506"/>
                              <a:gd name="T157" fmla="*/ T156 w 215"/>
                              <a:gd name="T158" fmla="+- 0 523 293"/>
                              <a:gd name="T159" fmla="*/ 523 h 501"/>
                              <a:gd name="T160" fmla="+- 0 691 506"/>
                              <a:gd name="T161" fmla="*/ T160 w 215"/>
                              <a:gd name="T162" fmla="+- 0 500 293"/>
                              <a:gd name="T163" fmla="*/ 500 h 501"/>
                              <a:gd name="T164" fmla="+- 0 697 506"/>
                              <a:gd name="T165" fmla="*/ T164 w 215"/>
                              <a:gd name="T166" fmla="+- 0 479 293"/>
                              <a:gd name="T167" fmla="*/ 479 h 501"/>
                              <a:gd name="T168" fmla="+- 0 703 506"/>
                              <a:gd name="T169" fmla="*/ T168 w 215"/>
                              <a:gd name="T170" fmla="+- 0 459 293"/>
                              <a:gd name="T171" fmla="*/ 459 h 501"/>
                              <a:gd name="T172" fmla="+- 0 709 506"/>
                              <a:gd name="T173" fmla="*/ T172 w 215"/>
                              <a:gd name="T174" fmla="+- 0 439 293"/>
                              <a:gd name="T175" fmla="*/ 439 h 501"/>
                              <a:gd name="T176" fmla="+- 0 713 506"/>
                              <a:gd name="T177" fmla="*/ T176 w 215"/>
                              <a:gd name="T178" fmla="+- 0 419 293"/>
                              <a:gd name="T179" fmla="*/ 419 h 501"/>
                              <a:gd name="T180" fmla="+- 0 718 506"/>
                              <a:gd name="T181" fmla="*/ T180 w 215"/>
                              <a:gd name="T182" fmla="+- 0 390 293"/>
                              <a:gd name="T183" fmla="*/ 390 h 501"/>
                              <a:gd name="T184" fmla="+- 0 718 506"/>
                              <a:gd name="T185" fmla="*/ T184 w 215"/>
                              <a:gd name="T186" fmla="+- 0 344 293"/>
                              <a:gd name="T187" fmla="*/ 344 h 501"/>
                              <a:gd name="T188" fmla="+- 0 714 506"/>
                              <a:gd name="T189" fmla="*/ T188 w 215"/>
                              <a:gd name="T190" fmla="+- 0 326 293"/>
                              <a:gd name="T191" fmla="*/ 326 h 501"/>
                              <a:gd name="T192" fmla="+- 0 705 506"/>
                              <a:gd name="T193" fmla="*/ T192 w 215"/>
                              <a:gd name="T194" fmla="+- 0 308 293"/>
                              <a:gd name="T195" fmla="*/ 308 h 501"/>
                              <a:gd name="T196" fmla="+- 0 694 506"/>
                              <a:gd name="T197" fmla="*/ T196 w 215"/>
                              <a:gd name="T198" fmla="+- 0 293 293"/>
                              <a:gd name="T199" fmla="*/ 293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5" h="501">
                                <a:moveTo>
                                  <a:pt x="188" y="0"/>
                                </a:moveTo>
                                <a:lnTo>
                                  <a:pt x="185" y="2"/>
                                </a:lnTo>
                                <a:lnTo>
                                  <a:pt x="183" y="4"/>
                                </a:lnTo>
                                <a:lnTo>
                                  <a:pt x="181" y="6"/>
                                </a:lnTo>
                                <a:lnTo>
                                  <a:pt x="179" y="8"/>
                                </a:lnTo>
                                <a:lnTo>
                                  <a:pt x="176" y="12"/>
                                </a:lnTo>
                                <a:lnTo>
                                  <a:pt x="173" y="15"/>
                                </a:lnTo>
                                <a:lnTo>
                                  <a:pt x="170" y="19"/>
                                </a:lnTo>
                                <a:lnTo>
                                  <a:pt x="167" y="25"/>
                                </a:lnTo>
                                <a:lnTo>
                                  <a:pt x="165" y="27"/>
                                </a:lnTo>
                                <a:lnTo>
                                  <a:pt x="165" y="30"/>
                                </a:lnTo>
                                <a:lnTo>
                                  <a:pt x="164" y="33"/>
                                </a:lnTo>
                                <a:lnTo>
                                  <a:pt x="163" y="34"/>
                                </a:lnTo>
                                <a:lnTo>
                                  <a:pt x="162" y="39"/>
                                </a:lnTo>
                                <a:lnTo>
                                  <a:pt x="161" y="41"/>
                                </a:lnTo>
                                <a:lnTo>
                                  <a:pt x="160" y="43"/>
                                </a:lnTo>
                                <a:lnTo>
                                  <a:pt x="160" y="45"/>
                                </a:lnTo>
                                <a:lnTo>
                                  <a:pt x="159" y="47"/>
                                </a:lnTo>
                                <a:lnTo>
                                  <a:pt x="159" y="52"/>
                                </a:lnTo>
                                <a:lnTo>
                                  <a:pt x="159" y="54"/>
                                </a:lnTo>
                                <a:lnTo>
                                  <a:pt x="159" y="68"/>
                                </a:lnTo>
                                <a:lnTo>
                                  <a:pt x="158" y="71"/>
                                </a:lnTo>
                                <a:lnTo>
                                  <a:pt x="158" y="107"/>
                                </a:lnTo>
                                <a:lnTo>
                                  <a:pt x="157" y="109"/>
                                </a:lnTo>
                                <a:lnTo>
                                  <a:pt x="157" y="111"/>
                                </a:lnTo>
                                <a:lnTo>
                                  <a:pt x="156" y="113"/>
                                </a:lnTo>
                                <a:lnTo>
                                  <a:pt x="156" y="116"/>
                                </a:lnTo>
                                <a:lnTo>
                                  <a:pt x="156" y="118"/>
                                </a:lnTo>
                                <a:lnTo>
                                  <a:pt x="156" y="121"/>
                                </a:lnTo>
                                <a:lnTo>
                                  <a:pt x="155" y="123"/>
                                </a:lnTo>
                                <a:lnTo>
                                  <a:pt x="155" y="126"/>
                                </a:lnTo>
                                <a:lnTo>
                                  <a:pt x="154" y="128"/>
                                </a:lnTo>
                                <a:lnTo>
                                  <a:pt x="154" y="130"/>
                                </a:lnTo>
                                <a:lnTo>
                                  <a:pt x="153" y="135"/>
                                </a:lnTo>
                                <a:lnTo>
                                  <a:pt x="151" y="137"/>
                                </a:lnTo>
                                <a:lnTo>
                                  <a:pt x="150" y="140"/>
                                </a:lnTo>
                                <a:lnTo>
                                  <a:pt x="150" y="142"/>
                                </a:lnTo>
                                <a:lnTo>
                                  <a:pt x="149" y="145"/>
                                </a:lnTo>
                                <a:lnTo>
                                  <a:pt x="149" y="151"/>
                                </a:lnTo>
                                <a:lnTo>
                                  <a:pt x="148" y="157"/>
                                </a:lnTo>
                                <a:lnTo>
                                  <a:pt x="147" y="163"/>
                                </a:lnTo>
                                <a:lnTo>
                                  <a:pt x="147" y="169"/>
                                </a:lnTo>
                                <a:lnTo>
                                  <a:pt x="146" y="174"/>
                                </a:lnTo>
                                <a:lnTo>
                                  <a:pt x="144" y="192"/>
                                </a:lnTo>
                                <a:lnTo>
                                  <a:pt x="141" y="198"/>
                                </a:lnTo>
                                <a:lnTo>
                                  <a:pt x="140" y="204"/>
                                </a:lnTo>
                                <a:lnTo>
                                  <a:pt x="138" y="210"/>
                                </a:lnTo>
                                <a:lnTo>
                                  <a:pt x="137" y="216"/>
                                </a:lnTo>
                                <a:lnTo>
                                  <a:pt x="135" y="222"/>
                                </a:lnTo>
                                <a:lnTo>
                                  <a:pt x="123" y="249"/>
                                </a:lnTo>
                                <a:lnTo>
                                  <a:pt x="121" y="254"/>
                                </a:lnTo>
                                <a:lnTo>
                                  <a:pt x="119" y="260"/>
                                </a:lnTo>
                                <a:lnTo>
                                  <a:pt x="113" y="271"/>
                                </a:lnTo>
                                <a:lnTo>
                                  <a:pt x="110" y="277"/>
                                </a:lnTo>
                                <a:lnTo>
                                  <a:pt x="95" y="303"/>
                                </a:lnTo>
                                <a:lnTo>
                                  <a:pt x="91" y="308"/>
                                </a:lnTo>
                                <a:lnTo>
                                  <a:pt x="88" y="313"/>
                                </a:lnTo>
                                <a:lnTo>
                                  <a:pt x="85" y="319"/>
                                </a:lnTo>
                                <a:lnTo>
                                  <a:pt x="79" y="330"/>
                                </a:lnTo>
                                <a:lnTo>
                                  <a:pt x="76" y="335"/>
                                </a:lnTo>
                                <a:lnTo>
                                  <a:pt x="70" y="345"/>
                                </a:lnTo>
                                <a:lnTo>
                                  <a:pt x="66" y="350"/>
                                </a:lnTo>
                                <a:lnTo>
                                  <a:pt x="63" y="356"/>
                                </a:lnTo>
                                <a:lnTo>
                                  <a:pt x="59" y="361"/>
                                </a:lnTo>
                                <a:lnTo>
                                  <a:pt x="56" y="366"/>
                                </a:lnTo>
                                <a:lnTo>
                                  <a:pt x="53" y="372"/>
                                </a:lnTo>
                                <a:lnTo>
                                  <a:pt x="38" y="398"/>
                                </a:lnTo>
                                <a:lnTo>
                                  <a:pt x="35" y="404"/>
                                </a:lnTo>
                                <a:lnTo>
                                  <a:pt x="32" y="410"/>
                                </a:lnTo>
                                <a:lnTo>
                                  <a:pt x="23" y="425"/>
                                </a:lnTo>
                                <a:lnTo>
                                  <a:pt x="21" y="431"/>
                                </a:lnTo>
                                <a:lnTo>
                                  <a:pt x="19" y="437"/>
                                </a:lnTo>
                                <a:lnTo>
                                  <a:pt x="16" y="443"/>
                                </a:lnTo>
                                <a:lnTo>
                                  <a:pt x="14" y="448"/>
                                </a:lnTo>
                                <a:lnTo>
                                  <a:pt x="10" y="460"/>
                                </a:lnTo>
                                <a:lnTo>
                                  <a:pt x="8" y="465"/>
                                </a:lnTo>
                                <a:lnTo>
                                  <a:pt x="6" y="471"/>
                                </a:lnTo>
                                <a:lnTo>
                                  <a:pt x="5" y="476"/>
                                </a:lnTo>
                                <a:lnTo>
                                  <a:pt x="0" y="494"/>
                                </a:lnTo>
                                <a:lnTo>
                                  <a:pt x="0" y="501"/>
                                </a:lnTo>
                                <a:lnTo>
                                  <a:pt x="3" y="499"/>
                                </a:lnTo>
                                <a:lnTo>
                                  <a:pt x="5" y="499"/>
                                </a:lnTo>
                                <a:lnTo>
                                  <a:pt x="8" y="497"/>
                                </a:lnTo>
                                <a:lnTo>
                                  <a:pt x="14" y="496"/>
                                </a:lnTo>
                                <a:lnTo>
                                  <a:pt x="16" y="494"/>
                                </a:lnTo>
                                <a:lnTo>
                                  <a:pt x="22" y="493"/>
                                </a:lnTo>
                                <a:lnTo>
                                  <a:pt x="24" y="491"/>
                                </a:lnTo>
                                <a:lnTo>
                                  <a:pt x="26" y="490"/>
                                </a:lnTo>
                                <a:lnTo>
                                  <a:pt x="29" y="489"/>
                                </a:lnTo>
                                <a:lnTo>
                                  <a:pt x="32" y="488"/>
                                </a:lnTo>
                                <a:lnTo>
                                  <a:pt x="35" y="487"/>
                                </a:lnTo>
                                <a:lnTo>
                                  <a:pt x="38" y="486"/>
                                </a:lnTo>
                                <a:lnTo>
                                  <a:pt x="41" y="485"/>
                                </a:lnTo>
                                <a:lnTo>
                                  <a:pt x="44" y="484"/>
                                </a:lnTo>
                                <a:lnTo>
                                  <a:pt x="46" y="481"/>
                                </a:lnTo>
                                <a:lnTo>
                                  <a:pt x="48" y="478"/>
                                </a:lnTo>
                                <a:lnTo>
                                  <a:pt x="50" y="475"/>
                                </a:lnTo>
                                <a:lnTo>
                                  <a:pt x="52" y="472"/>
                                </a:lnTo>
                                <a:lnTo>
                                  <a:pt x="54" y="469"/>
                                </a:lnTo>
                                <a:lnTo>
                                  <a:pt x="56" y="466"/>
                                </a:lnTo>
                                <a:lnTo>
                                  <a:pt x="63" y="458"/>
                                </a:lnTo>
                                <a:lnTo>
                                  <a:pt x="64" y="455"/>
                                </a:lnTo>
                                <a:lnTo>
                                  <a:pt x="67" y="452"/>
                                </a:lnTo>
                                <a:lnTo>
                                  <a:pt x="69" y="449"/>
                                </a:lnTo>
                                <a:lnTo>
                                  <a:pt x="70" y="446"/>
                                </a:lnTo>
                                <a:lnTo>
                                  <a:pt x="79" y="434"/>
                                </a:lnTo>
                                <a:lnTo>
                                  <a:pt x="81" y="431"/>
                                </a:lnTo>
                                <a:lnTo>
                                  <a:pt x="83" y="428"/>
                                </a:lnTo>
                                <a:lnTo>
                                  <a:pt x="85" y="426"/>
                                </a:lnTo>
                                <a:lnTo>
                                  <a:pt x="87" y="422"/>
                                </a:lnTo>
                                <a:lnTo>
                                  <a:pt x="89" y="420"/>
                                </a:lnTo>
                                <a:lnTo>
                                  <a:pt x="91" y="417"/>
                                </a:lnTo>
                                <a:lnTo>
                                  <a:pt x="95" y="411"/>
                                </a:lnTo>
                                <a:lnTo>
                                  <a:pt x="97" y="408"/>
                                </a:lnTo>
                                <a:lnTo>
                                  <a:pt x="99" y="405"/>
                                </a:lnTo>
                                <a:lnTo>
                                  <a:pt x="101" y="403"/>
                                </a:lnTo>
                                <a:lnTo>
                                  <a:pt x="103" y="399"/>
                                </a:lnTo>
                                <a:lnTo>
                                  <a:pt x="105" y="397"/>
                                </a:lnTo>
                                <a:lnTo>
                                  <a:pt x="109" y="391"/>
                                </a:lnTo>
                                <a:lnTo>
                                  <a:pt x="111" y="388"/>
                                </a:lnTo>
                                <a:lnTo>
                                  <a:pt x="113" y="385"/>
                                </a:lnTo>
                                <a:lnTo>
                                  <a:pt x="115" y="382"/>
                                </a:lnTo>
                                <a:lnTo>
                                  <a:pt x="117" y="379"/>
                                </a:lnTo>
                                <a:lnTo>
                                  <a:pt x="118" y="376"/>
                                </a:lnTo>
                                <a:lnTo>
                                  <a:pt x="121" y="373"/>
                                </a:lnTo>
                                <a:lnTo>
                                  <a:pt x="122" y="370"/>
                                </a:lnTo>
                                <a:lnTo>
                                  <a:pt x="124" y="368"/>
                                </a:lnTo>
                                <a:lnTo>
                                  <a:pt x="126" y="364"/>
                                </a:lnTo>
                                <a:lnTo>
                                  <a:pt x="128" y="361"/>
                                </a:lnTo>
                                <a:lnTo>
                                  <a:pt x="129" y="358"/>
                                </a:lnTo>
                                <a:lnTo>
                                  <a:pt x="132" y="355"/>
                                </a:lnTo>
                                <a:lnTo>
                                  <a:pt x="133" y="352"/>
                                </a:lnTo>
                                <a:lnTo>
                                  <a:pt x="135" y="349"/>
                                </a:lnTo>
                                <a:lnTo>
                                  <a:pt x="137" y="346"/>
                                </a:lnTo>
                                <a:lnTo>
                                  <a:pt x="139" y="344"/>
                                </a:lnTo>
                                <a:lnTo>
                                  <a:pt x="141" y="340"/>
                                </a:lnTo>
                                <a:lnTo>
                                  <a:pt x="144" y="334"/>
                                </a:lnTo>
                                <a:lnTo>
                                  <a:pt x="146" y="332"/>
                                </a:lnTo>
                                <a:lnTo>
                                  <a:pt x="147" y="328"/>
                                </a:lnTo>
                                <a:lnTo>
                                  <a:pt x="149" y="325"/>
                                </a:lnTo>
                                <a:lnTo>
                                  <a:pt x="153" y="319"/>
                                </a:lnTo>
                                <a:lnTo>
                                  <a:pt x="154" y="316"/>
                                </a:lnTo>
                                <a:lnTo>
                                  <a:pt x="156" y="313"/>
                                </a:lnTo>
                                <a:lnTo>
                                  <a:pt x="158" y="310"/>
                                </a:lnTo>
                                <a:lnTo>
                                  <a:pt x="159" y="307"/>
                                </a:lnTo>
                                <a:lnTo>
                                  <a:pt x="161" y="304"/>
                                </a:lnTo>
                                <a:lnTo>
                                  <a:pt x="163" y="301"/>
                                </a:lnTo>
                                <a:lnTo>
                                  <a:pt x="165" y="298"/>
                                </a:lnTo>
                                <a:lnTo>
                                  <a:pt x="166" y="295"/>
                                </a:lnTo>
                                <a:lnTo>
                                  <a:pt x="166" y="291"/>
                                </a:lnTo>
                                <a:lnTo>
                                  <a:pt x="167" y="286"/>
                                </a:lnTo>
                                <a:lnTo>
                                  <a:pt x="167" y="282"/>
                                </a:lnTo>
                                <a:lnTo>
                                  <a:pt x="170" y="264"/>
                                </a:lnTo>
                                <a:lnTo>
                                  <a:pt x="171" y="260"/>
                                </a:lnTo>
                                <a:lnTo>
                                  <a:pt x="172" y="254"/>
                                </a:lnTo>
                                <a:lnTo>
                                  <a:pt x="173" y="250"/>
                                </a:lnTo>
                                <a:lnTo>
                                  <a:pt x="174" y="245"/>
                                </a:lnTo>
                                <a:lnTo>
                                  <a:pt x="176" y="241"/>
                                </a:lnTo>
                                <a:lnTo>
                                  <a:pt x="176" y="236"/>
                                </a:lnTo>
                                <a:lnTo>
                                  <a:pt x="178" y="230"/>
                                </a:lnTo>
                                <a:lnTo>
                                  <a:pt x="181" y="222"/>
                                </a:lnTo>
                                <a:lnTo>
                                  <a:pt x="183" y="216"/>
                                </a:lnTo>
                                <a:lnTo>
                                  <a:pt x="184" y="211"/>
                                </a:lnTo>
                                <a:lnTo>
                                  <a:pt x="185" y="207"/>
                                </a:lnTo>
                                <a:lnTo>
                                  <a:pt x="187" y="201"/>
                                </a:lnTo>
                                <a:lnTo>
                                  <a:pt x="188" y="196"/>
                                </a:lnTo>
                                <a:lnTo>
                                  <a:pt x="189" y="191"/>
                                </a:lnTo>
                                <a:lnTo>
                                  <a:pt x="191" y="186"/>
                                </a:lnTo>
                                <a:lnTo>
                                  <a:pt x="193" y="181"/>
                                </a:lnTo>
                                <a:lnTo>
                                  <a:pt x="194" y="176"/>
                                </a:lnTo>
                                <a:lnTo>
                                  <a:pt x="195" y="171"/>
                                </a:lnTo>
                                <a:lnTo>
                                  <a:pt x="197" y="166"/>
                                </a:lnTo>
                                <a:lnTo>
                                  <a:pt x="198" y="162"/>
                                </a:lnTo>
                                <a:lnTo>
                                  <a:pt x="200" y="157"/>
                                </a:lnTo>
                                <a:lnTo>
                                  <a:pt x="201" y="151"/>
                                </a:lnTo>
                                <a:lnTo>
                                  <a:pt x="203" y="146"/>
                                </a:lnTo>
                                <a:lnTo>
                                  <a:pt x="204" y="142"/>
                                </a:lnTo>
                                <a:lnTo>
                                  <a:pt x="205" y="136"/>
                                </a:lnTo>
                                <a:lnTo>
                                  <a:pt x="206" y="131"/>
                                </a:lnTo>
                                <a:lnTo>
                                  <a:pt x="207" y="126"/>
                                </a:lnTo>
                                <a:lnTo>
                                  <a:pt x="209" y="121"/>
                                </a:lnTo>
                                <a:lnTo>
                                  <a:pt x="209" y="116"/>
                                </a:lnTo>
                                <a:lnTo>
                                  <a:pt x="211" y="106"/>
                                </a:lnTo>
                                <a:lnTo>
                                  <a:pt x="212" y="97"/>
                                </a:lnTo>
                                <a:lnTo>
                                  <a:pt x="212" y="92"/>
                                </a:lnTo>
                                <a:lnTo>
                                  <a:pt x="214" y="83"/>
                                </a:lnTo>
                                <a:lnTo>
                                  <a:pt x="214" y="64"/>
                                </a:lnTo>
                                <a:lnTo>
                                  <a:pt x="212" y="51"/>
                                </a:lnTo>
                                <a:lnTo>
                                  <a:pt x="211" y="47"/>
                                </a:lnTo>
                                <a:lnTo>
                                  <a:pt x="210" y="42"/>
                                </a:lnTo>
                                <a:lnTo>
                                  <a:pt x="209" y="38"/>
                                </a:lnTo>
                                <a:lnTo>
                                  <a:pt x="208" y="33"/>
                                </a:lnTo>
                                <a:lnTo>
                                  <a:pt x="205" y="26"/>
                                </a:lnTo>
                                <a:lnTo>
                                  <a:pt x="203" y="22"/>
                                </a:lnTo>
                                <a:lnTo>
                                  <a:pt x="201" y="18"/>
                                </a:lnTo>
                                <a:lnTo>
                                  <a:pt x="199" y="15"/>
                                </a:lnTo>
                                <a:lnTo>
                                  <a:pt x="196" y="11"/>
                                </a:lnTo>
                                <a:lnTo>
                                  <a:pt x="194" y="7"/>
                                </a:lnTo>
                                <a:lnTo>
                                  <a:pt x="191" y="4"/>
                                </a:lnTo>
                                <a:lnTo>
                                  <a:pt x="188" y="0"/>
                                </a:lnTo>
                                <a:close/>
                              </a:path>
                            </a:pathLst>
                          </a:custGeom>
                          <a:solidFill>
                            <a:srgbClr val="A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87"/>
                        <wps:cNvSpPr>
                          <a:spLocks/>
                        </wps:cNvSpPr>
                        <wps:spPr bwMode="auto">
                          <a:xfrm>
                            <a:off x="500" y="355"/>
                            <a:ext cx="48" cy="45"/>
                          </a:xfrm>
                          <a:custGeom>
                            <a:avLst/>
                            <a:gdLst>
                              <a:gd name="T0" fmla="+- 0 543 500"/>
                              <a:gd name="T1" fmla="*/ T0 w 48"/>
                              <a:gd name="T2" fmla="+- 0 385 355"/>
                              <a:gd name="T3" fmla="*/ 385 h 45"/>
                              <a:gd name="T4" fmla="+- 0 503 500"/>
                              <a:gd name="T5" fmla="*/ T4 w 48"/>
                              <a:gd name="T6" fmla="+- 0 385 355"/>
                              <a:gd name="T7" fmla="*/ 385 h 45"/>
                              <a:gd name="T8" fmla="+- 0 507 500"/>
                              <a:gd name="T9" fmla="*/ T8 w 48"/>
                              <a:gd name="T10" fmla="+- 0 386 355"/>
                              <a:gd name="T11" fmla="*/ 386 h 45"/>
                              <a:gd name="T12" fmla="+- 0 509 500"/>
                              <a:gd name="T13" fmla="*/ T12 w 48"/>
                              <a:gd name="T14" fmla="+- 0 388 355"/>
                              <a:gd name="T15" fmla="*/ 388 h 45"/>
                              <a:gd name="T16" fmla="+- 0 511 500"/>
                              <a:gd name="T17" fmla="*/ T16 w 48"/>
                              <a:gd name="T18" fmla="+- 0 388 355"/>
                              <a:gd name="T19" fmla="*/ 388 h 45"/>
                              <a:gd name="T20" fmla="+- 0 514 500"/>
                              <a:gd name="T21" fmla="*/ T20 w 48"/>
                              <a:gd name="T22" fmla="+- 0 390 355"/>
                              <a:gd name="T23" fmla="*/ 390 h 45"/>
                              <a:gd name="T24" fmla="+- 0 516 500"/>
                              <a:gd name="T25" fmla="*/ T24 w 48"/>
                              <a:gd name="T26" fmla="+- 0 392 355"/>
                              <a:gd name="T27" fmla="*/ 392 h 45"/>
                              <a:gd name="T28" fmla="+- 0 518 500"/>
                              <a:gd name="T29" fmla="*/ T28 w 48"/>
                              <a:gd name="T30" fmla="+- 0 394 355"/>
                              <a:gd name="T31" fmla="*/ 394 h 45"/>
                              <a:gd name="T32" fmla="+- 0 520 500"/>
                              <a:gd name="T33" fmla="*/ T32 w 48"/>
                              <a:gd name="T34" fmla="+- 0 395 355"/>
                              <a:gd name="T35" fmla="*/ 395 h 45"/>
                              <a:gd name="T36" fmla="+- 0 522 500"/>
                              <a:gd name="T37" fmla="*/ T36 w 48"/>
                              <a:gd name="T38" fmla="+- 0 397 355"/>
                              <a:gd name="T39" fmla="*/ 397 h 45"/>
                              <a:gd name="T40" fmla="+- 0 525 500"/>
                              <a:gd name="T41" fmla="*/ T40 w 48"/>
                              <a:gd name="T42" fmla="+- 0 397 355"/>
                              <a:gd name="T43" fmla="*/ 397 h 45"/>
                              <a:gd name="T44" fmla="+- 0 527 500"/>
                              <a:gd name="T45" fmla="*/ T44 w 48"/>
                              <a:gd name="T46" fmla="+- 0 399 355"/>
                              <a:gd name="T47" fmla="*/ 399 h 45"/>
                              <a:gd name="T48" fmla="+- 0 529 500"/>
                              <a:gd name="T49" fmla="*/ T48 w 48"/>
                              <a:gd name="T50" fmla="+- 0 399 355"/>
                              <a:gd name="T51" fmla="*/ 399 h 45"/>
                              <a:gd name="T52" fmla="+- 0 532 500"/>
                              <a:gd name="T53" fmla="*/ T52 w 48"/>
                              <a:gd name="T54" fmla="+- 0 400 355"/>
                              <a:gd name="T55" fmla="*/ 400 h 45"/>
                              <a:gd name="T56" fmla="+- 0 535 500"/>
                              <a:gd name="T57" fmla="*/ T56 w 48"/>
                              <a:gd name="T58" fmla="+- 0 399 355"/>
                              <a:gd name="T59" fmla="*/ 399 h 45"/>
                              <a:gd name="T60" fmla="+- 0 539 500"/>
                              <a:gd name="T61" fmla="*/ T60 w 48"/>
                              <a:gd name="T62" fmla="+- 0 398 355"/>
                              <a:gd name="T63" fmla="*/ 398 h 45"/>
                              <a:gd name="T64" fmla="+- 0 541 500"/>
                              <a:gd name="T65" fmla="*/ T64 w 48"/>
                              <a:gd name="T66" fmla="+- 0 395 355"/>
                              <a:gd name="T67" fmla="*/ 395 h 45"/>
                              <a:gd name="T68" fmla="+- 0 543 500"/>
                              <a:gd name="T69" fmla="*/ T68 w 48"/>
                              <a:gd name="T70" fmla="+- 0 394 355"/>
                              <a:gd name="T71" fmla="*/ 394 h 45"/>
                              <a:gd name="T72" fmla="+- 0 547 500"/>
                              <a:gd name="T73" fmla="*/ T72 w 48"/>
                              <a:gd name="T74" fmla="+- 0 389 355"/>
                              <a:gd name="T75" fmla="*/ 389 h 45"/>
                              <a:gd name="T76" fmla="+- 0 545 500"/>
                              <a:gd name="T77" fmla="*/ T76 w 48"/>
                              <a:gd name="T78" fmla="+- 0 387 355"/>
                              <a:gd name="T79" fmla="*/ 387 h 45"/>
                              <a:gd name="T80" fmla="+- 0 543 500"/>
                              <a:gd name="T81" fmla="*/ T80 w 48"/>
                              <a:gd name="T82" fmla="+- 0 385 355"/>
                              <a:gd name="T83" fmla="*/ 385 h 45"/>
                              <a:gd name="T84" fmla="+- 0 512 500"/>
                              <a:gd name="T85" fmla="*/ T84 w 48"/>
                              <a:gd name="T86" fmla="+- 0 355 355"/>
                              <a:gd name="T87" fmla="*/ 355 h 45"/>
                              <a:gd name="T88" fmla="+- 0 509 500"/>
                              <a:gd name="T89" fmla="*/ T88 w 48"/>
                              <a:gd name="T90" fmla="+- 0 358 355"/>
                              <a:gd name="T91" fmla="*/ 358 h 45"/>
                              <a:gd name="T92" fmla="+- 0 507 500"/>
                              <a:gd name="T93" fmla="*/ T92 w 48"/>
                              <a:gd name="T94" fmla="+- 0 361 355"/>
                              <a:gd name="T95" fmla="*/ 361 h 45"/>
                              <a:gd name="T96" fmla="+- 0 505 500"/>
                              <a:gd name="T97" fmla="*/ T96 w 48"/>
                              <a:gd name="T98" fmla="+- 0 364 355"/>
                              <a:gd name="T99" fmla="*/ 364 h 45"/>
                              <a:gd name="T100" fmla="+- 0 504 500"/>
                              <a:gd name="T101" fmla="*/ T100 w 48"/>
                              <a:gd name="T102" fmla="+- 0 368 355"/>
                              <a:gd name="T103" fmla="*/ 368 h 45"/>
                              <a:gd name="T104" fmla="+- 0 503 500"/>
                              <a:gd name="T105" fmla="*/ T104 w 48"/>
                              <a:gd name="T106" fmla="+- 0 373 355"/>
                              <a:gd name="T107" fmla="*/ 373 h 45"/>
                              <a:gd name="T108" fmla="+- 0 502 500"/>
                              <a:gd name="T109" fmla="*/ T108 w 48"/>
                              <a:gd name="T110" fmla="+- 0 376 355"/>
                              <a:gd name="T111" fmla="*/ 376 h 45"/>
                              <a:gd name="T112" fmla="+- 0 501 500"/>
                              <a:gd name="T113" fmla="*/ T112 w 48"/>
                              <a:gd name="T114" fmla="+- 0 379 355"/>
                              <a:gd name="T115" fmla="*/ 379 h 45"/>
                              <a:gd name="T116" fmla="+- 0 501 500"/>
                              <a:gd name="T117" fmla="*/ T116 w 48"/>
                              <a:gd name="T118" fmla="+- 0 381 355"/>
                              <a:gd name="T119" fmla="*/ 381 h 45"/>
                              <a:gd name="T120" fmla="+- 0 500 500"/>
                              <a:gd name="T121" fmla="*/ T120 w 48"/>
                              <a:gd name="T122" fmla="+- 0 383 355"/>
                              <a:gd name="T123" fmla="*/ 383 h 45"/>
                              <a:gd name="T124" fmla="+- 0 500 500"/>
                              <a:gd name="T125" fmla="*/ T124 w 48"/>
                              <a:gd name="T126" fmla="+- 0 385 355"/>
                              <a:gd name="T127" fmla="*/ 385 h 45"/>
                              <a:gd name="T128" fmla="+- 0 503 500"/>
                              <a:gd name="T129" fmla="*/ T128 w 48"/>
                              <a:gd name="T130" fmla="+- 0 385 355"/>
                              <a:gd name="T131" fmla="*/ 385 h 45"/>
                              <a:gd name="T132" fmla="+- 0 543 500"/>
                              <a:gd name="T133" fmla="*/ T132 w 48"/>
                              <a:gd name="T134" fmla="+- 0 385 355"/>
                              <a:gd name="T135" fmla="*/ 385 h 45"/>
                              <a:gd name="T136" fmla="+- 0 541 500"/>
                              <a:gd name="T137" fmla="*/ T136 w 48"/>
                              <a:gd name="T138" fmla="+- 0 382 355"/>
                              <a:gd name="T139" fmla="*/ 382 h 45"/>
                              <a:gd name="T140" fmla="+- 0 539 500"/>
                              <a:gd name="T141" fmla="*/ T140 w 48"/>
                              <a:gd name="T142" fmla="+- 0 379 355"/>
                              <a:gd name="T143" fmla="*/ 379 h 45"/>
                              <a:gd name="T144" fmla="+- 0 537 500"/>
                              <a:gd name="T145" fmla="*/ T144 w 48"/>
                              <a:gd name="T146" fmla="+- 0 377 355"/>
                              <a:gd name="T147" fmla="*/ 377 h 45"/>
                              <a:gd name="T148" fmla="+- 0 535 500"/>
                              <a:gd name="T149" fmla="*/ T148 w 48"/>
                              <a:gd name="T150" fmla="+- 0 375 355"/>
                              <a:gd name="T151" fmla="*/ 375 h 45"/>
                              <a:gd name="T152" fmla="+- 0 533 500"/>
                              <a:gd name="T153" fmla="*/ T152 w 48"/>
                              <a:gd name="T154" fmla="+- 0 373 355"/>
                              <a:gd name="T155" fmla="*/ 373 h 45"/>
                              <a:gd name="T156" fmla="+- 0 529 500"/>
                              <a:gd name="T157" fmla="*/ T156 w 48"/>
                              <a:gd name="T158" fmla="+- 0 368 355"/>
                              <a:gd name="T159" fmla="*/ 368 h 45"/>
                              <a:gd name="T160" fmla="+- 0 526 500"/>
                              <a:gd name="T161" fmla="*/ T160 w 48"/>
                              <a:gd name="T162" fmla="+- 0 365 355"/>
                              <a:gd name="T163" fmla="*/ 365 h 45"/>
                              <a:gd name="T164" fmla="+- 0 524 500"/>
                              <a:gd name="T165" fmla="*/ T164 w 48"/>
                              <a:gd name="T166" fmla="+- 0 363 355"/>
                              <a:gd name="T167" fmla="*/ 363 h 45"/>
                              <a:gd name="T168" fmla="+- 0 522 500"/>
                              <a:gd name="T169" fmla="*/ T168 w 48"/>
                              <a:gd name="T170" fmla="+- 0 361 355"/>
                              <a:gd name="T171" fmla="*/ 361 h 45"/>
                              <a:gd name="T172" fmla="+- 0 519 500"/>
                              <a:gd name="T173" fmla="*/ T172 w 48"/>
                              <a:gd name="T174" fmla="+- 0 359 355"/>
                              <a:gd name="T175" fmla="*/ 359 h 45"/>
                              <a:gd name="T176" fmla="+- 0 517 500"/>
                              <a:gd name="T177" fmla="*/ T176 w 48"/>
                              <a:gd name="T178" fmla="+- 0 358 355"/>
                              <a:gd name="T179" fmla="*/ 358 h 45"/>
                              <a:gd name="T180" fmla="+- 0 514 500"/>
                              <a:gd name="T181" fmla="*/ T180 w 48"/>
                              <a:gd name="T182" fmla="+- 0 355 355"/>
                              <a:gd name="T183" fmla="*/ 355 h 45"/>
                              <a:gd name="T184" fmla="+- 0 512 500"/>
                              <a:gd name="T185" fmla="*/ T184 w 48"/>
                              <a:gd name="T186" fmla="+- 0 355 355"/>
                              <a:gd name="T187" fmla="*/ 35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45">
                                <a:moveTo>
                                  <a:pt x="43" y="30"/>
                                </a:moveTo>
                                <a:lnTo>
                                  <a:pt x="3" y="30"/>
                                </a:lnTo>
                                <a:lnTo>
                                  <a:pt x="7" y="31"/>
                                </a:lnTo>
                                <a:lnTo>
                                  <a:pt x="9" y="33"/>
                                </a:lnTo>
                                <a:lnTo>
                                  <a:pt x="11" y="33"/>
                                </a:lnTo>
                                <a:lnTo>
                                  <a:pt x="14" y="35"/>
                                </a:lnTo>
                                <a:lnTo>
                                  <a:pt x="16" y="37"/>
                                </a:lnTo>
                                <a:lnTo>
                                  <a:pt x="18" y="39"/>
                                </a:lnTo>
                                <a:lnTo>
                                  <a:pt x="20" y="40"/>
                                </a:lnTo>
                                <a:lnTo>
                                  <a:pt x="22" y="42"/>
                                </a:lnTo>
                                <a:lnTo>
                                  <a:pt x="25" y="42"/>
                                </a:lnTo>
                                <a:lnTo>
                                  <a:pt x="27" y="44"/>
                                </a:lnTo>
                                <a:lnTo>
                                  <a:pt x="29" y="44"/>
                                </a:lnTo>
                                <a:lnTo>
                                  <a:pt x="32" y="45"/>
                                </a:lnTo>
                                <a:lnTo>
                                  <a:pt x="35" y="44"/>
                                </a:lnTo>
                                <a:lnTo>
                                  <a:pt x="39" y="43"/>
                                </a:lnTo>
                                <a:lnTo>
                                  <a:pt x="41" y="40"/>
                                </a:lnTo>
                                <a:lnTo>
                                  <a:pt x="43" y="39"/>
                                </a:lnTo>
                                <a:lnTo>
                                  <a:pt x="47" y="34"/>
                                </a:lnTo>
                                <a:lnTo>
                                  <a:pt x="45" y="32"/>
                                </a:lnTo>
                                <a:lnTo>
                                  <a:pt x="43" y="30"/>
                                </a:lnTo>
                                <a:close/>
                                <a:moveTo>
                                  <a:pt x="12" y="0"/>
                                </a:moveTo>
                                <a:lnTo>
                                  <a:pt x="9" y="3"/>
                                </a:lnTo>
                                <a:lnTo>
                                  <a:pt x="7" y="6"/>
                                </a:lnTo>
                                <a:lnTo>
                                  <a:pt x="5" y="9"/>
                                </a:lnTo>
                                <a:lnTo>
                                  <a:pt x="4" y="13"/>
                                </a:lnTo>
                                <a:lnTo>
                                  <a:pt x="3" y="18"/>
                                </a:lnTo>
                                <a:lnTo>
                                  <a:pt x="2" y="21"/>
                                </a:lnTo>
                                <a:lnTo>
                                  <a:pt x="1" y="24"/>
                                </a:lnTo>
                                <a:lnTo>
                                  <a:pt x="1" y="26"/>
                                </a:lnTo>
                                <a:lnTo>
                                  <a:pt x="0" y="28"/>
                                </a:lnTo>
                                <a:lnTo>
                                  <a:pt x="0" y="30"/>
                                </a:lnTo>
                                <a:lnTo>
                                  <a:pt x="3" y="30"/>
                                </a:lnTo>
                                <a:lnTo>
                                  <a:pt x="43" y="30"/>
                                </a:lnTo>
                                <a:lnTo>
                                  <a:pt x="41" y="27"/>
                                </a:lnTo>
                                <a:lnTo>
                                  <a:pt x="39" y="24"/>
                                </a:lnTo>
                                <a:lnTo>
                                  <a:pt x="37" y="22"/>
                                </a:lnTo>
                                <a:lnTo>
                                  <a:pt x="35" y="20"/>
                                </a:lnTo>
                                <a:lnTo>
                                  <a:pt x="33" y="18"/>
                                </a:lnTo>
                                <a:lnTo>
                                  <a:pt x="29" y="13"/>
                                </a:lnTo>
                                <a:lnTo>
                                  <a:pt x="26" y="10"/>
                                </a:lnTo>
                                <a:lnTo>
                                  <a:pt x="24" y="8"/>
                                </a:lnTo>
                                <a:lnTo>
                                  <a:pt x="22" y="6"/>
                                </a:lnTo>
                                <a:lnTo>
                                  <a:pt x="19" y="4"/>
                                </a:lnTo>
                                <a:lnTo>
                                  <a:pt x="17" y="3"/>
                                </a:lnTo>
                                <a:lnTo>
                                  <a:pt x="14" y="0"/>
                                </a:lnTo>
                                <a:lnTo>
                                  <a:pt x="12" y="0"/>
                                </a:lnTo>
                                <a:close/>
                              </a:path>
                            </a:pathLst>
                          </a:custGeom>
                          <a:solidFill>
                            <a:srgbClr val="939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6"/>
                        <wps:cNvSpPr>
                          <a:spLocks/>
                        </wps:cNvSpPr>
                        <wps:spPr bwMode="auto">
                          <a:xfrm>
                            <a:off x="573" y="335"/>
                            <a:ext cx="52" cy="59"/>
                          </a:xfrm>
                          <a:custGeom>
                            <a:avLst/>
                            <a:gdLst>
                              <a:gd name="T0" fmla="+- 0 614 573"/>
                              <a:gd name="T1" fmla="*/ T0 w 52"/>
                              <a:gd name="T2" fmla="+- 0 335 335"/>
                              <a:gd name="T3" fmla="*/ 335 h 59"/>
                              <a:gd name="T4" fmla="+- 0 610 573"/>
                              <a:gd name="T5" fmla="*/ T4 w 52"/>
                              <a:gd name="T6" fmla="+- 0 337 335"/>
                              <a:gd name="T7" fmla="*/ 337 h 59"/>
                              <a:gd name="T8" fmla="+- 0 607 573"/>
                              <a:gd name="T9" fmla="*/ T8 w 52"/>
                              <a:gd name="T10" fmla="+- 0 339 335"/>
                              <a:gd name="T11" fmla="*/ 339 h 59"/>
                              <a:gd name="T12" fmla="+- 0 603 573"/>
                              <a:gd name="T13" fmla="*/ T12 w 52"/>
                              <a:gd name="T14" fmla="+- 0 341 335"/>
                              <a:gd name="T15" fmla="*/ 341 h 59"/>
                              <a:gd name="T16" fmla="+- 0 601 573"/>
                              <a:gd name="T17" fmla="*/ T16 w 52"/>
                              <a:gd name="T18" fmla="+- 0 344 335"/>
                              <a:gd name="T19" fmla="*/ 344 h 59"/>
                              <a:gd name="T20" fmla="+- 0 599 573"/>
                              <a:gd name="T21" fmla="*/ T20 w 52"/>
                              <a:gd name="T22" fmla="+- 0 346 335"/>
                              <a:gd name="T23" fmla="*/ 346 h 59"/>
                              <a:gd name="T24" fmla="+- 0 597 573"/>
                              <a:gd name="T25" fmla="*/ T24 w 52"/>
                              <a:gd name="T26" fmla="+- 0 350 335"/>
                              <a:gd name="T27" fmla="*/ 350 h 59"/>
                              <a:gd name="T28" fmla="+- 0 594 573"/>
                              <a:gd name="T29" fmla="*/ T28 w 52"/>
                              <a:gd name="T30" fmla="+- 0 353 335"/>
                              <a:gd name="T31" fmla="*/ 353 h 59"/>
                              <a:gd name="T32" fmla="+- 0 592 573"/>
                              <a:gd name="T33" fmla="*/ T32 w 52"/>
                              <a:gd name="T34" fmla="+- 0 357 335"/>
                              <a:gd name="T35" fmla="*/ 357 h 59"/>
                              <a:gd name="T36" fmla="+- 0 590 573"/>
                              <a:gd name="T37" fmla="*/ T36 w 52"/>
                              <a:gd name="T38" fmla="+- 0 360 335"/>
                              <a:gd name="T39" fmla="*/ 360 h 59"/>
                              <a:gd name="T40" fmla="+- 0 588 573"/>
                              <a:gd name="T41" fmla="*/ T40 w 52"/>
                              <a:gd name="T42" fmla="+- 0 363 335"/>
                              <a:gd name="T43" fmla="*/ 363 h 59"/>
                              <a:gd name="T44" fmla="+- 0 585 573"/>
                              <a:gd name="T45" fmla="*/ T44 w 52"/>
                              <a:gd name="T46" fmla="+- 0 367 335"/>
                              <a:gd name="T47" fmla="*/ 367 h 59"/>
                              <a:gd name="T48" fmla="+- 0 583 573"/>
                              <a:gd name="T49" fmla="*/ T48 w 52"/>
                              <a:gd name="T50" fmla="+- 0 370 335"/>
                              <a:gd name="T51" fmla="*/ 370 h 59"/>
                              <a:gd name="T52" fmla="+- 0 580 573"/>
                              <a:gd name="T53" fmla="*/ T52 w 52"/>
                              <a:gd name="T54" fmla="+- 0 373 335"/>
                              <a:gd name="T55" fmla="*/ 373 h 59"/>
                              <a:gd name="T56" fmla="+- 0 578 573"/>
                              <a:gd name="T57" fmla="*/ T56 w 52"/>
                              <a:gd name="T58" fmla="+- 0 377 335"/>
                              <a:gd name="T59" fmla="*/ 377 h 59"/>
                              <a:gd name="T60" fmla="+- 0 575 573"/>
                              <a:gd name="T61" fmla="*/ T60 w 52"/>
                              <a:gd name="T62" fmla="+- 0 380 335"/>
                              <a:gd name="T63" fmla="*/ 380 h 59"/>
                              <a:gd name="T64" fmla="+- 0 573 573"/>
                              <a:gd name="T65" fmla="*/ T64 w 52"/>
                              <a:gd name="T66" fmla="+- 0 384 335"/>
                              <a:gd name="T67" fmla="*/ 384 h 59"/>
                              <a:gd name="T68" fmla="+- 0 573 573"/>
                              <a:gd name="T69" fmla="*/ T68 w 52"/>
                              <a:gd name="T70" fmla="+- 0 386 335"/>
                              <a:gd name="T71" fmla="*/ 386 h 59"/>
                              <a:gd name="T72" fmla="+- 0 574 573"/>
                              <a:gd name="T73" fmla="*/ T72 w 52"/>
                              <a:gd name="T74" fmla="+- 0 388 335"/>
                              <a:gd name="T75" fmla="*/ 388 h 59"/>
                              <a:gd name="T76" fmla="+- 0 576 573"/>
                              <a:gd name="T77" fmla="*/ T76 w 52"/>
                              <a:gd name="T78" fmla="+- 0 391 335"/>
                              <a:gd name="T79" fmla="*/ 391 h 59"/>
                              <a:gd name="T80" fmla="+- 0 576 573"/>
                              <a:gd name="T81" fmla="*/ T80 w 52"/>
                              <a:gd name="T82" fmla="+- 0 394 335"/>
                              <a:gd name="T83" fmla="*/ 394 h 59"/>
                              <a:gd name="T84" fmla="+- 0 579 573"/>
                              <a:gd name="T85" fmla="*/ T84 w 52"/>
                              <a:gd name="T86" fmla="+- 0 393 335"/>
                              <a:gd name="T87" fmla="*/ 393 h 59"/>
                              <a:gd name="T88" fmla="+- 0 582 573"/>
                              <a:gd name="T89" fmla="*/ T88 w 52"/>
                              <a:gd name="T90" fmla="+- 0 391 335"/>
                              <a:gd name="T91" fmla="*/ 391 h 59"/>
                              <a:gd name="T92" fmla="+- 0 585 573"/>
                              <a:gd name="T93" fmla="*/ T92 w 52"/>
                              <a:gd name="T94" fmla="+- 0 391 335"/>
                              <a:gd name="T95" fmla="*/ 391 h 59"/>
                              <a:gd name="T96" fmla="+- 0 589 573"/>
                              <a:gd name="T97" fmla="*/ T96 w 52"/>
                              <a:gd name="T98" fmla="+- 0 389 335"/>
                              <a:gd name="T99" fmla="*/ 389 h 59"/>
                              <a:gd name="T100" fmla="+- 0 591 573"/>
                              <a:gd name="T101" fmla="*/ T100 w 52"/>
                              <a:gd name="T102" fmla="+- 0 386 335"/>
                              <a:gd name="T103" fmla="*/ 386 h 59"/>
                              <a:gd name="T104" fmla="+- 0 594 573"/>
                              <a:gd name="T105" fmla="*/ T104 w 52"/>
                              <a:gd name="T106" fmla="+- 0 382 335"/>
                              <a:gd name="T107" fmla="*/ 382 h 59"/>
                              <a:gd name="T108" fmla="+- 0 597 573"/>
                              <a:gd name="T109" fmla="*/ T108 w 52"/>
                              <a:gd name="T110" fmla="+- 0 379 335"/>
                              <a:gd name="T111" fmla="*/ 379 h 59"/>
                              <a:gd name="T112" fmla="+- 0 601 573"/>
                              <a:gd name="T113" fmla="*/ T112 w 52"/>
                              <a:gd name="T114" fmla="+- 0 376 335"/>
                              <a:gd name="T115" fmla="*/ 376 h 59"/>
                              <a:gd name="T116" fmla="+- 0 605 573"/>
                              <a:gd name="T117" fmla="*/ T116 w 52"/>
                              <a:gd name="T118" fmla="+- 0 372 335"/>
                              <a:gd name="T119" fmla="*/ 372 h 59"/>
                              <a:gd name="T120" fmla="+- 0 609 573"/>
                              <a:gd name="T121" fmla="*/ T120 w 52"/>
                              <a:gd name="T122" fmla="+- 0 368 335"/>
                              <a:gd name="T123" fmla="*/ 368 h 59"/>
                              <a:gd name="T124" fmla="+- 0 611 573"/>
                              <a:gd name="T125" fmla="*/ T124 w 52"/>
                              <a:gd name="T126" fmla="+- 0 367 335"/>
                              <a:gd name="T127" fmla="*/ 367 h 59"/>
                              <a:gd name="T128" fmla="+- 0 613 573"/>
                              <a:gd name="T129" fmla="*/ T128 w 52"/>
                              <a:gd name="T130" fmla="+- 0 364 335"/>
                              <a:gd name="T131" fmla="*/ 364 h 59"/>
                              <a:gd name="T132" fmla="+- 0 615 573"/>
                              <a:gd name="T133" fmla="*/ T132 w 52"/>
                              <a:gd name="T134" fmla="+- 0 362 335"/>
                              <a:gd name="T135" fmla="*/ 362 h 59"/>
                              <a:gd name="T136" fmla="+- 0 617 573"/>
                              <a:gd name="T137" fmla="*/ T136 w 52"/>
                              <a:gd name="T138" fmla="+- 0 361 335"/>
                              <a:gd name="T139" fmla="*/ 361 h 59"/>
                              <a:gd name="T140" fmla="+- 0 620 573"/>
                              <a:gd name="T141" fmla="*/ T140 w 52"/>
                              <a:gd name="T142" fmla="+- 0 357 335"/>
                              <a:gd name="T143" fmla="*/ 357 h 59"/>
                              <a:gd name="T144" fmla="+- 0 622 573"/>
                              <a:gd name="T145" fmla="*/ T144 w 52"/>
                              <a:gd name="T146" fmla="+- 0 353 335"/>
                              <a:gd name="T147" fmla="*/ 353 h 59"/>
                              <a:gd name="T148" fmla="+- 0 624 573"/>
                              <a:gd name="T149" fmla="*/ T148 w 52"/>
                              <a:gd name="T150" fmla="+- 0 349 335"/>
                              <a:gd name="T151" fmla="*/ 349 h 59"/>
                              <a:gd name="T152" fmla="+- 0 624 573"/>
                              <a:gd name="T153" fmla="*/ T152 w 52"/>
                              <a:gd name="T154" fmla="+- 0 346 335"/>
                              <a:gd name="T155" fmla="*/ 346 h 59"/>
                              <a:gd name="T156" fmla="+- 0 624 573"/>
                              <a:gd name="T157" fmla="*/ T156 w 52"/>
                              <a:gd name="T158" fmla="+- 0 343 335"/>
                              <a:gd name="T159" fmla="*/ 343 h 59"/>
                              <a:gd name="T160" fmla="+- 0 622 573"/>
                              <a:gd name="T161" fmla="*/ T160 w 52"/>
                              <a:gd name="T162" fmla="+- 0 340 335"/>
                              <a:gd name="T163" fmla="*/ 340 h 59"/>
                              <a:gd name="T164" fmla="+- 0 621 573"/>
                              <a:gd name="T165" fmla="*/ T164 w 52"/>
                              <a:gd name="T166" fmla="+- 0 338 335"/>
                              <a:gd name="T167" fmla="*/ 338 h 59"/>
                              <a:gd name="T168" fmla="+- 0 618 573"/>
                              <a:gd name="T169" fmla="*/ T168 w 52"/>
                              <a:gd name="T170" fmla="+- 0 338 335"/>
                              <a:gd name="T171" fmla="*/ 338 h 59"/>
                              <a:gd name="T172" fmla="+- 0 616 573"/>
                              <a:gd name="T173" fmla="*/ T172 w 52"/>
                              <a:gd name="T174" fmla="+- 0 336 335"/>
                              <a:gd name="T175" fmla="*/ 336 h 59"/>
                              <a:gd name="T176" fmla="+- 0 614 573"/>
                              <a:gd name="T177" fmla="*/ T176 w 52"/>
                              <a:gd name="T178" fmla="+- 0 335 335"/>
                              <a:gd name="T179" fmla="*/ 33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 h="59">
                                <a:moveTo>
                                  <a:pt x="41" y="0"/>
                                </a:moveTo>
                                <a:lnTo>
                                  <a:pt x="37" y="2"/>
                                </a:lnTo>
                                <a:lnTo>
                                  <a:pt x="34" y="4"/>
                                </a:lnTo>
                                <a:lnTo>
                                  <a:pt x="30" y="6"/>
                                </a:lnTo>
                                <a:lnTo>
                                  <a:pt x="28" y="9"/>
                                </a:lnTo>
                                <a:lnTo>
                                  <a:pt x="26" y="11"/>
                                </a:lnTo>
                                <a:lnTo>
                                  <a:pt x="24" y="15"/>
                                </a:lnTo>
                                <a:lnTo>
                                  <a:pt x="21" y="18"/>
                                </a:lnTo>
                                <a:lnTo>
                                  <a:pt x="19" y="22"/>
                                </a:lnTo>
                                <a:lnTo>
                                  <a:pt x="17" y="25"/>
                                </a:lnTo>
                                <a:lnTo>
                                  <a:pt x="15" y="28"/>
                                </a:lnTo>
                                <a:lnTo>
                                  <a:pt x="12" y="32"/>
                                </a:lnTo>
                                <a:lnTo>
                                  <a:pt x="10" y="35"/>
                                </a:lnTo>
                                <a:lnTo>
                                  <a:pt x="7" y="38"/>
                                </a:lnTo>
                                <a:lnTo>
                                  <a:pt x="5" y="42"/>
                                </a:lnTo>
                                <a:lnTo>
                                  <a:pt x="2" y="45"/>
                                </a:lnTo>
                                <a:lnTo>
                                  <a:pt x="0" y="49"/>
                                </a:lnTo>
                                <a:lnTo>
                                  <a:pt x="0" y="51"/>
                                </a:lnTo>
                                <a:lnTo>
                                  <a:pt x="1" y="53"/>
                                </a:lnTo>
                                <a:lnTo>
                                  <a:pt x="3" y="56"/>
                                </a:lnTo>
                                <a:lnTo>
                                  <a:pt x="3" y="59"/>
                                </a:lnTo>
                                <a:lnTo>
                                  <a:pt x="6" y="58"/>
                                </a:lnTo>
                                <a:lnTo>
                                  <a:pt x="9" y="56"/>
                                </a:lnTo>
                                <a:lnTo>
                                  <a:pt x="12" y="56"/>
                                </a:lnTo>
                                <a:lnTo>
                                  <a:pt x="16" y="54"/>
                                </a:lnTo>
                                <a:lnTo>
                                  <a:pt x="18" y="51"/>
                                </a:lnTo>
                                <a:lnTo>
                                  <a:pt x="21" y="47"/>
                                </a:lnTo>
                                <a:lnTo>
                                  <a:pt x="24" y="44"/>
                                </a:lnTo>
                                <a:lnTo>
                                  <a:pt x="28" y="41"/>
                                </a:lnTo>
                                <a:lnTo>
                                  <a:pt x="32" y="37"/>
                                </a:lnTo>
                                <a:lnTo>
                                  <a:pt x="36" y="33"/>
                                </a:lnTo>
                                <a:lnTo>
                                  <a:pt x="38" y="32"/>
                                </a:lnTo>
                                <a:lnTo>
                                  <a:pt x="40" y="29"/>
                                </a:lnTo>
                                <a:lnTo>
                                  <a:pt x="42" y="27"/>
                                </a:lnTo>
                                <a:lnTo>
                                  <a:pt x="44" y="26"/>
                                </a:lnTo>
                                <a:lnTo>
                                  <a:pt x="47" y="22"/>
                                </a:lnTo>
                                <a:lnTo>
                                  <a:pt x="49" y="18"/>
                                </a:lnTo>
                                <a:lnTo>
                                  <a:pt x="51" y="14"/>
                                </a:lnTo>
                                <a:lnTo>
                                  <a:pt x="51" y="11"/>
                                </a:lnTo>
                                <a:lnTo>
                                  <a:pt x="51" y="8"/>
                                </a:lnTo>
                                <a:lnTo>
                                  <a:pt x="49" y="5"/>
                                </a:lnTo>
                                <a:lnTo>
                                  <a:pt x="48" y="3"/>
                                </a:lnTo>
                                <a:lnTo>
                                  <a:pt x="45" y="3"/>
                                </a:lnTo>
                                <a:lnTo>
                                  <a:pt x="43" y="1"/>
                                </a:lnTo>
                                <a:lnTo>
                                  <a:pt x="41" y="0"/>
                                </a:lnTo>
                                <a:close/>
                              </a:path>
                            </a:pathLst>
                          </a:custGeom>
                          <a:solidFill>
                            <a:srgbClr val="A2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62" y="54"/>
                            <a:ext cx="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 y="712"/>
                            <a:ext cx="52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0" y="905"/>
                            <a:ext cx="27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AutoShape 182"/>
                        <wps:cNvSpPr>
                          <a:spLocks/>
                        </wps:cNvSpPr>
                        <wps:spPr bwMode="auto">
                          <a:xfrm>
                            <a:off x="570" y="363"/>
                            <a:ext cx="495" cy="729"/>
                          </a:xfrm>
                          <a:custGeom>
                            <a:avLst/>
                            <a:gdLst>
                              <a:gd name="T0" fmla="+- 0 612 570"/>
                              <a:gd name="T1" fmla="*/ T0 w 495"/>
                              <a:gd name="T2" fmla="+- 0 1085 363"/>
                              <a:gd name="T3" fmla="*/ 1085 h 729"/>
                              <a:gd name="T4" fmla="+- 0 625 570"/>
                              <a:gd name="T5" fmla="*/ T4 w 495"/>
                              <a:gd name="T6" fmla="+- 0 1078 363"/>
                              <a:gd name="T7" fmla="*/ 1078 h 729"/>
                              <a:gd name="T8" fmla="+- 0 632 570"/>
                              <a:gd name="T9" fmla="*/ T8 w 495"/>
                              <a:gd name="T10" fmla="+- 0 1072 363"/>
                              <a:gd name="T11" fmla="*/ 1072 h 729"/>
                              <a:gd name="T12" fmla="+- 0 590 570"/>
                              <a:gd name="T13" fmla="*/ T12 w 495"/>
                              <a:gd name="T14" fmla="+- 0 1066 363"/>
                              <a:gd name="T15" fmla="*/ 1066 h 729"/>
                              <a:gd name="T16" fmla="+- 0 599 570"/>
                              <a:gd name="T17" fmla="*/ T16 w 495"/>
                              <a:gd name="T18" fmla="+- 0 1060 363"/>
                              <a:gd name="T19" fmla="*/ 1060 h 729"/>
                              <a:gd name="T20" fmla="+- 0 606 570"/>
                              <a:gd name="T21" fmla="*/ T20 w 495"/>
                              <a:gd name="T22" fmla="+- 0 1053 363"/>
                              <a:gd name="T23" fmla="*/ 1053 h 729"/>
                              <a:gd name="T24" fmla="+- 0 618 570"/>
                              <a:gd name="T25" fmla="*/ T24 w 495"/>
                              <a:gd name="T26" fmla="+- 0 1047 363"/>
                              <a:gd name="T27" fmla="*/ 1047 h 729"/>
                              <a:gd name="T28" fmla="+- 0 627 570"/>
                              <a:gd name="T29" fmla="*/ T28 w 495"/>
                              <a:gd name="T30" fmla="+- 0 1041 363"/>
                              <a:gd name="T31" fmla="*/ 1041 h 729"/>
                              <a:gd name="T32" fmla="+- 0 636 570"/>
                              <a:gd name="T33" fmla="*/ T32 w 495"/>
                              <a:gd name="T34" fmla="+- 0 1028 363"/>
                              <a:gd name="T35" fmla="*/ 1028 h 729"/>
                              <a:gd name="T36" fmla="+- 0 672 570"/>
                              <a:gd name="T37" fmla="*/ T36 w 495"/>
                              <a:gd name="T38" fmla="+- 0 1016 363"/>
                              <a:gd name="T39" fmla="*/ 1016 h 729"/>
                              <a:gd name="T40" fmla="+- 0 1033 570"/>
                              <a:gd name="T41" fmla="*/ T40 w 495"/>
                              <a:gd name="T42" fmla="+- 0 463 363"/>
                              <a:gd name="T43" fmla="*/ 463 h 729"/>
                              <a:gd name="T44" fmla="+- 0 989 570"/>
                              <a:gd name="T45" fmla="*/ T44 w 495"/>
                              <a:gd name="T46" fmla="+- 0 482 363"/>
                              <a:gd name="T47" fmla="*/ 482 h 729"/>
                              <a:gd name="T48" fmla="+- 0 962 570"/>
                              <a:gd name="T49" fmla="*/ T48 w 495"/>
                              <a:gd name="T50" fmla="+- 0 526 363"/>
                              <a:gd name="T51" fmla="*/ 526 h 729"/>
                              <a:gd name="T52" fmla="+- 0 934 570"/>
                              <a:gd name="T53" fmla="*/ T52 w 495"/>
                              <a:gd name="T54" fmla="+- 0 563 363"/>
                              <a:gd name="T55" fmla="*/ 563 h 729"/>
                              <a:gd name="T56" fmla="+- 0 907 570"/>
                              <a:gd name="T57" fmla="*/ T56 w 495"/>
                              <a:gd name="T58" fmla="+- 0 607 363"/>
                              <a:gd name="T59" fmla="*/ 607 h 729"/>
                              <a:gd name="T60" fmla="+- 0 865 570"/>
                              <a:gd name="T61" fmla="*/ T60 w 495"/>
                              <a:gd name="T62" fmla="+- 0 664 363"/>
                              <a:gd name="T63" fmla="*/ 664 h 729"/>
                              <a:gd name="T64" fmla="+- 0 830 570"/>
                              <a:gd name="T65" fmla="*/ T64 w 495"/>
                              <a:gd name="T66" fmla="+- 0 714 363"/>
                              <a:gd name="T67" fmla="*/ 714 h 729"/>
                              <a:gd name="T68" fmla="+- 0 802 570"/>
                              <a:gd name="T69" fmla="*/ T68 w 495"/>
                              <a:gd name="T70" fmla="+- 0 752 363"/>
                              <a:gd name="T71" fmla="*/ 752 h 729"/>
                              <a:gd name="T72" fmla="+- 0 768 570"/>
                              <a:gd name="T73" fmla="*/ T72 w 495"/>
                              <a:gd name="T74" fmla="+- 0 802 363"/>
                              <a:gd name="T75" fmla="*/ 802 h 729"/>
                              <a:gd name="T76" fmla="+- 0 740 570"/>
                              <a:gd name="T77" fmla="*/ T76 w 495"/>
                              <a:gd name="T78" fmla="+- 0 846 363"/>
                              <a:gd name="T79" fmla="*/ 846 h 729"/>
                              <a:gd name="T80" fmla="+- 0 713 570"/>
                              <a:gd name="T81" fmla="*/ T80 w 495"/>
                              <a:gd name="T82" fmla="+- 0 890 363"/>
                              <a:gd name="T83" fmla="*/ 890 h 729"/>
                              <a:gd name="T84" fmla="+- 0 687 570"/>
                              <a:gd name="T85" fmla="*/ T84 w 495"/>
                              <a:gd name="T86" fmla="+- 0 928 363"/>
                              <a:gd name="T87" fmla="*/ 928 h 729"/>
                              <a:gd name="T88" fmla="+- 0 658 570"/>
                              <a:gd name="T89" fmla="*/ T88 w 495"/>
                              <a:gd name="T90" fmla="+- 0 984 363"/>
                              <a:gd name="T91" fmla="*/ 984 h 729"/>
                              <a:gd name="T92" fmla="+- 0 674 570"/>
                              <a:gd name="T93" fmla="*/ T92 w 495"/>
                              <a:gd name="T94" fmla="+- 0 1016 363"/>
                              <a:gd name="T95" fmla="*/ 1016 h 729"/>
                              <a:gd name="T96" fmla="+- 0 685 570"/>
                              <a:gd name="T97" fmla="*/ T96 w 495"/>
                              <a:gd name="T98" fmla="+- 0 991 363"/>
                              <a:gd name="T99" fmla="*/ 991 h 729"/>
                              <a:gd name="T100" fmla="+- 0 695 570"/>
                              <a:gd name="T101" fmla="*/ T100 w 495"/>
                              <a:gd name="T102" fmla="+- 0 972 363"/>
                              <a:gd name="T103" fmla="*/ 972 h 729"/>
                              <a:gd name="T104" fmla="+- 0 713 570"/>
                              <a:gd name="T105" fmla="*/ T104 w 495"/>
                              <a:gd name="T106" fmla="+- 0 947 363"/>
                              <a:gd name="T107" fmla="*/ 947 h 729"/>
                              <a:gd name="T108" fmla="+- 0 736 570"/>
                              <a:gd name="T109" fmla="*/ T108 w 495"/>
                              <a:gd name="T110" fmla="+- 0 903 363"/>
                              <a:gd name="T111" fmla="*/ 903 h 729"/>
                              <a:gd name="T112" fmla="+- 0 761 570"/>
                              <a:gd name="T113" fmla="*/ T112 w 495"/>
                              <a:gd name="T114" fmla="+- 0 865 363"/>
                              <a:gd name="T115" fmla="*/ 865 h 729"/>
                              <a:gd name="T116" fmla="+- 0 792 570"/>
                              <a:gd name="T117" fmla="*/ T116 w 495"/>
                              <a:gd name="T118" fmla="+- 0 821 363"/>
                              <a:gd name="T119" fmla="*/ 821 h 729"/>
                              <a:gd name="T120" fmla="+- 0 824 570"/>
                              <a:gd name="T121" fmla="*/ T120 w 495"/>
                              <a:gd name="T122" fmla="+- 0 777 363"/>
                              <a:gd name="T123" fmla="*/ 777 h 729"/>
                              <a:gd name="T124" fmla="+- 0 861 570"/>
                              <a:gd name="T125" fmla="*/ T124 w 495"/>
                              <a:gd name="T126" fmla="+- 0 721 363"/>
                              <a:gd name="T127" fmla="*/ 721 h 729"/>
                              <a:gd name="T128" fmla="+- 0 887 570"/>
                              <a:gd name="T129" fmla="*/ T128 w 495"/>
                              <a:gd name="T130" fmla="+- 0 683 363"/>
                              <a:gd name="T131" fmla="*/ 683 h 729"/>
                              <a:gd name="T132" fmla="+- 0 914 570"/>
                              <a:gd name="T133" fmla="*/ T132 w 495"/>
                              <a:gd name="T134" fmla="+- 0 645 363"/>
                              <a:gd name="T135" fmla="*/ 645 h 729"/>
                              <a:gd name="T136" fmla="+- 0 946 570"/>
                              <a:gd name="T137" fmla="*/ T136 w 495"/>
                              <a:gd name="T138" fmla="+- 0 601 363"/>
                              <a:gd name="T139" fmla="*/ 601 h 729"/>
                              <a:gd name="T140" fmla="+- 0 971 570"/>
                              <a:gd name="T141" fmla="*/ T140 w 495"/>
                              <a:gd name="T142" fmla="+- 0 563 363"/>
                              <a:gd name="T143" fmla="*/ 563 h 729"/>
                              <a:gd name="T144" fmla="+- 0 995 570"/>
                              <a:gd name="T145" fmla="*/ T144 w 495"/>
                              <a:gd name="T146" fmla="+- 0 526 363"/>
                              <a:gd name="T147" fmla="*/ 526 h 729"/>
                              <a:gd name="T148" fmla="+- 0 1019 570"/>
                              <a:gd name="T149" fmla="*/ T148 w 495"/>
                              <a:gd name="T150" fmla="+- 0 488 363"/>
                              <a:gd name="T151" fmla="*/ 488 h 729"/>
                              <a:gd name="T152" fmla="+- 0 1033 570"/>
                              <a:gd name="T153" fmla="*/ T152 w 495"/>
                              <a:gd name="T154" fmla="+- 0 463 363"/>
                              <a:gd name="T155" fmla="*/ 463 h 729"/>
                              <a:gd name="T156" fmla="+- 0 1036 570"/>
                              <a:gd name="T157" fmla="*/ T156 w 495"/>
                              <a:gd name="T158" fmla="+- 0 463 363"/>
                              <a:gd name="T159" fmla="*/ 463 h 729"/>
                              <a:gd name="T160" fmla="+- 0 1008 570"/>
                              <a:gd name="T161" fmla="*/ T160 w 495"/>
                              <a:gd name="T162" fmla="+- 0 444 363"/>
                              <a:gd name="T163" fmla="*/ 444 h 729"/>
                              <a:gd name="T164" fmla="+- 0 1013 570"/>
                              <a:gd name="T165" fmla="*/ T164 w 495"/>
                              <a:gd name="T166" fmla="+- 0 438 363"/>
                              <a:gd name="T167" fmla="*/ 438 h 729"/>
                              <a:gd name="T168" fmla="+- 0 1019 570"/>
                              <a:gd name="T169" fmla="*/ T168 w 495"/>
                              <a:gd name="T170" fmla="+- 0 432 363"/>
                              <a:gd name="T171" fmla="*/ 432 h 729"/>
                              <a:gd name="T172" fmla="+- 0 1023 570"/>
                              <a:gd name="T173" fmla="*/ T172 w 495"/>
                              <a:gd name="T174" fmla="+- 0 425 363"/>
                              <a:gd name="T175" fmla="*/ 425 h 729"/>
                              <a:gd name="T176" fmla="+- 0 1026 570"/>
                              <a:gd name="T177" fmla="*/ T176 w 495"/>
                              <a:gd name="T178" fmla="+- 0 419 363"/>
                              <a:gd name="T179" fmla="*/ 419 h 729"/>
                              <a:gd name="T180" fmla="+- 0 1028 570"/>
                              <a:gd name="T181" fmla="*/ T180 w 495"/>
                              <a:gd name="T182" fmla="+- 0 413 363"/>
                              <a:gd name="T183" fmla="*/ 413 h 729"/>
                              <a:gd name="T184" fmla="+- 0 1030 570"/>
                              <a:gd name="T185" fmla="*/ T184 w 495"/>
                              <a:gd name="T186" fmla="+- 0 394 363"/>
                              <a:gd name="T187" fmla="*/ 394 h 729"/>
                              <a:gd name="T188" fmla="+- 0 1062 570"/>
                              <a:gd name="T189" fmla="*/ T188 w 495"/>
                              <a:gd name="T190" fmla="+- 0 413 363"/>
                              <a:gd name="T191" fmla="*/ 413 h 729"/>
                              <a:gd name="T192" fmla="+- 0 1028 570"/>
                              <a:gd name="T193" fmla="*/ T192 w 495"/>
                              <a:gd name="T194" fmla="+- 0 388 363"/>
                              <a:gd name="T195" fmla="*/ 388 h 729"/>
                              <a:gd name="T196" fmla="+- 0 1024 570"/>
                              <a:gd name="T197" fmla="*/ T196 w 495"/>
                              <a:gd name="T198" fmla="+- 0 381 363"/>
                              <a:gd name="T199" fmla="*/ 381 h 729"/>
                              <a:gd name="T200" fmla="+- 0 1019 570"/>
                              <a:gd name="T201" fmla="*/ T200 w 495"/>
                              <a:gd name="T202" fmla="+- 0 375 363"/>
                              <a:gd name="T203" fmla="*/ 375 h 729"/>
                              <a:gd name="T204" fmla="+- 0 1024 570"/>
                              <a:gd name="T205" fmla="*/ T204 w 495"/>
                              <a:gd name="T206" fmla="+- 0 369 363"/>
                              <a:gd name="T207" fmla="*/ 369 h 729"/>
                              <a:gd name="T208" fmla="+- 0 1030 570"/>
                              <a:gd name="T209" fmla="*/ T208 w 495"/>
                              <a:gd name="T210" fmla="+- 0 363 363"/>
                              <a:gd name="T211" fmla="*/ 363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5" h="729">
                                <a:moveTo>
                                  <a:pt x="42" y="722"/>
                                </a:moveTo>
                                <a:lnTo>
                                  <a:pt x="0" y="722"/>
                                </a:lnTo>
                                <a:lnTo>
                                  <a:pt x="0" y="728"/>
                                </a:lnTo>
                                <a:lnTo>
                                  <a:pt x="40" y="728"/>
                                </a:lnTo>
                                <a:lnTo>
                                  <a:pt x="42" y="722"/>
                                </a:lnTo>
                                <a:close/>
                                <a:moveTo>
                                  <a:pt x="55" y="715"/>
                                </a:moveTo>
                                <a:lnTo>
                                  <a:pt x="3" y="715"/>
                                </a:lnTo>
                                <a:lnTo>
                                  <a:pt x="2" y="722"/>
                                </a:lnTo>
                                <a:lnTo>
                                  <a:pt x="48" y="722"/>
                                </a:lnTo>
                                <a:lnTo>
                                  <a:pt x="55" y="715"/>
                                </a:lnTo>
                                <a:close/>
                                <a:moveTo>
                                  <a:pt x="68" y="703"/>
                                </a:moveTo>
                                <a:lnTo>
                                  <a:pt x="14" y="703"/>
                                </a:lnTo>
                                <a:lnTo>
                                  <a:pt x="5" y="715"/>
                                </a:lnTo>
                                <a:lnTo>
                                  <a:pt x="59" y="715"/>
                                </a:lnTo>
                                <a:lnTo>
                                  <a:pt x="62" y="709"/>
                                </a:lnTo>
                                <a:lnTo>
                                  <a:pt x="66" y="709"/>
                                </a:lnTo>
                                <a:lnTo>
                                  <a:pt x="68" y="703"/>
                                </a:lnTo>
                                <a:close/>
                                <a:moveTo>
                                  <a:pt x="74" y="697"/>
                                </a:moveTo>
                                <a:lnTo>
                                  <a:pt x="23" y="697"/>
                                </a:lnTo>
                                <a:lnTo>
                                  <a:pt x="20" y="703"/>
                                </a:lnTo>
                                <a:lnTo>
                                  <a:pt x="72" y="703"/>
                                </a:lnTo>
                                <a:lnTo>
                                  <a:pt x="74" y="697"/>
                                </a:lnTo>
                                <a:close/>
                                <a:moveTo>
                                  <a:pt x="78" y="690"/>
                                </a:moveTo>
                                <a:lnTo>
                                  <a:pt x="32" y="690"/>
                                </a:lnTo>
                                <a:lnTo>
                                  <a:pt x="29" y="697"/>
                                </a:lnTo>
                                <a:lnTo>
                                  <a:pt x="76" y="697"/>
                                </a:lnTo>
                                <a:lnTo>
                                  <a:pt x="78" y="690"/>
                                </a:lnTo>
                                <a:close/>
                                <a:moveTo>
                                  <a:pt x="82" y="684"/>
                                </a:moveTo>
                                <a:lnTo>
                                  <a:pt x="45" y="684"/>
                                </a:lnTo>
                                <a:lnTo>
                                  <a:pt x="36" y="690"/>
                                </a:lnTo>
                                <a:lnTo>
                                  <a:pt x="80" y="690"/>
                                </a:lnTo>
                                <a:lnTo>
                                  <a:pt x="82" y="684"/>
                                </a:lnTo>
                                <a:close/>
                                <a:moveTo>
                                  <a:pt x="87" y="678"/>
                                </a:moveTo>
                                <a:lnTo>
                                  <a:pt x="54" y="678"/>
                                </a:lnTo>
                                <a:lnTo>
                                  <a:pt x="48" y="684"/>
                                </a:lnTo>
                                <a:lnTo>
                                  <a:pt x="85" y="684"/>
                                </a:lnTo>
                                <a:lnTo>
                                  <a:pt x="87" y="678"/>
                                </a:lnTo>
                                <a:close/>
                                <a:moveTo>
                                  <a:pt x="90" y="672"/>
                                </a:moveTo>
                                <a:lnTo>
                                  <a:pt x="59" y="672"/>
                                </a:lnTo>
                                <a:lnTo>
                                  <a:pt x="57" y="678"/>
                                </a:lnTo>
                                <a:lnTo>
                                  <a:pt x="89" y="678"/>
                                </a:lnTo>
                                <a:lnTo>
                                  <a:pt x="90" y="672"/>
                                </a:lnTo>
                                <a:close/>
                                <a:moveTo>
                                  <a:pt x="98" y="659"/>
                                </a:moveTo>
                                <a:lnTo>
                                  <a:pt x="68" y="659"/>
                                </a:lnTo>
                                <a:lnTo>
                                  <a:pt x="66" y="665"/>
                                </a:lnTo>
                                <a:lnTo>
                                  <a:pt x="64" y="665"/>
                                </a:lnTo>
                                <a:lnTo>
                                  <a:pt x="62" y="672"/>
                                </a:lnTo>
                                <a:lnTo>
                                  <a:pt x="94" y="672"/>
                                </a:lnTo>
                                <a:lnTo>
                                  <a:pt x="98" y="659"/>
                                </a:lnTo>
                                <a:close/>
                                <a:moveTo>
                                  <a:pt x="102" y="653"/>
                                </a:moveTo>
                                <a:lnTo>
                                  <a:pt x="72" y="653"/>
                                </a:lnTo>
                                <a:lnTo>
                                  <a:pt x="70" y="659"/>
                                </a:lnTo>
                                <a:lnTo>
                                  <a:pt x="101" y="659"/>
                                </a:lnTo>
                                <a:lnTo>
                                  <a:pt x="102" y="653"/>
                                </a:lnTo>
                                <a:close/>
                                <a:moveTo>
                                  <a:pt x="463" y="100"/>
                                </a:moveTo>
                                <a:lnTo>
                                  <a:pt x="427" y="100"/>
                                </a:lnTo>
                                <a:lnTo>
                                  <a:pt x="426" y="106"/>
                                </a:lnTo>
                                <a:lnTo>
                                  <a:pt x="425" y="106"/>
                                </a:lnTo>
                                <a:lnTo>
                                  <a:pt x="425" y="113"/>
                                </a:lnTo>
                                <a:lnTo>
                                  <a:pt x="419" y="119"/>
                                </a:lnTo>
                                <a:lnTo>
                                  <a:pt x="413" y="125"/>
                                </a:lnTo>
                                <a:lnTo>
                                  <a:pt x="408" y="138"/>
                                </a:lnTo>
                                <a:lnTo>
                                  <a:pt x="403" y="144"/>
                                </a:lnTo>
                                <a:lnTo>
                                  <a:pt x="397" y="150"/>
                                </a:lnTo>
                                <a:lnTo>
                                  <a:pt x="392" y="163"/>
                                </a:lnTo>
                                <a:lnTo>
                                  <a:pt x="387" y="169"/>
                                </a:lnTo>
                                <a:lnTo>
                                  <a:pt x="381" y="175"/>
                                </a:lnTo>
                                <a:lnTo>
                                  <a:pt x="375" y="188"/>
                                </a:lnTo>
                                <a:lnTo>
                                  <a:pt x="369" y="194"/>
                                </a:lnTo>
                                <a:lnTo>
                                  <a:pt x="364" y="200"/>
                                </a:lnTo>
                                <a:lnTo>
                                  <a:pt x="358" y="213"/>
                                </a:lnTo>
                                <a:lnTo>
                                  <a:pt x="353" y="219"/>
                                </a:lnTo>
                                <a:lnTo>
                                  <a:pt x="347" y="226"/>
                                </a:lnTo>
                                <a:lnTo>
                                  <a:pt x="342" y="238"/>
                                </a:lnTo>
                                <a:lnTo>
                                  <a:pt x="337" y="244"/>
                                </a:lnTo>
                                <a:lnTo>
                                  <a:pt x="325" y="257"/>
                                </a:lnTo>
                                <a:lnTo>
                                  <a:pt x="319" y="270"/>
                                </a:lnTo>
                                <a:lnTo>
                                  <a:pt x="307" y="282"/>
                                </a:lnTo>
                                <a:lnTo>
                                  <a:pt x="301" y="295"/>
                                </a:lnTo>
                                <a:lnTo>
                                  <a:pt x="295" y="301"/>
                                </a:lnTo>
                                <a:lnTo>
                                  <a:pt x="290" y="307"/>
                                </a:lnTo>
                                <a:lnTo>
                                  <a:pt x="284" y="320"/>
                                </a:lnTo>
                                <a:lnTo>
                                  <a:pt x="272" y="332"/>
                                </a:lnTo>
                                <a:lnTo>
                                  <a:pt x="266" y="345"/>
                                </a:lnTo>
                                <a:lnTo>
                                  <a:pt x="260" y="351"/>
                                </a:lnTo>
                                <a:lnTo>
                                  <a:pt x="255" y="358"/>
                                </a:lnTo>
                                <a:lnTo>
                                  <a:pt x="249" y="364"/>
                                </a:lnTo>
                                <a:lnTo>
                                  <a:pt x="244" y="376"/>
                                </a:lnTo>
                                <a:lnTo>
                                  <a:pt x="238" y="383"/>
                                </a:lnTo>
                                <a:lnTo>
                                  <a:pt x="232" y="389"/>
                                </a:lnTo>
                                <a:lnTo>
                                  <a:pt x="220" y="408"/>
                                </a:lnTo>
                                <a:lnTo>
                                  <a:pt x="215" y="414"/>
                                </a:lnTo>
                                <a:lnTo>
                                  <a:pt x="209" y="427"/>
                                </a:lnTo>
                                <a:lnTo>
                                  <a:pt x="204" y="433"/>
                                </a:lnTo>
                                <a:lnTo>
                                  <a:pt x="198" y="439"/>
                                </a:lnTo>
                                <a:lnTo>
                                  <a:pt x="192" y="452"/>
                                </a:lnTo>
                                <a:lnTo>
                                  <a:pt x="186" y="458"/>
                                </a:lnTo>
                                <a:lnTo>
                                  <a:pt x="180" y="464"/>
                                </a:lnTo>
                                <a:lnTo>
                                  <a:pt x="175" y="477"/>
                                </a:lnTo>
                                <a:lnTo>
                                  <a:pt x="170" y="483"/>
                                </a:lnTo>
                                <a:lnTo>
                                  <a:pt x="165" y="489"/>
                                </a:lnTo>
                                <a:lnTo>
                                  <a:pt x="160" y="502"/>
                                </a:lnTo>
                                <a:lnTo>
                                  <a:pt x="154" y="508"/>
                                </a:lnTo>
                                <a:lnTo>
                                  <a:pt x="148" y="515"/>
                                </a:lnTo>
                                <a:lnTo>
                                  <a:pt x="143" y="527"/>
                                </a:lnTo>
                                <a:lnTo>
                                  <a:pt x="138" y="533"/>
                                </a:lnTo>
                                <a:lnTo>
                                  <a:pt x="133" y="540"/>
                                </a:lnTo>
                                <a:lnTo>
                                  <a:pt x="127" y="552"/>
                                </a:lnTo>
                                <a:lnTo>
                                  <a:pt x="122" y="558"/>
                                </a:lnTo>
                                <a:lnTo>
                                  <a:pt x="117" y="565"/>
                                </a:lnTo>
                                <a:lnTo>
                                  <a:pt x="112" y="577"/>
                                </a:lnTo>
                                <a:lnTo>
                                  <a:pt x="107" y="584"/>
                                </a:lnTo>
                                <a:lnTo>
                                  <a:pt x="102" y="596"/>
                                </a:lnTo>
                                <a:lnTo>
                                  <a:pt x="93" y="609"/>
                                </a:lnTo>
                                <a:lnTo>
                                  <a:pt x="88" y="621"/>
                                </a:lnTo>
                                <a:lnTo>
                                  <a:pt x="83" y="628"/>
                                </a:lnTo>
                                <a:lnTo>
                                  <a:pt x="79" y="640"/>
                                </a:lnTo>
                                <a:lnTo>
                                  <a:pt x="74" y="646"/>
                                </a:lnTo>
                                <a:lnTo>
                                  <a:pt x="73" y="653"/>
                                </a:lnTo>
                                <a:lnTo>
                                  <a:pt x="104" y="653"/>
                                </a:lnTo>
                                <a:lnTo>
                                  <a:pt x="108" y="640"/>
                                </a:lnTo>
                                <a:lnTo>
                                  <a:pt x="111" y="640"/>
                                </a:lnTo>
                                <a:lnTo>
                                  <a:pt x="112" y="634"/>
                                </a:lnTo>
                                <a:lnTo>
                                  <a:pt x="113" y="634"/>
                                </a:lnTo>
                                <a:lnTo>
                                  <a:pt x="115" y="628"/>
                                </a:lnTo>
                                <a:lnTo>
                                  <a:pt x="116" y="628"/>
                                </a:lnTo>
                                <a:lnTo>
                                  <a:pt x="119" y="621"/>
                                </a:lnTo>
                                <a:lnTo>
                                  <a:pt x="121" y="621"/>
                                </a:lnTo>
                                <a:lnTo>
                                  <a:pt x="124" y="615"/>
                                </a:lnTo>
                                <a:lnTo>
                                  <a:pt x="125" y="609"/>
                                </a:lnTo>
                                <a:lnTo>
                                  <a:pt x="128" y="609"/>
                                </a:lnTo>
                                <a:lnTo>
                                  <a:pt x="130" y="602"/>
                                </a:lnTo>
                                <a:lnTo>
                                  <a:pt x="134" y="596"/>
                                </a:lnTo>
                                <a:lnTo>
                                  <a:pt x="139" y="590"/>
                                </a:lnTo>
                                <a:lnTo>
                                  <a:pt x="143" y="584"/>
                                </a:lnTo>
                                <a:lnTo>
                                  <a:pt x="148" y="571"/>
                                </a:lnTo>
                                <a:lnTo>
                                  <a:pt x="152" y="565"/>
                                </a:lnTo>
                                <a:lnTo>
                                  <a:pt x="157" y="558"/>
                                </a:lnTo>
                                <a:lnTo>
                                  <a:pt x="162" y="552"/>
                                </a:lnTo>
                                <a:lnTo>
                                  <a:pt x="166" y="540"/>
                                </a:lnTo>
                                <a:lnTo>
                                  <a:pt x="171" y="533"/>
                                </a:lnTo>
                                <a:lnTo>
                                  <a:pt x="176" y="527"/>
                                </a:lnTo>
                                <a:lnTo>
                                  <a:pt x="180" y="521"/>
                                </a:lnTo>
                                <a:lnTo>
                                  <a:pt x="186" y="508"/>
                                </a:lnTo>
                                <a:lnTo>
                                  <a:pt x="191" y="502"/>
                                </a:lnTo>
                                <a:lnTo>
                                  <a:pt x="196" y="496"/>
                                </a:lnTo>
                                <a:lnTo>
                                  <a:pt x="207" y="483"/>
                                </a:lnTo>
                                <a:lnTo>
                                  <a:pt x="211" y="471"/>
                                </a:lnTo>
                                <a:lnTo>
                                  <a:pt x="216" y="464"/>
                                </a:lnTo>
                                <a:lnTo>
                                  <a:pt x="222" y="458"/>
                                </a:lnTo>
                                <a:lnTo>
                                  <a:pt x="232" y="439"/>
                                </a:lnTo>
                                <a:lnTo>
                                  <a:pt x="237" y="433"/>
                                </a:lnTo>
                                <a:lnTo>
                                  <a:pt x="242" y="427"/>
                                </a:lnTo>
                                <a:lnTo>
                                  <a:pt x="248" y="420"/>
                                </a:lnTo>
                                <a:lnTo>
                                  <a:pt x="254" y="414"/>
                                </a:lnTo>
                                <a:lnTo>
                                  <a:pt x="259" y="401"/>
                                </a:lnTo>
                                <a:lnTo>
                                  <a:pt x="264" y="395"/>
                                </a:lnTo>
                                <a:lnTo>
                                  <a:pt x="275" y="383"/>
                                </a:lnTo>
                                <a:lnTo>
                                  <a:pt x="281" y="376"/>
                                </a:lnTo>
                                <a:lnTo>
                                  <a:pt x="291" y="358"/>
                                </a:lnTo>
                                <a:lnTo>
                                  <a:pt x="296" y="351"/>
                                </a:lnTo>
                                <a:lnTo>
                                  <a:pt x="301" y="345"/>
                                </a:lnTo>
                                <a:lnTo>
                                  <a:pt x="307" y="339"/>
                                </a:lnTo>
                                <a:lnTo>
                                  <a:pt x="312" y="332"/>
                                </a:lnTo>
                                <a:lnTo>
                                  <a:pt x="317" y="320"/>
                                </a:lnTo>
                                <a:lnTo>
                                  <a:pt x="322" y="314"/>
                                </a:lnTo>
                                <a:lnTo>
                                  <a:pt x="328" y="307"/>
                                </a:lnTo>
                                <a:lnTo>
                                  <a:pt x="333" y="301"/>
                                </a:lnTo>
                                <a:lnTo>
                                  <a:pt x="339" y="288"/>
                                </a:lnTo>
                                <a:lnTo>
                                  <a:pt x="344" y="282"/>
                                </a:lnTo>
                                <a:lnTo>
                                  <a:pt x="349" y="276"/>
                                </a:lnTo>
                                <a:lnTo>
                                  <a:pt x="360" y="263"/>
                                </a:lnTo>
                                <a:lnTo>
                                  <a:pt x="365" y="257"/>
                                </a:lnTo>
                                <a:lnTo>
                                  <a:pt x="370" y="244"/>
                                </a:lnTo>
                                <a:lnTo>
                                  <a:pt x="376" y="238"/>
                                </a:lnTo>
                                <a:lnTo>
                                  <a:pt x="381" y="232"/>
                                </a:lnTo>
                                <a:lnTo>
                                  <a:pt x="386" y="226"/>
                                </a:lnTo>
                                <a:lnTo>
                                  <a:pt x="391" y="213"/>
                                </a:lnTo>
                                <a:lnTo>
                                  <a:pt x="396" y="207"/>
                                </a:lnTo>
                                <a:lnTo>
                                  <a:pt x="401" y="200"/>
                                </a:lnTo>
                                <a:lnTo>
                                  <a:pt x="406" y="194"/>
                                </a:lnTo>
                                <a:lnTo>
                                  <a:pt x="410" y="188"/>
                                </a:lnTo>
                                <a:lnTo>
                                  <a:pt x="416" y="175"/>
                                </a:lnTo>
                                <a:lnTo>
                                  <a:pt x="421" y="169"/>
                                </a:lnTo>
                                <a:lnTo>
                                  <a:pt x="425" y="163"/>
                                </a:lnTo>
                                <a:lnTo>
                                  <a:pt x="431" y="157"/>
                                </a:lnTo>
                                <a:lnTo>
                                  <a:pt x="435" y="150"/>
                                </a:lnTo>
                                <a:lnTo>
                                  <a:pt x="440" y="138"/>
                                </a:lnTo>
                                <a:lnTo>
                                  <a:pt x="445" y="131"/>
                                </a:lnTo>
                                <a:lnTo>
                                  <a:pt x="449" y="125"/>
                                </a:lnTo>
                                <a:lnTo>
                                  <a:pt x="454" y="119"/>
                                </a:lnTo>
                                <a:lnTo>
                                  <a:pt x="456" y="113"/>
                                </a:lnTo>
                                <a:lnTo>
                                  <a:pt x="458" y="113"/>
                                </a:lnTo>
                                <a:lnTo>
                                  <a:pt x="460" y="106"/>
                                </a:lnTo>
                                <a:lnTo>
                                  <a:pt x="463" y="100"/>
                                </a:lnTo>
                                <a:close/>
                                <a:moveTo>
                                  <a:pt x="474" y="87"/>
                                </a:moveTo>
                                <a:lnTo>
                                  <a:pt x="434" y="87"/>
                                </a:lnTo>
                                <a:lnTo>
                                  <a:pt x="430" y="94"/>
                                </a:lnTo>
                                <a:lnTo>
                                  <a:pt x="429" y="100"/>
                                </a:lnTo>
                                <a:lnTo>
                                  <a:pt x="466" y="100"/>
                                </a:lnTo>
                                <a:lnTo>
                                  <a:pt x="469" y="94"/>
                                </a:lnTo>
                                <a:lnTo>
                                  <a:pt x="471" y="94"/>
                                </a:lnTo>
                                <a:lnTo>
                                  <a:pt x="474" y="87"/>
                                </a:lnTo>
                                <a:close/>
                                <a:moveTo>
                                  <a:pt x="476" y="81"/>
                                </a:moveTo>
                                <a:lnTo>
                                  <a:pt x="438" y="81"/>
                                </a:lnTo>
                                <a:lnTo>
                                  <a:pt x="437" y="87"/>
                                </a:lnTo>
                                <a:lnTo>
                                  <a:pt x="475" y="87"/>
                                </a:lnTo>
                                <a:lnTo>
                                  <a:pt x="476" y="81"/>
                                </a:lnTo>
                                <a:close/>
                                <a:moveTo>
                                  <a:pt x="479" y="75"/>
                                </a:moveTo>
                                <a:lnTo>
                                  <a:pt x="443" y="75"/>
                                </a:lnTo>
                                <a:lnTo>
                                  <a:pt x="440" y="81"/>
                                </a:lnTo>
                                <a:lnTo>
                                  <a:pt x="478" y="81"/>
                                </a:lnTo>
                                <a:lnTo>
                                  <a:pt x="479" y="75"/>
                                </a:lnTo>
                                <a:close/>
                                <a:moveTo>
                                  <a:pt x="482" y="69"/>
                                </a:moveTo>
                                <a:lnTo>
                                  <a:pt x="449" y="69"/>
                                </a:lnTo>
                                <a:lnTo>
                                  <a:pt x="446" y="75"/>
                                </a:lnTo>
                                <a:lnTo>
                                  <a:pt x="481" y="75"/>
                                </a:lnTo>
                                <a:lnTo>
                                  <a:pt x="482" y="69"/>
                                </a:lnTo>
                                <a:close/>
                                <a:moveTo>
                                  <a:pt x="486" y="62"/>
                                </a:moveTo>
                                <a:lnTo>
                                  <a:pt x="453" y="62"/>
                                </a:lnTo>
                                <a:lnTo>
                                  <a:pt x="451" y="69"/>
                                </a:lnTo>
                                <a:lnTo>
                                  <a:pt x="484" y="69"/>
                                </a:lnTo>
                                <a:lnTo>
                                  <a:pt x="486" y="62"/>
                                </a:lnTo>
                                <a:close/>
                                <a:moveTo>
                                  <a:pt x="490" y="56"/>
                                </a:moveTo>
                                <a:lnTo>
                                  <a:pt x="456" y="56"/>
                                </a:lnTo>
                                <a:lnTo>
                                  <a:pt x="454" y="62"/>
                                </a:lnTo>
                                <a:lnTo>
                                  <a:pt x="488" y="62"/>
                                </a:lnTo>
                                <a:lnTo>
                                  <a:pt x="490" y="56"/>
                                </a:lnTo>
                                <a:close/>
                                <a:moveTo>
                                  <a:pt x="491" y="50"/>
                                </a:moveTo>
                                <a:lnTo>
                                  <a:pt x="458" y="50"/>
                                </a:lnTo>
                                <a:lnTo>
                                  <a:pt x="457" y="56"/>
                                </a:lnTo>
                                <a:lnTo>
                                  <a:pt x="490" y="56"/>
                                </a:lnTo>
                                <a:lnTo>
                                  <a:pt x="491" y="50"/>
                                </a:lnTo>
                                <a:close/>
                                <a:moveTo>
                                  <a:pt x="494" y="31"/>
                                </a:moveTo>
                                <a:lnTo>
                                  <a:pt x="460" y="31"/>
                                </a:lnTo>
                                <a:lnTo>
                                  <a:pt x="460" y="37"/>
                                </a:lnTo>
                                <a:lnTo>
                                  <a:pt x="461" y="37"/>
                                </a:lnTo>
                                <a:lnTo>
                                  <a:pt x="460" y="43"/>
                                </a:lnTo>
                                <a:lnTo>
                                  <a:pt x="459" y="50"/>
                                </a:lnTo>
                                <a:lnTo>
                                  <a:pt x="492" y="50"/>
                                </a:lnTo>
                                <a:lnTo>
                                  <a:pt x="493" y="43"/>
                                </a:lnTo>
                                <a:lnTo>
                                  <a:pt x="494" y="37"/>
                                </a:lnTo>
                                <a:lnTo>
                                  <a:pt x="494" y="31"/>
                                </a:lnTo>
                                <a:close/>
                                <a:moveTo>
                                  <a:pt x="493" y="25"/>
                                </a:moveTo>
                                <a:lnTo>
                                  <a:pt x="458" y="25"/>
                                </a:lnTo>
                                <a:lnTo>
                                  <a:pt x="459" y="31"/>
                                </a:lnTo>
                                <a:lnTo>
                                  <a:pt x="493" y="31"/>
                                </a:lnTo>
                                <a:lnTo>
                                  <a:pt x="493" y="25"/>
                                </a:lnTo>
                                <a:close/>
                                <a:moveTo>
                                  <a:pt x="491" y="18"/>
                                </a:moveTo>
                                <a:lnTo>
                                  <a:pt x="454" y="18"/>
                                </a:lnTo>
                                <a:lnTo>
                                  <a:pt x="456" y="25"/>
                                </a:lnTo>
                                <a:lnTo>
                                  <a:pt x="493" y="25"/>
                                </a:lnTo>
                                <a:lnTo>
                                  <a:pt x="491" y="18"/>
                                </a:lnTo>
                                <a:close/>
                                <a:moveTo>
                                  <a:pt x="487" y="12"/>
                                </a:moveTo>
                                <a:lnTo>
                                  <a:pt x="449" y="12"/>
                                </a:lnTo>
                                <a:lnTo>
                                  <a:pt x="452" y="18"/>
                                </a:lnTo>
                                <a:lnTo>
                                  <a:pt x="489" y="18"/>
                                </a:lnTo>
                                <a:lnTo>
                                  <a:pt x="487" y="12"/>
                                </a:lnTo>
                                <a:close/>
                                <a:moveTo>
                                  <a:pt x="478" y="6"/>
                                </a:moveTo>
                                <a:lnTo>
                                  <a:pt x="454" y="6"/>
                                </a:lnTo>
                                <a:lnTo>
                                  <a:pt x="451" y="12"/>
                                </a:lnTo>
                                <a:lnTo>
                                  <a:pt x="481" y="12"/>
                                </a:lnTo>
                                <a:lnTo>
                                  <a:pt x="478" y="6"/>
                                </a:lnTo>
                                <a:close/>
                                <a:moveTo>
                                  <a:pt x="463" y="0"/>
                                </a:moveTo>
                                <a:lnTo>
                                  <a:pt x="460" y="0"/>
                                </a:lnTo>
                                <a:lnTo>
                                  <a:pt x="457" y="6"/>
                                </a:lnTo>
                                <a:lnTo>
                                  <a:pt x="466" y="6"/>
                                </a:lnTo>
                                <a:lnTo>
                                  <a:pt x="463" y="0"/>
                                </a:lnTo>
                                <a:close/>
                              </a:path>
                            </a:pathLst>
                          </a:custGeom>
                          <a:solidFill>
                            <a:srgbClr val="585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7" y="902"/>
                            <a:ext cx="25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180"/>
                        <wps:cNvSpPr>
                          <a:spLocks/>
                        </wps:cNvSpPr>
                        <wps:spPr bwMode="auto">
                          <a:xfrm>
                            <a:off x="570" y="348"/>
                            <a:ext cx="471" cy="718"/>
                          </a:xfrm>
                          <a:custGeom>
                            <a:avLst/>
                            <a:gdLst>
                              <a:gd name="T0" fmla="+- 0 977 570"/>
                              <a:gd name="T1" fmla="*/ T0 w 471"/>
                              <a:gd name="T2" fmla="+- 0 368 348"/>
                              <a:gd name="T3" fmla="*/ 368 h 718"/>
                              <a:gd name="T4" fmla="+- 0 954 570"/>
                              <a:gd name="T5" fmla="*/ T4 w 471"/>
                              <a:gd name="T6" fmla="+- 0 399 348"/>
                              <a:gd name="T7" fmla="*/ 399 h 718"/>
                              <a:gd name="T8" fmla="+- 0 924 570"/>
                              <a:gd name="T9" fmla="*/ T8 w 471"/>
                              <a:gd name="T10" fmla="+- 0 440 348"/>
                              <a:gd name="T11" fmla="*/ 440 h 718"/>
                              <a:gd name="T12" fmla="+- 0 903 570"/>
                              <a:gd name="T13" fmla="*/ T12 w 471"/>
                              <a:gd name="T14" fmla="+- 0 470 348"/>
                              <a:gd name="T15" fmla="*/ 470 h 718"/>
                              <a:gd name="T16" fmla="+- 0 856 570"/>
                              <a:gd name="T17" fmla="*/ T16 w 471"/>
                              <a:gd name="T18" fmla="+- 0 543 348"/>
                              <a:gd name="T19" fmla="*/ 543 h 718"/>
                              <a:gd name="T20" fmla="+- 0 836 570"/>
                              <a:gd name="T21" fmla="*/ T20 w 471"/>
                              <a:gd name="T22" fmla="+- 0 574 348"/>
                              <a:gd name="T23" fmla="*/ 574 h 718"/>
                              <a:gd name="T24" fmla="+- 0 817 570"/>
                              <a:gd name="T25" fmla="*/ T24 w 471"/>
                              <a:gd name="T26" fmla="+- 0 606 348"/>
                              <a:gd name="T27" fmla="*/ 606 h 718"/>
                              <a:gd name="T28" fmla="+- 0 798 570"/>
                              <a:gd name="T29" fmla="*/ T28 w 471"/>
                              <a:gd name="T30" fmla="+- 0 637 348"/>
                              <a:gd name="T31" fmla="*/ 637 h 718"/>
                              <a:gd name="T32" fmla="+- 0 780 570"/>
                              <a:gd name="T33" fmla="*/ T32 w 471"/>
                              <a:gd name="T34" fmla="+- 0 668 348"/>
                              <a:gd name="T35" fmla="*/ 668 h 718"/>
                              <a:gd name="T36" fmla="+- 0 761 570"/>
                              <a:gd name="T37" fmla="*/ T36 w 471"/>
                              <a:gd name="T38" fmla="+- 0 700 348"/>
                              <a:gd name="T39" fmla="*/ 700 h 718"/>
                              <a:gd name="T40" fmla="+- 0 741 570"/>
                              <a:gd name="T41" fmla="*/ T40 w 471"/>
                              <a:gd name="T42" fmla="+- 0 732 348"/>
                              <a:gd name="T43" fmla="*/ 732 h 718"/>
                              <a:gd name="T44" fmla="+- 0 717 570"/>
                              <a:gd name="T45" fmla="*/ T44 w 471"/>
                              <a:gd name="T46" fmla="+- 0 774 348"/>
                              <a:gd name="T47" fmla="*/ 774 h 718"/>
                              <a:gd name="T48" fmla="+- 0 698 570"/>
                              <a:gd name="T49" fmla="*/ T48 w 471"/>
                              <a:gd name="T50" fmla="+- 0 805 348"/>
                              <a:gd name="T51" fmla="*/ 805 h 718"/>
                              <a:gd name="T52" fmla="+- 0 668 570"/>
                              <a:gd name="T53" fmla="*/ T52 w 471"/>
                              <a:gd name="T54" fmla="+- 0 857 348"/>
                              <a:gd name="T55" fmla="*/ 857 h 718"/>
                              <a:gd name="T56" fmla="+- 0 648 570"/>
                              <a:gd name="T57" fmla="*/ T56 w 471"/>
                              <a:gd name="T58" fmla="+- 0 889 348"/>
                              <a:gd name="T59" fmla="*/ 889 h 718"/>
                              <a:gd name="T60" fmla="+- 0 629 570"/>
                              <a:gd name="T61" fmla="*/ T60 w 471"/>
                              <a:gd name="T62" fmla="+- 0 921 348"/>
                              <a:gd name="T63" fmla="*/ 921 h 718"/>
                              <a:gd name="T64" fmla="+- 0 610 570"/>
                              <a:gd name="T65" fmla="*/ T64 w 471"/>
                              <a:gd name="T66" fmla="+- 0 952 348"/>
                              <a:gd name="T67" fmla="*/ 952 h 718"/>
                              <a:gd name="T68" fmla="+- 0 570 570"/>
                              <a:gd name="T69" fmla="*/ T68 w 471"/>
                              <a:gd name="T70" fmla="+- 0 1015 348"/>
                              <a:gd name="T71" fmla="*/ 1015 h 718"/>
                              <a:gd name="T72" fmla="+- 0 571 570"/>
                              <a:gd name="T73" fmla="*/ T72 w 471"/>
                              <a:gd name="T74" fmla="+- 0 1043 348"/>
                              <a:gd name="T75" fmla="*/ 1043 h 718"/>
                              <a:gd name="T76" fmla="+- 0 574 570"/>
                              <a:gd name="T77" fmla="*/ T76 w 471"/>
                              <a:gd name="T78" fmla="+- 0 1058 348"/>
                              <a:gd name="T79" fmla="*/ 1058 h 718"/>
                              <a:gd name="T80" fmla="+- 0 588 570"/>
                              <a:gd name="T81" fmla="*/ T80 w 471"/>
                              <a:gd name="T82" fmla="+- 0 1058 348"/>
                              <a:gd name="T83" fmla="*/ 1058 h 718"/>
                              <a:gd name="T84" fmla="+- 0 602 570"/>
                              <a:gd name="T85" fmla="*/ T84 w 471"/>
                              <a:gd name="T86" fmla="+- 0 1051 348"/>
                              <a:gd name="T87" fmla="*/ 1051 h 718"/>
                              <a:gd name="T88" fmla="+- 0 611 570"/>
                              <a:gd name="T89" fmla="*/ T88 w 471"/>
                              <a:gd name="T90" fmla="+- 0 1046 348"/>
                              <a:gd name="T91" fmla="*/ 1046 h 718"/>
                              <a:gd name="T92" fmla="+- 0 621 570"/>
                              <a:gd name="T93" fmla="*/ T92 w 471"/>
                              <a:gd name="T94" fmla="+- 0 1043 348"/>
                              <a:gd name="T95" fmla="*/ 1043 h 718"/>
                              <a:gd name="T96" fmla="+- 0 633 570"/>
                              <a:gd name="T97" fmla="*/ T96 w 471"/>
                              <a:gd name="T98" fmla="+- 0 1022 348"/>
                              <a:gd name="T99" fmla="*/ 1022 h 718"/>
                              <a:gd name="T100" fmla="+- 0 647 570"/>
                              <a:gd name="T101" fmla="*/ T100 w 471"/>
                              <a:gd name="T102" fmla="+- 0 1002 348"/>
                              <a:gd name="T103" fmla="*/ 1002 h 718"/>
                              <a:gd name="T104" fmla="+- 0 659 570"/>
                              <a:gd name="T105" fmla="*/ T104 w 471"/>
                              <a:gd name="T106" fmla="+- 0 981 348"/>
                              <a:gd name="T107" fmla="*/ 981 h 718"/>
                              <a:gd name="T108" fmla="+- 0 672 570"/>
                              <a:gd name="T109" fmla="*/ T108 w 471"/>
                              <a:gd name="T110" fmla="+- 0 961 348"/>
                              <a:gd name="T111" fmla="*/ 961 h 718"/>
                              <a:gd name="T112" fmla="+- 0 689 570"/>
                              <a:gd name="T113" fmla="*/ T112 w 471"/>
                              <a:gd name="T114" fmla="+- 0 933 348"/>
                              <a:gd name="T115" fmla="*/ 933 h 718"/>
                              <a:gd name="T116" fmla="+- 0 701 570"/>
                              <a:gd name="T117" fmla="*/ T116 w 471"/>
                              <a:gd name="T118" fmla="+- 0 912 348"/>
                              <a:gd name="T119" fmla="*/ 912 h 718"/>
                              <a:gd name="T120" fmla="+- 0 715 570"/>
                              <a:gd name="T121" fmla="*/ T120 w 471"/>
                              <a:gd name="T122" fmla="+- 0 890 348"/>
                              <a:gd name="T123" fmla="*/ 890 h 718"/>
                              <a:gd name="T124" fmla="+- 0 732 570"/>
                              <a:gd name="T125" fmla="*/ T124 w 471"/>
                              <a:gd name="T126" fmla="+- 0 862 348"/>
                              <a:gd name="T127" fmla="*/ 862 h 718"/>
                              <a:gd name="T128" fmla="+- 0 745 570"/>
                              <a:gd name="T129" fmla="*/ T128 w 471"/>
                              <a:gd name="T130" fmla="+- 0 840 348"/>
                              <a:gd name="T131" fmla="*/ 840 h 718"/>
                              <a:gd name="T132" fmla="+- 0 760 570"/>
                              <a:gd name="T133" fmla="*/ T132 w 471"/>
                              <a:gd name="T134" fmla="+- 0 818 348"/>
                              <a:gd name="T135" fmla="*/ 818 h 718"/>
                              <a:gd name="T136" fmla="+- 0 774 570"/>
                              <a:gd name="T137" fmla="*/ T136 w 471"/>
                              <a:gd name="T138" fmla="+- 0 795 348"/>
                              <a:gd name="T139" fmla="*/ 795 h 718"/>
                              <a:gd name="T140" fmla="+- 0 789 570"/>
                              <a:gd name="T141" fmla="*/ T140 w 471"/>
                              <a:gd name="T142" fmla="+- 0 773 348"/>
                              <a:gd name="T143" fmla="*/ 773 h 718"/>
                              <a:gd name="T144" fmla="+- 0 805 570"/>
                              <a:gd name="T145" fmla="*/ T144 w 471"/>
                              <a:gd name="T146" fmla="+- 0 750 348"/>
                              <a:gd name="T147" fmla="*/ 750 h 718"/>
                              <a:gd name="T148" fmla="+- 0 821 570"/>
                              <a:gd name="T149" fmla="*/ T148 w 471"/>
                              <a:gd name="T150" fmla="+- 0 727 348"/>
                              <a:gd name="T151" fmla="*/ 727 h 718"/>
                              <a:gd name="T152" fmla="+- 0 845 570"/>
                              <a:gd name="T153" fmla="*/ T152 w 471"/>
                              <a:gd name="T154" fmla="+- 0 696 348"/>
                              <a:gd name="T155" fmla="*/ 696 h 718"/>
                              <a:gd name="T156" fmla="+- 0 862 570"/>
                              <a:gd name="T157" fmla="*/ T156 w 471"/>
                              <a:gd name="T158" fmla="+- 0 671 348"/>
                              <a:gd name="T159" fmla="*/ 671 h 718"/>
                              <a:gd name="T160" fmla="+- 0 915 570"/>
                              <a:gd name="T161" fmla="*/ T160 w 471"/>
                              <a:gd name="T162" fmla="+- 0 606 348"/>
                              <a:gd name="T163" fmla="*/ 606 h 718"/>
                              <a:gd name="T164" fmla="+- 0 954 570"/>
                              <a:gd name="T165" fmla="*/ T164 w 471"/>
                              <a:gd name="T166" fmla="+- 0 565 348"/>
                              <a:gd name="T167" fmla="*/ 565 h 718"/>
                              <a:gd name="T168" fmla="+- 0 955 570"/>
                              <a:gd name="T169" fmla="*/ T168 w 471"/>
                              <a:gd name="T170" fmla="+- 0 554 348"/>
                              <a:gd name="T171" fmla="*/ 554 h 718"/>
                              <a:gd name="T172" fmla="+- 0 958 570"/>
                              <a:gd name="T173" fmla="*/ T172 w 471"/>
                              <a:gd name="T174" fmla="+- 0 544 348"/>
                              <a:gd name="T175" fmla="*/ 544 h 718"/>
                              <a:gd name="T176" fmla="+- 0 963 570"/>
                              <a:gd name="T177" fmla="*/ T176 w 471"/>
                              <a:gd name="T178" fmla="+- 0 533 348"/>
                              <a:gd name="T179" fmla="*/ 533 h 718"/>
                              <a:gd name="T180" fmla="+- 0 970 570"/>
                              <a:gd name="T181" fmla="*/ T180 w 471"/>
                              <a:gd name="T182" fmla="+- 0 522 348"/>
                              <a:gd name="T183" fmla="*/ 522 h 718"/>
                              <a:gd name="T184" fmla="+- 0 980 570"/>
                              <a:gd name="T185" fmla="*/ T184 w 471"/>
                              <a:gd name="T186" fmla="+- 0 508 348"/>
                              <a:gd name="T187" fmla="*/ 508 h 718"/>
                              <a:gd name="T188" fmla="+- 0 987 570"/>
                              <a:gd name="T189" fmla="*/ T188 w 471"/>
                              <a:gd name="T190" fmla="+- 0 496 348"/>
                              <a:gd name="T191" fmla="*/ 496 h 718"/>
                              <a:gd name="T192" fmla="+- 0 1002 570"/>
                              <a:gd name="T193" fmla="*/ T192 w 471"/>
                              <a:gd name="T194" fmla="+- 0 477 348"/>
                              <a:gd name="T195" fmla="*/ 477 h 718"/>
                              <a:gd name="T196" fmla="+- 0 1010 570"/>
                              <a:gd name="T197" fmla="*/ T196 w 471"/>
                              <a:gd name="T198" fmla="+- 0 466 348"/>
                              <a:gd name="T199" fmla="*/ 466 h 718"/>
                              <a:gd name="T200" fmla="+- 0 1018 570"/>
                              <a:gd name="T201" fmla="*/ T200 w 471"/>
                              <a:gd name="T202" fmla="+- 0 456 348"/>
                              <a:gd name="T203" fmla="*/ 456 h 718"/>
                              <a:gd name="T204" fmla="+- 0 1024 570"/>
                              <a:gd name="T205" fmla="*/ T204 w 471"/>
                              <a:gd name="T206" fmla="+- 0 444 348"/>
                              <a:gd name="T207" fmla="*/ 444 h 718"/>
                              <a:gd name="T208" fmla="+- 0 1031 570"/>
                              <a:gd name="T209" fmla="*/ T208 w 471"/>
                              <a:gd name="T210" fmla="+- 0 433 348"/>
                              <a:gd name="T211" fmla="*/ 433 h 718"/>
                              <a:gd name="T212" fmla="+- 0 1036 570"/>
                              <a:gd name="T213" fmla="*/ T212 w 471"/>
                              <a:gd name="T214" fmla="+- 0 423 348"/>
                              <a:gd name="T215" fmla="*/ 423 h 718"/>
                              <a:gd name="T216" fmla="+- 0 1039 570"/>
                              <a:gd name="T217" fmla="*/ T216 w 471"/>
                              <a:gd name="T218" fmla="+- 0 412 348"/>
                              <a:gd name="T219" fmla="*/ 412 h 718"/>
                              <a:gd name="T220" fmla="+- 0 1041 570"/>
                              <a:gd name="T221" fmla="*/ T220 w 471"/>
                              <a:gd name="T222" fmla="+- 0 393 348"/>
                              <a:gd name="T223" fmla="*/ 393 h 718"/>
                              <a:gd name="T224" fmla="+- 0 1021 570"/>
                              <a:gd name="T225" fmla="*/ T224 w 471"/>
                              <a:gd name="T226" fmla="+- 0 363 348"/>
                              <a:gd name="T227" fmla="*/ 363 h 718"/>
                              <a:gd name="T228" fmla="+- 0 1008 570"/>
                              <a:gd name="T229" fmla="*/ T228 w 471"/>
                              <a:gd name="T230" fmla="+- 0 355 348"/>
                              <a:gd name="T231" fmla="*/ 355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1" h="718">
                                <a:moveTo>
                                  <a:pt x="423" y="0"/>
                                </a:moveTo>
                                <a:lnTo>
                                  <a:pt x="415" y="10"/>
                                </a:lnTo>
                                <a:lnTo>
                                  <a:pt x="407" y="20"/>
                                </a:lnTo>
                                <a:lnTo>
                                  <a:pt x="399" y="31"/>
                                </a:lnTo>
                                <a:lnTo>
                                  <a:pt x="392" y="40"/>
                                </a:lnTo>
                                <a:lnTo>
                                  <a:pt x="384" y="51"/>
                                </a:lnTo>
                                <a:lnTo>
                                  <a:pt x="377" y="61"/>
                                </a:lnTo>
                                <a:lnTo>
                                  <a:pt x="369" y="71"/>
                                </a:lnTo>
                                <a:lnTo>
                                  <a:pt x="354" y="92"/>
                                </a:lnTo>
                                <a:lnTo>
                                  <a:pt x="348" y="102"/>
                                </a:lnTo>
                                <a:lnTo>
                                  <a:pt x="340" y="112"/>
                                </a:lnTo>
                                <a:lnTo>
                                  <a:pt x="333" y="122"/>
                                </a:lnTo>
                                <a:lnTo>
                                  <a:pt x="307" y="164"/>
                                </a:lnTo>
                                <a:lnTo>
                                  <a:pt x="300" y="174"/>
                                </a:lnTo>
                                <a:lnTo>
                                  <a:pt x="286" y="195"/>
                                </a:lnTo>
                                <a:lnTo>
                                  <a:pt x="279" y="205"/>
                                </a:lnTo>
                                <a:lnTo>
                                  <a:pt x="272" y="216"/>
                                </a:lnTo>
                                <a:lnTo>
                                  <a:pt x="266" y="226"/>
                                </a:lnTo>
                                <a:lnTo>
                                  <a:pt x="260" y="237"/>
                                </a:lnTo>
                                <a:lnTo>
                                  <a:pt x="254" y="247"/>
                                </a:lnTo>
                                <a:lnTo>
                                  <a:pt x="247" y="258"/>
                                </a:lnTo>
                                <a:lnTo>
                                  <a:pt x="241" y="268"/>
                                </a:lnTo>
                                <a:lnTo>
                                  <a:pt x="234" y="279"/>
                                </a:lnTo>
                                <a:lnTo>
                                  <a:pt x="228" y="289"/>
                                </a:lnTo>
                                <a:lnTo>
                                  <a:pt x="222" y="299"/>
                                </a:lnTo>
                                <a:lnTo>
                                  <a:pt x="216" y="310"/>
                                </a:lnTo>
                                <a:lnTo>
                                  <a:pt x="210" y="320"/>
                                </a:lnTo>
                                <a:lnTo>
                                  <a:pt x="204" y="332"/>
                                </a:lnTo>
                                <a:lnTo>
                                  <a:pt x="197" y="341"/>
                                </a:lnTo>
                                <a:lnTo>
                                  <a:pt x="191" y="352"/>
                                </a:lnTo>
                                <a:lnTo>
                                  <a:pt x="184" y="363"/>
                                </a:lnTo>
                                <a:lnTo>
                                  <a:pt x="178" y="373"/>
                                </a:lnTo>
                                <a:lnTo>
                                  <a:pt x="171" y="384"/>
                                </a:lnTo>
                                <a:lnTo>
                                  <a:pt x="160" y="405"/>
                                </a:lnTo>
                                <a:lnTo>
                                  <a:pt x="154" y="415"/>
                                </a:lnTo>
                                <a:lnTo>
                                  <a:pt x="147" y="426"/>
                                </a:lnTo>
                                <a:lnTo>
                                  <a:pt x="141" y="436"/>
                                </a:lnTo>
                                <a:lnTo>
                                  <a:pt x="134" y="447"/>
                                </a:lnTo>
                                <a:lnTo>
                                  <a:pt x="128" y="457"/>
                                </a:lnTo>
                                <a:lnTo>
                                  <a:pt x="110" y="488"/>
                                </a:lnTo>
                                <a:lnTo>
                                  <a:pt x="104" y="500"/>
                                </a:lnTo>
                                <a:lnTo>
                                  <a:pt x="98" y="509"/>
                                </a:lnTo>
                                <a:lnTo>
                                  <a:pt x="91" y="521"/>
                                </a:lnTo>
                                <a:lnTo>
                                  <a:pt x="84" y="531"/>
                                </a:lnTo>
                                <a:lnTo>
                                  <a:pt x="78" y="541"/>
                                </a:lnTo>
                                <a:lnTo>
                                  <a:pt x="72" y="551"/>
                                </a:lnTo>
                                <a:lnTo>
                                  <a:pt x="65" y="562"/>
                                </a:lnTo>
                                <a:lnTo>
                                  <a:pt x="59" y="573"/>
                                </a:lnTo>
                                <a:lnTo>
                                  <a:pt x="54" y="583"/>
                                </a:lnTo>
                                <a:lnTo>
                                  <a:pt x="47" y="593"/>
                                </a:lnTo>
                                <a:lnTo>
                                  <a:pt x="40" y="604"/>
                                </a:lnTo>
                                <a:lnTo>
                                  <a:pt x="20" y="636"/>
                                </a:lnTo>
                                <a:lnTo>
                                  <a:pt x="14" y="646"/>
                                </a:lnTo>
                                <a:lnTo>
                                  <a:pt x="0" y="667"/>
                                </a:lnTo>
                                <a:lnTo>
                                  <a:pt x="0" y="689"/>
                                </a:lnTo>
                                <a:lnTo>
                                  <a:pt x="1" y="692"/>
                                </a:lnTo>
                                <a:lnTo>
                                  <a:pt x="1" y="695"/>
                                </a:lnTo>
                                <a:lnTo>
                                  <a:pt x="2" y="698"/>
                                </a:lnTo>
                                <a:lnTo>
                                  <a:pt x="2" y="701"/>
                                </a:lnTo>
                                <a:lnTo>
                                  <a:pt x="4" y="710"/>
                                </a:lnTo>
                                <a:lnTo>
                                  <a:pt x="6" y="714"/>
                                </a:lnTo>
                                <a:lnTo>
                                  <a:pt x="6" y="718"/>
                                </a:lnTo>
                                <a:lnTo>
                                  <a:pt x="18" y="710"/>
                                </a:lnTo>
                                <a:lnTo>
                                  <a:pt x="27" y="706"/>
                                </a:lnTo>
                                <a:lnTo>
                                  <a:pt x="29" y="704"/>
                                </a:lnTo>
                                <a:lnTo>
                                  <a:pt x="32" y="703"/>
                                </a:lnTo>
                                <a:lnTo>
                                  <a:pt x="35" y="700"/>
                                </a:lnTo>
                                <a:lnTo>
                                  <a:pt x="38" y="700"/>
                                </a:lnTo>
                                <a:lnTo>
                                  <a:pt x="41" y="698"/>
                                </a:lnTo>
                                <a:lnTo>
                                  <a:pt x="45" y="697"/>
                                </a:lnTo>
                                <a:lnTo>
                                  <a:pt x="48" y="695"/>
                                </a:lnTo>
                                <a:lnTo>
                                  <a:pt x="51" y="695"/>
                                </a:lnTo>
                                <a:lnTo>
                                  <a:pt x="55" y="688"/>
                                </a:lnTo>
                                <a:lnTo>
                                  <a:pt x="59" y="681"/>
                                </a:lnTo>
                                <a:lnTo>
                                  <a:pt x="63" y="674"/>
                                </a:lnTo>
                                <a:lnTo>
                                  <a:pt x="68" y="668"/>
                                </a:lnTo>
                                <a:lnTo>
                                  <a:pt x="72" y="661"/>
                                </a:lnTo>
                                <a:lnTo>
                                  <a:pt x="77" y="654"/>
                                </a:lnTo>
                                <a:lnTo>
                                  <a:pt x="80" y="647"/>
                                </a:lnTo>
                                <a:lnTo>
                                  <a:pt x="85" y="641"/>
                                </a:lnTo>
                                <a:lnTo>
                                  <a:pt x="89" y="633"/>
                                </a:lnTo>
                                <a:lnTo>
                                  <a:pt x="94" y="627"/>
                                </a:lnTo>
                                <a:lnTo>
                                  <a:pt x="98" y="620"/>
                                </a:lnTo>
                                <a:lnTo>
                                  <a:pt x="102" y="613"/>
                                </a:lnTo>
                                <a:lnTo>
                                  <a:pt x="107" y="606"/>
                                </a:lnTo>
                                <a:lnTo>
                                  <a:pt x="110" y="599"/>
                                </a:lnTo>
                                <a:lnTo>
                                  <a:pt x="119" y="585"/>
                                </a:lnTo>
                                <a:lnTo>
                                  <a:pt x="123" y="578"/>
                                </a:lnTo>
                                <a:lnTo>
                                  <a:pt x="127" y="571"/>
                                </a:lnTo>
                                <a:lnTo>
                                  <a:pt x="131" y="564"/>
                                </a:lnTo>
                                <a:lnTo>
                                  <a:pt x="136" y="557"/>
                                </a:lnTo>
                                <a:lnTo>
                                  <a:pt x="140" y="550"/>
                                </a:lnTo>
                                <a:lnTo>
                                  <a:pt x="145" y="542"/>
                                </a:lnTo>
                                <a:lnTo>
                                  <a:pt x="154" y="529"/>
                                </a:lnTo>
                                <a:lnTo>
                                  <a:pt x="157" y="521"/>
                                </a:lnTo>
                                <a:lnTo>
                                  <a:pt x="162" y="514"/>
                                </a:lnTo>
                                <a:lnTo>
                                  <a:pt x="166" y="506"/>
                                </a:lnTo>
                                <a:lnTo>
                                  <a:pt x="171" y="500"/>
                                </a:lnTo>
                                <a:lnTo>
                                  <a:pt x="175" y="492"/>
                                </a:lnTo>
                                <a:lnTo>
                                  <a:pt x="180" y="485"/>
                                </a:lnTo>
                                <a:lnTo>
                                  <a:pt x="186" y="478"/>
                                </a:lnTo>
                                <a:lnTo>
                                  <a:pt x="190" y="470"/>
                                </a:lnTo>
                                <a:lnTo>
                                  <a:pt x="195" y="462"/>
                                </a:lnTo>
                                <a:lnTo>
                                  <a:pt x="199" y="456"/>
                                </a:lnTo>
                                <a:lnTo>
                                  <a:pt x="204" y="447"/>
                                </a:lnTo>
                                <a:lnTo>
                                  <a:pt x="210" y="441"/>
                                </a:lnTo>
                                <a:lnTo>
                                  <a:pt x="214" y="432"/>
                                </a:lnTo>
                                <a:lnTo>
                                  <a:pt x="219" y="425"/>
                                </a:lnTo>
                                <a:lnTo>
                                  <a:pt x="224" y="417"/>
                                </a:lnTo>
                                <a:lnTo>
                                  <a:pt x="230" y="410"/>
                                </a:lnTo>
                                <a:lnTo>
                                  <a:pt x="235" y="402"/>
                                </a:lnTo>
                                <a:lnTo>
                                  <a:pt x="240" y="394"/>
                                </a:lnTo>
                                <a:lnTo>
                                  <a:pt x="245" y="386"/>
                                </a:lnTo>
                                <a:lnTo>
                                  <a:pt x="251" y="379"/>
                                </a:lnTo>
                                <a:lnTo>
                                  <a:pt x="257" y="371"/>
                                </a:lnTo>
                                <a:lnTo>
                                  <a:pt x="263" y="363"/>
                                </a:lnTo>
                                <a:lnTo>
                                  <a:pt x="275" y="348"/>
                                </a:lnTo>
                                <a:lnTo>
                                  <a:pt x="281" y="339"/>
                                </a:lnTo>
                                <a:lnTo>
                                  <a:pt x="286" y="332"/>
                                </a:lnTo>
                                <a:lnTo>
                                  <a:pt x="292" y="323"/>
                                </a:lnTo>
                                <a:lnTo>
                                  <a:pt x="298" y="316"/>
                                </a:lnTo>
                                <a:lnTo>
                                  <a:pt x="332" y="275"/>
                                </a:lnTo>
                                <a:lnTo>
                                  <a:pt x="345" y="258"/>
                                </a:lnTo>
                                <a:lnTo>
                                  <a:pt x="368" y="234"/>
                                </a:lnTo>
                                <a:lnTo>
                                  <a:pt x="376" y="226"/>
                                </a:lnTo>
                                <a:lnTo>
                                  <a:pt x="384" y="217"/>
                                </a:lnTo>
                                <a:lnTo>
                                  <a:pt x="384" y="213"/>
                                </a:lnTo>
                                <a:lnTo>
                                  <a:pt x="384" y="210"/>
                                </a:lnTo>
                                <a:lnTo>
                                  <a:pt x="385" y="206"/>
                                </a:lnTo>
                                <a:lnTo>
                                  <a:pt x="386" y="203"/>
                                </a:lnTo>
                                <a:lnTo>
                                  <a:pt x="387" y="199"/>
                                </a:lnTo>
                                <a:lnTo>
                                  <a:pt x="388" y="196"/>
                                </a:lnTo>
                                <a:lnTo>
                                  <a:pt x="390" y="192"/>
                                </a:lnTo>
                                <a:lnTo>
                                  <a:pt x="392" y="189"/>
                                </a:lnTo>
                                <a:lnTo>
                                  <a:pt x="393" y="185"/>
                                </a:lnTo>
                                <a:lnTo>
                                  <a:pt x="395" y="181"/>
                                </a:lnTo>
                                <a:lnTo>
                                  <a:pt x="398" y="177"/>
                                </a:lnTo>
                                <a:lnTo>
                                  <a:pt x="400" y="174"/>
                                </a:lnTo>
                                <a:lnTo>
                                  <a:pt x="402" y="170"/>
                                </a:lnTo>
                                <a:lnTo>
                                  <a:pt x="407" y="163"/>
                                </a:lnTo>
                                <a:lnTo>
                                  <a:pt x="410" y="160"/>
                                </a:lnTo>
                                <a:lnTo>
                                  <a:pt x="412" y="155"/>
                                </a:lnTo>
                                <a:lnTo>
                                  <a:pt x="414" y="152"/>
                                </a:lnTo>
                                <a:lnTo>
                                  <a:pt x="417" y="148"/>
                                </a:lnTo>
                                <a:lnTo>
                                  <a:pt x="420" y="145"/>
                                </a:lnTo>
                                <a:lnTo>
                                  <a:pt x="423" y="140"/>
                                </a:lnTo>
                                <a:lnTo>
                                  <a:pt x="432" y="129"/>
                                </a:lnTo>
                                <a:lnTo>
                                  <a:pt x="434" y="125"/>
                                </a:lnTo>
                                <a:lnTo>
                                  <a:pt x="437" y="122"/>
                                </a:lnTo>
                                <a:lnTo>
                                  <a:pt x="440" y="118"/>
                                </a:lnTo>
                                <a:lnTo>
                                  <a:pt x="443" y="115"/>
                                </a:lnTo>
                                <a:lnTo>
                                  <a:pt x="445" y="111"/>
                                </a:lnTo>
                                <a:lnTo>
                                  <a:pt x="448" y="108"/>
                                </a:lnTo>
                                <a:lnTo>
                                  <a:pt x="450" y="104"/>
                                </a:lnTo>
                                <a:lnTo>
                                  <a:pt x="453" y="100"/>
                                </a:lnTo>
                                <a:lnTo>
                                  <a:pt x="454" y="96"/>
                                </a:lnTo>
                                <a:lnTo>
                                  <a:pt x="457" y="93"/>
                                </a:lnTo>
                                <a:lnTo>
                                  <a:pt x="459" y="89"/>
                                </a:lnTo>
                                <a:lnTo>
                                  <a:pt x="461" y="85"/>
                                </a:lnTo>
                                <a:lnTo>
                                  <a:pt x="463" y="81"/>
                                </a:lnTo>
                                <a:lnTo>
                                  <a:pt x="464" y="78"/>
                                </a:lnTo>
                                <a:lnTo>
                                  <a:pt x="466" y="75"/>
                                </a:lnTo>
                                <a:lnTo>
                                  <a:pt x="468" y="71"/>
                                </a:lnTo>
                                <a:lnTo>
                                  <a:pt x="469" y="68"/>
                                </a:lnTo>
                                <a:lnTo>
                                  <a:pt x="469" y="64"/>
                                </a:lnTo>
                                <a:lnTo>
                                  <a:pt x="469" y="61"/>
                                </a:lnTo>
                                <a:lnTo>
                                  <a:pt x="471" y="57"/>
                                </a:lnTo>
                                <a:lnTo>
                                  <a:pt x="471" y="45"/>
                                </a:lnTo>
                                <a:lnTo>
                                  <a:pt x="469" y="41"/>
                                </a:lnTo>
                                <a:lnTo>
                                  <a:pt x="469" y="38"/>
                                </a:lnTo>
                                <a:lnTo>
                                  <a:pt x="451" y="15"/>
                                </a:lnTo>
                                <a:lnTo>
                                  <a:pt x="447" y="12"/>
                                </a:lnTo>
                                <a:lnTo>
                                  <a:pt x="443" y="10"/>
                                </a:lnTo>
                                <a:lnTo>
                                  <a:pt x="438" y="7"/>
                                </a:lnTo>
                                <a:lnTo>
                                  <a:pt x="434" y="4"/>
                                </a:lnTo>
                                <a:lnTo>
                                  <a:pt x="423" y="0"/>
                                </a:lnTo>
                                <a:close/>
                              </a:path>
                            </a:pathLst>
                          </a:custGeom>
                          <a:solidFill>
                            <a:srgbClr val="E6B3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79"/>
                        <wps:cNvSpPr>
                          <a:spLocks/>
                        </wps:cNvSpPr>
                        <wps:spPr bwMode="auto">
                          <a:xfrm>
                            <a:off x="588" y="318"/>
                            <a:ext cx="444" cy="698"/>
                          </a:xfrm>
                          <a:custGeom>
                            <a:avLst/>
                            <a:gdLst>
                              <a:gd name="T0" fmla="+- 0 859 588"/>
                              <a:gd name="T1" fmla="*/ T0 w 444"/>
                              <a:gd name="T2" fmla="+- 0 538 318"/>
                              <a:gd name="T3" fmla="*/ 538 h 698"/>
                              <a:gd name="T4" fmla="+- 0 845 588"/>
                              <a:gd name="T5" fmla="*/ T4 w 444"/>
                              <a:gd name="T6" fmla="+- 0 556 318"/>
                              <a:gd name="T7" fmla="*/ 556 h 698"/>
                              <a:gd name="T8" fmla="+- 0 832 588"/>
                              <a:gd name="T9" fmla="*/ T8 w 444"/>
                              <a:gd name="T10" fmla="+- 0 582 318"/>
                              <a:gd name="T11" fmla="*/ 582 h 698"/>
                              <a:gd name="T12" fmla="+- 0 818 588"/>
                              <a:gd name="T13" fmla="*/ T12 w 444"/>
                              <a:gd name="T14" fmla="+- 0 600 318"/>
                              <a:gd name="T15" fmla="*/ 600 h 698"/>
                              <a:gd name="T16" fmla="+- 0 805 588"/>
                              <a:gd name="T17" fmla="*/ T16 w 444"/>
                              <a:gd name="T18" fmla="+- 0 619 318"/>
                              <a:gd name="T19" fmla="*/ 619 h 698"/>
                              <a:gd name="T20" fmla="+- 0 791 588"/>
                              <a:gd name="T21" fmla="*/ T20 w 444"/>
                              <a:gd name="T22" fmla="+- 0 644 318"/>
                              <a:gd name="T23" fmla="*/ 644 h 698"/>
                              <a:gd name="T24" fmla="+- 0 777 588"/>
                              <a:gd name="T25" fmla="*/ T24 w 444"/>
                              <a:gd name="T26" fmla="+- 0 682 318"/>
                              <a:gd name="T27" fmla="*/ 682 h 698"/>
                              <a:gd name="T28" fmla="+- 0 762 588"/>
                              <a:gd name="T29" fmla="*/ T28 w 444"/>
                              <a:gd name="T30" fmla="+- 0 713 318"/>
                              <a:gd name="T31" fmla="*/ 713 h 698"/>
                              <a:gd name="T32" fmla="+- 0 749 588"/>
                              <a:gd name="T33" fmla="*/ T32 w 444"/>
                              <a:gd name="T34" fmla="+- 0 739 318"/>
                              <a:gd name="T35" fmla="*/ 739 h 698"/>
                              <a:gd name="T36" fmla="+- 0 730 588"/>
                              <a:gd name="T37" fmla="*/ T36 w 444"/>
                              <a:gd name="T38" fmla="+- 0 764 318"/>
                              <a:gd name="T39" fmla="*/ 764 h 698"/>
                              <a:gd name="T40" fmla="+- 0 712 588"/>
                              <a:gd name="T41" fmla="*/ T40 w 444"/>
                              <a:gd name="T42" fmla="+- 0 795 318"/>
                              <a:gd name="T43" fmla="*/ 795 h 698"/>
                              <a:gd name="T44" fmla="+- 0 695 588"/>
                              <a:gd name="T45" fmla="*/ T44 w 444"/>
                              <a:gd name="T46" fmla="+- 0 820 318"/>
                              <a:gd name="T47" fmla="*/ 820 h 698"/>
                              <a:gd name="T48" fmla="+- 0 680 588"/>
                              <a:gd name="T49" fmla="*/ T48 w 444"/>
                              <a:gd name="T50" fmla="+- 0 839 318"/>
                              <a:gd name="T51" fmla="*/ 839 h 698"/>
                              <a:gd name="T52" fmla="+- 0 665 588"/>
                              <a:gd name="T53" fmla="*/ T52 w 444"/>
                              <a:gd name="T54" fmla="+- 0 864 318"/>
                              <a:gd name="T55" fmla="*/ 864 h 698"/>
                              <a:gd name="T56" fmla="+- 0 649 588"/>
                              <a:gd name="T57" fmla="*/ T56 w 444"/>
                              <a:gd name="T58" fmla="+- 0 883 318"/>
                              <a:gd name="T59" fmla="*/ 883 h 698"/>
                              <a:gd name="T60" fmla="+- 0 631 588"/>
                              <a:gd name="T61" fmla="*/ T60 w 444"/>
                              <a:gd name="T62" fmla="+- 0 914 318"/>
                              <a:gd name="T63" fmla="*/ 914 h 698"/>
                              <a:gd name="T64" fmla="+- 0 618 588"/>
                              <a:gd name="T65" fmla="*/ T64 w 444"/>
                              <a:gd name="T66" fmla="+- 0 940 318"/>
                              <a:gd name="T67" fmla="*/ 940 h 698"/>
                              <a:gd name="T68" fmla="+- 0 606 588"/>
                              <a:gd name="T69" fmla="*/ T68 w 444"/>
                              <a:gd name="T70" fmla="+- 0 958 318"/>
                              <a:gd name="T71" fmla="*/ 958 h 698"/>
                              <a:gd name="T72" fmla="+- 0 591 588"/>
                              <a:gd name="T73" fmla="*/ T72 w 444"/>
                              <a:gd name="T74" fmla="+- 0 1002 318"/>
                              <a:gd name="T75" fmla="*/ 1002 h 698"/>
                              <a:gd name="T76" fmla="+- 0 636 588"/>
                              <a:gd name="T77" fmla="*/ T76 w 444"/>
                              <a:gd name="T78" fmla="+- 0 1002 318"/>
                              <a:gd name="T79" fmla="*/ 1002 h 698"/>
                              <a:gd name="T80" fmla="+- 0 662 588"/>
                              <a:gd name="T81" fmla="*/ T80 w 444"/>
                              <a:gd name="T82" fmla="+- 0 971 318"/>
                              <a:gd name="T83" fmla="*/ 971 h 698"/>
                              <a:gd name="T84" fmla="+- 0 687 588"/>
                              <a:gd name="T85" fmla="*/ T84 w 444"/>
                              <a:gd name="T86" fmla="+- 0 933 318"/>
                              <a:gd name="T87" fmla="*/ 933 h 698"/>
                              <a:gd name="T88" fmla="+- 0 713 588"/>
                              <a:gd name="T89" fmla="*/ T88 w 444"/>
                              <a:gd name="T90" fmla="+- 0 902 318"/>
                              <a:gd name="T91" fmla="*/ 902 h 698"/>
                              <a:gd name="T92" fmla="+- 0 733 588"/>
                              <a:gd name="T93" fmla="*/ T92 w 444"/>
                              <a:gd name="T94" fmla="+- 0 870 318"/>
                              <a:gd name="T95" fmla="*/ 870 h 698"/>
                              <a:gd name="T96" fmla="+- 0 759 588"/>
                              <a:gd name="T97" fmla="*/ T96 w 444"/>
                              <a:gd name="T98" fmla="+- 0 839 318"/>
                              <a:gd name="T99" fmla="*/ 839 h 698"/>
                              <a:gd name="T100" fmla="+- 0 779 588"/>
                              <a:gd name="T101" fmla="*/ T100 w 444"/>
                              <a:gd name="T102" fmla="+- 0 808 318"/>
                              <a:gd name="T103" fmla="*/ 808 h 698"/>
                              <a:gd name="T104" fmla="+- 0 799 588"/>
                              <a:gd name="T105" fmla="*/ T104 w 444"/>
                              <a:gd name="T106" fmla="+- 0 783 318"/>
                              <a:gd name="T107" fmla="*/ 783 h 698"/>
                              <a:gd name="T108" fmla="+- 0 819 588"/>
                              <a:gd name="T109" fmla="*/ T108 w 444"/>
                              <a:gd name="T110" fmla="+- 0 757 318"/>
                              <a:gd name="T111" fmla="*/ 757 h 698"/>
                              <a:gd name="T112" fmla="+- 0 839 588"/>
                              <a:gd name="T113" fmla="*/ T112 w 444"/>
                              <a:gd name="T114" fmla="+- 0 726 318"/>
                              <a:gd name="T115" fmla="*/ 726 h 698"/>
                              <a:gd name="T116" fmla="+- 0 857 588"/>
                              <a:gd name="T117" fmla="*/ T116 w 444"/>
                              <a:gd name="T118" fmla="+- 0 701 318"/>
                              <a:gd name="T119" fmla="*/ 701 h 698"/>
                              <a:gd name="T120" fmla="+- 0 875 588"/>
                              <a:gd name="T121" fmla="*/ T120 w 444"/>
                              <a:gd name="T122" fmla="+- 0 669 318"/>
                              <a:gd name="T123" fmla="*/ 669 h 698"/>
                              <a:gd name="T124" fmla="+- 0 892 588"/>
                              <a:gd name="T125" fmla="*/ T124 w 444"/>
                              <a:gd name="T126" fmla="+- 0 638 318"/>
                              <a:gd name="T127" fmla="*/ 638 h 698"/>
                              <a:gd name="T128" fmla="+- 0 910 588"/>
                              <a:gd name="T129" fmla="*/ T128 w 444"/>
                              <a:gd name="T130" fmla="+- 0 613 318"/>
                              <a:gd name="T131" fmla="*/ 613 h 698"/>
                              <a:gd name="T132" fmla="+- 0 929 588"/>
                              <a:gd name="T133" fmla="*/ T132 w 444"/>
                              <a:gd name="T134" fmla="+- 0 575 318"/>
                              <a:gd name="T135" fmla="*/ 575 h 698"/>
                              <a:gd name="T136" fmla="+- 0 938 588"/>
                              <a:gd name="T137" fmla="*/ T136 w 444"/>
                              <a:gd name="T138" fmla="+- 0 550 318"/>
                              <a:gd name="T139" fmla="*/ 550 h 698"/>
                              <a:gd name="T140" fmla="+- 0 946 588"/>
                              <a:gd name="T141" fmla="*/ T140 w 444"/>
                              <a:gd name="T142" fmla="+- 0 525 318"/>
                              <a:gd name="T143" fmla="*/ 525 h 698"/>
                              <a:gd name="T144" fmla="+- 0 873 588"/>
                              <a:gd name="T145" fmla="*/ T144 w 444"/>
                              <a:gd name="T146" fmla="+- 0 519 318"/>
                              <a:gd name="T147" fmla="*/ 519 h 698"/>
                              <a:gd name="T148" fmla="+- 0 954 588"/>
                              <a:gd name="T149" fmla="*/ T148 w 444"/>
                              <a:gd name="T150" fmla="+- 0 512 318"/>
                              <a:gd name="T151" fmla="*/ 512 h 698"/>
                              <a:gd name="T152" fmla="+- 0 894 588"/>
                              <a:gd name="T153" fmla="*/ T152 w 444"/>
                              <a:gd name="T154" fmla="+- 0 487 318"/>
                              <a:gd name="T155" fmla="*/ 487 h 698"/>
                              <a:gd name="T156" fmla="+- 0 961 588"/>
                              <a:gd name="T157" fmla="*/ T156 w 444"/>
                              <a:gd name="T158" fmla="+- 0 500 318"/>
                              <a:gd name="T159" fmla="*/ 500 h 698"/>
                              <a:gd name="T160" fmla="+- 0 985 588"/>
                              <a:gd name="T161" fmla="*/ T160 w 444"/>
                              <a:gd name="T162" fmla="+- 0 462 318"/>
                              <a:gd name="T163" fmla="*/ 462 h 698"/>
                              <a:gd name="T164" fmla="+- 0 901 588"/>
                              <a:gd name="T165" fmla="*/ T164 w 444"/>
                              <a:gd name="T166" fmla="+- 0 481 318"/>
                              <a:gd name="T167" fmla="*/ 481 h 698"/>
                              <a:gd name="T168" fmla="+- 0 982 588"/>
                              <a:gd name="T169" fmla="*/ T168 w 444"/>
                              <a:gd name="T170" fmla="+- 0 468 318"/>
                              <a:gd name="T171" fmla="*/ 468 h 698"/>
                              <a:gd name="T172" fmla="+- 0 921 588"/>
                              <a:gd name="T173" fmla="*/ T172 w 444"/>
                              <a:gd name="T174" fmla="+- 0 450 318"/>
                              <a:gd name="T175" fmla="*/ 450 h 698"/>
                              <a:gd name="T176" fmla="+- 0 990 588"/>
                              <a:gd name="T177" fmla="*/ T176 w 444"/>
                              <a:gd name="T178" fmla="+- 0 456 318"/>
                              <a:gd name="T179" fmla="*/ 456 h 698"/>
                              <a:gd name="T180" fmla="+- 0 1001 588"/>
                              <a:gd name="T181" fmla="*/ T180 w 444"/>
                              <a:gd name="T182" fmla="+- 0 437 318"/>
                              <a:gd name="T183" fmla="*/ 437 h 698"/>
                              <a:gd name="T184" fmla="+- 0 957 588"/>
                              <a:gd name="T185" fmla="*/ T184 w 444"/>
                              <a:gd name="T186" fmla="+- 0 399 318"/>
                              <a:gd name="T187" fmla="*/ 399 h 698"/>
                              <a:gd name="T188" fmla="+- 0 943 588"/>
                              <a:gd name="T189" fmla="*/ T188 w 444"/>
                              <a:gd name="T190" fmla="+- 0 418 318"/>
                              <a:gd name="T191" fmla="*/ 418 h 698"/>
                              <a:gd name="T192" fmla="+- 0 1004 588"/>
                              <a:gd name="T193" fmla="*/ T192 w 444"/>
                              <a:gd name="T194" fmla="+- 0 437 318"/>
                              <a:gd name="T195" fmla="*/ 437 h 698"/>
                              <a:gd name="T196" fmla="+- 0 1016 588"/>
                              <a:gd name="T197" fmla="*/ T196 w 444"/>
                              <a:gd name="T198" fmla="+- 0 418 318"/>
                              <a:gd name="T199" fmla="*/ 418 h 698"/>
                              <a:gd name="T200" fmla="+- 0 1023 588"/>
                              <a:gd name="T201" fmla="*/ T200 w 444"/>
                              <a:gd name="T202" fmla="+- 0 399 318"/>
                              <a:gd name="T203" fmla="*/ 399 h 698"/>
                              <a:gd name="T204" fmla="+- 0 1021 588"/>
                              <a:gd name="T205" fmla="*/ T204 w 444"/>
                              <a:gd name="T206" fmla="+- 0 330 318"/>
                              <a:gd name="T207" fmla="*/ 330 h 698"/>
                              <a:gd name="T208" fmla="+- 0 986 588"/>
                              <a:gd name="T209" fmla="*/ T208 w 444"/>
                              <a:gd name="T210" fmla="+- 0 355 318"/>
                              <a:gd name="T211" fmla="*/ 355 h 698"/>
                              <a:gd name="T212" fmla="+- 0 973 588"/>
                              <a:gd name="T213" fmla="*/ T212 w 444"/>
                              <a:gd name="T214" fmla="+- 0 374 318"/>
                              <a:gd name="T215" fmla="*/ 374 h 698"/>
                              <a:gd name="T216" fmla="+- 0 1030 588"/>
                              <a:gd name="T217" fmla="*/ T216 w 444"/>
                              <a:gd name="T218" fmla="+- 0 374 318"/>
                              <a:gd name="T219" fmla="*/ 374 h 698"/>
                              <a:gd name="T220" fmla="+- 0 1030 588"/>
                              <a:gd name="T221" fmla="*/ T220 w 444"/>
                              <a:gd name="T222" fmla="+- 0 349 318"/>
                              <a:gd name="T223" fmla="*/ 349 h 698"/>
                              <a:gd name="T224" fmla="+- 0 1024 588"/>
                              <a:gd name="T225" fmla="*/ T224 w 444"/>
                              <a:gd name="T226" fmla="+- 0 337 318"/>
                              <a:gd name="T227" fmla="*/ 337 h 698"/>
                              <a:gd name="T228" fmla="+- 0 1006 588"/>
                              <a:gd name="T229" fmla="*/ T228 w 444"/>
                              <a:gd name="T230" fmla="+- 0 324 318"/>
                              <a:gd name="T231" fmla="*/ 324 h 698"/>
                              <a:gd name="T232" fmla="+- 0 1010 588"/>
                              <a:gd name="T233" fmla="*/ T232 w 444"/>
                              <a:gd name="T234" fmla="+- 0 318 318"/>
                              <a:gd name="T235" fmla="*/ 31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44" h="698">
                                <a:moveTo>
                                  <a:pt x="358" y="207"/>
                                </a:moveTo>
                                <a:lnTo>
                                  <a:pt x="277" y="207"/>
                                </a:lnTo>
                                <a:lnTo>
                                  <a:pt x="274" y="213"/>
                                </a:lnTo>
                                <a:lnTo>
                                  <a:pt x="271" y="220"/>
                                </a:lnTo>
                                <a:lnTo>
                                  <a:pt x="268" y="226"/>
                                </a:lnTo>
                                <a:lnTo>
                                  <a:pt x="264" y="232"/>
                                </a:lnTo>
                                <a:lnTo>
                                  <a:pt x="260" y="238"/>
                                </a:lnTo>
                                <a:lnTo>
                                  <a:pt x="257" y="238"/>
                                </a:lnTo>
                                <a:lnTo>
                                  <a:pt x="254" y="245"/>
                                </a:lnTo>
                                <a:lnTo>
                                  <a:pt x="251" y="251"/>
                                </a:lnTo>
                                <a:lnTo>
                                  <a:pt x="247" y="257"/>
                                </a:lnTo>
                                <a:lnTo>
                                  <a:pt x="244" y="264"/>
                                </a:lnTo>
                                <a:lnTo>
                                  <a:pt x="240" y="264"/>
                                </a:lnTo>
                                <a:lnTo>
                                  <a:pt x="237" y="270"/>
                                </a:lnTo>
                                <a:lnTo>
                                  <a:pt x="233" y="276"/>
                                </a:lnTo>
                                <a:lnTo>
                                  <a:pt x="230" y="282"/>
                                </a:lnTo>
                                <a:lnTo>
                                  <a:pt x="227" y="289"/>
                                </a:lnTo>
                                <a:lnTo>
                                  <a:pt x="224" y="289"/>
                                </a:lnTo>
                                <a:lnTo>
                                  <a:pt x="221" y="295"/>
                                </a:lnTo>
                                <a:lnTo>
                                  <a:pt x="217" y="301"/>
                                </a:lnTo>
                                <a:lnTo>
                                  <a:pt x="214" y="307"/>
                                </a:lnTo>
                                <a:lnTo>
                                  <a:pt x="211" y="314"/>
                                </a:lnTo>
                                <a:lnTo>
                                  <a:pt x="205" y="320"/>
                                </a:lnTo>
                                <a:lnTo>
                                  <a:pt x="203" y="326"/>
                                </a:lnTo>
                                <a:lnTo>
                                  <a:pt x="196" y="345"/>
                                </a:lnTo>
                                <a:lnTo>
                                  <a:pt x="194" y="351"/>
                                </a:lnTo>
                                <a:lnTo>
                                  <a:pt x="192" y="358"/>
                                </a:lnTo>
                                <a:lnTo>
                                  <a:pt x="189" y="364"/>
                                </a:lnTo>
                                <a:lnTo>
                                  <a:pt x="186" y="370"/>
                                </a:lnTo>
                                <a:lnTo>
                                  <a:pt x="180" y="383"/>
                                </a:lnTo>
                                <a:lnTo>
                                  <a:pt x="177" y="389"/>
                                </a:lnTo>
                                <a:lnTo>
                                  <a:pt x="174" y="395"/>
                                </a:lnTo>
                                <a:lnTo>
                                  <a:pt x="171" y="402"/>
                                </a:lnTo>
                                <a:lnTo>
                                  <a:pt x="168" y="408"/>
                                </a:lnTo>
                                <a:lnTo>
                                  <a:pt x="164" y="414"/>
                                </a:lnTo>
                                <a:lnTo>
                                  <a:pt x="161" y="421"/>
                                </a:lnTo>
                                <a:lnTo>
                                  <a:pt x="153" y="433"/>
                                </a:lnTo>
                                <a:lnTo>
                                  <a:pt x="150" y="439"/>
                                </a:lnTo>
                                <a:lnTo>
                                  <a:pt x="146" y="446"/>
                                </a:lnTo>
                                <a:lnTo>
                                  <a:pt x="142" y="446"/>
                                </a:lnTo>
                                <a:lnTo>
                                  <a:pt x="139" y="452"/>
                                </a:lnTo>
                                <a:lnTo>
                                  <a:pt x="135" y="458"/>
                                </a:lnTo>
                                <a:lnTo>
                                  <a:pt x="127" y="471"/>
                                </a:lnTo>
                                <a:lnTo>
                                  <a:pt x="124" y="477"/>
                                </a:lnTo>
                                <a:lnTo>
                                  <a:pt x="119" y="483"/>
                                </a:lnTo>
                                <a:lnTo>
                                  <a:pt x="115" y="490"/>
                                </a:lnTo>
                                <a:lnTo>
                                  <a:pt x="111" y="496"/>
                                </a:lnTo>
                                <a:lnTo>
                                  <a:pt x="107" y="502"/>
                                </a:lnTo>
                                <a:lnTo>
                                  <a:pt x="103" y="508"/>
                                </a:lnTo>
                                <a:lnTo>
                                  <a:pt x="100" y="508"/>
                                </a:lnTo>
                                <a:lnTo>
                                  <a:pt x="96" y="515"/>
                                </a:lnTo>
                                <a:lnTo>
                                  <a:pt x="92" y="521"/>
                                </a:lnTo>
                                <a:lnTo>
                                  <a:pt x="88" y="527"/>
                                </a:lnTo>
                                <a:lnTo>
                                  <a:pt x="84" y="534"/>
                                </a:lnTo>
                                <a:lnTo>
                                  <a:pt x="80" y="540"/>
                                </a:lnTo>
                                <a:lnTo>
                                  <a:pt x="77" y="546"/>
                                </a:lnTo>
                                <a:lnTo>
                                  <a:pt x="72" y="552"/>
                                </a:lnTo>
                                <a:lnTo>
                                  <a:pt x="68" y="559"/>
                                </a:lnTo>
                                <a:lnTo>
                                  <a:pt x="65" y="559"/>
                                </a:lnTo>
                                <a:lnTo>
                                  <a:pt x="61" y="565"/>
                                </a:lnTo>
                                <a:lnTo>
                                  <a:pt x="57" y="571"/>
                                </a:lnTo>
                                <a:lnTo>
                                  <a:pt x="50" y="584"/>
                                </a:lnTo>
                                <a:lnTo>
                                  <a:pt x="47" y="590"/>
                                </a:lnTo>
                                <a:lnTo>
                                  <a:pt x="43" y="596"/>
                                </a:lnTo>
                                <a:lnTo>
                                  <a:pt x="40" y="603"/>
                                </a:lnTo>
                                <a:lnTo>
                                  <a:pt x="37" y="609"/>
                                </a:lnTo>
                                <a:lnTo>
                                  <a:pt x="33" y="615"/>
                                </a:lnTo>
                                <a:lnTo>
                                  <a:pt x="30" y="622"/>
                                </a:lnTo>
                                <a:lnTo>
                                  <a:pt x="27" y="628"/>
                                </a:lnTo>
                                <a:lnTo>
                                  <a:pt x="24" y="628"/>
                                </a:lnTo>
                                <a:lnTo>
                                  <a:pt x="21" y="640"/>
                                </a:lnTo>
                                <a:lnTo>
                                  <a:pt x="18" y="640"/>
                                </a:lnTo>
                                <a:lnTo>
                                  <a:pt x="16" y="647"/>
                                </a:lnTo>
                                <a:lnTo>
                                  <a:pt x="13" y="653"/>
                                </a:lnTo>
                                <a:lnTo>
                                  <a:pt x="4" y="678"/>
                                </a:lnTo>
                                <a:lnTo>
                                  <a:pt x="3" y="684"/>
                                </a:lnTo>
                                <a:lnTo>
                                  <a:pt x="0" y="691"/>
                                </a:lnTo>
                                <a:lnTo>
                                  <a:pt x="0" y="697"/>
                                </a:lnTo>
                                <a:lnTo>
                                  <a:pt x="44" y="697"/>
                                </a:lnTo>
                                <a:lnTo>
                                  <a:pt x="48" y="684"/>
                                </a:lnTo>
                                <a:lnTo>
                                  <a:pt x="53" y="678"/>
                                </a:lnTo>
                                <a:lnTo>
                                  <a:pt x="58" y="672"/>
                                </a:lnTo>
                                <a:lnTo>
                                  <a:pt x="68" y="659"/>
                                </a:lnTo>
                                <a:lnTo>
                                  <a:pt x="74" y="653"/>
                                </a:lnTo>
                                <a:lnTo>
                                  <a:pt x="84" y="640"/>
                                </a:lnTo>
                                <a:lnTo>
                                  <a:pt x="89" y="634"/>
                                </a:lnTo>
                                <a:lnTo>
                                  <a:pt x="94" y="622"/>
                                </a:lnTo>
                                <a:lnTo>
                                  <a:pt x="99" y="615"/>
                                </a:lnTo>
                                <a:lnTo>
                                  <a:pt x="104" y="609"/>
                                </a:lnTo>
                                <a:lnTo>
                                  <a:pt x="109" y="603"/>
                                </a:lnTo>
                                <a:lnTo>
                                  <a:pt x="119" y="590"/>
                                </a:lnTo>
                                <a:lnTo>
                                  <a:pt x="125" y="584"/>
                                </a:lnTo>
                                <a:lnTo>
                                  <a:pt x="130" y="578"/>
                                </a:lnTo>
                                <a:lnTo>
                                  <a:pt x="135" y="571"/>
                                </a:lnTo>
                                <a:lnTo>
                                  <a:pt x="140" y="559"/>
                                </a:lnTo>
                                <a:lnTo>
                                  <a:pt x="145" y="552"/>
                                </a:lnTo>
                                <a:lnTo>
                                  <a:pt x="150" y="546"/>
                                </a:lnTo>
                                <a:lnTo>
                                  <a:pt x="155" y="540"/>
                                </a:lnTo>
                                <a:lnTo>
                                  <a:pt x="160" y="534"/>
                                </a:lnTo>
                                <a:lnTo>
                                  <a:pt x="171" y="521"/>
                                </a:lnTo>
                                <a:lnTo>
                                  <a:pt x="176" y="515"/>
                                </a:lnTo>
                                <a:lnTo>
                                  <a:pt x="181" y="508"/>
                                </a:lnTo>
                                <a:lnTo>
                                  <a:pt x="186" y="502"/>
                                </a:lnTo>
                                <a:lnTo>
                                  <a:pt x="191" y="490"/>
                                </a:lnTo>
                                <a:lnTo>
                                  <a:pt x="196" y="483"/>
                                </a:lnTo>
                                <a:lnTo>
                                  <a:pt x="201" y="477"/>
                                </a:lnTo>
                                <a:lnTo>
                                  <a:pt x="206" y="471"/>
                                </a:lnTo>
                                <a:lnTo>
                                  <a:pt x="211" y="465"/>
                                </a:lnTo>
                                <a:lnTo>
                                  <a:pt x="217" y="458"/>
                                </a:lnTo>
                                <a:lnTo>
                                  <a:pt x="221" y="452"/>
                                </a:lnTo>
                                <a:lnTo>
                                  <a:pt x="227" y="446"/>
                                </a:lnTo>
                                <a:lnTo>
                                  <a:pt x="231" y="439"/>
                                </a:lnTo>
                                <a:lnTo>
                                  <a:pt x="236" y="427"/>
                                </a:lnTo>
                                <a:lnTo>
                                  <a:pt x="241" y="421"/>
                                </a:lnTo>
                                <a:lnTo>
                                  <a:pt x="246" y="414"/>
                                </a:lnTo>
                                <a:lnTo>
                                  <a:pt x="251" y="408"/>
                                </a:lnTo>
                                <a:lnTo>
                                  <a:pt x="255" y="402"/>
                                </a:lnTo>
                                <a:lnTo>
                                  <a:pt x="260" y="395"/>
                                </a:lnTo>
                                <a:lnTo>
                                  <a:pt x="265" y="389"/>
                                </a:lnTo>
                                <a:lnTo>
                                  <a:pt x="269" y="383"/>
                                </a:lnTo>
                                <a:lnTo>
                                  <a:pt x="274" y="370"/>
                                </a:lnTo>
                                <a:lnTo>
                                  <a:pt x="278" y="364"/>
                                </a:lnTo>
                                <a:lnTo>
                                  <a:pt x="283" y="358"/>
                                </a:lnTo>
                                <a:lnTo>
                                  <a:pt x="287" y="351"/>
                                </a:lnTo>
                                <a:lnTo>
                                  <a:pt x="292" y="345"/>
                                </a:lnTo>
                                <a:lnTo>
                                  <a:pt x="296" y="339"/>
                                </a:lnTo>
                                <a:lnTo>
                                  <a:pt x="301" y="333"/>
                                </a:lnTo>
                                <a:lnTo>
                                  <a:pt x="304" y="320"/>
                                </a:lnTo>
                                <a:lnTo>
                                  <a:pt x="309" y="314"/>
                                </a:lnTo>
                                <a:lnTo>
                                  <a:pt x="313" y="307"/>
                                </a:lnTo>
                                <a:lnTo>
                                  <a:pt x="318" y="301"/>
                                </a:lnTo>
                                <a:lnTo>
                                  <a:pt x="322" y="295"/>
                                </a:lnTo>
                                <a:lnTo>
                                  <a:pt x="326" y="289"/>
                                </a:lnTo>
                                <a:lnTo>
                                  <a:pt x="330" y="282"/>
                                </a:lnTo>
                                <a:lnTo>
                                  <a:pt x="333" y="270"/>
                                </a:lnTo>
                                <a:lnTo>
                                  <a:pt x="341" y="257"/>
                                </a:lnTo>
                                <a:lnTo>
                                  <a:pt x="345" y="251"/>
                                </a:lnTo>
                                <a:lnTo>
                                  <a:pt x="349" y="245"/>
                                </a:lnTo>
                                <a:lnTo>
                                  <a:pt x="349" y="238"/>
                                </a:lnTo>
                                <a:lnTo>
                                  <a:pt x="350" y="232"/>
                                </a:lnTo>
                                <a:lnTo>
                                  <a:pt x="351" y="232"/>
                                </a:lnTo>
                                <a:lnTo>
                                  <a:pt x="353" y="220"/>
                                </a:lnTo>
                                <a:lnTo>
                                  <a:pt x="355" y="220"/>
                                </a:lnTo>
                                <a:lnTo>
                                  <a:pt x="358" y="207"/>
                                </a:lnTo>
                                <a:close/>
                                <a:moveTo>
                                  <a:pt x="369" y="188"/>
                                </a:moveTo>
                                <a:lnTo>
                                  <a:pt x="292" y="188"/>
                                </a:lnTo>
                                <a:lnTo>
                                  <a:pt x="288" y="194"/>
                                </a:lnTo>
                                <a:lnTo>
                                  <a:pt x="285" y="201"/>
                                </a:lnTo>
                                <a:lnTo>
                                  <a:pt x="281" y="207"/>
                                </a:lnTo>
                                <a:lnTo>
                                  <a:pt x="360" y="207"/>
                                </a:lnTo>
                                <a:lnTo>
                                  <a:pt x="364" y="201"/>
                                </a:lnTo>
                                <a:lnTo>
                                  <a:pt x="366" y="194"/>
                                </a:lnTo>
                                <a:lnTo>
                                  <a:pt x="369" y="188"/>
                                </a:lnTo>
                                <a:close/>
                                <a:moveTo>
                                  <a:pt x="384" y="163"/>
                                </a:moveTo>
                                <a:lnTo>
                                  <a:pt x="309" y="163"/>
                                </a:lnTo>
                                <a:lnTo>
                                  <a:pt x="306" y="169"/>
                                </a:lnTo>
                                <a:lnTo>
                                  <a:pt x="298" y="182"/>
                                </a:lnTo>
                                <a:lnTo>
                                  <a:pt x="295" y="188"/>
                                </a:lnTo>
                                <a:lnTo>
                                  <a:pt x="371" y="188"/>
                                </a:lnTo>
                                <a:lnTo>
                                  <a:pt x="373" y="182"/>
                                </a:lnTo>
                                <a:lnTo>
                                  <a:pt x="375" y="182"/>
                                </a:lnTo>
                                <a:lnTo>
                                  <a:pt x="377" y="176"/>
                                </a:lnTo>
                                <a:lnTo>
                                  <a:pt x="384" y="163"/>
                                </a:lnTo>
                                <a:close/>
                                <a:moveTo>
                                  <a:pt x="397" y="144"/>
                                </a:moveTo>
                                <a:lnTo>
                                  <a:pt x="323" y="144"/>
                                </a:lnTo>
                                <a:lnTo>
                                  <a:pt x="320" y="150"/>
                                </a:lnTo>
                                <a:lnTo>
                                  <a:pt x="316" y="157"/>
                                </a:lnTo>
                                <a:lnTo>
                                  <a:pt x="313" y="163"/>
                                </a:lnTo>
                                <a:lnTo>
                                  <a:pt x="386" y="163"/>
                                </a:lnTo>
                                <a:lnTo>
                                  <a:pt x="389" y="157"/>
                                </a:lnTo>
                                <a:lnTo>
                                  <a:pt x="391" y="157"/>
                                </a:lnTo>
                                <a:lnTo>
                                  <a:pt x="394" y="150"/>
                                </a:lnTo>
                                <a:lnTo>
                                  <a:pt x="397" y="144"/>
                                </a:lnTo>
                                <a:close/>
                                <a:moveTo>
                                  <a:pt x="413" y="119"/>
                                </a:moveTo>
                                <a:lnTo>
                                  <a:pt x="341" y="119"/>
                                </a:lnTo>
                                <a:lnTo>
                                  <a:pt x="333" y="132"/>
                                </a:lnTo>
                                <a:lnTo>
                                  <a:pt x="330" y="138"/>
                                </a:lnTo>
                                <a:lnTo>
                                  <a:pt x="327" y="144"/>
                                </a:lnTo>
                                <a:lnTo>
                                  <a:pt x="399" y="144"/>
                                </a:lnTo>
                                <a:lnTo>
                                  <a:pt x="402" y="138"/>
                                </a:lnTo>
                                <a:lnTo>
                                  <a:pt x="405" y="132"/>
                                </a:lnTo>
                                <a:lnTo>
                                  <a:pt x="408" y="132"/>
                                </a:lnTo>
                                <a:lnTo>
                                  <a:pt x="410" y="125"/>
                                </a:lnTo>
                                <a:lnTo>
                                  <a:pt x="413" y="119"/>
                                </a:lnTo>
                                <a:close/>
                                <a:moveTo>
                                  <a:pt x="439" y="69"/>
                                </a:moveTo>
                                <a:lnTo>
                                  <a:pt x="375" y="69"/>
                                </a:lnTo>
                                <a:lnTo>
                                  <a:pt x="372" y="75"/>
                                </a:lnTo>
                                <a:lnTo>
                                  <a:pt x="369" y="81"/>
                                </a:lnTo>
                                <a:lnTo>
                                  <a:pt x="365" y="88"/>
                                </a:lnTo>
                                <a:lnTo>
                                  <a:pt x="362" y="94"/>
                                </a:lnTo>
                                <a:lnTo>
                                  <a:pt x="358" y="94"/>
                                </a:lnTo>
                                <a:lnTo>
                                  <a:pt x="355" y="100"/>
                                </a:lnTo>
                                <a:lnTo>
                                  <a:pt x="351" y="107"/>
                                </a:lnTo>
                                <a:lnTo>
                                  <a:pt x="348" y="113"/>
                                </a:lnTo>
                                <a:lnTo>
                                  <a:pt x="344" y="119"/>
                                </a:lnTo>
                                <a:lnTo>
                                  <a:pt x="416" y="119"/>
                                </a:lnTo>
                                <a:lnTo>
                                  <a:pt x="419" y="113"/>
                                </a:lnTo>
                                <a:lnTo>
                                  <a:pt x="421" y="113"/>
                                </a:lnTo>
                                <a:lnTo>
                                  <a:pt x="425" y="100"/>
                                </a:lnTo>
                                <a:lnTo>
                                  <a:pt x="428" y="100"/>
                                </a:lnTo>
                                <a:lnTo>
                                  <a:pt x="430" y="94"/>
                                </a:lnTo>
                                <a:lnTo>
                                  <a:pt x="431" y="88"/>
                                </a:lnTo>
                                <a:lnTo>
                                  <a:pt x="434" y="88"/>
                                </a:lnTo>
                                <a:lnTo>
                                  <a:pt x="435" y="81"/>
                                </a:lnTo>
                                <a:lnTo>
                                  <a:pt x="436" y="75"/>
                                </a:lnTo>
                                <a:lnTo>
                                  <a:pt x="438" y="75"/>
                                </a:lnTo>
                                <a:lnTo>
                                  <a:pt x="439" y="69"/>
                                </a:lnTo>
                                <a:close/>
                                <a:moveTo>
                                  <a:pt x="433" y="12"/>
                                </a:moveTo>
                                <a:lnTo>
                                  <a:pt x="411" y="12"/>
                                </a:lnTo>
                                <a:lnTo>
                                  <a:pt x="408" y="19"/>
                                </a:lnTo>
                                <a:lnTo>
                                  <a:pt x="402" y="31"/>
                                </a:lnTo>
                                <a:lnTo>
                                  <a:pt x="398" y="37"/>
                                </a:lnTo>
                                <a:lnTo>
                                  <a:pt x="395" y="44"/>
                                </a:lnTo>
                                <a:lnTo>
                                  <a:pt x="392" y="44"/>
                                </a:lnTo>
                                <a:lnTo>
                                  <a:pt x="389" y="50"/>
                                </a:lnTo>
                                <a:lnTo>
                                  <a:pt x="385" y="56"/>
                                </a:lnTo>
                                <a:lnTo>
                                  <a:pt x="382" y="63"/>
                                </a:lnTo>
                                <a:lnTo>
                                  <a:pt x="378" y="69"/>
                                </a:lnTo>
                                <a:lnTo>
                                  <a:pt x="440" y="69"/>
                                </a:lnTo>
                                <a:lnTo>
                                  <a:pt x="442" y="56"/>
                                </a:lnTo>
                                <a:lnTo>
                                  <a:pt x="443" y="56"/>
                                </a:lnTo>
                                <a:lnTo>
                                  <a:pt x="443" y="37"/>
                                </a:lnTo>
                                <a:lnTo>
                                  <a:pt x="442" y="37"/>
                                </a:lnTo>
                                <a:lnTo>
                                  <a:pt x="442" y="31"/>
                                </a:lnTo>
                                <a:lnTo>
                                  <a:pt x="441" y="31"/>
                                </a:lnTo>
                                <a:lnTo>
                                  <a:pt x="440" y="25"/>
                                </a:lnTo>
                                <a:lnTo>
                                  <a:pt x="438" y="25"/>
                                </a:lnTo>
                                <a:lnTo>
                                  <a:pt x="436" y="19"/>
                                </a:lnTo>
                                <a:lnTo>
                                  <a:pt x="435" y="19"/>
                                </a:lnTo>
                                <a:lnTo>
                                  <a:pt x="433" y="12"/>
                                </a:lnTo>
                                <a:close/>
                                <a:moveTo>
                                  <a:pt x="422" y="0"/>
                                </a:moveTo>
                                <a:lnTo>
                                  <a:pt x="418" y="6"/>
                                </a:lnTo>
                                <a:lnTo>
                                  <a:pt x="415" y="12"/>
                                </a:lnTo>
                                <a:lnTo>
                                  <a:pt x="430" y="12"/>
                                </a:lnTo>
                                <a:lnTo>
                                  <a:pt x="428" y="6"/>
                                </a:lnTo>
                                <a:lnTo>
                                  <a:pt x="422" y="0"/>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43" y="472"/>
                            <a:ext cx="19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64" y="830"/>
                            <a:ext cx="1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76"/>
                        <wps:cNvSpPr>
                          <a:spLocks/>
                        </wps:cNvSpPr>
                        <wps:spPr bwMode="auto">
                          <a:xfrm>
                            <a:off x="541" y="225"/>
                            <a:ext cx="492" cy="760"/>
                          </a:xfrm>
                          <a:custGeom>
                            <a:avLst/>
                            <a:gdLst>
                              <a:gd name="T0" fmla="+- 0 543 541"/>
                              <a:gd name="T1" fmla="*/ T0 w 492"/>
                              <a:gd name="T2" fmla="+- 0 966 225"/>
                              <a:gd name="T3" fmla="*/ 966 h 760"/>
                              <a:gd name="T4" fmla="+- 0 561 541"/>
                              <a:gd name="T5" fmla="*/ T4 w 492"/>
                              <a:gd name="T6" fmla="+- 0 985 225"/>
                              <a:gd name="T7" fmla="*/ 985 h 760"/>
                              <a:gd name="T8" fmla="+- 0 594 541"/>
                              <a:gd name="T9" fmla="*/ T8 w 492"/>
                              <a:gd name="T10" fmla="+- 0 966 225"/>
                              <a:gd name="T11" fmla="*/ 966 h 760"/>
                              <a:gd name="T12" fmla="+- 0 548 541"/>
                              <a:gd name="T13" fmla="*/ T12 w 492"/>
                              <a:gd name="T14" fmla="+- 0 947 225"/>
                              <a:gd name="T15" fmla="*/ 947 h 760"/>
                              <a:gd name="T16" fmla="+- 0 557 541"/>
                              <a:gd name="T17" fmla="*/ T16 w 492"/>
                              <a:gd name="T18" fmla="+- 0 928 225"/>
                              <a:gd name="T19" fmla="*/ 928 h 760"/>
                              <a:gd name="T20" fmla="+- 0 615 541"/>
                              <a:gd name="T21" fmla="*/ T20 w 492"/>
                              <a:gd name="T22" fmla="+- 0 935 225"/>
                              <a:gd name="T23" fmla="*/ 935 h 760"/>
                              <a:gd name="T24" fmla="+- 0 559 541"/>
                              <a:gd name="T25" fmla="*/ T24 w 492"/>
                              <a:gd name="T26" fmla="+- 0 928 225"/>
                              <a:gd name="T27" fmla="*/ 928 h 760"/>
                              <a:gd name="T28" fmla="+- 0 627 541"/>
                              <a:gd name="T29" fmla="*/ T28 w 492"/>
                              <a:gd name="T30" fmla="+- 0 916 225"/>
                              <a:gd name="T31" fmla="*/ 916 h 760"/>
                              <a:gd name="T32" fmla="+- 0 629 541"/>
                              <a:gd name="T33" fmla="*/ T32 w 492"/>
                              <a:gd name="T34" fmla="+- 0 910 225"/>
                              <a:gd name="T35" fmla="*/ 910 h 760"/>
                              <a:gd name="T36" fmla="+- 0 575 541"/>
                              <a:gd name="T37" fmla="*/ T36 w 492"/>
                              <a:gd name="T38" fmla="+- 0 903 225"/>
                              <a:gd name="T39" fmla="*/ 903 h 760"/>
                              <a:gd name="T40" fmla="+- 0 587 541"/>
                              <a:gd name="T41" fmla="*/ T40 w 492"/>
                              <a:gd name="T42" fmla="+- 0 885 225"/>
                              <a:gd name="T43" fmla="*/ 885 h 760"/>
                              <a:gd name="T44" fmla="+- 0 598 541"/>
                              <a:gd name="T45" fmla="*/ T44 w 492"/>
                              <a:gd name="T46" fmla="+- 0 872 225"/>
                              <a:gd name="T47" fmla="*/ 872 h 760"/>
                              <a:gd name="T48" fmla="+- 0 653 541"/>
                              <a:gd name="T49" fmla="*/ T48 w 492"/>
                              <a:gd name="T50" fmla="+- 0 872 225"/>
                              <a:gd name="T51" fmla="*/ 872 h 760"/>
                              <a:gd name="T52" fmla="+- 0 954 541"/>
                              <a:gd name="T53" fmla="*/ T52 w 492"/>
                              <a:gd name="T54" fmla="+- 0 313 225"/>
                              <a:gd name="T55" fmla="*/ 313 h 760"/>
                              <a:gd name="T56" fmla="+- 0 931 541"/>
                              <a:gd name="T57" fmla="*/ T56 w 492"/>
                              <a:gd name="T58" fmla="+- 0 351 225"/>
                              <a:gd name="T59" fmla="*/ 351 h 760"/>
                              <a:gd name="T60" fmla="+- 0 909 541"/>
                              <a:gd name="T61" fmla="*/ T60 w 492"/>
                              <a:gd name="T62" fmla="+- 0 388 225"/>
                              <a:gd name="T63" fmla="*/ 388 h 760"/>
                              <a:gd name="T64" fmla="+- 0 887 541"/>
                              <a:gd name="T65" fmla="*/ T64 w 492"/>
                              <a:gd name="T66" fmla="+- 0 420 225"/>
                              <a:gd name="T67" fmla="*/ 420 h 760"/>
                              <a:gd name="T68" fmla="+- 0 866 541"/>
                              <a:gd name="T69" fmla="*/ T68 w 492"/>
                              <a:gd name="T70" fmla="+- 0 457 225"/>
                              <a:gd name="T71" fmla="*/ 457 h 760"/>
                              <a:gd name="T72" fmla="+- 0 845 541"/>
                              <a:gd name="T73" fmla="*/ T72 w 492"/>
                              <a:gd name="T74" fmla="+- 0 495 225"/>
                              <a:gd name="T75" fmla="*/ 495 h 760"/>
                              <a:gd name="T76" fmla="+- 0 824 541"/>
                              <a:gd name="T77" fmla="*/ T76 w 492"/>
                              <a:gd name="T78" fmla="+- 0 533 225"/>
                              <a:gd name="T79" fmla="*/ 533 h 760"/>
                              <a:gd name="T80" fmla="+- 0 803 541"/>
                              <a:gd name="T81" fmla="*/ T80 w 492"/>
                              <a:gd name="T82" fmla="+- 0 570 225"/>
                              <a:gd name="T83" fmla="*/ 570 h 760"/>
                              <a:gd name="T84" fmla="+- 0 781 541"/>
                              <a:gd name="T85" fmla="*/ T84 w 492"/>
                              <a:gd name="T86" fmla="+- 0 602 225"/>
                              <a:gd name="T87" fmla="*/ 602 h 760"/>
                              <a:gd name="T88" fmla="+- 0 759 541"/>
                              <a:gd name="T89" fmla="*/ T88 w 492"/>
                              <a:gd name="T90" fmla="+- 0 640 225"/>
                              <a:gd name="T91" fmla="*/ 640 h 760"/>
                              <a:gd name="T92" fmla="+- 0 736 541"/>
                              <a:gd name="T93" fmla="*/ T92 w 492"/>
                              <a:gd name="T94" fmla="+- 0 677 225"/>
                              <a:gd name="T95" fmla="*/ 677 h 760"/>
                              <a:gd name="T96" fmla="+- 0 706 541"/>
                              <a:gd name="T97" fmla="*/ T96 w 492"/>
                              <a:gd name="T98" fmla="+- 0 721 225"/>
                              <a:gd name="T99" fmla="*/ 721 h 760"/>
                              <a:gd name="T100" fmla="+- 0 680 541"/>
                              <a:gd name="T101" fmla="*/ T100 w 492"/>
                              <a:gd name="T102" fmla="+- 0 759 225"/>
                              <a:gd name="T103" fmla="*/ 759 h 760"/>
                              <a:gd name="T104" fmla="+- 0 668 541"/>
                              <a:gd name="T105" fmla="*/ T104 w 492"/>
                              <a:gd name="T106" fmla="+- 0 784 225"/>
                              <a:gd name="T107" fmla="*/ 784 h 760"/>
                              <a:gd name="T108" fmla="+- 0 656 541"/>
                              <a:gd name="T109" fmla="*/ T108 w 492"/>
                              <a:gd name="T110" fmla="+- 0 803 225"/>
                              <a:gd name="T111" fmla="*/ 803 h 760"/>
                              <a:gd name="T112" fmla="+- 0 641 541"/>
                              <a:gd name="T113" fmla="*/ T112 w 492"/>
                              <a:gd name="T114" fmla="+- 0 822 225"/>
                              <a:gd name="T115" fmla="*/ 822 h 760"/>
                              <a:gd name="T116" fmla="+- 0 629 541"/>
                              <a:gd name="T117" fmla="*/ T116 w 492"/>
                              <a:gd name="T118" fmla="+- 0 841 225"/>
                              <a:gd name="T119" fmla="*/ 841 h 760"/>
                              <a:gd name="T120" fmla="+- 0 612 541"/>
                              <a:gd name="T121" fmla="*/ T120 w 492"/>
                              <a:gd name="T122" fmla="+- 0 859 225"/>
                              <a:gd name="T123" fmla="*/ 859 h 760"/>
                              <a:gd name="T124" fmla="+- 0 657 541"/>
                              <a:gd name="T125" fmla="*/ T124 w 492"/>
                              <a:gd name="T126" fmla="+- 0 872 225"/>
                              <a:gd name="T127" fmla="*/ 872 h 760"/>
                              <a:gd name="T128" fmla="+- 0 677 541"/>
                              <a:gd name="T129" fmla="*/ T128 w 492"/>
                              <a:gd name="T130" fmla="+- 0 834 225"/>
                              <a:gd name="T131" fmla="*/ 834 h 760"/>
                              <a:gd name="T132" fmla="+- 0 699 541"/>
                              <a:gd name="T133" fmla="*/ T132 w 492"/>
                              <a:gd name="T134" fmla="+- 0 797 225"/>
                              <a:gd name="T135" fmla="*/ 797 h 760"/>
                              <a:gd name="T136" fmla="+- 0 721 541"/>
                              <a:gd name="T137" fmla="*/ T136 w 492"/>
                              <a:gd name="T138" fmla="+- 0 759 225"/>
                              <a:gd name="T139" fmla="*/ 759 h 760"/>
                              <a:gd name="T140" fmla="+- 0 744 541"/>
                              <a:gd name="T141" fmla="*/ T140 w 492"/>
                              <a:gd name="T142" fmla="+- 0 721 225"/>
                              <a:gd name="T143" fmla="*/ 721 h 760"/>
                              <a:gd name="T144" fmla="+- 0 768 541"/>
                              <a:gd name="T145" fmla="*/ T144 w 492"/>
                              <a:gd name="T146" fmla="+- 0 684 225"/>
                              <a:gd name="T147" fmla="*/ 684 h 760"/>
                              <a:gd name="T148" fmla="+- 0 791 541"/>
                              <a:gd name="T149" fmla="*/ T148 w 492"/>
                              <a:gd name="T150" fmla="+- 0 646 225"/>
                              <a:gd name="T151" fmla="*/ 646 h 760"/>
                              <a:gd name="T152" fmla="+- 0 815 541"/>
                              <a:gd name="T153" fmla="*/ T152 w 492"/>
                              <a:gd name="T154" fmla="+- 0 608 225"/>
                              <a:gd name="T155" fmla="*/ 608 h 760"/>
                              <a:gd name="T156" fmla="+- 0 839 541"/>
                              <a:gd name="T157" fmla="*/ T156 w 492"/>
                              <a:gd name="T158" fmla="+- 0 570 225"/>
                              <a:gd name="T159" fmla="*/ 570 h 760"/>
                              <a:gd name="T160" fmla="+- 0 862 541"/>
                              <a:gd name="T161" fmla="*/ T160 w 492"/>
                              <a:gd name="T162" fmla="+- 0 533 225"/>
                              <a:gd name="T163" fmla="*/ 533 h 760"/>
                              <a:gd name="T164" fmla="+- 0 886 541"/>
                              <a:gd name="T165" fmla="*/ T164 w 492"/>
                              <a:gd name="T166" fmla="+- 0 495 225"/>
                              <a:gd name="T167" fmla="*/ 495 h 760"/>
                              <a:gd name="T168" fmla="+- 0 910 541"/>
                              <a:gd name="T169" fmla="*/ T168 w 492"/>
                              <a:gd name="T170" fmla="+- 0 457 225"/>
                              <a:gd name="T171" fmla="*/ 457 h 760"/>
                              <a:gd name="T172" fmla="+- 0 933 541"/>
                              <a:gd name="T173" fmla="*/ T172 w 492"/>
                              <a:gd name="T174" fmla="+- 0 420 225"/>
                              <a:gd name="T175" fmla="*/ 420 h 760"/>
                              <a:gd name="T176" fmla="+- 0 958 541"/>
                              <a:gd name="T177" fmla="*/ T176 w 492"/>
                              <a:gd name="T178" fmla="+- 0 382 225"/>
                              <a:gd name="T179" fmla="*/ 382 h 760"/>
                              <a:gd name="T180" fmla="+- 0 968 541"/>
                              <a:gd name="T181" fmla="*/ T180 w 492"/>
                              <a:gd name="T182" fmla="+- 0 370 225"/>
                              <a:gd name="T183" fmla="*/ 370 h 760"/>
                              <a:gd name="T184" fmla="+- 0 980 541"/>
                              <a:gd name="T185" fmla="*/ T184 w 492"/>
                              <a:gd name="T186" fmla="+- 0 351 225"/>
                              <a:gd name="T187" fmla="*/ 351 h 760"/>
                              <a:gd name="T188" fmla="+- 0 991 541"/>
                              <a:gd name="T189" fmla="*/ T188 w 492"/>
                              <a:gd name="T190" fmla="+- 0 332 225"/>
                              <a:gd name="T191" fmla="*/ 332 h 760"/>
                              <a:gd name="T192" fmla="+- 0 1001 541"/>
                              <a:gd name="T193" fmla="*/ T192 w 492"/>
                              <a:gd name="T194" fmla="+- 0 313 225"/>
                              <a:gd name="T195" fmla="*/ 313 h 760"/>
                              <a:gd name="T196" fmla="+- 0 1011 541"/>
                              <a:gd name="T197" fmla="*/ T196 w 492"/>
                              <a:gd name="T198" fmla="+- 0 300 225"/>
                              <a:gd name="T199" fmla="*/ 300 h 760"/>
                              <a:gd name="T200" fmla="+- 0 977 541"/>
                              <a:gd name="T201" fmla="*/ T200 w 492"/>
                              <a:gd name="T202" fmla="+- 0 282 225"/>
                              <a:gd name="T203" fmla="*/ 282 h 760"/>
                              <a:gd name="T204" fmla="+- 0 981 541"/>
                              <a:gd name="T205" fmla="*/ T204 w 492"/>
                              <a:gd name="T206" fmla="+- 0 256 225"/>
                              <a:gd name="T207" fmla="*/ 256 h 760"/>
                              <a:gd name="T208" fmla="+- 0 1021 541"/>
                              <a:gd name="T209" fmla="*/ T208 w 492"/>
                              <a:gd name="T210" fmla="+- 0 282 225"/>
                              <a:gd name="T211" fmla="*/ 282 h 760"/>
                              <a:gd name="T212" fmla="+- 0 1027 541"/>
                              <a:gd name="T213" fmla="*/ T212 w 492"/>
                              <a:gd name="T214" fmla="+- 0 263 225"/>
                              <a:gd name="T215" fmla="*/ 263 h 760"/>
                              <a:gd name="T216" fmla="+- 0 1030 541"/>
                              <a:gd name="T217" fmla="*/ T216 w 492"/>
                              <a:gd name="T218" fmla="+- 0 256 225"/>
                              <a:gd name="T219" fmla="*/ 256 h 760"/>
                              <a:gd name="T220" fmla="+- 0 1032 541"/>
                              <a:gd name="T221" fmla="*/ T220 w 492"/>
                              <a:gd name="T222" fmla="+- 0 250 225"/>
                              <a:gd name="T223" fmla="*/ 250 h 760"/>
                              <a:gd name="T224" fmla="+- 0 981 541"/>
                              <a:gd name="T225" fmla="*/ T224 w 492"/>
                              <a:gd name="T226" fmla="+- 0 231 225"/>
                              <a:gd name="T227" fmla="*/ 231 h 760"/>
                              <a:gd name="T228" fmla="+- 0 988 541"/>
                              <a:gd name="T229" fmla="*/ T228 w 492"/>
                              <a:gd name="T230" fmla="+- 0 225 225"/>
                              <a:gd name="T231" fmla="*/ 2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92" h="760">
                                <a:moveTo>
                                  <a:pt x="61" y="729"/>
                                </a:moveTo>
                                <a:lnTo>
                                  <a:pt x="5" y="729"/>
                                </a:lnTo>
                                <a:lnTo>
                                  <a:pt x="3" y="735"/>
                                </a:lnTo>
                                <a:lnTo>
                                  <a:pt x="2" y="741"/>
                                </a:lnTo>
                                <a:lnTo>
                                  <a:pt x="0" y="747"/>
                                </a:lnTo>
                                <a:lnTo>
                                  <a:pt x="6" y="747"/>
                                </a:lnTo>
                                <a:lnTo>
                                  <a:pt x="10" y="754"/>
                                </a:lnTo>
                                <a:lnTo>
                                  <a:pt x="17" y="754"/>
                                </a:lnTo>
                                <a:lnTo>
                                  <a:pt x="20" y="760"/>
                                </a:lnTo>
                                <a:lnTo>
                                  <a:pt x="32" y="760"/>
                                </a:lnTo>
                                <a:lnTo>
                                  <a:pt x="39" y="754"/>
                                </a:lnTo>
                                <a:lnTo>
                                  <a:pt x="47" y="747"/>
                                </a:lnTo>
                                <a:lnTo>
                                  <a:pt x="50" y="741"/>
                                </a:lnTo>
                                <a:lnTo>
                                  <a:pt x="53" y="741"/>
                                </a:lnTo>
                                <a:lnTo>
                                  <a:pt x="59" y="735"/>
                                </a:lnTo>
                                <a:lnTo>
                                  <a:pt x="61" y="729"/>
                                </a:lnTo>
                                <a:close/>
                                <a:moveTo>
                                  <a:pt x="68" y="716"/>
                                </a:moveTo>
                                <a:lnTo>
                                  <a:pt x="9" y="716"/>
                                </a:lnTo>
                                <a:lnTo>
                                  <a:pt x="7" y="722"/>
                                </a:lnTo>
                                <a:lnTo>
                                  <a:pt x="6" y="729"/>
                                </a:lnTo>
                                <a:lnTo>
                                  <a:pt x="64" y="729"/>
                                </a:lnTo>
                                <a:lnTo>
                                  <a:pt x="68" y="716"/>
                                </a:lnTo>
                                <a:close/>
                                <a:moveTo>
                                  <a:pt x="77" y="703"/>
                                </a:moveTo>
                                <a:lnTo>
                                  <a:pt x="16" y="703"/>
                                </a:lnTo>
                                <a:lnTo>
                                  <a:pt x="14" y="710"/>
                                </a:lnTo>
                                <a:lnTo>
                                  <a:pt x="12" y="710"/>
                                </a:lnTo>
                                <a:lnTo>
                                  <a:pt x="10" y="716"/>
                                </a:lnTo>
                                <a:lnTo>
                                  <a:pt x="71" y="716"/>
                                </a:lnTo>
                                <a:lnTo>
                                  <a:pt x="74" y="710"/>
                                </a:lnTo>
                                <a:lnTo>
                                  <a:pt x="77" y="703"/>
                                </a:lnTo>
                                <a:close/>
                                <a:moveTo>
                                  <a:pt x="86" y="685"/>
                                </a:moveTo>
                                <a:lnTo>
                                  <a:pt x="27" y="685"/>
                                </a:lnTo>
                                <a:lnTo>
                                  <a:pt x="22" y="691"/>
                                </a:lnTo>
                                <a:lnTo>
                                  <a:pt x="18" y="703"/>
                                </a:lnTo>
                                <a:lnTo>
                                  <a:pt x="79" y="703"/>
                                </a:lnTo>
                                <a:lnTo>
                                  <a:pt x="80" y="697"/>
                                </a:lnTo>
                                <a:lnTo>
                                  <a:pt x="81" y="697"/>
                                </a:lnTo>
                                <a:lnTo>
                                  <a:pt x="83" y="691"/>
                                </a:lnTo>
                                <a:lnTo>
                                  <a:pt x="86" y="691"/>
                                </a:lnTo>
                                <a:lnTo>
                                  <a:pt x="86" y="685"/>
                                </a:lnTo>
                                <a:close/>
                                <a:moveTo>
                                  <a:pt x="90" y="678"/>
                                </a:moveTo>
                                <a:lnTo>
                                  <a:pt x="31" y="678"/>
                                </a:lnTo>
                                <a:lnTo>
                                  <a:pt x="29" y="685"/>
                                </a:lnTo>
                                <a:lnTo>
                                  <a:pt x="88" y="685"/>
                                </a:lnTo>
                                <a:lnTo>
                                  <a:pt x="90" y="678"/>
                                </a:lnTo>
                                <a:close/>
                                <a:moveTo>
                                  <a:pt x="97" y="666"/>
                                </a:moveTo>
                                <a:lnTo>
                                  <a:pt x="41" y="666"/>
                                </a:lnTo>
                                <a:lnTo>
                                  <a:pt x="36" y="672"/>
                                </a:lnTo>
                                <a:lnTo>
                                  <a:pt x="34" y="678"/>
                                </a:lnTo>
                                <a:lnTo>
                                  <a:pt x="92" y="678"/>
                                </a:lnTo>
                                <a:lnTo>
                                  <a:pt x="95" y="672"/>
                                </a:lnTo>
                                <a:lnTo>
                                  <a:pt x="97" y="666"/>
                                </a:lnTo>
                                <a:close/>
                                <a:moveTo>
                                  <a:pt x="103" y="660"/>
                                </a:moveTo>
                                <a:lnTo>
                                  <a:pt x="46" y="660"/>
                                </a:lnTo>
                                <a:lnTo>
                                  <a:pt x="44" y="666"/>
                                </a:lnTo>
                                <a:lnTo>
                                  <a:pt x="100" y="666"/>
                                </a:lnTo>
                                <a:lnTo>
                                  <a:pt x="103" y="660"/>
                                </a:lnTo>
                                <a:close/>
                                <a:moveTo>
                                  <a:pt x="112" y="647"/>
                                </a:moveTo>
                                <a:lnTo>
                                  <a:pt x="57" y="647"/>
                                </a:lnTo>
                                <a:lnTo>
                                  <a:pt x="54" y="653"/>
                                </a:lnTo>
                                <a:lnTo>
                                  <a:pt x="51" y="653"/>
                                </a:lnTo>
                                <a:lnTo>
                                  <a:pt x="49" y="660"/>
                                </a:lnTo>
                                <a:lnTo>
                                  <a:pt x="106" y="660"/>
                                </a:lnTo>
                                <a:lnTo>
                                  <a:pt x="112" y="647"/>
                                </a:lnTo>
                                <a:close/>
                                <a:moveTo>
                                  <a:pt x="475" y="63"/>
                                </a:moveTo>
                                <a:lnTo>
                                  <a:pt x="427" y="63"/>
                                </a:lnTo>
                                <a:lnTo>
                                  <a:pt x="423" y="75"/>
                                </a:lnTo>
                                <a:lnTo>
                                  <a:pt x="418" y="82"/>
                                </a:lnTo>
                                <a:lnTo>
                                  <a:pt x="413" y="88"/>
                                </a:lnTo>
                                <a:lnTo>
                                  <a:pt x="409" y="94"/>
                                </a:lnTo>
                                <a:lnTo>
                                  <a:pt x="404" y="101"/>
                                </a:lnTo>
                                <a:lnTo>
                                  <a:pt x="399" y="107"/>
                                </a:lnTo>
                                <a:lnTo>
                                  <a:pt x="395" y="119"/>
                                </a:lnTo>
                                <a:lnTo>
                                  <a:pt x="390" y="126"/>
                                </a:lnTo>
                                <a:lnTo>
                                  <a:pt x="386" y="132"/>
                                </a:lnTo>
                                <a:lnTo>
                                  <a:pt x="381" y="138"/>
                                </a:lnTo>
                                <a:lnTo>
                                  <a:pt x="377" y="145"/>
                                </a:lnTo>
                                <a:lnTo>
                                  <a:pt x="372" y="151"/>
                                </a:lnTo>
                                <a:lnTo>
                                  <a:pt x="368" y="163"/>
                                </a:lnTo>
                                <a:lnTo>
                                  <a:pt x="364" y="170"/>
                                </a:lnTo>
                                <a:lnTo>
                                  <a:pt x="360" y="176"/>
                                </a:lnTo>
                                <a:lnTo>
                                  <a:pt x="355" y="182"/>
                                </a:lnTo>
                                <a:lnTo>
                                  <a:pt x="351" y="188"/>
                                </a:lnTo>
                                <a:lnTo>
                                  <a:pt x="346" y="195"/>
                                </a:lnTo>
                                <a:lnTo>
                                  <a:pt x="342" y="207"/>
                                </a:lnTo>
                                <a:lnTo>
                                  <a:pt x="338" y="214"/>
                                </a:lnTo>
                                <a:lnTo>
                                  <a:pt x="333" y="220"/>
                                </a:lnTo>
                                <a:lnTo>
                                  <a:pt x="330" y="226"/>
                                </a:lnTo>
                                <a:lnTo>
                                  <a:pt x="325" y="232"/>
                                </a:lnTo>
                                <a:lnTo>
                                  <a:pt x="321" y="239"/>
                                </a:lnTo>
                                <a:lnTo>
                                  <a:pt x="317" y="251"/>
                                </a:lnTo>
                                <a:lnTo>
                                  <a:pt x="312" y="258"/>
                                </a:lnTo>
                                <a:lnTo>
                                  <a:pt x="308" y="264"/>
                                </a:lnTo>
                                <a:lnTo>
                                  <a:pt x="304" y="270"/>
                                </a:lnTo>
                                <a:lnTo>
                                  <a:pt x="300" y="276"/>
                                </a:lnTo>
                                <a:lnTo>
                                  <a:pt x="296" y="283"/>
                                </a:lnTo>
                                <a:lnTo>
                                  <a:pt x="292" y="295"/>
                                </a:lnTo>
                                <a:lnTo>
                                  <a:pt x="288" y="302"/>
                                </a:lnTo>
                                <a:lnTo>
                                  <a:pt x="283" y="308"/>
                                </a:lnTo>
                                <a:lnTo>
                                  <a:pt x="279" y="314"/>
                                </a:lnTo>
                                <a:lnTo>
                                  <a:pt x="274" y="320"/>
                                </a:lnTo>
                                <a:lnTo>
                                  <a:pt x="271" y="327"/>
                                </a:lnTo>
                                <a:lnTo>
                                  <a:pt x="266" y="339"/>
                                </a:lnTo>
                                <a:lnTo>
                                  <a:pt x="262" y="345"/>
                                </a:lnTo>
                                <a:lnTo>
                                  <a:pt x="257" y="352"/>
                                </a:lnTo>
                                <a:lnTo>
                                  <a:pt x="253" y="358"/>
                                </a:lnTo>
                                <a:lnTo>
                                  <a:pt x="249" y="364"/>
                                </a:lnTo>
                                <a:lnTo>
                                  <a:pt x="245" y="371"/>
                                </a:lnTo>
                                <a:lnTo>
                                  <a:pt x="240" y="377"/>
                                </a:lnTo>
                                <a:lnTo>
                                  <a:pt x="236" y="389"/>
                                </a:lnTo>
                                <a:lnTo>
                                  <a:pt x="231" y="396"/>
                                </a:lnTo>
                                <a:lnTo>
                                  <a:pt x="227" y="402"/>
                                </a:lnTo>
                                <a:lnTo>
                                  <a:pt x="222" y="408"/>
                                </a:lnTo>
                                <a:lnTo>
                                  <a:pt x="218" y="415"/>
                                </a:lnTo>
                                <a:lnTo>
                                  <a:pt x="213" y="427"/>
                                </a:lnTo>
                                <a:lnTo>
                                  <a:pt x="209" y="433"/>
                                </a:lnTo>
                                <a:lnTo>
                                  <a:pt x="203" y="440"/>
                                </a:lnTo>
                                <a:lnTo>
                                  <a:pt x="199" y="446"/>
                                </a:lnTo>
                                <a:lnTo>
                                  <a:pt x="195" y="452"/>
                                </a:lnTo>
                                <a:lnTo>
                                  <a:pt x="189" y="459"/>
                                </a:lnTo>
                                <a:lnTo>
                                  <a:pt x="185" y="465"/>
                                </a:lnTo>
                                <a:lnTo>
                                  <a:pt x="180" y="477"/>
                                </a:lnTo>
                                <a:lnTo>
                                  <a:pt x="175" y="484"/>
                                </a:lnTo>
                                <a:lnTo>
                                  <a:pt x="165" y="496"/>
                                </a:lnTo>
                                <a:lnTo>
                                  <a:pt x="159" y="503"/>
                                </a:lnTo>
                                <a:lnTo>
                                  <a:pt x="154" y="509"/>
                                </a:lnTo>
                                <a:lnTo>
                                  <a:pt x="150" y="515"/>
                                </a:lnTo>
                                <a:lnTo>
                                  <a:pt x="144" y="521"/>
                                </a:lnTo>
                                <a:lnTo>
                                  <a:pt x="139" y="534"/>
                                </a:lnTo>
                                <a:lnTo>
                                  <a:pt x="136" y="540"/>
                                </a:lnTo>
                                <a:lnTo>
                                  <a:pt x="135" y="540"/>
                                </a:lnTo>
                                <a:lnTo>
                                  <a:pt x="132" y="546"/>
                                </a:lnTo>
                                <a:lnTo>
                                  <a:pt x="130" y="553"/>
                                </a:lnTo>
                                <a:lnTo>
                                  <a:pt x="127" y="559"/>
                                </a:lnTo>
                                <a:lnTo>
                                  <a:pt x="124" y="565"/>
                                </a:lnTo>
                                <a:lnTo>
                                  <a:pt x="122" y="565"/>
                                </a:lnTo>
                                <a:lnTo>
                                  <a:pt x="119" y="572"/>
                                </a:lnTo>
                                <a:lnTo>
                                  <a:pt x="118" y="572"/>
                                </a:lnTo>
                                <a:lnTo>
                                  <a:pt x="115" y="578"/>
                                </a:lnTo>
                                <a:lnTo>
                                  <a:pt x="113" y="578"/>
                                </a:lnTo>
                                <a:lnTo>
                                  <a:pt x="109" y="590"/>
                                </a:lnTo>
                                <a:lnTo>
                                  <a:pt x="106" y="590"/>
                                </a:lnTo>
                                <a:lnTo>
                                  <a:pt x="103" y="597"/>
                                </a:lnTo>
                                <a:lnTo>
                                  <a:pt x="100" y="597"/>
                                </a:lnTo>
                                <a:lnTo>
                                  <a:pt x="98" y="603"/>
                                </a:lnTo>
                                <a:lnTo>
                                  <a:pt x="95" y="603"/>
                                </a:lnTo>
                                <a:lnTo>
                                  <a:pt x="93" y="609"/>
                                </a:lnTo>
                                <a:lnTo>
                                  <a:pt x="90" y="609"/>
                                </a:lnTo>
                                <a:lnTo>
                                  <a:pt x="88" y="616"/>
                                </a:lnTo>
                                <a:lnTo>
                                  <a:pt x="85" y="616"/>
                                </a:lnTo>
                                <a:lnTo>
                                  <a:pt x="79" y="622"/>
                                </a:lnTo>
                                <a:lnTo>
                                  <a:pt x="77" y="628"/>
                                </a:lnTo>
                                <a:lnTo>
                                  <a:pt x="74" y="628"/>
                                </a:lnTo>
                                <a:lnTo>
                                  <a:pt x="71" y="634"/>
                                </a:lnTo>
                                <a:lnTo>
                                  <a:pt x="68" y="634"/>
                                </a:lnTo>
                                <a:lnTo>
                                  <a:pt x="65" y="641"/>
                                </a:lnTo>
                                <a:lnTo>
                                  <a:pt x="62" y="641"/>
                                </a:lnTo>
                                <a:lnTo>
                                  <a:pt x="60" y="647"/>
                                </a:lnTo>
                                <a:lnTo>
                                  <a:pt x="116" y="647"/>
                                </a:lnTo>
                                <a:lnTo>
                                  <a:pt x="120" y="641"/>
                                </a:lnTo>
                                <a:lnTo>
                                  <a:pt x="124" y="634"/>
                                </a:lnTo>
                                <a:lnTo>
                                  <a:pt x="128" y="628"/>
                                </a:lnTo>
                                <a:lnTo>
                                  <a:pt x="132" y="622"/>
                                </a:lnTo>
                                <a:lnTo>
                                  <a:pt x="136" y="609"/>
                                </a:lnTo>
                                <a:lnTo>
                                  <a:pt x="141" y="603"/>
                                </a:lnTo>
                                <a:lnTo>
                                  <a:pt x="144" y="597"/>
                                </a:lnTo>
                                <a:lnTo>
                                  <a:pt x="149" y="590"/>
                                </a:lnTo>
                                <a:lnTo>
                                  <a:pt x="153" y="578"/>
                                </a:lnTo>
                                <a:lnTo>
                                  <a:pt x="158" y="572"/>
                                </a:lnTo>
                                <a:lnTo>
                                  <a:pt x="162" y="565"/>
                                </a:lnTo>
                                <a:lnTo>
                                  <a:pt x="167" y="559"/>
                                </a:lnTo>
                                <a:lnTo>
                                  <a:pt x="171" y="553"/>
                                </a:lnTo>
                                <a:lnTo>
                                  <a:pt x="176" y="540"/>
                                </a:lnTo>
                                <a:lnTo>
                                  <a:pt x="180" y="534"/>
                                </a:lnTo>
                                <a:lnTo>
                                  <a:pt x="185" y="528"/>
                                </a:lnTo>
                                <a:lnTo>
                                  <a:pt x="189" y="521"/>
                                </a:lnTo>
                                <a:lnTo>
                                  <a:pt x="194" y="515"/>
                                </a:lnTo>
                                <a:lnTo>
                                  <a:pt x="198" y="503"/>
                                </a:lnTo>
                                <a:lnTo>
                                  <a:pt x="203" y="496"/>
                                </a:lnTo>
                                <a:lnTo>
                                  <a:pt x="207" y="490"/>
                                </a:lnTo>
                                <a:lnTo>
                                  <a:pt x="212" y="484"/>
                                </a:lnTo>
                                <a:lnTo>
                                  <a:pt x="217" y="471"/>
                                </a:lnTo>
                                <a:lnTo>
                                  <a:pt x="221" y="465"/>
                                </a:lnTo>
                                <a:lnTo>
                                  <a:pt x="227" y="459"/>
                                </a:lnTo>
                                <a:lnTo>
                                  <a:pt x="231" y="452"/>
                                </a:lnTo>
                                <a:lnTo>
                                  <a:pt x="236" y="446"/>
                                </a:lnTo>
                                <a:lnTo>
                                  <a:pt x="240" y="433"/>
                                </a:lnTo>
                                <a:lnTo>
                                  <a:pt x="245" y="427"/>
                                </a:lnTo>
                                <a:lnTo>
                                  <a:pt x="250" y="421"/>
                                </a:lnTo>
                                <a:lnTo>
                                  <a:pt x="254" y="415"/>
                                </a:lnTo>
                                <a:lnTo>
                                  <a:pt x="260" y="408"/>
                                </a:lnTo>
                                <a:lnTo>
                                  <a:pt x="264" y="402"/>
                                </a:lnTo>
                                <a:lnTo>
                                  <a:pt x="269" y="389"/>
                                </a:lnTo>
                                <a:lnTo>
                                  <a:pt x="274" y="383"/>
                                </a:lnTo>
                                <a:lnTo>
                                  <a:pt x="278" y="377"/>
                                </a:lnTo>
                                <a:lnTo>
                                  <a:pt x="283" y="371"/>
                                </a:lnTo>
                                <a:lnTo>
                                  <a:pt x="288" y="364"/>
                                </a:lnTo>
                                <a:lnTo>
                                  <a:pt x="292" y="352"/>
                                </a:lnTo>
                                <a:lnTo>
                                  <a:pt x="298" y="345"/>
                                </a:lnTo>
                                <a:lnTo>
                                  <a:pt x="302" y="339"/>
                                </a:lnTo>
                                <a:lnTo>
                                  <a:pt x="307" y="333"/>
                                </a:lnTo>
                                <a:lnTo>
                                  <a:pt x="312" y="327"/>
                                </a:lnTo>
                                <a:lnTo>
                                  <a:pt x="316" y="314"/>
                                </a:lnTo>
                                <a:lnTo>
                                  <a:pt x="321" y="308"/>
                                </a:lnTo>
                                <a:lnTo>
                                  <a:pt x="326" y="302"/>
                                </a:lnTo>
                                <a:lnTo>
                                  <a:pt x="330" y="295"/>
                                </a:lnTo>
                                <a:lnTo>
                                  <a:pt x="336" y="289"/>
                                </a:lnTo>
                                <a:lnTo>
                                  <a:pt x="340" y="276"/>
                                </a:lnTo>
                                <a:lnTo>
                                  <a:pt x="345" y="270"/>
                                </a:lnTo>
                                <a:lnTo>
                                  <a:pt x="350" y="264"/>
                                </a:lnTo>
                                <a:lnTo>
                                  <a:pt x="354" y="258"/>
                                </a:lnTo>
                                <a:lnTo>
                                  <a:pt x="360" y="251"/>
                                </a:lnTo>
                                <a:lnTo>
                                  <a:pt x="364" y="239"/>
                                </a:lnTo>
                                <a:lnTo>
                                  <a:pt x="369" y="232"/>
                                </a:lnTo>
                                <a:lnTo>
                                  <a:pt x="374" y="226"/>
                                </a:lnTo>
                                <a:lnTo>
                                  <a:pt x="378" y="220"/>
                                </a:lnTo>
                                <a:lnTo>
                                  <a:pt x="383" y="214"/>
                                </a:lnTo>
                                <a:lnTo>
                                  <a:pt x="388" y="207"/>
                                </a:lnTo>
                                <a:lnTo>
                                  <a:pt x="392" y="195"/>
                                </a:lnTo>
                                <a:lnTo>
                                  <a:pt x="398" y="188"/>
                                </a:lnTo>
                                <a:lnTo>
                                  <a:pt x="402" y="182"/>
                                </a:lnTo>
                                <a:lnTo>
                                  <a:pt x="407" y="176"/>
                                </a:lnTo>
                                <a:lnTo>
                                  <a:pt x="412" y="170"/>
                                </a:lnTo>
                                <a:lnTo>
                                  <a:pt x="417" y="157"/>
                                </a:lnTo>
                                <a:lnTo>
                                  <a:pt x="419" y="157"/>
                                </a:lnTo>
                                <a:lnTo>
                                  <a:pt x="420" y="151"/>
                                </a:lnTo>
                                <a:lnTo>
                                  <a:pt x="423" y="151"/>
                                </a:lnTo>
                                <a:lnTo>
                                  <a:pt x="424" y="145"/>
                                </a:lnTo>
                                <a:lnTo>
                                  <a:pt x="427" y="145"/>
                                </a:lnTo>
                                <a:lnTo>
                                  <a:pt x="428" y="138"/>
                                </a:lnTo>
                                <a:lnTo>
                                  <a:pt x="430" y="138"/>
                                </a:lnTo>
                                <a:lnTo>
                                  <a:pt x="431" y="132"/>
                                </a:lnTo>
                                <a:lnTo>
                                  <a:pt x="436" y="132"/>
                                </a:lnTo>
                                <a:lnTo>
                                  <a:pt x="439" y="126"/>
                                </a:lnTo>
                                <a:lnTo>
                                  <a:pt x="439" y="119"/>
                                </a:lnTo>
                                <a:lnTo>
                                  <a:pt x="444" y="119"/>
                                </a:lnTo>
                                <a:lnTo>
                                  <a:pt x="445" y="113"/>
                                </a:lnTo>
                                <a:lnTo>
                                  <a:pt x="446" y="113"/>
                                </a:lnTo>
                                <a:lnTo>
                                  <a:pt x="450" y="107"/>
                                </a:lnTo>
                                <a:lnTo>
                                  <a:pt x="452" y="107"/>
                                </a:lnTo>
                                <a:lnTo>
                                  <a:pt x="455" y="101"/>
                                </a:lnTo>
                                <a:lnTo>
                                  <a:pt x="456" y="94"/>
                                </a:lnTo>
                                <a:lnTo>
                                  <a:pt x="459" y="94"/>
                                </a:lnTo>
                                <a:lnTo>
                                  <a:pt x="460" y="88"/>
                                </a:lnTo>
                                <a:lnTo>
                                  <a:pt x="463" y="88"/>
                                </a:lnTo>
                                <a:lnTo>
                                  <a:pt x="464" y="82"/>
                                </a:lnTo>
                                <a:lnTo>
                                  <a:pt x="466" y="82"/>
                                </a:lnTo>
                                <a:lnTo>
                                  <a:pt x="468" y="75"/>
                                </a:lnTo>
                                <a:lnTo>
                                  <a:pt x="470" y="75"/>
                                </a:lnTo>
                                <a:lnTo>
                                  <a:pt x="471" y="69"/>
                                </a:lnTo>
                                <a:lnTo>
                                  <a:pt x="473" y="69"/>
                                </a:lnTo>
                                <a:lnTo>
                                  <a:pt x="475" y="63"/>
                                </a:lnTo>
                                <a:close/>
                                <a:moveTo>
                                  <a:pt x="478" y="57"/>
                                </a:moveTo>
                                <a:lnTo>
                                  <a:pt x="436" y="57"/>
                                </a:lnTo>
                                <a:lnTo>
                                  <a:pt x="434" y="63"/>
                                </a:lnTo>
                                <a:lnTo>
                                  <a:pt x="477" y="63"/>
                                </a:lnTo>
                                <a:lnTo>
                                  <a:pt x="478" y="57"/>
                                </a:lnTo>
                                <a:close/>
                                <a:moveTo>
                                  <a:pt x="487" y="31"/>
                                </a:moveTo>
                                <a:lnTo>
                                  <a:pt x="440" y="31"/>
                                </a:lnTo>
                                <a:lnTo>
                                  <a:pt x="440" y="38"/>
                                </a:lnTo>
                                <a:lnTo>
                                  <a:pt x="441" y="38"/>
                                </a:lnTo>
                                <a:lnTo>
                                  <a:pt x="441" y="50"/>
                                </a:lnTo>
                                <a:lnTo>
                                  <a:pt x="439" y="57"/>
                                </a:lnTo>
                                <a:lnTo>
                                  <a:pt x="480" y="57"/>
                                </a:lnTo>
                                <a:lnTo>
                                  <a:pt x="481" y="50"/>
                                </a:lnTo>
                                <a:lnTo>
                                  <a:pt x="483" y="50"/>
                                </a:lnTo>
                                <a:lnTo>
                                  <a:pt x="484" y="44"/>
                                </a:lnTo>
                                <a:lnTo>
                                  <a:pt x="485" y="44"/>
                                </a:lnTo>
                                <a:lnTo>
                                  <a:pt x="486" y="38"/>
                                </a:lnTo>
                                <a:lnTo>
                                  <a:pt x="487" y="31"/>
                                </a:lnTo>
                                <a:close/>
                                <a:moveTo>
                                  <a:pt x="489" y="25"/>
                                </a:moveTo>
                                <a:lnTo>
                                  <a:pt x="439" y="25"/>
                                </a:lnTo>
                                <a:lnTo>
                                  <a:pt x="439" y="31"/>
                                </a:lnTo>
                                <a:lnTo>
                                  <a:pt x="489" y="31"/>
                                </a:lnTo>
                                <a:lnTo>
                                  <a:pt x="489" y="25"/>
                                </a:lnTo>
                                <a:close/>
                                <a:moveTo>
                                  <a:pt x="481" y="13"/>
                                </a:moveTo>
                                <a:lnTo>
                                  <a:pt x="438" y="13"/>
                                </a:lnTo>
                                <a:lnTo>
                                  <a:pt x="438" y="25"/>
                                </a:lnTo>
                                <a:lnTo>
                                  <a:pt x="491" y="25"/>
                                </a:lnTo>
                                <a:lnTo>
                                  <a:pt x="492" y="19"/>
                                </a:lnTo>
                                <a:lnTo>
                                  <a:pt x="483" y="19"/>
                                </a:lnTo>
                                <a:lnTo>
                                  <a:pt x="481" y="13"/>
                                </a:lnTo>
                                <a:close/>
                                <a:moveTo>
                                  <a:pt x="469" y="6"/>
                                </a:moveTo>
                                <a:lnTo>
                                  <a:pt x="440" y="6"/>
                                </a:lnTo>
                                <a:lnTo>
                                  <a:pt x="439" y="13"/>
                                </a:lnTo>
                                <a:lnTo>
                                  <a:pt x="472" y="13"/>
                                </a:lnTo>
                                <a:lnTo>
                                  <a:pt x="469" y="6"/>
                                </a:lnTo>
                                <a:close/>
                                <a:moveTo>
                                  <a:pt x="455" y="0"/>
                                </a:moveTo>
                                <a:lnTo>
                                  <a:pt x="447" y="0"/>
                                </a:lnTo>
                                <a:lnTo>
                                  <a:pt x="445" y="6"/>
                                </a:lnTo>
                                <a:lnTo>
                                  <a:pt x="457" y="6"/>
                                </a:lnTo>
                                <a:lnTo>
                                  <a:pt x="455" y="0"/>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65" y="622"/>
                            <a:ext cx="231"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4" y="57"/>
                            <a:ext cx="93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83" y="161"/>
                            <a:ext cx="1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68" y="861"/>
                            <a:ext cx="12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93" y="322"/>
                            <a:ext cx="34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8" y="683"/>
                            <a:ext cx="38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 y="627"/>
                            <a:ext cx="54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8" y="72"/>
                            <a:ext cx="4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36" y="571"/>
                            <a:ext cx="78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926" y="831"/>
                            <a:ext cx="73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68E355" id="Group 165" o:spid="_x0000_s1026" style="width:132.85pt;height:57.55pt;mso-position-horizontal-relative:char;mso-position-vertical-relative:line" coordsize="2657,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">
                <v:shape id="Picture 199" o:spid="_x0000_s1027" type="#_x0000_t75" style="position:absolute;width:1081;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yq3AAAAA3AAAAA8AAABkcnMvZG93bnJldi54bWxET81qwkAQvgt9h2UKXsRsqmAkZhUpFAr1&#10;0ugDjNkxSZudDbtrjG/fFQre5uP7nWI3mk4M5HxrWcFbkoIgrqxuuVZwOn7M1yB8QNbYWSYFd/Kw&#10;275MCsy1vfE3DWWoRQxhn6OCJoQ+l9JXDRn0ie2JI3exzmCI0NVSO7zFcNPJRZqupMGWY0ODPb03&#10;VP2WV6NgOH/tD3gvJSFfZ63B5Y8PS6Wmr+N+AyLQGJ7if/enjvOzDB7PxAv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0rKrcAAAADcAAAADwAAAAAAAAAAAAAAAACfAgAA&#10;ZHJzL2Rvd25yZXYueG1sUEsFBgAAAAAEAAQA9wAAAIwDAAAAAA==&#10;">
                  <v:imagedata r:id="rId59" o:title=""/>
                </v:shape>
                <v:shape id="Picture 198" o:spid="_x0000_s1028" type="#_x0000_t75" style="position:absolute;left:855;top:166;width:161;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6r7FAAAA3AAAAA8AAABkcnMvZG93bnJldi54bWxEj0FvwjAMhe+T9h8iT9ptJOMwRiGgaWLS&#10;LtNE4QA3qzFtReN0SQrdv58PSLvZes/vfV6uR9+pC8XUBrbwPDGgiKvgWq4t7HcfT6+gUkZ22AUm&#10;C7+UYL26v1ti4cKVt3Qpc60khFOBFpqc+0LrVDXkMU1CTyzaKUSPWdZYaxfxKuG+01NjXrTHlqWh&#10;wZ7eG6rO5eAtlMaZiN/Vz7bcDKY1w/w4P3xZ+/gwvi1AZRrzv/l2/ekEfya08ox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Q+q+xQAAANwAAAAPAAAAAAAAAAAAAAAA&#10;AJ8CAABkcnMvZG93bnJldi54bWxQSwUGAAAAAAQABAD3AAAAkQMAAAAA&#10;">
                  <v:imagedata r:id="rId60" o:title=""/>
                </v:shape>
                <v:shape id="Picture 197" o:spid="_x0000_s1029" type="#_x0000_t75" style="position:absolute;left:250;top:738;width:383;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aOPAAAAA3AAAAA8AAABkcnMvZG93bnJldi54bWxET0uLwjAQvi/4H8II3tZUD7pWo6goKFjw&#10;eR+asS02k9JEbf+9WVjY23x8z5ktGlOKF9WusKxg0I9AEKdWF5wpuF623z8gnEfWWFomBS05WMw7&#10;XzOMtX3ziV5nn4kQwi5GBbn3VSylS3My6Pq2Ig7c3dYGfYB1JnWN7xBuSjmMopE0WHBoyLGidU7p&#10;4/w0Cm6rA2Yrs22TDbnRpE2qZXLcK9XrNsspCE+N/xf/uXc6zB9P4PeZcIGc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hRo48AAAADcAAAADwAAAAAAAAAAAAAAAACfAgAA&#10;ZHJzL2Rvd25yZXYueG1sUEsFBgAAAAAEAAQA9wAAAIwDAAAAAA==&#10;">
                  <v:imagedata r:id="rId61" o:title=""/>
                </v:shape>
                <v:shape id="Freeform 196" o:spid="_x0000_s1030" style="position:absolute;left:76;top:693;width:513;height:279;visibility:visible;mso-wrap-style:square;v-text-anchor:top" coordsize="51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7IocQA&#10;AADcAAAADwAAAGRycy9kb3ducmV2LnhtbESPQWsCQQyF7wX/wxChtzpbaUW2jiKKYGkv1f6AsBN3&#10;l+5klpm4bvvrm0Oht4T38t6X1WYMnRko5Tayg8dZAYa4ir7l2sHn+fCwBJMF2WMXmRx8U4bNenK3&#10;wtLHG3/QcJLaaAjnEh00In1pba4aCphnsSdW7RJTQNE11dYnvGl46Oy8KBY2YMva0GBPu4aqr9M1&#10;OEhy+LnIIO9PvH+eD9tFv3u7vjp3Px23L2CERvk3/10fveIvFV+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yKHEAAAA3AAAAA8AAAAAAAAAAAAAAAAAmAIAAGRycy9k&#10;b3ducmV2LnhtbFBLBQYAAAAABAAEAPUAAACJAwAAAAA=&#10;" path="m19,l16,1,14,3,11,6,7,9,5,12,3,15,2,19,1,22r,4l,29,12,56r2,4l17,63r3,3l27,73r4,3l34,78r7,6l44,87r4,1l51,90r3,2l58,93r3,1l64,96r6,2l77,101r6,3l103,113r6,4l123,122r6,4l135,130r7,3l149,137r6,3l168,148r6,3l181,155r6,3l194,162r6,3l206,170r14,7l226,180r6,4l238,187r7,4l252,194r7,4l265,202r6,3l278,208r6,4l291,215r6,4l303,222r47,21l358,246r7,2l371,251r8,2l399,260r7,2l414,264r7,2l428,267r7,3l450,273r8,l465,275r8,1l480,277r17,2l497,275r2,-6l500,266r1,-4l503,259r,-3l505,253r1,-6l507,243r2,-3l509,237r2,-2l512,232r1,-3l504,226r-8,-2l487,222r-8,-2l470,217r-17,-4l446,211r-9,-3l429,205r-17,-6l405,196r-17,-6l381,187r-8,-3l365,181r-8,-3l350,175r-17,-8l326,164r-15,-7l303,153r-15,-7l279,142r-14,-8l258,131r-8,-4l235,118,212,107r-8,-5l197,99r-7,-5l182,90r-7,-4l167,82,152,73r-7,-4l138,66r-8,-5l123,57r-7,-4l108,49r-8,-4l94,40,86,36,79,32,71,28,64,24,55,19,49,16,34,8,26,4,19,xe" fillcolor="#ac3333" stroked="f">
                  <v:path arrowok="t" o:connecttype="custom" o:connectlocs="14,696;5,705;1,715;12,749;20,759;34,771;48,781;58,786;70,791;103,806;129,819;149,830;174,844;194,855;220,870;238,880;259,891;278,901;297,912;358,939;379,946;414,957;435,963;465,968;497,972;500,959;503,949;507,936;511,928;504,919;479,913;446,904;412,892;381,880;357,871;326,857;288,839;258,824;212,800;190,787;167,775;138,759;116,746;94,733;71,721;49,709;19,693" o:connectangles="0,0,0,0,0,0,0,0,0,0,0,0,0,0,0,0,0,0,0,0,0,0,0,0,0,0,0,0,0,0,0,0,0,0,0,0,0,0,0,0,0,0,0,0,0,0,0"/>
                </v:shape>
                <v:shape id="Freeform 195" o:spid="_x0000_s1031" style="position:absolute;left:67;top:19;width:534;height:706;visibility:visible;mso-wrap-style:square;v-text-anchor:top" coordsize="53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Q78MA&#10;AADcAAAADwAAAGRycy9kb3ducmV2LnhtbERPTWvCQBC9F/oflin0UnSjQgnRVaxVqIcemnrxNmTH&#10;JLg7G7Kjpv++KxR6m8f7nMVq8E5dqY9tYAOTcQaKuAq25drA4Xs3ykFFQbboApOBH4qwWj4+LLCw&#10;4cZfdC2lVimEY4EGGpGu0DpWDXmM49ARJ+4Ueo+SYF9r2+MthXunp1n2qj22nBoa7GjTUHUuL96A&#10;2+eyKV+21fs+vm3Pn7Oj20lnzPPTsJ6DEhrkX/zn/rBpfj6B+zPp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rQ78MAAADcAAAADwAAAAAAAAAAAAAAAACYAgAAZHJzL2Rv&#10;d25yZXYueG1sUEsFBgAAAAAEAAQA9QAAAIgDAAAAAA==&#10;" path="m466,r-1,l463,3r-1,1l460,6r-1,2l458,10r-2,2l454,15r-2,2l450,21r-2,1l447,26r-3,2l443,32r-2,2l439,37r-2,3l435,43r-2,2l431,48r-1,3l428,54r-2,2l424,59r-2,3l421,64r-1,2l418,68r-1,2l416,72r-6,10l398,101r-6,11l386,121r-13,20l367,150r-8,10l353,170r-8,9l338,189r-7,9l309,227r-8,9l293,246r-8,9l278,265r-8,9l262,283r-8,10l246,302r-8,10l230,321r-7,9l215,339r-9,10l199,359r-8,9l183,378r-7,8l159,406r-7,9l129,444r-6,10l115,463,88,502r-6,11l76,523r-6,10l63,543r-5,10l52,563r-5,11l41,584r-4,10l32,605r-4,11l23,626r-4,11l14,649r-3,11l8,670,5,682,,705r3,-1l6,702r4,l13,700r15,-3l32,696r3,-1l38,694r4,l46,693r9,l58,690r3,-4l64,682r3,-3l69,675r3,-4l74,667r3,-3l83,657r2,-4l88,649r3,-3l94,643r2,-4l99,635r4,-7l106,624r5,-7l114,613r2,-3l119,606r2,-4l124,599r2,-4l129,591r2,-4l134,584r2,-3l139,577r7,-11l149,563r7,-11l159,548r4,-8l166,537r2,-4l171,529r2,-3l176,522r5,-7l184,511r2,-4l189,504r5,-8l197,493r3,-3l202,486r3,-4l207,478r3,-3l213,472r3,-5l219,464r3,-4l233,440r9,-13l246,420r18,-27l268,386r5,-6l282,366r5,-6l291,354r5,-8l300,339r6,-6l311,327r4,-7l321,313r4,-6l330,300r5,-7l341,287r4,-7l350,274r6,-7l361,261r5,-7l371,248r6,-6l382,236r4,-7l391,222r6,-6l402,210r5,-6l412,198r11,-14l427,178r6,-6l438,165r10,-12l454,147r5,-6l464,135r4,-7l474,122r10,-12l489,103,499,91r4,-5l509,79r5,-5l518,68r6,-6l528,55r5,-5l531,47r-1,-1l525,43r-2,-2l521,39r-3,-2l516,35r-3,-2l511,31r-3,-1l506,28r-3,-2l500,24r-2,-3l495,21r-3,-3l489,16r-4,-3l483,11,478,8,477,7,473,4,470,2,468,r-2,xe" fillcolor="#73464f" stroked="f">
                  <v:path arrowok="t" o:connecttype="custom" o:connectlocs="462,23;456,31;448,41;441,53;433,64;426,75;420,85;410,101;373,160;345,198;301,255;270,293;238,331;206,368;176,405;123,473;76,542;52,582;32,624;14,668;0,724;13,719;38,713;58,709;69,694;83,676;94,662;106,643;119,625;129,610;139,596;159,567;171,548;184,530;197,512;207,497;219,483;246,439;282,385;300,358;321,332;341,306;361,280;382,255;402,229;427,197;454,166;474,141;503,105;524,81;530,65;518,56;508,49;498,40;485,32;473,23" o:connectangles="0,0,0,0,0,0,0,0,0,0,0,0,0,0,0,0,0,0,0,0,0,0,0,0,0,0,0,0,0,0,0,0,0,0,0,0,0,0,0,0,0,0,0,0,0,0,0,0,0,0,0,0,0,0,0,0"/>
                </v:shape>
                <v:shape id="Picture 194" o:spid="_x0000_s1032" type="#_x0000_t75" style="position:absolute;left:749;top:135;width:267;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BsbCAAAA3AAAAA8AAABkcnMvZG93bnJldi54bWxET02LwjAQvQv+hzDC3jTVhbVWo4iwUBc8&#10;aL14G5KxLTaT0mS1/febhYW9zeN9zmbX20Y8qfO1YwXzWQKCWDtTc6ngWnxOUxA+IBtsHJOCgTzs&#10;tuPRBjPjXnym5yWUIoawz1BBFUKbSel1RRb9zLXEkbu7zmKIsCul6fAVw20jF0nyIS3WHBsqbOlQ&#10;kX5cvq0CLq6nMrH5afU16PdlTUejjzel3ib9fg0iUB/+xX/u3MT56QJ+n4kX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DQbGwgAAANwAAAAPAAAAAAAAAAAAAAAAAJ8C&#10;AABkcnMvZG93bnJldi54bWxQSwUGAAAAAAQABAD3AAAAjgMAAAAA&#10;">
                  <v:imagedata r:id="rId62" o:title=""/>
                </v:shape>
                <v:shape id="Freeform 193" o:spid="_x0000_s1033" style="position:absolute;left:117;top:352;width:239;height:482;visibility:visible;mso-wrap-style:square;v-text-anchor:top" coordsize="23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bccEA&#10;AADcAAAADwAAAGRycy9kb3ducmV2LnhtbERPS2vCQBC+F/wPywje6sYKjaSuUgRBL0Ki9Dxkp9m0&#10;2dmQ3ebx712h4G0+vuds96NtRE+drx0rWC0TEMSl0zVXCm7X4+sGhA/IGhvHpGAiD/vd7GWLmXYD&#10;59QXoRIxhH2GCkwIbSalLw1Z9EvXEkfu23UWQ4RdJXWHQwy3jXxLkndpsebYYLClg6Hyt/izClz6&#10;VRWTN8Ut1edLnpvTz7F2Si3m4+cHiEBjeIr/3Scd52/W8HgmXi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23HBAAAA3AAAAA8AAAAAAAAAAAAAAAAAmAIAAGRycy9kb3du&#10;cmV2LnhtbFBLBQYAAAAABAAEAPUAAACGAwAAAAA=&#10;" path="m206,r-6,3l194,8r-10,9l179,22r-6,5l169,32r-5,4l159,41r-9,9l145,56r-9,10l132,71r-4,5l119,86r-4,5l111,97r-4,5l100,112r-3,6l93,124r-8,10l79,146r-3,5l73,157r-3,6l66,168r-3,6l57,186r-3,5l52,197r-3,6l47,209r-3,5l41,220r-3,7l36,233r-2,5l29,250r-2,7l26,263r-3,6l20,275r-1,6l17,286r-3,12l12,305r-2,6l8,318,4,336r-2,6l2,348,,355r3,2l7,359r9,4l20,366r3,1l26,369r3,2l35,374r3,2l41,378r3,2l47,381r3,3l55,387r3,1l61,390r6,3l69,395r3,2l78,400r3,2l84,404r2,1l89,407r3,2l95,411r3,2l101,415r2,1l106,419r3,1l112,422r2,3l118,427r3,1l123,431r4,1l136,439r4,2l143,443r3,2l150,447r3,2l156,452r3,2l167,458r3,3l174,463r3,3l181,469r4,2l189,473r4,3l197,478r4,3l203,479r3,-1l210,476r2,-1l215,475r3,-1l221,474r2,-1l225,473r7,-2l236,468r3,-2l236,463r-2,-4l232,456r-3,-4l226,449r-2,-3l222,442r-2,-3l217,435r-5,-7l210,425r-2,-5l206,417,194,399r-2,-3l185,384r-1,-3l182,376r-2,-4l178,369r-4,-8l171,354r-1,-3l168,346r-1,-4l165,338r,-4l162,327r-1,-5l159,311r-1,-4l157,303r,-5l156,295r,-20l157,271r,-4l159,258r,-4l160,250r2,-4l163,242r3,-8l167,230r5,-8l173,219r1,-4l175,212r1,-3l178,205r1,-3l181,198r2,-3l188,184r4,-7l194,173r6,-11l202,158r2,-4l206,151r2,-5l210,142r2,-3l214,135r2,-5l218,127r2,-4l222,119r2,-4l225,112r1,-4l229,104r,-4l231,96r1,-4l233,89r1,-4l235,81r1,-4l237,74r1,-3l238,67r,-4l238,46r,-4l237,39r-2,-3l235,33r-2,-4l232,26r-2,-3l229,21r-3,-4l224,15,219,9,215,6,212,4,209,2,206,xe" fillcolor="#ac3333" stroked="f">
                  <v:path arrowok="t" o:connecttype="custom" o:connectlocs="184,369;164,388;136,418;115,443;97,470;76,503;63,526;49,555;38,579;27,609;19,633;10,663;2,700;16,715;29,723;44,732;58,740;72,749;86,757;98,765;109,772;121,780;140,793;153,801;170,813;185,823;201,833;212,827;223,825;239,818;229,804;220,791;208,772;185,736;178,721;168,698;162,679;157,655;157,623;160,602;167,582;175,564;181,550;194,525;206,503;214,487;222,471;229,456;233,441;237,426;238,398;235,385;229,373;215,358" o:connectangles="0,0,0,0,0,0,0,0,0,0,0,0,0,0,0,0,0,0,0,0,0,0,0,0,0,0,0,0,0,0,0,0,0,0,0,0,0,0,0,0,0,0,0,0,0,0,0,0,0,0,0,0,0,0"/>
                </v:shape>
                <v:shape id="Picture 192" o:spid="_x0000_s1034" type="#_x0000_t75" style="position:absolute;left:117;top:91;width:497;height: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HDXCAAAA3AAAAA8AAABkcnMvZG93bnJldi54bWxET0trwkAQvgv+h2UK3nSjlqrRVURQe8lB&#10;WzyP2WmSNjsbsptH/323IHibj+85m11vStFS7QrLCqaTCARxanXBmYLPj+N4CcJ5ZI2lZVLwSw52&#10;2+Fgg7G2HV+ovfpMhBB2MSrIva9iKV2ak0E3sRVx4L5sbdAHWGdS19iFcFPKWRS9SYMFh4YcKzrk&#10;lP5cG6NArr6nN3fP0mSuZ4vToZmbxJ6VGr30+zUIT71/ih/udx3mL1/h/5lwgd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sxw1wgAAANwAAAAPAAAAAAAAAAAAAAAAAJ8C&#10;AABkcnMvZG93bnJldi54bWxQSwUGAAAAAAQABAD3AAAAjgMAAAAA&#10;">
                  <v:imagedata r:id="rId63" o:title=""/>
                </v:shape>
                <v:shape id="Picture 191" o:spid="_x0000_s1035" type="#_x0000_t75" style="position:absolute;left:167;top:113;width:824;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aX+HAAAAA3AAAAA8AAABkcnMvZG93bnJldi54bWxET01rwzAMvQ/2H4wGuy1OAytpWre0g40e&#10;t6a9i1iJQ2M52F6a/fu5MNhNj/epzW62g5jIh96xgkWWgyBunO65U3Cu319KECEiaxwck4IfCrDb&#10;Pj5ssNLuxl80nWInUgiHChWYGMdKytAYshgyNxInrnXeYkzQd1J7vKVwO8giz5fSYs+pweBIb4aa&#10;6+nbKli1hXEffUF6WbrD595O9eXQKvX8NO/XICLN8V/85z7qNL98hfsz6QK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tpf4cAAAADcAAAADwAAAAAAAAAAAAAAAACfAgAA&#10;ZHJzL2Rvd25yZXYueG1sUEsFBgAAAAAEAAQA9wAAAIwDAAAAAA==&#10;">
                  <v:imagedata r:id="rId64" o:title=""/>
                </v:shape>
                <v:shape id="Freeform 190" o:spid="_x0000_s1036" style="position:absolute;left:586;top:1062;width:16;height:30;visibility:visible;mso-wrap-style:square;v-text-anchor:top" coordsize="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7IsEA&#10;AADcAAAADwAAAGRycy9kb3ducmV2LnhtbERPzWoCMRC+F3yHMEJvNasHldUoiyDtoeDvAwyb6e7S&#10;ZLIk6Rr79KZQ8DYf3++st8kaMZAPnWMF00kBgrh2uuNGwfWyf1uCCBFZo3FMCu4UYLsZvayx1O7G&#10;JxrOsRE5hEOJCtoY+1LKULdkMUxcT5y5L+ctxgx9I7XHWw63Rs6KYi4tdpwbWuxp11L9ff6xCujz&#10;3f0uDovjzA/3KqV6WpmjUep1nKoViEgpPsX/7g+d5y/n8PdMv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qeyLBAAAA3AAAAA8AAAAAAAAAAAAAAAAAmAIAAGRycy9kb3du&#10;cmV2LnhtbFBLBQYAAAAABAAEAPUAAACGAwAAAAA=&#10;" path="m8,l5,1,3,2,2,4,,7,,17r1,2l2,22r1,5l4,28r1,1l6,30r2,l11,28r1,-2l14,23r,-2l15,19r,-2l16,16r,-8l14,4,11,1,9,1,8,xe" fillcolor="#8f2900" stroked="f">
                  <v:path arrowok="t" o:connecttype="custom" o:connectlocs="8,1062;5,1063;3,1064;2,1066;0,1069;0,1079;1,1081;2,1084;3,1089;4,1090;5,1091;6,1092;8,1092;11,1090;12,1088;14,1085;14,1083;15,1081;15,1079;16,1078;16,1070;14,1066;11,1063;9,1063;8,1062" o:connectangles="0,0,0,0,0,0,0,0,0,0,0,0,0,0,0,0,0,0,0,0,0,0,0,0,0"/>
                </v:shape>
                <v:shape id="Picture 189" o:spid="_x0000_s1037" type="#_x0000_t75" style="position:absolute;left:462;top:342;width:196;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mN/FAAAA3AAAAA8AAABkcnMvZG93bnJldi54bWxEj0FrwkAQhe+F/odlCl6K2Si0SswqrSDk&#10;4KWai7chOyax2dmwuzXJv3cLhd5meO978ybfjaYTd3K+taxgkaQgiCurW64VlOfDfA3CB2SNnWVS&#10;MJGH3fb5KcdM24G/6H4KtYgh7DNU0ITQZ1L6qiGDPrE9cdSu1hkMcXW11A6HGG46uUzTd2mw5Xih&#10;wZ72DVXfpx8Ta3xezOK1LIexnQrzlmJ1k+6o1Oxl/NiACDSGf/MfXejIrVfw+0ycQG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pjfxQAAANwAAAAPAAAAAAAAAAAAAAAA&#10;AJ8CAABkcnMvZG93bnJldi54bWxQSwUGAAAAAAQABAD3AAAAkQMAAAAA&#10;">
                  <v:imagedata r:id="rId65" o:title=""/>
                </v:shape>
                <v:shape id="Freeform 188" o:spid="_x0000_s1038" style="position:absolute;left:506;top:293;width:215;height:501;visibility:visible;mso-wrap-style:square;v-text-anchor:top" coordsize="215,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u1Z8gA&#10;AADcAAAADwAAAGRycy9kb3ducmV2LnhtbESPT0vDQBDF74LfYRnBm93UQ6mx26IV/xRKoamg3obs&#10;mIRmZ8Pu2iTf3jkUepvhvXnvN4vV4Fp1ohAbzwamkwwUceltw5WBz8Pr3RxUTMgWW89kYKQIq+X1&#10;1QJz63ve06lIlZIQjjkaqFPqcq1jWZPDOPEdsWi/PjhMsoZK24C9hLtW32fZTDtsWBpq7GhdU3ks&#10;/pyBn6/N9Hmz2+3fv1+Kbf+2HWfhYTTm9mZ4egSVaEgX8/n6wwr+XGjlGZlA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7VnyAAAANwAAAAPAAAAAAAAAAAAAAAAAJgCAABk&#10;cnMvZG93bnJldi54bWxQSwUGAAAAAAQABAD1AAAAjQMAAAAA&#10;" path="m188,r-3,2l183,4r-2,2l179,8r-3,4l173,15r-3,4l167,25r-2,2l165,30r-1,3l163,34r-1,5l161,41r-1,2l160,45r-1,2l159,52r,2l159,68r-1,3l158,107r-1,2l157,111r-1,2l156,116r,2l156,121r-1,2l155,126r-1,2l154,130r-1,5l151,137r-1,3l150,142r-1,3l149,151r-1,6l147,163r,6l146,174r-2,18l141,198r-1,6l138,210r-1,6l135,222r-12,27l121,254r-2,6l113,271r-3,6l95,303r-4,5l88,313r-3,6l79,330r-3,5l70,345r-4,5l63,356r-4,5l56,366r-3,6l38,398r-3,6l32,410r-9,15l21,431r-2,6l16,443r-2,5l10,460r-2,5l6,471r-1,5l,494r,7l3,499r2,l8,497r6,-1l16,494r6,-1l24,491r2,-1l29,489r3,-1l35,487r3,-1l41,485r3,-1l46,481r2,-3l50,475r2,-3l54,469r2,-3l63,458r1,-3l67,452r2,-3l70,446r9,-12l81,431r2,-3l85,426r2,-4l89,420r2,-3l95,411r2,-3l99,405r2,-2l103,399r2,-2l109,391r2,-3l113,385r2,-3l117,379r1,-3l121,373r1,-3l124,368r2,-4l128,361r1,-3l132,355r1,-3l135,349r2,-3l139,344r2,-4l144,334r2,-2l147,328r2,-3l153,319r1,-3l156,313r2,-3l159,307r2,-3l163,301r2,-3l166,295r,-4l167,286r,-4l170,264r1,-4l172,254r1,-4l174,245r2,-4l176,236r2,-6l181,222r2,-6l184,211r1,-4l187,201r1,-5l189,191r2,-5l193,181r1,-5l195,171r2,-5l198,162r2,-5l201,151r2,-5l204,142r1,-6l206,131r1,-5l209,121r,-5l211,106r1,-9l212,92r2,-9l214,64,212,51r-1,-4l210,42r-1,-4l208,33r-3,-7l203,22r-2,-4l199,15r-3,-4l194,7,191,4,188,xe" fillcolor="#a60000" stroked="f">
                  <v:path arrowok="t" o:connecttype="custom" o:connectlocs="181,299;170,312;164,326;160,336;159,347;157,402;156,411;154,421;150,433;148,450;144,485;137,509;119,553;91,601;76,628;59,654;35,697;19,730;8,758;0,794;14,789;26,783;38,779;48,771;56,759;69,742;83,721;91,710;101,696;111,681;118,669;126,657;133,645;141,633;149,618;158,603;165,591;167,575;173,543;178,523;185,500;191,479;197,459;203,439;207,419;212,390;212,344;208,326;199,308;188,293" o:connectangles="0,0,0,0,0,0,0,0,0,0,0,0,0,0,0,0,0,0,0,0,0,0,0,0,0,0,0,0,0,0,0,0,0,0,0,0,0,0,0,0,0,0,0,0,0,0,0,0,0,0"/>
                </v:shape>
                <v:shape id="AutoShape 187" o:spid="_x0000_s1039" style="position:absolute;left:500;top:355;width:48;height:45;visibility:visible;mso-wrap-style:square;v-text-anchor:top" coordsize="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X3sEA&#10;AADcAAAADwAAAGRycy9kb3ducmV2LnhtbERP22rCQBB9L/gPywh9KbqxlKrRVbxQKH3S6AcM2TEJ&#10;ZmdDZo3x791CoW9zONdZrntXq45aqTwbmIwTUMS5txUXBs6nr9EMlARki7VnMvAggfVq8LLE1Po7&#10;H6nLQqFiCEuKBsoQmlRryUtyKGPfEEfu4luHIcK20LbFewx3tX5Pkk/tsOLYUGJDu5Lya3ZzBlDe&#10;Jj+HD6Kt7J1km07vpo+LMa/DfrMAFagP/+I/97eN82dz+H0mXq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OV97BAAAA3AAAAA8AAAAAAAAAAAAAAAAAmAIAAGRycy9kb3du&#10;cmV2LnhtbFBLBQYAAAAABAAEAPUAAACGAwAAAAA=&#10;" path="m43,30l3,30r4,1l9,33r2,l14,35r2,2l18,39r2,1l22,42r3,l27,44r2,l32,45r3,-1l39,43r2,-3l43,39r4,-5l45,32,43,30xm12,l9,3,7,6,5,9,4,13,3,18,2,21,1,24r,2l,28r,2l3,30r40,l41,27,39,24,37,22,35,20,33,18,29,13,26,10,24,8,22,6,19,4,17,3,14,,12,xe" fillcolor="#939389" stroked="f">
                  <v:path arrowok="t" o:connecttype="custom" o:connectlocs="43,385;3,385;7,386;9,388;11,388;14,390;16,392;18,394;20,395;22,397;25,397;27,399;29,399;32,400;35,399;39,398;41,395;43,394;47,389;45,387;43,385;12,355;9,358;7,361;5,364;4,368;3,373;2,376;1,379;1,381;0,383;0,385;3,385;43,385;41,382;39,379;37,377;35,375;33,373;29,368;26,365;24,363;22,361;19,359;17,358;14,355;12,355" o:connectangles="0,0,0,0,0,0,0,0,0,0,0,0,0,0,0,0,0,0,0,0,0,0,0,0,0,0,0,0,0,0,0,0,0,0,0,0,0,0,0,0,0,0,0,0,0,0,0"/>
                </v:shape>
                <v:shape id="Freeform 186" o:spid="_x0000_s1040" style="position:absolute;left:573;top:335;width:52;height:59;visibility:visible;mso-wrap-style:square;v-text-anchor:top" coordsize="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pssQA&#10;AADcAAAADwAAAGRycy9kb3ducmV2LnhtbESPQWvCQBCF7wX/wzJCb3Wjh6Kpq5SKECqCtf0BQ3aa&#10;jWZnQ3aNqb/eOQi9zfDevPfNcj34RvXUxTqwgekkA0VcBltzZeDne/syBxUTssUmMBn4owjr1ehp&#10;ibkNV/6i/pgqJSEcczTgUmpzrWPpyGOchJZYtN/QeUyydpW2HV4l3Dd6lmWv2mPN0uCwpQ9H5fl4&#10;8QZ2fbFxl0XRx1vYnz7bcn9IwRrzPB7e30AlGtK/+XFdWMFfCL4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KbLEAAAA3AAAAA8AAAAAAAAAAAAAAAAAmAIAAGRycy9k&#10;b3ducmV2LnhtbFBLBQYAAAAABAAEAPUAAACJAwAAAAA=&#10;" path="m41,l37,2,34,4,30,6,28,9r-2,2l24,15r-3,3l19,22r-2,3l15,28r-3,4l10,35,7,38,5,42,2,45,,49r,2l1,53r2,3l3,59,6,58,9,56r3,l16,54r2,-3l21,47r3,-3l28,41r4,-4l36,33r2,-1l40,29r2,-2l44,26r3,-4l49,18r2,-4l51,11r,-3l49,5,48,3r-3,l43,1,41,xe" fillcolor="#a29393" stroked="f">
                  <v:path arrowok="t" o:connecttype="custom" o:connectlocs="41,335;37,337;34,339;30,341;28,344;26,346;24,350;21,353;19,357;17,360;15,363;12,367;10,370;7,373;5,377;2,380;0,384;0,386;1,388;3,391;3,394;6,393;9,391;12,391;16,389;18,386;21,382;24,379;28,376;32,372;36,368;38,367;40,364;42,362;44,361;47,357;49,353;51,349;51,346;51,343;49,340;48,338;45,338;43,336;41,335" o:connectangles="0,0,0,0,0,0,0,0,0,0,0,0,0,0,0,0,0,0,0,0,0,0,0,0,0,0,0,0,0,0,0,0,0,0,0,0,0,0,0,0,0,0,0,0,0"/>
                </v:shape>
                <v:shape id="Picture 185" o:spid="_x0000_s1041" type="#_x0000_t75" style="position:absolute;left:562;top:54;width:407;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mbTCAAAA3AAAAA8AAABkcnMvZG93bnJldi54bWxET01rAjEQvQv9D2EEb5q1h6VujSJSwYuF&#10;de2ht3Ez3SxuJkuS6vbfN4LgbR7vc5brwXbiSj60jhXMZxkI4trplhsFp2o3fQMRIrLGzjEp+KMA&#10;69XLaImFdjcu6XqMjUghHApUYGLsCylDbchimLmeOHE/zluMCfpGao+3FG47+ZplubTYcmow2NPW&#10;UH05/loFVXmufPcVz5/bw3e+K91Hbg4XpSbjYfMOItIQn+KHe6/T/MUc7s+kC+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GZm0wgAAANwAAAAPAAAAAAAAAAAAAAAAAJ8C&#10;AABkcnMvZG93bnJldi54bWxQSwUGAAAAAAQABAD3AAAAjgMAAAAA&#10;">
                  <v:imagedata r:id="rId66" o:title=""/>
                </v:shape>
                <v:shape id="Picture 184" o:spid="_x0000_s1042" type="#_x0000_t75" style="position:absolute;left:38;top:712;width:523;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GyvBAAAA3AAAAA8AAABkcnMvZG93bnJldi54bWxET0uLwjAQvgv7H8Is7E3T7WHRahRRlIVF&#10;xAeeh2Zsi8mk28Ra/70RBG/z8T1nMuusES01vnKs4HuQgCDOna64UHA8rPpDED4gazSOScGdPMym&#10;H70JZtrdeEftPhQihrDPUEEZQp1J6fOSLPqBq4kjd3aNxRBhU0jd4C2GWyPTJPmRFiuODSXWtCgp&#10;v+yvVkG6HHZmV/3hypvNum236fLwf1Lq67Obj0EE6sJb/HL/6jh/lMLzmXiBn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rGyvBAAAA3AAAAA8AAAAAAAAAAAAAAAAAnwIA&#10;AGRycy9kb3ducmV2LnhtbFBLBQYAAAAABAAEAPcAAACNAwAAAAA=&#10;">
                  <v:imagedata r:id="rId67" o:title=""/>
                </v:shape>
                <v:shape id="Picture 183" o:spid="_x0000_s1043" type="#_x0000_t75" style="position:absolute;left:280;top:905;width:27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aemDDAAAA3AAAAA8AAABkcnMvZG93bnJldi54bWxET01rwkAQvQv9D8sIvelGK9WkrlIKhV4E&#10;tQp6G7PTJJidDdmpxn/vCoXe5vE+Z77sXK0u1IbKs4HRMAFFnHtbcWFg9/05mIEKgmyx9kwGbhRg&#10;uXjqzTGz/sobumylUDGEQ4YGSpEm0zrkJTkMQ98QR+7Htw4lwrbQtsVrDHe1HifJq3ZYcWwosaGP&#10;kvLz9tcZWE+a8cTjQaandNSl+6Os97eVMc/97v0NlFAn/+I/95eN89MXeDwTL9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p6YMMAAADcAAAADwAAAAAAAAAAAAAAAACf&#10;AgAAZHJzL2Rvd25yZXYueG1sUEsFBgAAAAAEAAQA9wAAAI8DAAAAAA==&#10;">
                  <v:imagedata r:id="rId68" o:title=""/>
                </v:shape>
                <v:shape id="AutoShape 182" o:spid="_x0000_s1044" style="position:absolute;left:570;top:363;width:495;height:729;visibility:visible;mso-wrap-style:square;v-text-anchor:top" coordsize="495,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bTMQA&#10;AADcAAAADwAAAGRycy9kb3ducmV2LnhtbERP22rCQBB9L/gPywi+iNnYFm1jVrGGgvSh4OUDhuyY&#10;DWZnY3bV9O+7BaFvczjXyVe9bcSNOl87VjBNUhDEpdM1VwqOh8/JGwgfkDU2jknBD3lYLQdPOWba&#10;3XlHt32oRAxhn6ECE0KbSelLQxZ94lriyJ1cZzFE2FVSd3iP4baRz2k6kxZrjg0GW9oYKs/7q1WQ&#10;lu30hefHopgV46+P73Axm+1FqdGwXy9ABOrDv/jh3uo4//0V/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W0zEAAAA3AAAAA8AAAAAAAAAAAAAAAAAmAIAAGRycy9k&#10;b3ducmV2LnhtbFBLBQYAAAAABAAEAPUAAACJAwAAAAA=&#10;" path="m42,722l,722r,6l40,728r2,-6xm55,715r-52,l2,722r46,l55,715xm68,703r-54,l5,715r54,l62,709r4,l68,703xm74,697r-51,l20,703r52,l74,697xm78,690r-46,l29,697r47,l78,690xm82,684r-37,l36,690r44,l82,684xm87,678r-33,l48,684r37,l87,678xm90,672r-31,l57,678r32,l90,672xm98,659r-30,l66,665r-2,l62,672r32,l98,659xm102,653r-30,l70,659r31,l102,653xm463,100r-36,l426,106r-1,l425,113r-6,6l413,125r-5,13l403,144r-6,6l392,163r-5,6l381,175r-6,13l369,194r-5,6l358,213r-5,6l347,226r-5,12l337,244r-12,13l319,270r-12,12l301,295r-6,6l290,307r-6,13l272,332r-6,13l260,351r-5,7l249,364r-5,12l238,383r-6,6l220,408r-5,6l209,427r-5,6l198,439r-6,13l186,458r-6,6l175,477r-5,6l165,489r-5,13l154,508r-6,7l143,527r-5,6l133,540r-6,12l122,558r-5,7l112,577r-5,7l102,596r-9,13l88,621r-5,7l79,640r-5,6l73,653r31,l108,640r3,l112,634r1,l115,628r1,l119,621r2,l124,615r1,-6l128,609r2,-7l134,596r5,-6l143,584r5,-13l152,565r5,-7l162,552r4,-12l171,533r5,-6l180,521r6,-13l191,502r5,-6l207,483r4,-12l216,464r6,-6l232,439r5,-6l242,427r6,-7l254,414r5,-13l264,395r11,-12l281,376r10,-18l296,351r5,-6l307,339r5,-7l317,320r5,-6l328,307r5,-6l339,288r5,-6l349,276r11,-13l365,257r5,-13l376,238r5,-6l386,226r5,-13l396,207r5,-7l406,194r4,-6l416,175r5,-6l425,163r6,-6l435,150r5,-12l445,131r4,-6l454,119r2,-6l458,113r2,-7l463,100xm474,87r-40,l430,94r-1,6l466,100r3,-6l471,94r3,-7xm476,81r-38,l437,87r38,l476,81xm479,75r-36,l440,81r38,l479,75xm482,69r-33,l446,75r35,l482,69xm486,62r-33,l451,69r33,l486,62xm490,56r-34,l454,62r34,l490,56xm491,50r-33,l457,56r33,l491,50xm494,31r-34,l460,37r1,l460,43r-1,7l492,50r1,-7l494,37r,-6xm493,25r-35,l459,31r34,l493,25xm491,18r-37,l456,25r37,l491,18xm487,12r-38,l452,18r37,l487,12xm478,6r-24,l451,12r30,l478,6xm463,r-3,l457,6r9,l463,xe" fillcolor="#58584f" stroked="f">
                  <v:path arrowok="t" o:connecttype="custom" o:connectlocs="42,1085;55,1078;62,1072;20,1066;29,1060;36,1053;48,1047;57,1041;66,1028;102,1016;463,463;419,482;392,526;364,563;337,607;295,664;260,714;232,752;198,802;170,846;143,890;117,928;88,984;104,1016;115,991;125,972;143,947;166,903;191,865;222,821;254,777;291,721;317,683;344,645;376,601;401,563;425,526;449,488;463,463;466,463;438,444;443,438;449,432;453,425;456,419;458,413;460,394;492,413;458,388;454,381;449,375;454,369;460,363" o:connectangles="0,0,0,0,0,0,0,0,0,0,0,0,0,0,0,0,0,0,0,0,0,0,0,0,0,0,0,0,0,0,0,0,0,0,0,0,0,0,0,0,0,0,0,0,0,0,0,0,0,0,0,0,0"/>
                </v:shape>
                <v:shape id="Picture 181" o:spid="_x0000_s1045" type="#_x0000_t75" style="position:absolute;left:327;top:902;width:251;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MubEAAAA3AAAAA8AAABkcnMvZG93bnJldi54bWxET0trwkAQvgv+h2WE3nSj0KKpq4g0UCjU&#10;Zw+9DdlpEs3OJtltEv99tyB4m4/vOct1b0rRUuMKywqmkwgEcWp1wZmC8ykZz0E4j6yxtEwKbuRg&#10;vRoOlhhr2/GB2qPPRAhhF6OC3PsqltKlORl0E1sRB+7HNgZ9gE0mdYNdCDelnEXRizRYcGjIsaJt&#10;Tun1+GsUfNRv8/pb7qMbXj+3yW42LXeXL6WeRv3mFYSn3j/Ed/e7DvMXz/D/TLh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5MubEAAAA3AAAAA8AAAAAAAAAAAAAAAAA&#10;nwIAAGRycy9kb3ducmV2LnhtbFBLBQYAAAAABAAEAPcAAACQAwAAAAA=&#10;">
                  <v:imagedata r:id="rId69" o:title=""/>
                </v:shape>
                <v:shape id="Freeform 180" o:spid="_x0000_s1046" style="position:absolute;left:570;top:348;width:471;height:718;visibility:visible;mso-wrap-style:square;v-text-anchor:top" coordsize="47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hvMMA&#10;AADcAAAADwAAAGRycy9kb3ducmV2LnhtbERPS2vCQBC+F/wPywjedFOR1EZXEUUpPRR8BOptyI5J&#10;aHY27G5N+u+7BaG3+fies1z3phF3cr62rOB5koAgLqyuuVRwOe/HcxA+IGtsLJOCH/KwXg2elphp&#10;2/GR7qdQihjCPkMFVQhtJqUvKjLoJ7YljtzNOoMhQldK7bCL4aaR0yRJpcGaY0OFLW0rKr5O30bB&#10;9YO74vDuLjqdba+7T5m/5IdcqdGw3yxABOrDv/jhftNx/msK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hvMMAAADcAAAADwAAAAAAAAAAAAAAAACYAgAAZHJzL2Rv&#10;d25yZXYueG1sUEsFBgAAAAAEAAQA9QAAAIgDAAAAAA==&#10;" path="m423,r-8,10l407,20r-8,11l392,40r-8,11l377,61r-8,10l354,92r-6,10l340,112r-7,10l307,164r-7,10l286,195r-7,10l272,216r-6,10l260,237r-6,10l247,258r-6,10l234,279r-6,10l222,299r-6,11l210,320r-6,12l197,341r-6,11l184,363r-6,10l171,384r-11,21l154,415r-7,11l141,436r-7,11l128,457r-18,31l104,500r-6,9l91,521r-7,10l78,541r-6,10l65,562r-6,11l54,583r-7,10l40,604,20,636r-6,10l,667r,22l1,692r,3l2,698r,3l4,710r2,4l6,718r12,-8l27,706r2,-2l32,703r3,-3l38,700r3,-2l45,697r3,-2l51,695r4,-7l59,681r4,-7l68,668r4,-7l77,654r3,-7l85,641r4,-8l94,627r4,-7l102,613r5,-7l110,599r9,-14l123,578r4,-7l131,564r5,-7l140,550r5,-8l154,529r3,-8l162,514r4,-8l171,500r4,-8l180,485r6,-7l190,470r5,-8l199,456r5,-9l210,441r4,-9l219,425r5,-8l230,410r5,-8l240,394r5,-8l251,379r6,-8l263,363r12,-15l281,339r5,-7l292,323r6,-7l332,275r13,-17l368,234r8,-8l384,217r,-4l384,210r1,-4l386,203r1,-4l388,196r2,-4l392,189r1,-4l395,181r3,-4l400,174r2,-4l407,163r3,-3l412,155r2,-3l417,148r3,-3l423,140r9,-11l434,125r3,-3l440,118r3,-3l445,111r3,-3l450,104r3,-4l454,96r3,-3l459,89r2,-4l463,81r1,-3l466,75r2,-4l469,68r,-4l469,61r2,-4l471,45r-2,-4l469,38,451,15r-4,-3l443,10,438,7,434,4,423,xe" fillcolor="#e6b380" stroked="f">
                  <v:path arrowok="t" o:connecttype="custom" o:connectlocs="407,368;384,399;354,440;333,470;286,543;266,574;247,606;228,637;210,668;191,700;171,732;147,774;128,805;98,857;78,889;59,921;40,952;0,1015;1,1043;4,1058;18,1058;32,1051;41,1046;51,1043;63,1022;77,1002;89,981;102,961;119,933;131,912;145,890;162,862;175,840;190,818;204,795;219,773;235,750;251,727;275,696;292,671;345,606;384,565;385,554;388,544;393,533;400,522;410,508;417,496;432,477;440,466;448,456;454,444;461,433;466,423;469,412;471,393;451,363;438,355" o:connectangles="0,0,0,0,0,0,0,0,0,0,0,0,0,0,0,0,0,0,0,0,0,0,0,0,0,0,0,0,0,0,0,0,0,0,0,0,0,0,0,0,0,0,0,0,0,0,0,0,0,0,0,0,0,0,0,0,0,0"/>
                </v:shape>
                <v:shape id="AutoShape 179" o:spid="_x0000_s1047" style="position:absolute;left:588;top:318;width:444;height:698;visibility:visible;mso-wrap-style:square;v-text-anchor:top" coordsize="44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misMA&#10;AADcAAAADwAAAGRycy9kb3ducmV2LnhtbERPS27CMBDdV+IO1iB1B05aqdAUg6AoVYEV0ANM4yGJ&#10;iMdpbMDt6TESUnfz9L4zmQXTiDN1rrasIB0mIIgLq2suFXzt88EYhPPIGhvLpOCXHMymvYcJZtpe&#10;eEvnnS9FDGGXoYLK+zaT0hUVGXRD2xJH7mA7gz7CrpS6w0sMN418SpIXabDm2FBhS+8VFcfdySgI&#10;3xsOxfPq5/S3XC7MxzpP832q1GM/zN9AeAr+X3x3f+o4/3U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misMAAADcAAAADwAAAAAAAAAAAAAAAACYAgAAZHJzL2Rv&#10;d25yZXYueG1sUEsFBgAAAAAEAAQA9QAAAIgDAAAAAA==&#10;" path="m358,207r-81,l274,213r-3,7l268,226r-4,6l260,238r-3,l254,245r-3,6l247,257r-3,7l240,264r-3,6l233,276r-3,6l227,289r-3,l221,295r-4,6l214,307r-3,7l205,320r-2,6l196,345r-2,6l192,358r-3,6l186,370r-6,13l177,389r-3,6l171,402r-3,6l164,414r-3,7l153,433r-3,6l146,446r-4,l139,452r-4,6l127,471r-3,6l119,483r-4,7l111,496r-4,6l103,508r-3,l96,515r-4,6l88,527r-4,7l80,540r-3,6l72,552r-4,7l65,559r-4,6l57,571r-7,13l47,590r-4,6l40,603r-3,6l33,615r-3,7l27,628r-3,l21,640r-3,l16,647r-3,6l4,678r-1,6l,691r,6l44,697r4,-13l53,678r5,-6l68,659r6,-6l84,640r5,-6l94,622r5,-7l104,609r5,-6l119,590r6,-6l130,578r5,-7l140,559r5,-7l150,546r5,-6l160,534r11,-13l176,515r5,-7l186,502r5,-12l196,483r5,-6l206,471r5,-6l217,458r4,-6l227,446r4,-7l236,427r5,-6l246,414r5,-6l255,402r5,-7l265,389r4,-6l274,370r4,-6l283,358r4,-7l292,345r4,-6l301,333r3,-13l309,314r4,-7l318,301r4,-6l326,289r4,-7l333,270r8,-13l345,251r4,-6l349,238r1,-6l351,232r2,-12l355,220r3,-13xm369,188r-77,l288,194r-3,7l281,207r79,l364,201r2,-7l369,188xm384,163r-75,l306,169r-8,13l295,188r76,l373,182r2,l377,176r7,-13xm397,144r-74,l320,150r-4,7l313,163r73,l389,157r2,l394,150r3,-6xm413,119r-72,l333,132r-3,6l327,144r72,l402,138r3,-6l408,132r2,-7l413,119xm439,69r-64,l372,75r-3,6l365,88r-3,6l358,94r-3,6l351,107r-3,6l344,119r72,l419,113r2,l425,100r3,l430,94r1,-6l434,88r1,-7l436,75r2,l439,69xm433,12r-22,l408,19r-6,12l398,37r-3,7l392,44r-3,6l385,56r-3,7l378,69r62,l442,56r1,l443,37r-1,l442,31r-1,l440,25r-2,l436,19r-1,l433,12xm422,r-4,6l415,12r15,l428,6,422,xe" fillcolor="#d99966" stroked="f">
                  <v:path arrowok="t" o:connecttype="custom" o:connectlocs="271,538;257,556;244,582;230,600;217,619;203,644;189,682;174,713;161,739;142,764;124,795;107,820;92,839;77,864;61,883;43,914;30,940;18,958;3,1002;48,1002;74,971;99,933;125,902;145,870;171,839;191,808;211,783;231,757;251,726;269,701;287,669;304,638;322,613;341,575;350,550;358,525;285,519;366,512;306,487;373,500;397,462;313,481;394,468;333,450;402,456;413,437;369,399;355,418;416,437;428,418;435,399;433,330;398,355;385,374;442,374;442,349;436,337;418,324;422,318" o:connectangles="0,0,0,0,0,0,0,0,0,0,0,0,0,0,0,0,0,0,0,0,0,0,0,0,0,0,0,0,0,0,0,0,0,0,0,0,0,0,0,0,0,0,0,0,0,0,0,0,0,0,0,0,0,0,0,0,0,0,0"/>
                </v:shape>
                <v:shape id="Picture 178" o:spid="_x0000_s1048" type="#_x0000_t75" style="position:absolute;left:743;top:472;width:193;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MCXHAAAA3AAAAA8AAABkcnMvZG93bnJldi54bWxEj0FrwkAQhe+F/odlCl5K3VhQ29RVtNri&#10;QYSmxfOQnWaD2dmQXTX9952D4G2G9+a9b2aL3jfqTF2sAxsYDTNQxGWwNVcGfr4/nl5AxYRssQlM&#10;Bv4owmJ+fzfD3IYLf9G5SJWSEI45GnAptbnWsXTkMQ5DSyzab+g8Jlm7StsOLxLuG/2cZRPtsWZp&#10;cNjSu6PyWJy8ge3q4PzndHxc1UW7WY/7x8Ou3BszeOiXb6AS9elmvl5vreC/Cq08IxPo+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kMCXHAAAA3AAAAA8AAAAAAAAAAAAA&#10;AAAAnwIAAGRycy9kb3ducmV2LnhtbFBLBQYAAAAABAAEAPcAAACTAwAAAAA=&#10;">
                  <v:imagedata r:id="rId70" o:title=""/>
                </v:shape>
                <v:shape id="Picture 177" o:spid="_x0000_s1049" type="#_x0000_t75" style="position:absolute;left:564;top:830;width:11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DTEAAAA3AAAAA8AAABkcnMvZG93bnJldi54bWxET99rwjAQfh/4P4QT9jbTyRStRhnSsY0J&#10;YhXEt6O5tWXNpSSZrf/9MhB8u4/v5y3XvWnEhZyvLSt4HiUgiAuray4VHA9vTzMQPiBrbCyTgit5&#10;WK8GD0tMte14T5c8lCKGsE9RQRVCm0rpi4oM+pFtiSP3bZ3BEKErpXbYxXDTyHGSTKXBmmNDhS1t&#10;Kip+8l+jYHKyL+Nztsu67Jh/vbv9Zvt5qpV6HPavCxCB+nAX39wfOs6fz+H/mXiB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T/DTEAAAA3AAAAA8AAAAAAAAAAAAAAAAA&#10;nwIAAGRycy9kb3ducmV2LnhtbFBLBQYAAAAABAAEAPcAAACQAwAAAAA=&#10;">
                  <v:imagedata r:id="rId71" o:title=""/>
                </v:shape>
                <v:shape id="AutoShape 176" o:spid="_x0000_s1050" style="position:absolute;left:541;top:225;width:492;height:760;visibility:visible;mso-wrap-style:square;v-text-anchor:top" coordsize="49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7sQA&#10;AADcAAAADwAAAGRycy9kb3ducmV2LnhtbESPQWvCQBSE74X+h+UVvNVNPYhE15AKpfakUQ96e2af&#10;STT7NmS3cf333UKhx2FmvmEWWTCtGKh3jWUFb+MEBHFpdcOVgsP+43UGwnlkja1lUvAgB9ny+WmB&#10;qbZ3LmjY+UpECLsUFdTed6mUrqzJoBvbjjh6F9sb9FH2ldQ93iPctHKSJFNpsOG4UGNHq5rK2+7b&#10;KAjnzScfb0XxSFx4z2er7en6lSs1egn5HISn4P/Df+21VhCJ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su7EAAAA3AAAAA8AAAAAAAAAAAAAAAAAmAIAAGRycy9k&#10;b3ducmV2LnhtbFBLBQYAAAAABAAEAPUAAACJAwAAAAA=&#10;" path="m61,729r-56,l3,735r-1,6l,747r6,l10,754r7,l20,760r12,l39,754r8,-7l50,741r3,l59,735r2,-6xm68,716r-59,l7,722r-1,7l64,729r4,-13xm77,703r-61,l14,710r-2,l10,716r61,l74,710r3,-7xm86,685r-59,l22,691r-4,12l79,703r1,-6l81,697r2,-6l86,691r,-6xm90,678r-59,l29,685r59,l90,678xm97,666r-56,l36,672r-2,6l92,678r3,-6l97,666xm103,660r-57,l44,666r56,l103,660xm112,647r-55,l54,653r-3,l49,660r57,l112,647xm475,63r-48,l423,75r-5,7l413,88r-4,6l404,101r-5,6l395,119r-5,7l386,132r-5,6l377,145r-5,6l368,163r-4,7l360,176r-5,6l351,188r-5,7l342,207r-4,7l333,220r-3,6l325,232r-4,7l317,251r-5,7l308,264r-4,6l300,276r-4,7l292,295r-4,7l283,308r-4,6l274,320r-3,7l266,339r-4,6l257,352r-4,6l249,364r-4,7l240,377r-4,12l231,396r-4,6l222,408r-4,7l213,427r-4,6l203,440r-4,6l195,452r-6,7l185,465r-5,12l175,484r-10,12l159,503r-5,6l150,515r-6,6l139,534r-3,6l135,540r-3,6l130,553r-3,6l124,565r-2,l119,572r-1,l115,578r-2,l109,590r-3,l103,597r-3,l98,603r-3,l93,609r-3,l88,616r-3,l79,622r-2,6l74,628r-3,6l68,634r-3,7l62,641r-2,6l116,647r4,-6l124,634r4,-6l132,622r4,-13l141,603r3,-6l149,590r4,-12l158,572r4,-7l167,559r4,-6l176,540r4,-6l185,528r4,-7l194,515r4,-12l203,496r4,-6l212,484r5,-13l221,465r6,-6l231,452r5,-6l240,433r5,-6l250,421r4,-6l260,408r4,-6l269,389r5,-6l278,377r5,-6l288,364r4,-12l298,345r4,-6l307,333r5,-6l316,314r5,-6l326,302r4,-7l336,289r4,-13l345,270r5,-6l354,258r6,-7l364,239r5,-7l374,226r4,-6l383,214r5,-7l392,195r6,-7l402,182r5,-6l412,170r5,-13l419,157r1,-6l423,151r1,-6l427,145r1,-7l430,138r1,-6l436,132r3,-6l439,119r5,l445,113r1,l450,107r2,l455,101r1,-7l459,94r1,-6l463,88r1,-6l466,82r2,-7l470,75r1,-6l473,69r2,-6xm478,57r-42,l434,63r43,l478,57xm487,31r-47,l440,38r1,l441,50r-2,7l480,57r1,-7l483,50r1,-6l485,44r1,-6l487,31xm489,25r-50,l439,31r50,l489,25xm481,13r-43,l438,25r53,l492,19r-9,l481,13xm469,6r-29,l439,13r33,l469,6xm455,r-8,l445,6r12,l455,xe" fillcolor="#8f2900" stroked="f">
                  <v:path arrowok="t" o:connecttype="custom" o:connectlocs="2,966;20,985;53,966;7,947;16,928;74,935;18,928;86,916;88,910;34,903;46,885;57,872;112,872;413,313;390,351;368,388;346,420;325,457;304,495;283,533;262,570;240,602;218,640;195,677;165,721;139,759;127,784;115,803;100,822;88,841;71,859;116,872;136,834;158,797;180,759;203,721;227,684;250,646;274,608;298,570;321,533;345,495;369,457;392,420;417,382;427,370;439,351;450,332;460,313;470,300;436,282;440,256;480,282;486,263;489,256;491,250;440,231;447,225" o:connectangles="0,0,0,0,0,0,0,0,0,0,0,0,0,0,0,0,0,0,0,0,0,0,0,0,0,0,0,0,0,0,0,0,0,0,0,0,0,0,0,0,0,0,0,0,0,0,0,0,0,0,0,0,0,0,0,0,0,0"/>
                </v:shape>
                <v:shape id="Picture 175" o:spid="_x0000_s1051" type="#_x0000_t75" style="position:absolute;left:565;top:622;width:231;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FwbGAAAA3AAAAA8AAABkcnMvZG93bnJldi54bWxEj0FrwkAUhO8F/8PyBG/NRpGiaVYRS6WX&#10;UKppqbdH9pkEs29Ddpuk/75bEDwOM/MNk25H04ieOldbVjCPYhDEhdU1lwry0+vjCoTzyBoby6Tg&#10;lxxsN5OHFBNtB/6g/uhLESDsElRQed8mUrqiIoMusi1x8C62M+iD7EqpOxwC3DRyEcdP0mDNYaHC&#10;lvYVFdfjj1FQX7/Gl0+9XB/O2XuW2+V3nzur1Gw67p5BeBr9PXxrv2kFi3gO/2fC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MXBsYAAADcAAAADwAAAAAAAAAAAAAA&#10;AACfAgAAZHJzL2Rvd25yZXYueG1sUEsFBgAAAAAEAAQA9wAAAJIDAAAAAA==&#10;">
                  <v:imagedata r:id="rId72" o:title=""/>
                </v:shape>
                <v:shape id="Picture 174" o:spid="_x0000_s1052" type="#_x0000_t75" style="position:absolute;left:104;top:57;width:93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6bvEAAAA3AAAAA8AAABkcnMvZG93bnJldi54bWxEj0FrAjEUhO8F/0N4greauAeR1ShSKHrx&#10;4HYLentuXneXbl7WJOr675tCocdhZr5hVpvBduJOPrSONcymCgRx5UzLtYby4/11ASJEZIOdY9Lw&#10;pACb9ehlhblxDz7SvYi1SBAOOWpoYuxzKUPVkMUwdT1x8r6ctxiT9LU0Hh8JbjuZKTWXFltOCw32&#10;9NZQ9V3crIbd5+zEhVyUw2FrfanOl2t2uGg9GQ/bJYhIQ/wP/7X3RkOmMv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N6bvEAAAA3AAAAA8AAAAAAAAAAAAAAAAA&#10;nwIAAGRycy9kb3ducmV2LnhtbFBLBQYAAAAABAAEAPcAAACQAwAAAAA=&#10;">
                  <v:imagedata r:id="rId73" o:title=""/>
                </v:shape>
                <v:shape id="Picture 173" o:spid="_x0000_s1053" type="#_x0000_t75" style="position:absolute;left:783;top:161;width:18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ZmEbDAAAA3AAAAA8AAABkcnMvZG93bnJldi54bWxEj91qwkAUhO8LvsNyBG+Kboz1L7qKtBR6&#10;a+IDHLInP5g9G7Jrkr59VxB6OczMN8zxPJpG9NS52rKC5SICQZxbXXOp4JZ9z3cgnEfW2FgmBb/k&#10;4HyavB0x0XbgK/WpL0WAsEtQQeV9m0jp8ooMuoVtiYNX2M6gD7Irpe5wCHDTyDiKNtJgzWGhwpY+&#10;K8rv6cMo4CZbffTF+v3+pd22RFPsr7deqdl0vBxAeBr9f/jV/tEK4mgFzzPhCM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mYRsMAAADcAAAADwAAAAAAAAAAAAAAAACf&#10;AgAAZHJzL2Rvd25yZXYueG1sUEsFBgAAAAAEAAQA9wAAAI8DAAAAAA==&#10;">
                  <v:imagedata r:id="rId74" o:title=""/>
                </v:shape>
                <v:shape id="Picture 172" o:spid="_x0000_s1054" type="#_x0000_t75" style="position:absolute;left:568;top:861;width:128;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iJfFAAAA3AAAAA8AAABkcnMvZG93bnJldi54bWxEj0FrAjEUhO8F/0N4Qi+lJoqIbI0iiuCh&#10;LVSl59fNc7O6eVk30d3++6YgeBxm5htmtuhcJW7UhNKzhuFAgSDOvSm50HDYb16nIEJENlh5Jg2/&#10;FGAx7z3NMDO+5S+67WIhEoRDhhpsjHUmZcgtOQwDXxMn7+gbhzHJppCmwTbBXSVHSk2kw5LTgsWa&#10;Vpby8+7qNFxXn/ufy/ik7Pq9rfF7/fKx2ZLWz/1u+QYiUhcf4Xt7azSM1Bj+z6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IiXxQAAANwAAAAPAAAAAAAAAAAAAAAA&#10;AJ8CAABkcnMvZG93bnJldi54bWxQSwUGAAAAAAQABAD3AAAAkQMAAAAA&#10;">
                  <v:imagedata r:id="rId75" o:title=""/>
                </v:shape>
                <v:shape id="Picture 171" o:spid="_x0000_s1055" type="#_x0000_t75" style="position:absolute;left:693;top:322;width:346;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T7DDAAAA3AAAAA8AAABkcnMvZG93bnJldi54bWxEj9GKwjAURN8F/yHcBd80VXCVrlFWsaz6&#10;ZvUDLs3dttjc1Ca23b83C4KPw8ycYVab3lSipcaVlhVMJxEI4szqknMF10syXoJwHlljZZkU/JGD&#10;zXo4WGGsbcdnalOfiwBhF6OCwvs6ltJlBRl0E1sTB+/XNgZ9kE0udYNdgJtKzqLoUxosOSwUWNOu&#10;oOyWPoyCvLxv25/91Czq2z5JaHvsTvKo1Oij//4C4an37/CrfdAKZtEc/s+EI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RPsMMAAADcAAAADwAAAAAAAAAAAAAAAACf&#10;AgAAZHJzL2Rvd25yZXYueG1sUEsFBgAAAAAEAAQA9wAAAI8DAAAAAA==&#10;">
                  <v:imagedata r:id="rId76" o:title=""/>
                </v:shape>
                <v:shape id="Picture 170" o:spid="_x0000_s1056" type="#_x0000_t75" style="position:absolute;left:138;top:683;width:381;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SFjEAAAA3AAAAA8AAABkcnMvZG93bnJldi54bWxEj81qwzAQhO+BvoPYQm6xHAdCcK2EUCjt&#10;oS3Eae+LtbWcWCtjqf55+6oQyHGYmW+Y4jDZVgzU+8axgnWSgiCunG64VvB1flntQPiArLF1TApm&#10;8nDYPywKzLUb+URDGWoRIexzVGBC6HIpfWXIok9cRxy9H9dbDFH2tdQ9jhFuW5ml6VZabDguGOzo&#10;2VB1LX+tAld36/ePpuTx8ppt5m9rjp+VUWr5OB2fQASawj18a79pBVm6hf8z8Qj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GSFjEAAAA3AAAAA8AAAAAAAAAAAAAAAAA&#10;nwIAAGRycy9kb3ducmV2LnhtbFBLBQYAAAAABAAEAPcAAACQAwAAAAA=&#10;">
                  <v:imagedata r:id="rId77" o:title=""/>
                </v:shape>
                <v:shape id="Picture 169" o:spid="_x0000_s1057" type="#_x0000_t75" style="position:absolute;left:24;top:627;width:543;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xi7rEAAAA3AAAAA8AAABkcnMvZG93bnJldi54bWxEj0+LwjAUxO8LfofwBC+LpnpwpZqKKIIo&#10;e1gVz4/m9Q9tXkoTa91Pv1kQPA4z8xtmte5NLTpqXWlZwXQSgSBOrS45V3C97McLEM4ja6wtk4In&#10;OVgng48Vxto++Ie6s89FgLCLUUHhfRNL6dKCDLqJbYiDl9nWoA+yzaVu8RHgppazKJpLgyWHhQIb&#10;2haUVue7UXC6fNrdd62z7pjlu+3m19jK3ZQaDfvNEoSn3r/Dr/ZBK5hFX/B/JhwBm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xi7rEAAAA3AAAAA8AAAAAAAAAAAAAAAAA&#10;nwIAAGRycy9kb3ducmV2LnhtbFBLBQYAAAAABAAEAPcAAACQAwAAAAA=&#10;">
                  <v:imagedata r:id="rId78" o:title=""/>
                </v:shape>
                <v:shape id="Picture 168" o:spid="_x0000_s1058" type="#_x0000_t75" style="position:absolute;left:568;top:72;width:440;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rhi6AAAA3AAAAA8AAABkcnMvZG93bnJldi54bWxET8kKwjAQvQv+QxjBm6aKiFSjiCJ6dUGv&#10;QzNdsJmEJmr79+YgeHy8fbVpTS3e1PjKsoLJOAFBnFldcaHgdj2MFiB8QNZYWyYFHXnYrPu9Faba&#10;fvhM70soRAxhn6KCMgSXSumzkgz6sXXEkcttYzBE2BRSN/iJ4aaW0ySZS4MVx4YSHe1Kyp6Xl1GQ&#10;5ZWTrev2tjvqmeN8IR93r9Rw0G6XIAK14S/+uU9awTSJa+OZeATk+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DIauGLoAAADcAAAADwAAAAAAAAAAAAAAAACfAgAAZHJzL2Rv&#10;d25yZXYueG1sUEsFBgAAAAAEAAQA9wAAAIYDAAAAAA==&#10;">
                  <v:imagedata r:id="rId79" o:title=""/>
                </v:shape>
                <v:shape id="Picture 167" o:spid="_x0000_s1059" type="#_x0000_t75" style="position:absolute;left:1136;top:571;width:789;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SNOnCAAAA3AAAAA8AAABkcnMvZG93bnJldi54bWxEj0+LwjAUxO/CfofwFrwUTdaDdqtRlgVB&#10;EAT/7P3ZPNvS5qU0Wa3f3giCx2FmfsMsVr1txJU6XznW8DVWIIhzZyouNJyO61EKwgdkg41j0nAn&#10;D6vlx2CBmXE33tP1EAoRIewz1FCG0GZS+rwki37sWuLoXVxnMUTZFdJ0eItw28iJUlNpseK4UGJL&#10;vyXl9eHfapjVLr0nOMWdOm//UkdJ7W2i9fCz/5mDCNSHd/jV3hgNE/UNzzPx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kjTpwgAAANwAAAAPAAAAAAAAAAAAAAAAAJ8C&#10;AABkcnMvZG93bnJldi54bWxQSwUGAAAAAAQABAD3AAAAjgMAAAAA&#10;">
                  <v:imagedata r:id="rId80" o:title=""/>
                </v:shape>
                <v:shape id="Picture 166" o:spid="_x0000_s1060" type="#_x0000_t75" style="position:absolute;left:1926;top:831;width:73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wwLAAAAA3AAAAA8AAABkcnMvZG93bnJldi54bWxET02LwjAQvQv+hzCCN00qKEs1ShEU96jb&#10;g96GZrYp20xKE7XrrzeHhT0+3vdmN7hWPKgPjWcN2VyBIK68abjWUH4dZh8gQkQ22HomDb8UYLcd&#10;jzaYG//kMz0usRYphEOOGmyMXS5lqCw5DHPfESfu2/cOY4J9LU2PzxTuWrlQaiUdNpwaLHa0t1T9&#10;XO5OwzIrj637HF6lKlSxutnr/RyvWk8nQ7EGEWmI/+I/98loWGRpfjqTjoD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DAsAAAADcAAAADwAAAAAAAAAAAAAAAACfAgAA&#10;ZHJzL2Rvd25yZXYueG1sUEsFBgAAAAAEAAQA9wAAAIwDAAAAAA==&#10;">
                  <v:imagedata r:id="rId81" o:title=""/>
                </v:shape>
                <w10:anchorlock/>
              </v:group>
            </w:pict>
          </mc:Fallback>
        </mc:AlternateContent>
      </w:r>
    </w:p>
    <w:p w:rsidR="008F05FA" w:rsidRDefault="008F05FA">
      <w:pPr>
        <w:pStyle w:val="BodyText"/>
        <w:ind w:left="0" w:firstLine="0"/>
        <w:rPr>
          <w:rFonts w:ascii="Calibri"/>
          <w:sz w:val="28"/>
        </w:rPr>
      </w:pPr>
    </w:p>
    <w:p w:rsidR="008F05FA" w:rsidRDefault="008F05FA">
      <w:pPr>
        <w:pStyle w:val="BodyText"/>
        <w:spacing w:before="4"/>
        <w:ind w:left="0" w:firstLine="0"/>
        <w:rPr>
          <w:rFonts w:ascii="Calibri"/>
          <w:sz w:val="26"/>
        </w:rPr>
      </w:pPr>
    </w:p>
    <w:p w:rsidR="008F05FA" w:rsidRDefault="00B07AD6">
      <w:pPr>
        <w:pStyle w:val="ListParagraph"/>
        <w:numPr>
          <w:ilvl w:val="1"/>
          <w:numId w:val="22"/>
        </w:numPr>
        <w:tabs>
          <w:tab w:val="left" w:pos="552"/>
        </w:tabs>
        <w:spacing w:line="240" w:lineRule="auto"/>
        <w:jc w:val="left"/>
        <w:rPr>
          <w:sz w:val="18"/>
        </w:rPr>
      </w:pPr>
      <w:r>
        <w:rPr>
          <w:sz w:val="18"/>
        </w:rPr>
        <w:t>worship - praying and hearing the</w:t>
      </w:r>
      <w:r>
        <w:rPr>
          <w:spacing w:val="-15"/>
          <w:sz w:val="18"/>
        </w:rPr>
        <w:t xml:space="preserve"> </w:t>
      </w:r>
      <w:r>
        <w:rPr>
          <w:sz w:val="18"/>
        </w:rPr>
        <w:t>Bible</w:t>
      </w:r>
    </w:p>
    <w:p w:rsidR="008F05FA" w:rsidRDefault="00B07AD6">
      <w:pPr>
        <w:pStyle w:val="ListParagraph"/>
        <w:numPr>
          <w:ilvl w:val="1"/>
          <w:numId w:val="22"/>
        </w:numPr>
        <w:tabs>
          <w:tab w:val="left" w:pos="552"/>
        </w:tabs>
        <w:spacing w:before="30" w:line="276" w:lineRule="auto"/>
        <w:ind w:right="100"/>
        <w:jc w:val="left"/>
        <w:rPr>
          <w:sz w:val="18"/>
        </w:rPr>
      </w:pPr>
      <w:r>
        <w:rPr>
          <w:sz w:val="18"/>
        </w:rPr>
        <w:t>built from the ground up of solid courses of Scriptural quotations, welded together with a thin mortar of originality - starting with Bible quotations and mixed with her own words and</w:t>
      </w:r>
      <w:r>
        <w:rPr>
          <w:spacing w:val="-22"/>
          <w:sz w:val="18"/>
        </w:rPr>
        <w:t xml:space="preserve"> </w:t>
      </w:r>
      <w:r>
        <w:rPr>
          <w:sz w:val="18"/>
        </w:rPr>
        <w:t>thoughts</w:t>
      </w:r>
    </w:p>
    <w:p w:rsidR="008F05FA" w:rsidRDefault="00B07AD6">
      <w:pPr>
        <w:pStyle w:val="ListParagraph"/>
        <w:numPr>
          <w:ilvl w:val="1"/>
          <w:numId w:val="22"/>
        </w:numPr>
        <w:tabs>
          <w:tab w:val="left" w:pos="552"/>
        </w:tabs>
        <w:spacing w:line="240" w:lineRule="auto"/>
        <w:jc w:val="left"/>
        <w:rPr>
          <w:sz w:val="18"/>
        </w:rPr>
      </w:pPr>
      <w:r>
        <w:rPr>
          <w:sz w:val="18"/>
        </w:rPr>
        <w:t>grim</w:t>
      </w:r>
      <w:r>
        <w:rPr>
          <w:spacing w:val="-2"/>
          <w:sz w:val="18"/>
        </w:rPr>
        <w:t xml:space="preserve"> </w:t>
      </w:r>
      <w:r>
        <w:rPr>
          <w:sz w:val="18"/>
        </w:rPr>
        <w:t>chapter</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Mosiaic</w:t>
      </w:r>
      <w:r>
        <w:rPr>
          <w:spacing w:val="-3"/>
          <w:sz w:val="18"/>
        </w:rPr>
        <w:t xml:space="preserve"> </w:t>
      </w:r>
      <w:r>
        <w:rPr>
          <w:sz w:val="18"/>
        </w:rPr>
        <w:t>Law-</w:t>
      </w:r>
      <w:r>
        <w:rPr>
          <w:spacing w:val="-3"/>
          <w:sz w:val="18"/>
        </w:rPr>
        <w:t xml:space="preserve"> </w:t>
      </w:r>
      <w:r>
        <w:rPr>
          <w:sz w:val="18"/>
        </w:rPr>
        <w:t>serious</w:t>
      </w:r>
      <w:r>
        <w:rPr>
          <w:spacing w:val="-3"/>
          <w:sz w:val="18"/>
        </w:rPr>
        <w:t xml:space="preserve"> </w:t>
      </w:r>
      <w:r>
        <w:rPr>
          <w:sz w:val="18"/>
        </w:rPr>
        <w:t>part</w:t>
      </w:r>
      <w:r>
        <w:rPr>
          <w:spacing w:val="-3"/>
          <w:sz w:val="18"/>
        </w:rPr>
        <w:t xml:space="preserve"> </w:t>
      </w:r>
      <w:r>
        <w:rPr>
          <w:sz w:val="18"/>
        </w:rPr>
        <w:t>of</w:t>
      </w:r>
      <w:r>
        <w:rPr>
          <w:spacing w:val="-3"/>
          <w:sz w:val="18"/>
        </w:rPr>
        <w:t xml:space="preserve"> </w:t>
      </w:r>
      <w:r>
        <w:rPr>
          <w:sz w:val="18"/>
        </w:rPr>
        <w:t>the</w:t>
      </w:r>
      <w:r>
        <w:rPr>
          <w:spacing w:val="-1"/>
          <w:sz w:val="18"/>
        </w:rPr>
        <w:t xml:space="preserve"> </w:t>
      </w:r>
      <w:r>
        <w:rPr>
          <w:sz w:val="18"/>
        </w:rPr>
        <w:t>oldest</w:t>
      </w:r>
      <w:r>
        <w:rPr>
          <w:spacing w:val="-3"/>
          <w:sz w:val="18"/>
        </w:rPr>
        <w:t xml:space="preserve"> </w:t>
      </w:r>
      <w:r>
        <w:rPr>
          <w:sz w:val="18"/>
        </w:rPr>
        <w:t>portion</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Bible</w:t>
      </w:r>
    </w:p>
    <w:p w:rsidR="008F05FA" w:rsidRDefault="00B07AD6">
      <w:pPr>
        <w:pStyle w:val="ListParagraph"/>
        <w:numPr>
          <w:ilvl w:val="1"/>
          <w:numId w:val="22"/>
        </w:numPr>
        <w:tabs>
          <w:tab w:val="left" w:pos="552"/>
        </w:tabs>
        <w:spacing w:before="30" w:line="240" w:lineRule="auto"/>
        <w:jc w:val="left"/>
        <w:rPr>
          <w:sz w:val="18"/>
        </w:rPr>
      </w:pPr>
      <w:r>
        <w:rPr>
          <w:sz w:val="18"/>
        </w:rPr>
        <w:t>Sinai - mountain where Moses received the 10 commandments from</w:t>
      </w:r>
      <w:r>
        <w:rPr>
          <w:spacing w:val="-30"/>
          <w:sz w:val="18"/>
        </w:rPr>
        <w:t xml:space="preserve"> </w:t>
      </w:r>
      <w:r>
        <w:rPr>
          <w:sz w:val="18"/>
        </w:rPr>
        <w:t>God</w:t>
      </w:r>
    </w:p>
    <w:p w:rsidR="008F05FA" w:rsidRDefault="00B07AD6">
      <w:pPr>
        <w:pStyle w:val="ListParagraph"/>
        <w:numPr>
          <w:ilvl w:val="1"/>
          <w:numId w:val="22"/>
        </w:numPr>
        <w:tabs>
          <w:tab w:val="left" w:pos="552"/>
        </w:tabs>
        <w:spacing w:before="30" w:line="240" w:lineRule="auto"/>
        <w:jc w:val="left"/>
        <w:rPr>
          <w:sz w:val="18"/>
        </w:rPr>
      </w:pPr>
      <w:r>
        <w:rPr>
          <w:sz w:val="18"/>
        </w:rPr>
        <w:t>girded up his loins - prepared to do something</w:t>
      </w:r>
      <w:r>
        <w:rPr>
          <w:spacing w:val="-30"/>
          <w:sz w:val="18"/>
        </w:rPr>
        <w:t xml:space="preserve"> </w:t>
      </w:r>
      <w:r>
        <w:rPr>
          <w:sz w:val="18"/>
        </w:rPr>
        <w:t>difficult</w:t>
      </w:r>
    </w:p>
    <w:p w:rsidR="008F05FA" w:rsidRDefault="00B07AD6">
      <w:pPr>
        <w:pStyle w:val="ListParagraph"/>
        <w:numPr>
          <w:ilvl w:val="1"/>
          <w:numId w:val="22"/>
        </w:numPr>
        <w:tabs>
          <w:tab w:val="left" w:pos="552"/>
        </w:tabs>
        <w:spacing w:before="31" w:line="240" w:lineRule="auto"/>
        <w:jc w:val="left"/>
        <w:rPr>
          <w:sz w:val="18"/>
        </w:rPr>
      </w:pPr>
      <w:r>
        <w:rPr>
          <w:sz w:val="18"/>
        </w:rPr>
        <w:t>get his verses - memorize quotations of the</w:t>
      </w:r>
      <w:r>
        <w:rPr>
          <w:spacing w:val="-18"/>
          <w:sz w:val="18"/>
        </w:rPr>
        <w:t xml:space="preserve"> </w:t>
      </w:r>
      <w:r>
        <w:rPr>
          <w:sz w:val="18"/>
        </w:rPr>
        <w:t>Bible</w:t>
      </w:r>
    </w:p>
    <w:p w:rsidR="008F05FA" w:rsidRDefault="00B07AD6">
      <w:pPr>
        <w:pStyle w:val="ListParagraph"/>
        <w:numPr>
          <w:ilvl w:val="1"/>
          <w:numId w:val="22"/>
        </w:numPr>
        <w:tabs>
          <w:tab w:val="left" w:pos="552"/>
        </w:tabs>
        <w:spacing w:before="30" w:line="240" w:lineRule="auto"/>
        <w:jc w:val="left"/>
        <w:rPr>
          <w:sz w:val="18"/>
        </w:rPr>
      </w:pPr>
      <w:r>
        <w:rPr>
          <w:sz w:val="18"/>
        </w:rPr>
        <w:t>Sermon on the Mount - Lessons given by Jesus in the Bible while he was on a</w:t>
      </w:r>
      <w:r>
        <w:rPr>
          <w:spacing w:val="10"/>
          <w:sz w:val="18"/>
        </w:rPr>
        <w:t xml:space="preserve"> </w:t>
      </w:r>
      <w:r>
        <w:rPr>
          <w:sz w:val="18"/>
        </w:rPr>
        <w:t>mountain</w:t>
      </w:r>
    </w:p>
    <w:p w:rsidR="008F05FA" w:rsidRDefault="00B07AD6">
      <w:pPr>
        <w:pStyle w:val="ListParagraph"/>
        <w:numPr>
          <w:ilvl w:val="1"/>
          <w:numId w:val="22"/>
        </w:numPr>
        <w:tabs>
          <w:tab w:val="left" w:pos="552"/>
        </w:tabs>
        <w:spacing w:before="30" w:line="240" w:lineRule="auto"/>
        <w:jc w:val="left"/>
        <w:rPr>
          <w:sz w:val="18"/>
        </w:rPr>
      </w:pPr>
      <w:r>
        <w:rPr>
          <w:sz w:val="18"/>
        </w:rPr>
        <w:t>tackle it again- try</w:t>
      </w:r>
      <w:r>
        <w:rPr>
          <w:spacing w:val="-17"/>
          <w:sz w:val="18"/>
        </w:rPr>
        <w:t xml:space="preserve"> </w:t>
      </w:r>
      <w:r>
        <w:rPr>
          <w:sz w:val="18"/>
        </w:rPr>
        <w:t>again</w:t>
      </w:r>
    </w:p>
    <w:p w:rsidR="008F05FA" w:rsidRDefault="00B07AD6">
      <w:pPr>
        <w:pStyle w:val="ListParagraph"/>
        <w:numPr>
          <w:ilvl w:val="1"/>
          <w:numId w:val="22"/>
        </w:numPr>
        <w:tabs>
          <w:tab w:val="left" w:pos="552"/>
        </w:tabs>
        <w:spacing w:before="30" w:line="276" w:lineRule="auto"/>
        <w:ind w:right="300"/>
        <w:jc w:val="left"/>
        <w:rPr>
          <w:sz w:val="18"/>
        </w:rPr>
      </w:pPr>
      <w:r>
        <w:rPr>
          <w:sz w:val="18"/>
        </w:rPr>
        <w:t>under the double pressure of curiosity and prospective gain - having two reasons to succeed: being curious and receiving a reward</w:t>
      </w:r>
    </w:p>
    <w:p w:rsidR="008F05FA" w:rsidRDefault="00B07AD6">
      <w:pPr>
        <w:pStyle w:val="ListParagraph"/>
        <w:numPr>
          <w:ilvl w:val="1"/>
          <w:numId w:val="22"/>
        </w:numPr>
        <w:tabs>
          <w:tab w:val="left" w:pos="552"/>
        </w:tabs>
        <w:spacing w:line="240" w:lineRule="auto"/>
        <w:jc w:val="left"/>
        <w:rPr>
          <w:sz w:val="18"/>
        </w:rPr>
      </w:pPr>
      <w:r>
        <w:rPr>
          <w:sz w:val="18"/>
        </w:rPr>
        <w:t>Barlow knife -</w:t>
      </w:r>
      <w:r>
        <w:rPr>
          <w:sz w:val="18"/>
        </w:rPr>
        <w:t xml:space="preserve"> small pocket knife, like a jack</w:t>
      </w:r>
      <w:r>
        <w:rPr>
          <w:spacing w:val="-18"/>
          <w:sz w:val="18"/>
        </w:rPr>
        <w:t xml:space="preserve"> </w:t>
      </w:r>
      <w:r>
        <w:rPr>
          <w:sz w:val="18"/>
        </w:rPr>
        <w:t>knife</w:t>
      </w:r>
    </w:p>
    <w:p w:rsidR="008F05FA" w:rsidRDefault="00B07AD6">
      <w:pPr>
        <w:pStyle w:val="ListParagraph"/>
        <w:numPr>
          <w:ilvl w:val="1"/>
          <w:numId w:val="22"/>
        </w:numPr>
        <w:tabs>
          <w:tab w:val="left" w:pos="552"/>
        </w:tabs>
        <w:spacing w:before="30" w:line="240" w:lineRule="auto"/>
        <w:jc w:val="left"/>
        <w:rPr>
          <w:sz w:val="18"/>
        </w:rPr>
      </w:pPr>
      <w:r>
        <w:rPr>
          <w:sz w:val="18"/>
        </w:rPr>
        <w:t>scarify the cupboard - cut small marks on the surface of the</w:t>
      </w:r>
      <w:r>
        <w:rPr>
          <w:spacing w:val="-25"/>
          <w:sz w:val="18"/>
        </w:rPr>
        <w:t xml:space="preserve"> </w:t>
      </w:r>
      <w:r>
        <w:rPr>
          <w:sz w:val="18"/>
        </w:rPr>
        <w:t>cupboard</w:t>
      </w:r>
    </w:p>
    <w:p w:rsidR="008F05FA" w:rsidRDefault="00B07AD6">
      <w:pPr>
        <w:pStyle w:val="ListParagraph"/>
        <w:numPr>
          <w:ilvl w:val="1"/>
          <w:numId w:val="22"/>
        </w:numPr>
        <w:tabs>
          <w:tab w:val="left" w:pos="552"/>
        </w:tabs>
        <w:spacing w:before="30" w:line="240" w:lineRule="auto"/>
        <w:jc w:val="left"/>
        <w:rPr>
          <w:sz w:val="18"/>
        </w:rPr>
      </w:pPr>
      <w:r>
        <w:rPr>
          <w:sz w:val="18"/>
        </w:rPr>
        <w:t>Sunday</w:t>
      </w:r>
      <w:r>
        <w:rPr>
          <w:spacing w:val="-2"/>
          <w:sz w:val="18"/>
        </w:rPr>
        <w:t xml:space="preserve"> </w:t>
      </w:r>
      <w:r>
        <w:rPr>
          <w:sz w:val="18"/>
        </w:rPr>
        <w:t>School</w:t>
      </w:r>
      <w:r>
        <w:rPr>
          <w:spacing w:val="-3"/>
          <w:sz w:val="18"/>
        </w:rPr>
        <w:t xml:space="preserve"> </w:t>
      </w:r>
      <w:r>
        <w:rPr>
          <w:sz w:val="18"/>
        </w:rPr>
        <w:t>-</w:t>
      </w:r>
      <w:r>
        <w:rPr>
          <w:spacing w:val="-3"/>
          <w:sz w:val="18"/>
        </w:rPr>
        <w:t xml:space="preserve"> </w:t>
      </w:r>
      <w:r>
        <w:rPr>
          <w:sz w:val="18"/>
        </w:rPr>
        <w:t>classes</w:t>
      </w:r>
      <w:r>
        <w:rPr>
          <w:spacing w:val="-3"/>
          <w:sz w:val="18"/>
        </w:rPr>
        <w:t xml:space="preserve"> </w:t>
      </w:r>
      <w:r>
        <w:rPr>
          <w:sz w:val="18"/>
        </w:rPr>
        <w:t>which</w:t>
      </w:r>
      <w:r>
        <w:rPr>
          <w:spacing w:val="-2"/>
          <w:sz w:val="18"/>
        </w:rPr>
        <w:t xml:space="preserve"> </w:t>
      </w:r>
      <w:r>
        <w:rPr>
          <w:sz w:val="18"/>
        </w:rPr>
        <w:t>teach</w:t>
      </w:r>
      <w:r>
        <w:rPr>
          <w:spacing w:val="-2"/>
          <w:sz w:val="18"/>
        </w:rPr>
        <w:t xml:space="preserve"> </w:t>
      </w:r>
      <w:r>
        <w:rPr>
          <w:sz w:val="18"/>
        </w:rPr>
        <w:t>about</w:t>
      </w:r>
      <w:r>
        <w:rPr>
          <w:spacing w:val="-3"/>
          <w:sz w:val="18"/>
        </w:rPr>
        <w:t xml:space="preserve"> </w:t>
      </w:r>
      <w:r>
        <w:rPr>
          <w:sz w:val="18"/>
        </w:rPr>
        <w:t>God</w:t>
      </w:r>
      <w:r>
        <w:rPr>
          <w:spacing w:val="-3"/>
          <w:sz w:val="18"/>
        </w:rPr>
        <w:t xml:space="preserve"> </w:t>
      </w:r>
      <w:r>
        <w:rPr>
          <w:sz w:val="18"/>
        </w:rPr>
        <w:t>and</w:t>
      </w:r>
      <w:r>
        <w:rPr>
          <w:spacing w:val="-3"/>
          <w:sz w:val="18"/>
        </w:rPr>
        <w:t xml:space="preserve"> </w:t>
      </w:r>
      <w:r>
        <w:rPr>
          <w:sz w:val="18"/>
        </w:rPr>
        <w:t>religion,</w:t>
      </w:r>
      <w:r>
        <w:rPr>
          <w:spacing w:val="-3"/>
          <w:sz w:val="18"/>
        </w:rPr>
        <w:t xml:space="preserve"> </w:t>
      </w:r>
      <w:r>
        <w:rPr>
          <w:sz w:val="18"/>
        </w:rPr>
        <w:t>taught</w:t>
      </w:r>
      <w:r>
        <w:rPr>
          <w:spacing w:val="-3"/>
          <w:sz w:val="18"/>
        </w:rPr>
        <w:t xml:space="preserve"> </w:t>
      </w:r>
      <w:r>
        <w:rPr>
          <w:sz w:val="18"/>
        </w:rPr>
        <w:t>on</w:t>
      </w:r>
      <w:r>
        <w:rPr>
          <w:spacing w:val="-3"/>
          <w:sz w:val="18"/>
        </w:rPr>
        <w:t xml:space="preserve"> </w:t>
      </w:r>
      <w:r>
        <w:rPr>
          <w:sz w:val="18"/>
        </w:rPr>
        <w:t>Sundays</w:t>
      </w:r>
      <w:r>
        <w:rPr>
          <w:spacing w:val="-1"/>
          <w:sz w:val="18"/>
        </w:rPr>
        <w:t xml:space="preserve"> </w:t>
      </w:r>
      <w:r>
        <w:rPr>
          <w:sz w:val="18"/>
        </w:rPr>
        <w:t>to</w:t>
      </w:r>
      <w:r>
        <w:rPr>
          <w:spacing w:val="-4"/>
          <w:sz w:val="18"/>
        </w:rPr>
        <w:t xml:space="preserve"> </w:t>
      </w:r>
      <w:r>
        <w:rPr>
          <w:sz w:val="18"/>
        </w:rPr>
        <w:t>school</w:t>
      </w:r>
      <w:r>
        <w:rPr>
          <w:spacing w:val="-4"/>
          <w:sz w:val="18"/>
        </w:rPr>
        <w:t xml:space="preserve"> </w:t>
      </w:r>
      <w:r>
        <w:rPr>
          <w:sz w:val="18"/>
        </w:rPr>
        <w:t>age</w:t>
      </w:r>
      <w:r>
        <w:rPr>
          <w:spacing w:val="-3"/>
          <w:sz w:val="18"/>
        </w:rPr>
        <w:t xml:space="preserve"> </w:t>
      </w:r>
      <w:r>
        <w:rPr>
          <w:sz w:val="18"/>
        </w:rPr>
        <w:t>children</w:t>
      </w:r>
    </w:p>
    <w:p w:rsidR="008F05FA" w:rsidRDefault="00B07AD6">
      <w:pPr>
        <w:pStyle w:val="ListParagraph"/>
        <w:numPr>
          <w:ilvl w:val="1"/>
          <w:numId w:val="22"/>
        </w:numPr>
        <w:tabs>
          <w:tab w:val="left" w:pos="552"/>
        </w:tabs>
        <w:spacing w:before="30" w:line="240" w:lineRule="auto"/>
        <w:jc w:val="left"/>
        <w:rPr>
          <w:sz w:val="18"/>
        </w:rPr>
      </w:pPr>
      <w:r>
        <w:rPr>
          <w:sz w:val="18"/>
        </w:rPr>
        <w:t>suit of his clothing - jacket and matching</w:t>
      </w:r>
      <w:r>
        <w:rPr>
          <w:spacing w:val="-18"/>
          <w:sz w:val="18"/>
        </w:rPr>
        <w:t xml:space="preserve"> </w:t>
      </w:r>
      <w:r>
        <w:rPr>
          <w:sz w:val="18"/>
        </w:rPr>
        <w:t>pan</w:t>
      </w:r>
      <w:r>
        <w:rPr>
          <w:sz w:val="18"/>
        </w:rPr>
        <w:t>ts</w:t>
      </w:r>
    </w:p>
    <w:p w:rsidR="008F05FA" w:rsidRDefault="00B07AD6">
      <w:pPr>
        <w:pStyle w:val="ListParagraph"/>
        <w:numPr>
          <w:ilvl w:val="1"/>
          <w:numId w:val="22"/>
        </w:numPr>
        <w:tabs>
          <w:tab w:val="left" w:pos="552"/>
        </w:tabs>
        <w:spacing w:before="30" w:line="240" w:lineRule="auto"/>
        <w:jc w:val="left"/>
        <w:rPr>
          <w:sz w:val="18"/>
        </w:rPr>
      </w:pPr>
      <w:r>
        <w:rPr>
          <w:sz w:val="18"/>
        </w:rPr>
        <w:t>put him to rights - made some adjustments to the</w:t>
      </w:r>
      <w:r>
        <w:rPr>
          <w:spacing w:val="-30"/>
          <w:sz w:val="18"/>
        </w:rPr>
        <w:t xml:space="preserve"> </w:t>
      </w:r>
      <w:r>
        <w:rPr>
          <w:sz w:val="18"/>
        </w:rPr>
        <w:t>boy's outfit</w:t>
      </w:r>
    </w:p>
    <w:p w:rsidR="008F05FA" w:rsidRDefault="00B07AD6">
      <w:pPr>
        <w:pStyle w:val="ListParagraph"/>
        <w:numPr>
          <w:ilvl w:val="1"/>
          <w:numId w:val="22"/>
        </w:numPr>
        <w:tabs>
          <w:tab w:val="left" w:pos="552"/>
        </w:tabs>
        <w:spacing w:before="30" w:line="240" w:lineRule="auto"/>
        <w:jc w:val="left"/>
        <w:rPr>
          <w:sz w:val="18"/>
        </w:rPr>
      </w:pPr>
      <w:r>
        <w:rPr>
          <w:sz w:val="18"/>
        </w:rPr>
        <w:t>tallow - grease to shine</w:t>
      </w:r>
      <w:r>
        <w:rPr>
          <w:spacing w:val="-16"/>
          <w:sz w:val="18"/>
        </w:rPr>
        <w:t xml:space="preserve"> </w:t>
      </w:r>
      <w:r>
        <w:rPr>
          <w:sz w:val="18"/>
        </w:rPr>
        <w:t>shoes</w:t>
      </w:r>
    </w:p>
    <w:p w:rsidR="008F05FA" w:rsidRDefault="00B07AD6">
      <w:pPr>
        <w:pStyle w:val="ListParagraph"/>
        <w:numPr>
          <w:ilvl w:val="1"/>
          <w:numId w:val="22"/>
        </w:numPr>
        <w:tabs>
          <w:tab w:val="left" w:pos="552"/>
        </w:tabs>
        <w:spacing w:before="30" w:line="240" w:lineRule="auto"/>
        <w:jc w:val="left"/>
        <w:rPr>
          <w:sz w:val="18"/>
        </w:rPr>
      </w:pPr>
      <w:r>
        <w:rPr>
          <w:sz w:val="18"/>
        </w:rPr>
        <w:t>church service - attending the church</w:t>
      </w:r>
      <w:r>
        <w:rPr>
          <w:spacing w:val="-27"/>
          <w:sz w:val="18"/>
        </w:rPr>
        <w:t xml:space="preserve"> </w:t>
      </w:r>
      <w:r>
        <w:rPr>
          <w:sz w:val="18"/>
        </w:rPr>
        <w:t>ceremony</w:t>
      </w:r>
    </w:p>
    <w:p w:rsidR="008F05FA" w:rsidRDefault="008F05FA">
      <w:pPr>
        <w:rPr>
          <w:sz w:val="18"/>
        </w:rPr>
        <w:sectPr w:rsidR="008F05FA">
          <w:pgSz w:w="12240" w:h="15840"/>
          <w:pgMar w:top="660" w:right="740" w:bottom="880" w:left="980" w:header="0" w:footer="682" w:gutter="0"/>
          <w:cols w:space="720"/>
        </w:sectPr>
      </w:pPr>
    </w:p>
    <w:p w:rsidR="008F05FA" w:rsidRDefault="00B07AD6">
      <w:pPr>
        <w:pStyle w:val="ListParagraph"/>
        <w:numPr>
          <w:ilvl w:val="1"/>
          <w:numId w:val="22"/>
        </w:numPr>
        <w:tabs>
          <w:tab w:val="left" w:pos="472"/>
        </w:tabs>
        <w:spacing w:before="58" w:line="240" w:lineRule="auto"/>
        <w:ind w:left="471"/>
        <w:jc w:val="left"/>
        <w:rPr>
          <w:sz w:val="18"/>
        </w:rPr>
      </w:pPr>
      <w:r>
        <w:rPr>
          <w:sz w:val="18"/>
        </w:rPr>
        <w:lastRenderedPageBreak/>
        <w:t>pews - wooden benches found in rows in a</w:t>
      </w:r>
      <w:r>
        <w:rPr>
          <w:spacing w:val="-24"/>
          <w:sz w:val="18"/>
        </w:rPr>
        <w:t xml:space="preserve"> </w:t>
      </w:r>
      <w:r>
        <w:rPr>
          <w:sz w:val="18"/>
        </w:rPr>
        <w:t>church</w:t>
      </w:r>
    </w:p>
    <w:p w:rsidR="008F05FA" w:rsidRDefault="00B07AD6">
      <w:pPr>
        <w:pStyle w:val="ListParagraph"/>
        <w:numPr>
          <w:ilvl w:val="1"/>
          <w:numId w:val="22"/>
        </w:numPr>
        <w:tabs>
          <w:tab w:val="left" w:pos="472"/>
        </w:tabs>
        <w:spacing w:before="30" w:line="240" w:lineRule="auto"/>
        <w:ind w:left="471"/>
        <w:jc w:val="left"/>
        <w:rPr>
          <w:sz w:val="18"/>
        </w:rPr>
      </w:pPr>
      <w:r>
        <w:rPr>
          <w:sz w:val="18"/>
        </w:rPr>
        <w:t>yaller</w:t>
      </w:r>
      <w:r>
        <w:rPr>
          <w:spacing w:val="-3"/>
          <w:sz w:val="18"/>
        </w:rPr>
        <w:t xml:space="preserve"> </w:t>
      </w:r>
      <w:r>
        <w:rPr>
          <w:sz w:val="18"/>
        </w:rPr>
        <w:t>ticket</w:t>
      </w:r>
      <w:r>
        <w:rPr>
          <w:spacing w:val="-3"/>
          <w:sz w:val="18"/>
        </w:rPr>
        <w:t xml:space="preserve"> </w:t>
      </w:r>
      <w:r>
        <w:rPr>
          <w:sz w:val="18"/>
        </w:rPr>
        <w:t>-</w:t>
      </w:r>
      <w:r>
        <w:rPr>
          <w:spacing w:val="-4"/>
          <w:sz w:val="18"/>
        </w:rPr>
        <w:t xml:space="preserve"> </w:t>
      </w:r>
      <w:r>
        <w:rPr>
          <w:sz w:val="18"/>
        </w:rPr>
        <w:t>yellow</w:t>
      </w:r>
      <w:r>
        <w:rPr>
          <w:spacing w:val="-4"/>
          <w:sz w:val="18"/>
        </w:rPr>
        <w:t xml:space="preserve"> </w:t>
      </w:r>
      <w:r>
        <w:rPr>
          <w:sz w:val="18"/>
        </w:rPr>
        <w:t>ticket</w:t>
      </w:r>
      <w:r>
        <w:rPr>
          <w:spacing w:val="-2"/>
          <w:sz w:val="18"/>
        </w:rPr>
        <w:t xml:space="preserve"> </w:t>
      </w:r>
      <w:r>
        <w:rPr>
          <w:sz w:val="18"/>
        </w:rPr>
        <w:t>given</w:t>
      </w:r>
      <w:r>
        <w:rPr>
          <w:spacing w:val="-3"/>
          <w:sz w:val="18"/>
        </w:rPr>
        <w:t xml:space="preserve"> </w:t>
      </w:r>
      <w:r>
        <w:rPr>
          <w:sz w:val="18"/>
        </w:rPr>
        <w:t>as</w:t>
      </w:r>
      <w:r>
        <w:rPr>
          <w:spacing w:val="-4"/>
          <w:sz w:val="18"/>
        </w:rPr>
        <w:t xml:space="preserve"> </w:t>
      </w:r>
      <w:r>
        <w:rPr>
          <w:sz w:val="18"/>
        </w:rPr>
        <w:t>a</w:t>
      </w:r>
      <w:r>
        <w:rPr>
          <w:spacing w:val="-4"/>
          <w:sz w:val="18"/>
        </w:rPr>
        <w:t xml:space="preserve"> </w:t>
      </w:r>
      <w:r>
        <w:rPr>
          <w:sz w:val="18"/>
        </w:rPr>
        <w:t>reward</w:t>
      </w:r>
      <w:r>
        <w:rPr>
          <w:spacing w:val="-4"/>
          <w:sz w:val="18"/>
        </w:rPr>
        <w:t xml:space="preserve"> </w:t>
      </w:r>
      <w:r>
        <w:rPr>
          <w:sz w:val="18"/>
        </w:rPr>
        <w:t>for</w:t>
      </w:r>
      <w:r>
        <w:rPr>
          <w:spacing w:val="-3"/>
          <w:sz w:val="18"/>
        </w:rPr>
        <w:t xml:space="preserve"> </w:t>
      </w:r>
      <w:r>
        <w:rPr>
          <w:sz w:val="18"/>
        </w:rPr>
        <w:t>memorizing</w:t>
      </w:r>
      <w:r>
        <w:rPr>
          <w:spacing w:val="-2"/>
          <w:sz w:val="18"/>
        </w:rPr>
        <w:t xml:space="preserve"> </w:t>
      </w:r>
      <w:r>
        <w:rPr>
          <w:sz w:val="18"/>
        </w:rPr>
        <w:t>quotations</w:t>
      </w:r>
      <w:r>
        <w:rPr>
          <w:spacing w:val="-2"/>
          <w:sz w:val="18"/>
        </w:rPr>
        <w:t xml:space="preserve"> </w:t>
      </w:r>
      <w:r>
        <w:rPr>
          <w:sz w:val="18"/>
        </w:rPr>
        <w:t>from</w:t>
      </w:r>
      <w:r>
        <w:rPr>
          <w:spacing w:val="-1"/>
          <w:sz w:val="18"/>
        </w:rPr>
        <w:t xml:space="preserve"> </w:t>
      </w:r>
      <w:r>
        <w:rPr>
          <w:sz w:val="18"/>
        </w:rPr>
        <w:t>the</w:t>
      </w:r>
      <w:r>
        <w:rPr>
          <w:spacing w:val="-4"/>
          <w:sz w:val="18"/>
        </w:rPr>
        <w:t xml:space="preserve"> </w:t>
      </w:r>
      <w:r>
        <w:rPr>
          <w:sz w:val="18"/>
        </w:rPr>
        <w:t>Bible</w:t>
      </w:r>
    </w:p>
    <w:p w:rsidR="008F05FA" w:rsidRDefault="00B07AD6">
      <w:pPr>
        <w:pStyle w:val="ListParagraph"/>
        <w:numPr>
          <w:ilvl w:val="1"/>
          <w:numId w:val="22"/>
        </w:numPr>
        <w:tabs>
          <w:tab w:val="left" w:pos="472"/>
        </w:tabs>
        <w:spacing w:before="30" w:line="240" w:lineRule="auto"/>
        <w:ind w:left="471"/>
        <w:jc w:val="left"/>
        <w:rPr>
          <w:sz w:val="18"/>
        </w:rPr>
      </w:pPr>
      <w:r>
        <w:rPr>
          <w:sz w:val="18"/>
        </w:rPr>
        <w:t>Doré Bible - illustrated version of the</w:t>
      </w:r>
      <w:r>
        <w:rPr>
          <w:spacing w:val="-19"/>
          <w:sz w:val="18"/>
        </w:rPr>
        <w:t xml:space="preserve"> </w:t>
      </w:r>
      <w:r>
        <w:rPr>
          <w:sz w:val="18"/>
        </w:rPr>
        <w:t>Bible</w:t>
      </w:r>
    </w:p>
    <w:p w:rsidR="008F05FA" w:rsidRDefault="00B07AD6">
      <w:pPr>
        <w:pStyle w:val="ListParagraph"/>
        <w:numPr>
          <w:ilvl w:val="1"/>
          <w:numId w:val="22"/>
        </w:numPr>
        <w:tabs>
          <w:tab w:val="left" w:pos="472"/>
        </w:tabs>
        <w:spacing w:before="30" w:line="240" w:lineRule="auto"/>
        <w:ind w:left="471"/>
        <w:jc w:val="left"/>
        <w:rPr>
          <w:sz w:val="18"/>
        </w:rPr>
      </w:pPr>
      <w:r>
        <w:rPr>
          <w:sz w:val="18"/>
        </w:rPr>
        <w:t>éclat -</w:t>
      </w:r>
      <w:r>
        <w:rPr>
          <w:spacing w:val="-6"/>
          <w:sz w:val="18"/>
        </w:rPr>
        <w:t xml:space="preserve"> </w:t>
      </w:r>
      <w:r>
        <w:rPr>
          <w:sz w:val="18"/>
        </w:rPr>
        <w:t>fame</w:t>
      </w:r>
    </w:p>
    <w:p w:rsidR="008F05FA" w:rsidRDefault="00B07AD6">
      <w:pPr>
        <w:pStyle w:val="ListParagraph"/>
        <w:numPr>
          <w:ilvl w:val="1"/>
          <w:numId w:val="22"/>
        </w:numPr>
        <w:tabs>
          <w:tab w:val="left" w:pos="472"/>
        </w:tabs>
        <w:spacing w:before="31" w:line="240" w:lineRule="auto"/>
        <w:ind w:left="471"/>
        <w:jc w:val="left"/>
        <w:rPr>
          <w:sz w:val="18"/>
        </w:rPr>
      </w:pPr>
      <w:r>
        <w:rPr>
          <w:sz w:val="18"/>
        </w:rPr>
        <w:t>hymnbook - book of songs sung at a</w:t>
      </w:r>
      <w:r>
        <w:rPr>
          <w:spacing w:val="-21"/>
          <w:sz w:val="18"/>
        </w:rPr>
        <w:t xml:space="preserve"> </w:t>
      </w:r>
      <w:r>
        <w:rPr>
          <w:sz w:val="18"/>
        </w:rPr>
        <w:t>church</w:t>
      </w:r>
    </w:p>
    <w:p w:rsidR="008F05FA" w:rsidRDefault="00B07AD6">
      <w:pPr>
        <w:pStyle w:val="ListParagraph"/>
        <w:numPr>
          <w:ilvl w:val="1"/>
          <w:numId w:val="22"/>
        </w:numPr>
        <w:tabs>
          <w:tab w:val="left" w:pos="472"/>
        </w:tabs>
        <w:spacing w:before="30" w:line="240" w:lineRule="auto"/>
        <w:ind w:left="471"/>
        <w:jc w:val="left"/>
        <w:rPr>
          <w:sz w:val="18"/>
        </w:rPr>
      </w:pPr>
      <w:r>
        <w:rPr>
          <w:sz w:val="18"/>
        </w:rPr>
        <w:t>cravat</w:t>
      </w:r>
      <w:r>
        <w:rPr>
          <w:spacing w:val="-2"/>
          <w:sz w:val="18"/>
        </w:rPr>
        <w:t xml:space="preserve"> </w:t>
      </w:r>
      <w:r>
        <w:rPr>
          <w:sz w:val="18"/>
        </w:rPr>
        <w:t>-</w:t>
      </w:r>
      <w:r>
        <w:rPr>
          <w:spacing w:val="-3"/>
          <w:sz w:val="18"/>
        </w:rPr>
        <w:t xml:space="preserve"> </w:t>
      </w:r>
      <w:r>
        <w:rPr>
          <w:sz w:val="18"/>
        </w:rPr>
        <w:t>a</w:t>
      </w:r>
      <w:r>
        <w:rPr>
          <w:spacing w:val="-3"/>
          <w:sz w:val="18"/>
        </w:rPr>
        <w:t xml:space="preserve"> </w:t>
      </w:r>
      <w:r>
        <w:rPr>
          <w:sz w:val="18"/>
        </w:rPr>
        <w:t>decorative</w:t>
      </w:r>
      <w:r>
        <w:rPr>
          <w:spacing w:val="-3"/>
          <w:sz w:val="18"/>
        </w:rPr>
        <w:t xml:space="preserve"> </w:t>
      </w:r>
      <w:r>
        <w:rPr>
          <w:sz w:val="18"/>
        </w:rPr>
        <w:t>cloth</w:t>
      </w:r>
      <w:r>
        <w:rPr>
          <w:spacing w:val="-2"/>
          <w:sz w:val="18"/>
        </w:rPr>
        <w:t xml:space="preserve"> </w:t>
      </w:r>
      <w:r>
        <w:rPr>
          <w:sz w:val="18"/>
        </w:rPr>
        <w:t>worn</w:t>
      </w:r>
      <w:r>
        <w:rPr>
          <w:spacing w:val="-3"/>
          <w:sz w:val="18"/>
        </w:rPr>
        <w:t xml:space="preserve"> </w:t>
      </w:r>
      <w:r>
        <w:rPr>
          <w:sz w:val="18"/>
        </w:rPr>
        <w:t>around</w:t>
      </w:r>
      <w:r>
        <w:rPr>
          <w:spacing w:val="-3"/>
          <w:sz w:val="18"/>
        </w:rPr>
        <w:t xml:space="preserve"> </w:t>
      </w:r>
      <w:r>
        <w:rPr>
          <w:sz w:val="18"/>
        </w:rPr>
        <w:t>the</w:t>
      </w:r>
      <w:r>
        <w:rPr>
          <w:spacing w:val="-3"/>
          <w:sz w:val="18"/>
        </w:rPr>
        <w:t xml:space="preserve"> </w:t>
      </w:r>
      <w:r>
        <w:rPr>
          <w:sz w:val="18"/>
        </w:rPr>
        <w:t>neck</w:t>
      </w:r>
      <w:r>
        <w:rPr>
          <w:spacing w:val="-3"/>
          <w:sz w:val="18"/>
        </w:rPr>
        <w:t xml:space="preserve"> </w:t>
      </w:r>
      <w:r>
        <w:rPr>
          <w:sz w:val="18"/>
        </w:rPr>
        <w:t>and</w:t>
      </w:r>
      <w:r>
        <w:rPr>
          <w:spacing w:val="-3"/>
          <w:sz w:val="18"/>
        </w:rPr>
        <w:t xml:space="preserve"> </w:t>
      </w:r>
      <w:r>
        <w:rPr>
          <w:sz w:val="18"/>
        </w:rPr>
        <w:t>down</w:t>
      </w:r>
      <w:r>
        <w:rPr>
          <w:spacing w:val="-3"/>
          <w:sz w:val="18"/>
        </w:rPr>
        <w:t xml:space="preserve"> </w:t>
      </w:r>
      <w:r>
        <w:rPr>
          <w:sz w:val="18"/>
        </w:rPr>
        <w:t>the</w:t>
      </w:r>
      <w:r>
        <w:rPr>
          <w:spacing w:val="-3"/>
          <w:sz w:val="18"/>
        </w:rPr>
        <w:t xml:space="preserve"> </w:t>
      </w:r>
      <w:r>
        <w:rPr>
          <w:sz w:val="18"/>
        </w:rPr>
        <w:t>front</w:t>
      </w:r>
      <w:r>
        <w:rPr>
          <w:spacing w:val="-3"/>
          <w:sz w:val="18"/>
        </w:rPr>
        <w:t xml:space="preserve"> </w:t>
      </w:r>
      <w:r>
        <w:rPr>
          <w:sz w:val="18"/>
        </w:rPr>
        <w:t>of</w:t>
      </w:r>
      <w:r>
        <w:rPr>
          <w:spacing w:val="-3"/>
          <w:sz w:val="18"/>
        </w:rPr>
        <w:t xml:space="preserve"> </w:t>
      </w:r>
      <w:r>
        <w:rPr>
          <w:sz w:val="18"/>
        </w:rPr>
        <w:t>a</w:t>
      </w:r>
      <w:r>
        <w:rPr>
          <w:spacing w:val="-3"/>
          <w:sz w:val="18"/>
        </w:rPr>
        <w:t xml:space="preserve"> </w:t>
      </w:r>
      <w:r>
        <w:rPr>
          <w:sz w:val="18"/>
        </w:rPr>
        <w:t>man's</w:t>
      </w:r>
      <w:r>
        <w:rPr>
          <w:spacing w:val="-1"/>
          <w:sz w:val="18"/>
        </w:rPr>
        <w:t xml:space="preserve"> </w:t>
      </w:r>
      <w:r>
        <w:rPr>
          <w:sz w:val="18"/>
        </w:rPr>
        <w:t>chest,</w:t>
      </w:r>
      <w:r>
        <w:rPr>
          <w:spacing w:val="-2"/>
          <w:sz w:val="18"/>
        </w:rPr>
        <w:t xml:space="preserve"> </w:t>
      </w:r>
      <w:r>
        <w:rPr>
          <w:sz w:val="18"/>
        </w:rPr>
        <w:t>similar</w:t>
      </w:r>
      <w:r>
        <w:rPr>
          <w:spacing w:val="3"/>
          <w:sz w:val="18"/>
        </w:rPr>
        <w:t xml:space="preserve"> </w:t>
      </w:r>
      <w:r>
        <w:rPr>
          <w:sz w:val="18"/>
        </w:rPr>
        <w:t>to</w:t>
      </w:r>
      <w:r>
        <w:rPr>
          <w:spacing w:val="-3"/>
          <w:sz w:val="18"/>
        </w:rPr>
        <w:t xml:space="preserve"> </w:t>
      </w:r>
      <w:r>
        <w:rPr>
          <w:sz w:val="18"/>
        </w:rPr>
        <w:t>a</w:t>
      </w:r>
      <w:r>
        <w:rPr>
          <w:spacing w:val="-3"/>
          <w:sz w:val="18"/>
        </w:rPr>
        <w:t xml:space="preserve"> </w:t>
      </w:r>
      <w:r>
        <w:rPr>
          <w:sz w:val="18"/>
        </w:rPr>
        <w:t>necktie</w:t>
      </w:r>
    </w:p>
    <w:p w:rsidR="008F05FA" w:rsidRDefault="00B07AD6">
      <w:pPr>
        <w:pStyle w:val="ListParagraph"/>
        <w:numPr>
          <w:ilvl w:val="1"/>
          <w:numId w:val="22"/>
        </w:numPr>
        <w:tabs>
          <w:tab w:val="left" w:pos="472"/>
        </w:tabs>
        <w:spacing w:before="30" w:line="240" w:lineRule="auto"/>
        <w:ind w:left="471"/>
        <w:jc w:val="left"/>
        <w:rPr>
          <w:sz w:val="18"/>
        </w:rPr>
      </w:pPr>
      <w:r>
        <w:rPr>
          <w:sz w:val="18"/>
        </w:rPr>
        <w:t>banknote - paper money of the time, similar to a</w:t>
      </w:r>
      <w:r>
        <w:rPr>
          <w:spacing w:val="-30"/>
          <w:sz w:val="18"/>
        </w:rPr>
        <w:t xml:space="preserve"> </w:t>
      </w:r>
      <w:r>
        <w:rPr>
          <w:sz w:val="18"/>
        </w:rPr>
        <w:t>dollar bill</w:t>
      </w:r>
    </w:p>
    <w:p w:rsidR="008F05FA" w:rsidRDefault="00B07AD6">
      <w:pPr>
        <w:pStyle w:val="ListParagraph"/>
        <w:numPr>
          <w:ilvl w:val="1"/>
          <w:numId w:val="22"/>
        </w:numPr>
        <w:tabs>
          <w:tab w:val="left" w:pos="472"/>
        </w:tabs>
        <w:spacing w:before="30" w:line="240" w:lineRule="auto"/>
        <w:ind w:left="471"/>
        <w:jc w:val="left"/>
        <w:rPr>
          <w:sz w:val="18"/>
        </w:rPr>
      </w:pPr>
      <w:r>
        <w:rPr>
          <w:sz w:val="18"/>
        </w:rPr>
        <w:t>brother</w:t>
      </w:r>
      <w:r>
        <w:rPr>
          <w:spacing w:val="-3"/>
          <w:sz w:val="18"/>
        </w:rPr>
        <w:t xml:space="preserve"> </w:t>
      </w:r>
      <w:r>
        <w:rPr>
          <w:sz w:val="18"/>
        </w:rPr>
        <w:t>of</w:t>
      </w:r>
      <w:r>
        <w:rPr>
          <w:spacing w:val="-4"/>
          <w:sz w:val="18"/>
        </w:rPr>
        <w:t xml:space="preserve"> </w:t>
      </w:r>
      <w:r>
        <w:rPr>
          <w:sz w:val="18"/>
        </w:rPr>
        <w:t>their</w:t>
      </w:r>
      <w:r>
        <w:rPr>
          <w:spacing w:val="-3"/>
          <w:sz w:val="18"/>
        </w:rPr>
        <w:t xml:space="preserve"> </w:t>
      </w:r>
      <w:r>
        <w:rPr>
          <w:sz w:val="18"/>
        </w:rPr>
        <w:t>own</w:t>
      </w:r>
      <w:r>
        <w:rPr>
          <w:spacing w:val="-2"/>
          <w:sz w:val="18"/>
        </w:rPr>
        <w:t xml:space="preserve"> </w:t>
      </w:r>
      <w:r>
        <w:rPr>
          <w:sz w:val="18"/>
        </w:rPr>
        <w:t>lawyer</w:t>
      </w:r>
      <w:r>
        <w:rPr>
          <w:spacing w:val="-2"/>
          <w:sz w:val="18"/>
        </w:rPr>
        <w:t xml:space="preserve"> </w:t>
      </w:r>
      <w:r>
        <w:rPr>
          <w:sz w:val="18"/>
        </w:rPr>
        <w:t>-</w:t>
      </w:r>
      <w:r>
        <w:rPr>
          <w:spacing w:val="-4"/>
          <w:sz w:val="18"/>
        </w:rPr>
        <w:t xml:space="preserve"> </w:t>
      </w:r>
      <w:r>
        <w:rPr>
          <w:sz w:val="18"/>
        </w:rPr>
        <w:t>brother</w:t>
      </w:r>
      <w:r>
        <w:rPr>
          <w:spacing w:val="-3"/>
          <w:sz w:val="18"/>
        </w:rPr>
        <w:t xml:space="preserve"> </w:t>
      </w:r>
      <w:r>
        <w:rPr>
          <w:sz w:val="18"/>
        </w:rPr>
        <w:t>to</w:t>
      </w:r>
      <w:r>
        <w:rPr>
          <w:spacing w:val="-4"/>
          <w:sz w:val="18"/>
        </w:rPr>
        <w:t xml:space="preserve"> </w:t>
      </w:r>
      <w:r>
        <w:rPr>
          <w:sz w:val="18"/>
        </w:rPr>
        <w:t>the</w:t>
      </w:r>
      <w:r>
        <w:rPr>
          <w:spacing w:val="-4"/>
          <w:sz w:val="18"/>
        </w:rPr>
        <w:t xml:space="preserve"> </w:t>
      </w:r>
      <w:r>
        <w:rPr>
          <w:sz w:val="18"/>
        </w:rPr>
        <w:t>lawyer</w:t>
      </w:r>
      <w:r>
        <w:rPr>
          <w:spacing w:val="-4"/>
          <w:sz w:val="18"/>
        </w:rPr>
        <w:t xml:space="preserve"> </w:t>
      </w:r>
      <w:r>
        <w:rPr>
          <w:sz w:val="18"/>
        </w:rPr>
        <w:t>that</w:t>
      </w:r>
      <w:r>
        <w:rPr>
          <w:spacing w:val="-3"/>
          <w:sz w:val="18"/>
        </w:rPr>
        <w:t xml:space="preserve"> </w:t>
      </w:r>
      <w:r>
        <w:rPr>
          <w:sz w:val="18"/>
        </w:rPr>
        <w:t>everybody</w:t>
      </w:r>
      <w:r>
        <w:rPr>
          <w:spacing w:val="-2"/>
          <w:sz w:val="18"/>
        </w:rPr>
        <w:t xml:space="preserve"> </w:t>
      </w:r>
      <w:r>
        <w:rPr>
          <w:sz w:val="18"/>
        </w:rPr>
        <w:t>in</w:t>
      </w:r>
      <w:r>
        <w:rPr>
          <w:spacing w:val="-4"/>
          <w:sz w:val="18"/>
        </w:rPr>
        <w:t xml:space="preserve"> </w:t>
      </w:r>
      <w:r>
        <w:rPr>
          <w:sz w:val="18"/>
        </w:rPr>
        <w:t>town</w:t>
      </w:r>
      <w:r>
        <w:rPr>
          <w:spacing w:val="-4"/>
          <w:sz w:val="18"/>
        </w:rPr>
        <w:t xml:space="preserve"> </w:t>
      </w:r>
      <w:r>
        <w:rPr>
          <w:sz w:val="18"/>
        </w:rPr>
        <w:t>knew</w:t>
      </w:r>
      <w:r>
        <w:rPr>
          <w:spacing w:val="-4"/>
          <w:sz w:val="18"/>
        </w:rPr>
        <w:t xml:space="preserve"> </w:t>
      </w:r>
      <w:r>
        <w:rPr>
          <w:sz w:val="18"/>
        </w:rPr>
        <w:t>well</w:t>
      </w:r>
    </w:p>
    <w:p w:rsidR="008F05FA" w:rsidRDefault="00B07AD6">
      <w:pPr>
        <w:pStyle w:val="ListParagraph"/>
        <w:numPr>
          <w:ilvl w:val="1"/>
          <w:numId w:val="22"/>
        </w:numPr>
        <w:tabs>
          <w:tab w:val="left" w:pos="472"/>
        </w:tabs>
        <w:spacing w:before="30" w:line="240" w:lineRule="auto"/>
        <w:ind w:left="471"/>
        <w:jc w:val="left"/>
        <w:rPr>
          <w:sz w:val="18"/>
        </w:rPr>
      </w:pPr>
      <w:r>
        <w:rPr>
          <w:sz w:val="18"/>
        </w:rPr>
        <w:t>music to his soul - something deeply pleasing to hear</w:t>
      </w:r>
      <w:r>
        <w:rPr>
          <w:spacing w:val="-27"/>
          <w:sz w:val="18"/>
        </w:rPr>
        <w:t xml:space="preserve"> </w:t>
      </w:r>
      <w:r>
        <w:rPr>
          <w:sz w:val="18"/>
        </w:rPr>
        <w:t>about</w:t>
      </w:r>
    </w:p>
    <w:p w:rsidR="008F05FA" w:rsidRDefault="00B07AD6">
      <w:pPr>
        <w:pStyle w:val="ListParagraph"/>
        <w:numPr>
          <w:ilvl w:val="1"/>
          <w:numId w:val="22"/>
        </w:numPr>
        <w:tabs>
          <w:tab w:val="left" w:pos="472"/>
        </w:tabs>
        <w:spacing w:before="30" w:line="240" w:lineRule="auto"/>
        <w:ind w:left="471"/>
        <w:jc w:val="left"/>
        <w:rPr>
          <w:sz w:val="18"/>
        </w:rPr>
      </w:pPr>
      <w:r>
        <w:rPr>
          <w:sz w:val="18"/>
        </w:rPr>
        <w:t>a-going -</w:t>
      </w:r>
      <w:r>
        <w:rPr>
          <w:spacing w:val="-9"/>
          <w:sz w:val="18"/>
        </w:rPr>
        <w:t xml:space="preserve"> </w:t>
      </w:r>
      <w:r>
        <w:rPr>
          <w:sz w:val="18"/>
        </w:rPr>
        <w:t>going</w:t>
      </w:r>
    </w:p>
    <w:p w:rsidR="008F05FA" w:rsidRDefault="00B07AD6">
      <w:pPr>
        <w:pStyle w:val="ListParagraph"/>
        <w:numPr>
          <w:ilvl w:val="1"/>
          <w:numId w:val="22"/>
        </w:numPr>
        <w:tabs>
          <w:tab w:val="left" w:pos="472"/>
        </w:tabs>
        <w:spacing w:before="30" w:line="240" w:lineRule="auto"/>
        <w:ind w:left="471"/>
        <w:jc w:val="left"/>
        <w:rPr>
          <w:sz w:val="18"/>
        </w:rPr>
      </w:pPr>
      <w:r>
        <w:rPr>
          <w:sz w:val="18"/>
        </w:rPr>
        <w:t>by jings - what a</w:t>
      </w:r>
      <w:r>
        <w:rPr>
          <w:spacing w:val="-13"/>
          <w:sz w:val="18"/>
        </w:rPr>
        <w:t xml:space="preserve"> </w:t>
      </w:r>
      <w:r>
        <w:rPr>
          <w:sz w:val="18"/>
        </w:rPr>
        <w:t>surprise!</w:t>
      </w:r>
    </w:p>
    <w:p w:rsidR="008F05FA" w:rsidRDefault="00B07AD6">
      <w:pPr>
        <w:pStyle w:val="ListParagraph"/>
        <w:numPr>
          <w:ilvl w:val="1"/>
          <w:numId w:val="22"/>
        </w:numPr>
        <w:tabs>
          <w:tab w:val="left" w:pos="472"/>
        </w:tabs>
        <w:spacing w:before="30" w:line="240" w:lineRule="auto"/>
        <w:ind w:left="471"/>
        <w:jc w:val="left"/>
        <w:rPr>
          <w:sz w:val="18"/>
        </w:rPr>
      </w:pPr>
      <w:r>
        <w:rPr>
          <w:sz w:val="18"/>
        </w:rPr>
        <w:t>fell t</w:t>
      </w:r>
      <w:r>
        <w:rPr>
          <w:sz w:val="18"/>
        </w:rPr>
        <w:t>o "showing off" - began to show off as he was accustomed to</w:t>
      </w:r>
      <w:r>
        <w:rPr>
          <w:spacing w:val="-22"/>
          <w:sz w:val="18"/>
        </w:rPr>
        <w:t xml:space="preserve"> </w:t>
      </w:r>
      <w:r>
        <w:rPr>
          <w:sz w:val="18"/>
        </w:rPr>
        <w:t>doing</w:t>
      </w:r>
    </w:p>
    <w:p w:rsidR="008F05FA" w:rsidRDefault="00B07AD6">
      <w:pPr>
        <w:pStyle w:val="ListParagraph"/>
        <w:numPr>
          <w:ilvl w:val="1"/>
          <w:numId w:val="22"/>
        </w:numPr>
        <w:tabs>
          <w:tab w:val="left" w:pos="472"/>
        </w:tabs>
        <w:spacing w:before="30" w:line="276" w:lineRule="auto"/>
        <w:ind w:left="471" w:right="166"/>
        <w:jc w:val="left"/>
        <w:rPr>
          <w:sz w:val="18"/>
        </w:rPr>
      </w:pPr>
      <w:r>
        <w:rPr>
          <w:sz w:val="18"/>
        </w:rPr>
        <w:t>lately being boxed - had recently been punished by "boxing" their ears (cupping their hands over a student's ears in an abrupt and painful</w:t>
      </w:r>
      <w:r>
        <w:rPr>
          <w:spacing w:val="-6"/>
          <w:sz w:val="18"/>
        </w:rPr>
        <w:t xml:space="preserve"> </w:t>
      </w:r>
      <w:r>
        <w:rPr>
          <w:sz w:val="18"/>
        </w:rPr>
        <w:t>way)</w:t>
      </w:r>
    </w:p>
    <w:p w:rsidR="008F05FA" w:rsidRDefault="00B07AD6">
      <w:pPr>
        <w:pStyle w:val="ListParagraph"/>
        <w:numPr>
          <w:ilvl w:val="1"/>
          <w:numId w:val="22"/>
        </w:numPr>
        <w:tabs>
          <w:tab w:val="left" w:pos="472"/>
        </w:tabs>
        <w:spacing w:line="240" w:lineRule="auto"/>
        <w:ind w:left="471"/>
        <w:jc w:val="left"/>
        <w:rPr>
          <w:sz w:val="18"/>
        </w:rPr>
      </w:pPr>
      <w:r>
        <w:rPr>
          <w:sz w:val="18"/>
        </w:rPr>
        <w:t>paper wads - small bits of paper mixed with</w:t>
      </w:r>
      <w:r>
        <w:rPr>
          <w:spacing w:val="-15"/>
          <w:sz w:val="18"/>
        </w:rPr>
        <w:t xml:space="preserve"> </w:t>
      </w:r>
      <w:r>
        <w:rPr>
          <w:sz w:val="18"/>
        </w:rPr>
        <w:t>saliva</w:t>
      </w:r>
    </w:p>
    <w:p w:rsidR="008F05FA" w:rsidRDefault="00B07AD6">
      <w:pPr>
        <w:pStyle w:val="ListParagraph"/>
        <w:numPr>
          <w:ilvl w:val="1"/>
          <w:numId w:val="22"/>
        </w:numPr>
        <w:tabs>
          <w:tab w:val="left" w:pos="472"/>
        </w:tabs>
        <w:spacing w:before="30" w:line="240" w:lineRule="auto"/>
        <w:ind w:left="471"/>
        <w:jc w:val="left"/>
        <w:rPr>
          <w:sz w:val="18"/>
        </w:rPr>
      </w:pPr>
      <w:r>
        <w:rPr>
          <w:sz w:val="18"/>
        </w:rPr>
        <w:t>a thunderbolt out of a clear sky - a real</w:t>
      </w:r>
      <w:r>
        <w:rPr>
          <w:spacing w:val="-28"/>
          <w:sz w:val="18"/>
        </w:rPr>
        <w:t xml:space="preserve"> </w:t>
      </w:r>
      <w:r>
        <w:rPr>
          <w:sz w:val="18"/>
        </w:rPr>
        <w:t>surprise</w:t>
      </w:r>
    </w:p>
    <w:p w:rsidR="008F05FA" w:rsidRDefault="00B07AD6">
      <w:pPr>
        <w:pStyle w:val="ListParagraph"/>
        <w:numPr>
          <w:ilvl w:val="1"/>
          <w:numId w:val="22"/>
        </w:numPr>
        <w:tabs>
          <w:tab w:val="left" w:pos="472"/>
        </w:tabs>
        <w:spacing w:before="30" w:line="240" w:lineRule="auto"/>
        <w:ind w:left="471"/>
        <w:jc w:val="left"/>
        <w:rPr>
          <w:sz w:val="18"/>
        </w:rPr>
      </w:pPr>
      <w:r>
        <w:rPr>
          <w:sz w:val="18"/>
        </w:rPr>
        <w:t>dupes</w:t>
      </w:r>
      <w:r>
        <w:rPr>
          <w:spacing w:val="-3"/>
          <w:sz w:val="18"/>
        </w:rPr>
        <w:t xml:space="preserve"> </w:t>
      </w:r>
      <w:r>
        <w:rPr>
          <w:sz w:val="18"/>
        </w:rPr>
        <w:t>of</w:t>
      </w:r>
      <w:r>
        <w:rPr>
          <w:spacing w:val="-3"/>
          <w:sz w:val="18"/>
        </w:rPr>
        <w:t xml:space="preserve"> </w:t>
      </w:r>
      <w:r>
        <w:rPr>
          <w:sz w:val="18"/>
        </w:rPr>
        <w:t>a</w:t>
      </w:r>
      <w:r>
        <w:rPr>
          <w:spacing w:val="-3"/>
          <w:sz w:val="18"/>
        </w:rPr>
        <w:t xml:space="preserve"> </w:t>
      </w:r>
      <w:r>
        <w:rPr>
          <w:sz w:val="18"/>
        </w:rPr>
        <w:t>wily</w:t>
      </w:r>
      <w:r>
        <w:rPr>
          <w:spacing w:val="-1"/>
          <w:sz w:val="18"/>
        </w:rPr>
        <w:t xml:space="preserve"> </w:t>
      </w:r>
      <w:r>
        <w:rPr>
          <w:sz w:val="18"/>
        </w:rPr>
        <w:t>fraud</w:t>
      </w:r>
      <w:r>
        <w:rPr>
          <w:spacing w:val="-2"/>
          <w:sz w:val="18"/>
        </w:rPr>
        <w:t xml:space="preserve"> </w:t>
      </w:r>
      <w:r>
        <w:rPr>
          <w:sz w:val="18"/>
        </w:rPr>
        <w:t>-</w:t>
      </w:r>
      <w:r>
        <w:rPr>
          <w:spacing w:val="-3"/>
          <w:sz w:val="18"/>
        </w:rPr>
        <w:t xml:space="preserve"> </w:t>
      </w:r>
      <w:r>
        <w:rPr>
          <w:sz w:val="18"/>
        </w:rPr>
        <w:t>people</w:t>
      </w:r>
      <w:r>
        <w:rPr>
          <w:spacing w:val="-1"/>
          <w:sz w:val="18"/>
        </w:rPr>
        <w:t xml:space="preserve"> </w:t>
      </w:r>
      <w:r>
        <w:rPr>
          <w:sz w:val="18"/>
        </w:rPr>
        <w:t>who</w:t>
      </w:r>
      <w:r>
        <w:rPr>
          <w:spacing w:val="-4"/>
          <w:sz w:val="18"/>
        </w:rPr>
        <w:t xml:space="preserve"> </w:t>
      </w:r>
      <w:r>
        <w:rPr>
          <w:sz w:val="18"/>
        </w:rPr>
        <w:t>were</w:t>
      </w:r>
      <w:r>
        <w:rPr>
          <w:spacing w:val="-1"/>
          <w:sz w:val="18"/>
        </w:rPr>
        <w:t xml:space="preserve"> </w:t>
      </w:r>
      <w:r>
        <w:rPr>
          <w:sz w:val="18"/>
        </w:rPr>
        <w:t>fooled</w:t>
      </w:r>
      <w:r>
        <w:rPr>
          <w:spacing w:val="-3"/>
          <w:sz w:val="18"/>
        </w:rPr>
        <w:t xml:space="preserve"> </w:t>
      </w:r>
      <w:r>
        <w:rPr>
          <w:sz w:val="18"/>
        </w:rPr>
        <w:t>by</w:t>
      </w:r>
      <w:r>
        <w:rPr>
          <w:spacing w:val="-3"/>
          <w:sz w:val="18"/>
        </w:rPr>
        <w:t xml:space="preserve"> </w:t>
      </w:r>
      <w:r>
        <w:rPr>
          <w:sz w:val="18"/>
        </w:rPr>
        <w:t>a</w:t>
      </w:r>
      <w:r>
        <w:rPr>
          <w:spacing w:val="-3"/>
          <w:sz w:val="18"/>
        </w:rPr>
        <w:t xml:space="preserve"> </w:t>
      </w:r>
      <w:r>
        <w:rPr>
          <w:sz w:val="18"/>
        </w:rPr>
        <w:t>very</w:t>
      </w:r>
      <w:r>
        <w:rPr>
          <w:spacing w:val="-2"/>
          <w:sz w:val="18"/>
        </w:rPr>
        <w:t xml:space="preserve"> </w:t>
      </w:r>
      <w:r>
        <w:rPr>
          <w:sz w:val="18"/>
        </w:rPr>
        <w:t>clever</w:t>
      </w:r>
      <w:r>
        <w:rPr>
          <w:spacing w:val="-2"/>
          <w:sz w:val="18"/>
        </w:rPr>
        <w:t xml:space="preserve"> </w:t>
      </w:r>
      <w:r>
        <w:rPr>
          <w:sz w:val="18"/>
        </w:rPr>
        <w:t>cheater</w:t>
      </w:r>
    </w:p>
    <w:p w:rsidR="008F05FA" w:rsidRDefault="00B07AD6">
      <w:pPr>
        <w:pStyle w:val="ListParagraph"/>
        <w:numPr>
          <w:ilvl w:val="1"/>
          <w:numId w:val="22"/>
        </w:numPr>
        <w:tabs>
          <w:tab w:val="left" w:pos="472"/>
        </w:tabs>
        <w:spacing w:before="30" w:line="240" w:lineRule="auto"/>
        <w:ind w:left="471"/>
        <w:jc w:val="left"/>
        <w:rPr>
          <w:sz w:val="18"/>
        </w:rPr>
      </w:pPr>
      <w:r>
        <w:rPr>
          <w:sz w:val="18"/>
        </w:rPr>
        <w:t>guileful snake in the grass - very clever</w:t>
      </w:r>
      <w:r>
        <w:rPr>
          <w:spacing w:val="-23"/>
          <w:sz w:val="18"/>
        </w:rPr>
        <w:t xml:space="preserve"> </w:t>
      </w:r>
      <w:r>
        <w:rPr>
          <w:sz w:val="18"/>
        </w:rPr>
        <w:t>betrayer</w:t>
      </w:r>
    </w:p>
    <w:p w:rsidR="008F05FA" w:rsidRDefault="00B07AD6">
      <w:pPr>
        <w:pStyle w:val="ListParagraph"/>
        <w:numPr>
          <w:ilvl w:val="1"/>
          <w:numId w:val="22"/>
        </w:numPr>
        <w:tabs>
          <w:tab w:val="left" w:pos="472"/>
        </w:tabs>
        <w:spacing w:before="30" w:line="240" w:lineRule="auto"/>
        <w:ind w:left="471"/>
        <w:jc w:val="left"/>
        <w:rPr>
          <w:sz w:val="18"/>
        </w:rPr>
      </w:pPr>
      <w:r>
        <w:rPr>
          <w:sz w:val="18"/>
        </w:rPr>
        <w:t>true gush - full extent of</w:t>
      </w:r>
      <w:r>
        <w:rPr>
          <w:spacing w:val="-20"/>
          <w:sz w:val="18"/>
        </w:rPr>
        <w:t xml:space="preserve"> </w:t>
      </w:r>
      <w:r>
        <w:rPr>
          <w:sz w:val="18"/>
        </w:rPr>
        <w:t>enthusiasm</w:t>
      </w:r>
    </w:p>
    <w:p w:rsidR="008F05FA" w:rsidRDefault="00B07AD6">
      <w:pPr>
        <w:pStyle w:val="ListParagraph"/>
        <w:numPr>
          <w:ilvl w:val="1"/>
          <w:numId w:val="22"/>
        </w:numPr>
        <w:tabs>
          <w:tab w:val="left" w:pos="472"/>
        </w:tabs>
        <w:spacing w:before="31" w:line="240" w:lineRule="auto"/>
        <w:ind w:left="471"/>
        <w:jc w:val="left"/>
        <w:rPr>
          <w:sz w:val="18"/>
        </w:rPr>
      </w:pPr>
      <w:r>
        <w:rPr>
          <w:sz w:val="18"/>
        </w:rPr>
        <w:t>tongue was tied - too nervous to</w:t>
      </w:r>
      <w:r>
        <w:rPr>
          <w:spacing w:val="-22"/>
          <w:sz w:val="18"/>
        </w:rPr>
        <w:t xml:space="preserve"> </w:t>
      </w:r>
      <w:r>
        <w:rPr>
          <w:sz w:val="18"/>
        </w:rPr>
        <w:t>speak</w:t>
      </w:r>
    </w:p>
    <w:p w:rsidR="008F05FA" w:rsidRDefault="00B07AD6">
      <w:pPr>
        <w:pStyle w:val="ListParagraph"/>
        <w:numPr>
          <w:ilvl w:val="1"/>
          <w:numId w:val="22"/>
        </w:numPr>
        <w:tabs>
          <w:tab w:val="left" w:pos="472"/>
        </w:tabs>
        <w:spacing w:before="30" w:line="240" w:lineRule="auto"/>
        <w:ind w:left="471"/>
        <w:jc w:val="left"/>
        <w:rPr>
          <w:sz w:val="18"/>
        </w:rPr>
      </w:pPr>
      <w:r>
        <w:rPr>
          <w:sz w:val="18"/>
        </w:rPr>
        <w:t>it's all owing - it's all because</w:t>
      </w:r>
      <w:r>
        <w:rPr>
          <w:spacing w:val="-9"/>
          <w:sz w:val="18"/>
        </w:rPr>
        <w:t xml:space="preserve"> </w:t>
      </w:r>
      <w:r>
        <w:rPr>
          <w:sz w:val="18"/>
        </w:rPr>
        <w:t>of</w:t>
      </w:r>
    </w:p>
    <w:p w:rsidR="008F05FA" w:rsidRDefault="00B07AD6">
      <w:pPr>
        <w:pStyle w:val="ListParagraph"/>
        <w:numPr>
          <w:ilvl w:val="1"/>
          <w:numId w:val="22"/>
        </w:numPr>
        <w:tabs>
          <w:tab w:val="left" w:pos="472"/>
        </w:tabs>
        <w:spacing w:before="30" w:line="240" w:lineRule="auto"/>
        <w:ind w:left="471"/>
        <w:jc w:val="left"/>
        <w:rPr>
          <w:sz w:val="18"/>
        </w:rPr>
      </w:pPr>
      <w:r>
        <w:rPr>
          <w:sz w:val="18"/>
        </w:rPr>
        <w:t>right bringing up - the proper way to raise a child in a</w:t>
      </w:r>
      <w:r>
        <w:rPr>
          <w:spacing w:val="-24"/>
          <w:sz w:val="18"/>
        </w:rPr>
        <w:t xml:space="preserve"> </w:t>
      </w:r>
      <w:r>
        <w:rPr>
          <w:sz w:val="18"/>
        </w:rPr>
        <w:t>family</w:t>
      </w:r>
    </w:p>
    <w:p w:rsidR="008F05FA" w:rsidRDefault="00B07AD6">
      <w:pPr>
        <w:pStyle w:val="ListParagraph"/>
        <w:numPr>
          <w:ilvl w:val="1"/>
          <w:numId w:val="22"/>
        </w:numPr>
        <w:tabs>
          <w:tab w:val="left" w:pos="472"/>
        </w:tabs>
        <w:spacing w:before="30" w:line="240" w:lineRule="auto"/>
        <w:ind w:left="471"/>
        <w:jc w:val="left"/>
        <w:rPr>
          <w:sz w:val="18"/>
        </w:rPr>
      </w:pPr>
      <w:r>
        <w:rPr>
          <w:sz w:val="18"/>
        </w:rPr>
        <w:t>twelve disciples -  twelve closest followers of Jesus</w:t>
      </w:r>
      <w:r>
        <w:rPr>
          <w:spacing w:val="-25"/>
          <w:sz w:val="18"/>
        </w:rPr>
        <w:t xml:space="preserve"> </w:t>
      </w:r>
      <w:r>
        <w:rPr>
          <w:sz w:val="18"/>
        </w:rPr>
        <w:t>Christ</w:t>
      </w:r>
    </w:p>
    <w:p w:rsidR="008F05FA" w:rsidRDefault="00B07AD6">
      <w:pPr>
        <w:pStyle w:val="ListParagraph"/>
        <w:numPr>
          <w:ilvl w:val="1"/>
          <w:numId w:val="22"/>
        </w:numPr>
        <w:tabs>
          <w:tab w:val="left" w:pos="472"/>
        </w:tabs>
        <w:spacing w:before="30" w:line="276" w:lineRule="auto"/>
        <w:ind w:left="471" w:right="378"/>
        <w:jc w:val="left"/>
        <w:rPr>
          <w:sz w:val="18"/>
        </w:rPr>
      </w:pPr>
      <w:r>
        <w:rPr>
          <w:sz w:val="18"/>
        </w:rPr>
        <w:t>David and Goliath - in ancient Bible times, David was a shepherd boy who defeated a gian</w:t>
      </w:r>
      <w:r>
        <w:rPr>
          <w:sz w:val="18"/>
        </w:rPr>
        <w:t>t named Goliath. These two were alive</w:t>
      </w:r>
      <w:r>
        <w:rPr>
          <w:spacing w:val="-4"/>
          <w:sz w:val="18"/>
        </w:rPr>
        <w:t xml:space="preserve"> </w:t>
      </w:r>
      <w:r>
        <w:rPr>
          <w:sz w:val="18"/>
        </w:rPr>
        <w:t>hundreds</w:t>
      </w:r>
      <w:r>
        <w:rPr>
          <w:spacing w:val="-2"/>
          <w:sz w:val="18"/>
        </w:rPr>
        <w:t xml:space="preserve"> </w:t>
      </w:r>
      <w:r>
        <w:rPr>
          <w:sz w:val="18"/>
        </w:rPr>
        <w:t>of</w:t>
      </w:r>
      <w:r>
        <w:rPr>
          <w:spacing w:val="-4"/>
          <w:sz w:val="18"/>
        </w:rPr>
        <w:t xml:space="preserve"> </w:t>
      </w:r>
      <w:r>
        <w:rPr>
          <w:sz w:val="18"/>
        </w:rPr>
        <w:t>years</w:t>
      </w:r>
      <w:r>
        <w:rPr>
          <w:spacing w:val="-4"/>
          <w:sz w:val="18"/>
        </w:rPr>
        <w:t xml:space="preserve"> </w:t>
      </w:r>
      <w:r>
        <w:rPr>
          <w:sz w:val="18"/>
        </w:rPr>
        <w:t>before</w:t>
      </w:r>
      <w:r>
        <w:rPr>
          <w:spacing w:val="-2"/>
          <w:sz w:val="18"/>
        </w:rPr>
        <w:t xml:space="preserve"> </w:t>
      </w:r>
      <w:r>
        <w:rPr>
          <w:sz w:val="18"/>
        </w:rPr>
        <w:t>Jesus'</w:t>
      </w:r>
      <w:r>
        <w:rPr>
          <w:spacing w:val="-4"/>
          <w:sz w:val="18"/>
        </w:rPr>
        <w:t xml:space="preserve"> </w:t>
      </w:r>
      <w:r>
        <w:rPr>
          <w:sz w:val="18"/>
        </w:rPr>
        <w:t>time</w:t>
      </w:r>
      <w:r>
        <w:rPr>
          <w:spacing w:val="-2"/>
          <w:sz w:val="18"/>
        </w:rPr>
        <w:t xml:space="preserve"> </w:t>
      </w:r>
      <w:r>
        <w:rPr>
          <w:sz w:val="18"/>
        </w:rPr>
        <w:t>and</w:t>
      </w:r>
      <w:r>
        <w:rPr>
          <w:spacing w:val="-2"/>
          <w:sz w:val="18"/>
        </w:rPr>
        <w:t xml:space="preserve"> </w:t>
      </w:r>
      <w:r>
        <w:rPr>
          <w:sz w:val="18"/>
        </w:rPr>
        <w:t>obviously</w:t>
      </w:r>
      <w:r>
        <w:rPr>
          <w:spacing w:val="-3"/>
          <w:sz w:val="18"/>
        </w:rPr>
        <w:t xml:space="preserve"> </w:t>
      </w:r>
      <w:r>
        <w:rPr>
          <w:sz w:val="18"/>
        </w:rPr>
        <w:t>not</w:t>
      </w:r>
      <w:r>
        <w:rPr>
          <w:spacing w:val="-4"/>
          <w:sz w:val="18"/>
        </w:rPr>
        <w:t xml:space="preserve"> </w:t>
      </w:r>
      <w:r>
        <w:rPr>
          <w:sz w:val="18"/>
        </w:rPr>
        <w:t>the</w:t>
      </w:r>
      <w:r>
        <w:rPr>
          <w:spacing w:val="-4"/>
          <w:sz w:val="18"/>
        </w:rPr>
        <w:t xml:space="preserve"> </w:t>
      </w:r>
      <w:r>
        <w:rPr>
          <w:sz w:val="18"/>
        </w:rPr>
        <w:t>first</w:t>
      </w:r>
      <w:r>
        <w:rPr>
          <w:spacing w:val="-4"/>
          <w:sz w:val="18"/>
        </w:rPr>
        <w:t xml:space="preserve"> </w:t>
      </w:r>
      <w:r>
        <w:rPr>
          <w:sz w:val="18"/>
        </w:rPr>
        <w:t>two</w:t>
      </w:r>
      <w:r>
        <w:rPr>
          <w:spacing w:val="-2"/>
          <w:sz w:val="18"/>
        </w:rPr>
        <w:t xml:space="preserve"> </w:t>
      </w:r>
      <w:r>
        <w:rPr>
          <w:sz w:val="18"/>
        </w:rPr>
        <w:t>of</w:t>
      </w:r>
      <w:r>
        <w:rPr>
          <w:spacing w:val="-4"/>
          <w:sz w:val="18"/>
        </w:rPr>
        <w:t xml:space="preserve"> </w:t>
      </w:r>
      <w:r>
        <w:rPr>
          <w:sz w:val="18"/>
        </w:rPr>
        <w:t>his</w:t>
      </w:r>
      <w:r>
        <w:rPr>
          <w:spacing w:val="-4"/>
          <w:sz w:val="18"/>
        </w:rPr>
        <w:t xml:space="preserve"> </w:t>
      </w:r>
      <w:r>
        <w:rPr>
          <w:sz w:val="18"/>
        </w:rPr>
        <w:t>disciples.</w:t>
      </w:r>
    </w:p>
    <w:p w:rsidR="008F05FA" w:rsidRDefault="00B07AD6">
      <w:pPr>
        <w:pStyle w:val="ListParagraph"/>
        <w:numPr>
          <w:ilvl w:val="1"/>
          <w:numId w:val="22"/>
        </w:numPr>
        <w:tabs>
          <w:tab w:val="left" w:pos="472"/>
        </w:tabs>
        <w:spacing w:line="276" w:lineRule="auto"/>
        <w:ind w:left="471" w:right="116"/>
        <w:jc w:val="left"/>
        <w:rPr>
          <w:sz w:val="18"/>
        </w:rPr>
      </w:pPr>
      <w:r>
        <w:rPr>
          <w:sz w:val="18"/>
        </w:rPr>
        <w:t xml:space="preserve">draw the curtain of charity over - as in a live theater performance, the curtain would close at the end of the story. In this case, the end of the story is marked by "charity" to Tom by sparing him the embarrassment of describing what would have happened  </w:t>
      </w:r>
      <w:r>
        <w:rPr>
          <w:sz w:val="18"/>
        </w:rPr>
        <w:t>next because of his ridiculous response to the last</w:t>
      </w:r>
      <w:r>
        <w:rPr>
          <w:spacing w:val="-26"/>
          <w:sz w:val="18"/>
        </w:rPr>
        <w:t xml:space="preserve"> </w:t>
      </w:r>
      <w:r>
        <w:rPr>
          <w:sz w:val="18"/>
        </w:rPr>
        <w:t>question.</w:t>
      </w:r>
    </w:p>
    <w:p w:rsidR="008F05FA" w:rsidRDefault="008F05FA">
      <w:pPr>
        <w:pStyle w:val="BodyText"/>
        <w:spacing w:before="9"/>
        <w:ind w:left="0" w:firstLine="0"/>
        <w:rPr>
          <w:sz w:val="20"/>
        </w:rPr>
      </w:pPr>
    </w:p>
    <w:p w:rsidR="008F05FA" w:rsidRDefault="00B07AD6">
      <w:pPr>
        <w:pStyle w:val="Heading1"/>
        <w:ind w:left="4921" w:right="4547"/>
      </w:pPr>
      <w:r>
        <w:t>Chapter 5</w:t>
      </w:r>
    </w:p>
    <w:p w:rsidR="008F05FA" w:rsidRDefault="00B07AD6">
      <w:pPr>
        <w:pStyle w:val="Heading3"/>
        <w:spacing w:before="251"/>
        <w:ind w:left="2622" w:right="0"/>
        <w:jc w:val="left"/>
      </w:pPr>
      <w:r>
        <w:t>A Useful Minister ---In Church---The Climax</w:t>
      </w:r>
    </w:p>
    <w:p w:rsidR="008F05FA" w:rsidRDefault="00B07AD6">
      <w:pPr>
        <w:pStyle w:val="BodyText"/>
        <w:spacing w:before="1"/>
        <w:ind w:left="0" w:firstLine="0"/>
        <w:rPr>
          <w:rFonts w:ascii="Calibri"/>
          <w:sz w:val="17"/>
        </w:rPr>
      </w:pPr>
      <w:r>
        <w:rPr>
          <w:noProof/>
        </w:rPr>
        <w:drawing>
          <wp:anchor distT="0" distB="0" distL="0" distR="0" simplePos="0" relativeHeight="251645952" behindDoc="0" locked="0" layoutInCell="1" allowOverlap="1">
            <wp:simplePos x="0" y="0"/>
            <wp:positionH relativeFrom="page">
              <wp:posOffset>3724275</wp:posOffset>
            </wp:positionH>
            <wp:positionV relativeFrom="paragraph">
              <wp:posOffset>157356</wp:posOffset>
            </wp:positionV>
            <wp:extent cx="323583" cy="443484"/>
            <wp:effectExtent l="0" t="0" r="0" b="0"/>
            <wp:wrapTopAndBottom/>
            <wp:docPr id="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png"/>
                    <pic:cNvPicPr/>
                  </pic:nvPicPr>
                  <pic:blipFill>
                    <a:blip r:embed="rId82" cstate="print"/>
                    <a:stretch>
                      <a:fillRect/>
                    </a:stretch>
                  </pic:blipFill>
                  <pic:spPr>
                    <a:xfrm>
                      <a:off x="0" y="0"/>
                      <a:ext cx="323583" cy="443484"/>
                    </a:xfrm>
                    <a:prstGeom prst="rect">
                      <a:avLst/>
                    </a:prstGeom>
                  </pic:spPr>
                </pic:pic>
              </a:graphicData>
            </a:graphic>
          </wp:anchor>
        </w:drawing>
      </w:r>
    </w:p>
    <w:p w:rsidR="008F05FA" w:rsidRDefault="00B07AD6">
      <w:pPr>
        <w:pStyle w:val="ListParagraph"/>
        <w:numPr>
          <w:ilvl w:val="0"/>
          <w:numId w:val="21"/>
        </w:numPr>
        <w:tabs>
          <w:tab w:val="left" w:pos="547"/>
        </w:tabs>
        <w:spacing w:before="222" w:line="240" w:lineRule="auto"/>
        <w:jc w:val="left"/>
        <w:rPr>
          <w:sz w:val="18"/>
        </w:rPr>
      </w:pPr>
      <w:r>
        <w:rPr>
          <w:sz w:val="18"/>
        </w:rPr>
        <w:t>morning sermon - church service with a lecture about the</w:t>
      </w:r>
      <w:r>
        <w:rPr>
          <w:spacing w:val="-26"/>
          <w:sz w:val="18"/>
        </w:rPr>
        <w:t xml:space="preserve"> </w:t>
      </w:r>
      <w:r>
        <w:rPr>
          <w:sz w:val="18"/>
        </w:rPr>
        <w:t>Bible</w:t>
      </w:r>
    </w:p>
    <w:p w:rsidR="008F05FA" w:rsidRDefault="00B07AD6">
      <w:pPr>
        <w:pStyle w:val="ListParagraph"/>
        <w:numPr>
          <w:ilvl w:val="0"/>
          <w:numId w:val="21"/>
        </w:numPr>
        <w:tabs>
          <w:tab w:val="left" w:pos="547"/>
        </w:tabs>
        <w:spacing w:before="30" w:line="240" w:lineRule="auto"/>
        <w:jc w:val="left"/>
        <w:rPr>
          <w:sz w:val="18"/>
        </w:rPr>
      </w:pPr>
      <w:r>
        <w:rPr>
          <w:sz w:val="18"/>
        </w:rPr>
        <w:t>next the aisle - in the seat next to the middle aisle in</w:t>
      </w:r>
      <w:r>
        <w:rPr>
          <w:spacing w:val="-24"/>
          <w:sz w:val="18"/>
        </w:rPr>
        <w:t xml:space="preserve"> </w:t>
      </w:r>
      <w:r>
        <w:rPr>
          <w:sz w:val="18"/>
        </w:rPr>
        <w:t>church</w:t>
      </w:r>
    </w:p>
    <w:p w:rsidR="008F05FA" w:rsidRDefault="00B07AD6">
      <w:pPr>
        <w:pStyle w:val="ListParagraph"/>
        <w:numPr>
          <w:ilvl w:val="0"/>
          <w:numId w:val="21"/>
        </w:numPr>
        <w:tabs>
          <w:tab w:val="left" w:pos="547"/>
        </w:tabs>
        <w:spacing w:before="30" w:line="240" w:lineRule="auto"/>
        <w:jc w:val="left"/>
        <w:rPr>
          <w:sz w:val="18"/>
        </w:rPr>
      </w:pPr>
      <w:r>
        <w:rPr>
          <w:sz w:val="18"/>
        </w:rPr>
        <w:t>justice of the peace - a town</w:t>
      </w:r>
      <w:r>
        <w:rPr>
          <w:spacing w:val="-14"/>
          <w:sz w:val="18"/>
        </w:rPr>
        <w:t xml:space="preserve"> </w:t>
      </w:r>
      <w:r>
        <w:rPr>
          <w:sz w:val="18"/>
        </w:rPr>
        <w:t>official</w:t>
      </w:r>
    </w:p>
    <w:p w:rsidR="008F05FA" w:rsidRDefault="00B07AD6">
      <w:pPr>
        <w:pStyle w:val="ListParagraph"/>
        <w:numPr>
          <w:ilvl w:val="0"/>
          <w:numId w:val="21"/>
        </w:numPr>
        <w:tabs>
          <w:tab w:val="left" w:pos="547"/>
        </w:tabs>
        <w:spacing w:before="30" w:line="276" w:lineRule="auto"/>
        <w:ind w:right="116"/>
        <w:jc w:val="left"/>
        <w:rPr>
          <w:sz w:val="18"/>
        </w:rPr>
      </w:pPr>
      <w:r>
        <w:rPr>
          <w:sz w:val="18"/>
        </w:rPr>
        <w:t>lawn-clad</w:t>
      </w:r>
      <w:r>
        <w:rPr>
          <w:spacing w:val="-4"/>
          <w:sz w:val="18"/>
        </w:rPr>
        <w:t xml:space="preserve"> </w:t>
      </w:r>
      <w:r>
        <w:rPr>
          <w:sz w:val="18"/>
        </w:rPr>
        <w:t>and</w:t>
      </w:r>
      <w:r>
        <w:rPr>
          <w:spacing w:val="-4"/>
          <w:sz w:val="18"/>
        </w:rPr>
        <w:t xml:space="preserve"> </w:t>
      </w:r>
      <w:r>
        <w:rPr>
          <w:sz w:val="18"/>
        </w:rPr>
        <w:t>ribbon-decked</w:t>
      </w:r>
      <w:r>
        <w:rPr>
          <w:spacing w:val="-4"/>
          <w:sz w:val="18"/>
        </w:rPr>
        <w:t xml:space="preserve"> </w:t>
      </w:r>
      <w:r>
        <w:rPr>
          <w:sz w:val="18"/>
        </w:rPr>
        <w:t>young</w:t>
      </w:r>
      <w:r>
        <w:rPr>
          <w:spacing w:val="-4"/>
          <w:sz w:val="18"/>
        </w:rPr>
        <w:t xml:space="preserve"> </w:t>
      </w:r>
      <w:r>
        <w:rPr>
          <w:sz w:val="18"/>
        </w:rPr>
        <w:t>heartbreakers</w:t>
      </w:r>
      <w:r>
        <w:rPr>
          <w:spacing w:val="-3"/>
          <w:sz w:val="18"/>
        </w:rPr>
        <w:t xml:space="preserve"> </w:t>
      </w:r>
      <w:r>
        <w:rPr>
          <w:sz w:val="18"/>
        </w:rPr>
        <w:t>-</w:t>
      </w:r>
      <w:r>
        <w:rPr>
          <w:spacing w:val="-4"/>
          <w:sz w:val="18"/>
        </w:rPr>
        <w:t xml:space="preserve"> </w:t>
      </w:r>
      <w:r>
        <w:rPr>
          <w:sz w:val="18"/>
        </w:rPr>
        <w:t>beautiful</w:t>
      </w:r>
      <w:r>
        <w:rPr>
          <w:spacing w:val="-3"/>
          <w:sz w:val="18"/>
        </w:rPr>
        <w:t xml:space="preserve"> </w:t>
      </w:r>
      <w:r>
        <w:rPr>
          <w:sz w:val="18"/>
        </w:rPr>
        <w:t>young</w:t>
      </w:r>
      <w:r>
        <w:rPr>
          <w:spacing w:val="-4"/>
          <w:sz w:val="18"/>
        </w:rPr>
        <w:t xml:space="preserve"> </w:t>
      </w:r>
      <w:r>
        <w:rPr>
          <w:sz w:val="18"/>
        </w:rPr>
        <w:t>girls</w:t>
      </w:r>
      <w:r>
        <w:rPr>
          <w:spacing w:val="-4"/>
          <w:sz w:val="18"/>
        </w:rPr>
        <w:t xml:space="preserve"> </w:t>
      </w:r>
      <w:r>
        <w:rPr>
          <w:sz w:val="18"/>
        </w:rPr>
        <w:t>wearing</w:t>
      </w:r>
      <w:r>
        <w:rPr>
          <w:spacing w:val="-4"/>
          <w:sz w:val="18"/>
        </w:rPr>
        <w:t xml:space="preserve"> </w:t>
      </w:r>
      <w:r>
        <w:rPr>
          <w:sz w:val="18"/>
        </w:rPr>
        <w:t>printed</w:t>
      </w:r>
      <w:r>
        <w:rPr>
          <w:spacing w:val="-4"/>
          <w:sz w:val="18"/>
        </w:rPr>
        <w:t xml:space="preserve"> </w:t>
      </w:r>
      <w:r>
        <w:rPr>
          <w:sz w:val="18"/>
        </w:rPr>
        <w:t>cotton</w:t>
      </w:r>
      <w:r>
        <w:rPr>
          <w:spacing w:val="-4"/>
          <w:sz w:val="18"/>
        </w:rPr>
        <w:t xml:space="preserve"> </w:t>
      </w:r>
      <w:r>
        <w:rPr>
          <w:sz w:val="18"/>
        </w:rPr>
        <w:t>dresses</w:t>
      </w:r>
      <w:r>
        <w:rPr>
          <w:spacing w:val="-5"/>
          <w:sz w:val="18"/>
        </w:rPr>
        <w:t xml:space="preserve"> </w:t>
      </w:r>
      <w:r>
        <w:rPr>
          <w:sz w:val="18"/>
        </w:rPr>
        <w:t>and</w:t>
      </w:r>
      <w:r>
        <w:rPr>
          <w:spacing w:val="-2"/>
          <w:sz w:val="18"/>
        </w:rPr>
        <w:t xml:space="preserve"> </w:t>
      </w:r>
      <w:r>
        <w:rPr>
          <w:sz w:val="18"/>
        </w:rPr>
        <w:t>ribbons</w:t>
      </w:r>
      <w:r>
        <w:rPr>
          <w:spacing w:val="-2"/>
          <w:sz w:val="18"/>
        </w:rPr>
        <w:t xml:space="preserve"> </w:t>
      </w:r>
      <w:r>
        <w:rPr>
          <w:sz w:val="18"/>
        </w:rPr>
        <w:t>in</w:t>
      </w:r>
      <w:r>
        <w:rPr>
          <w:spacing w:val="-4"/>
          <w:sz w:val="18"/>
        </w:rPr>
        <w:t xml:space="preserve"> </w:t>
      </w:r>
      <w:r>
        <w:rPr>
          <w:sz w:val="18"/>
        </w:rPr>
        <w:t>their hair</w:t>
      </w:r>
    </w:p>
    <w:p w:rsidR="008F05FA" w:rsidRDefault="00B07AD6">
      <w:pPr>
        <w:pStyle w:val="ListParagraph"/>
        <w:numPr>
          <w:ilvl w:val="0"/>
          <w:numId w:val="21"/>
        </w:numPr>
        <w:tabs>
          <w:tab w:val="left" w:pos="547"/>
        </w:tabs>
        <w:spacing w:line="240" w:lineRule="auto"/>
        <w:jc w:val="left"/>
        <w:rPr>
          <w:sz w:val="18"/>
        </w:rPr>
      </w:pPr>
      <w:r>
        <w:rPr>
          <w:sz w:val="18"/>
        </w:rPr>
        <w:t>in a body - in one group</w:t>
      </w:r>
      <w:r>
        <w:rPr>
          <w:spacing w:val="-17"/>
          <w:sz w:val="18"/>
        </w:rPr>
        <w:t xml:space="preserve"> </w:t>
      </w:r>
      <w:r>
        <w:rPr>
          <w:sz w:val="18"/>
        </w:rPr>
        <w:t>together</w:t>
      </w:r>
    </w:p>
    <w:p w:rsidR="008F05FA" w:rsidRDefault="00B07AD6">
      <w:pPr>
        <w:pStyle w:val="ListParagraph"/>
        <w:numPr>
          <w:ilvl w:val="0"/>
          <w:numId w:val="21"/>
        </w:numPr>
        <w:tabs>
          <w:tab w:val="left" w:pos="547"/>
        </w:tabs>
        <w:spacing w:before="30" w:line="240" w:lineRule="auto"/>
        <w:jc w:val="left"/>
        <w:rPr>
          <w:sz w:val="18"/>
        </w:rPr>
      </w:pPr>
      <w:r>
        <w:rPr>
          <w:sz w:val="18"/>
        </w:rPr>
        <w:t>sucking</w:t>
      </w:r>
      <w:r>
        <w:rPr>
          <w:spacing w:val="-4"/>
          <w:sz w:val="18"/>
        </w:rPr>
        <w:t xml:space="preserve"> </w:t>
      </w:r>
      <w:r>
        <w:rPr>
          <w:sz w:val="18"/>
        </w:rPr>
        <w:t>their</w:t>
      </w:r>
      <w:r>
        <w:rPr>
          <w:spacing w:val="-3"/>
          <w:sz w:val="18"/>
        </w:rPr>
        <w:t xml:space="preserve"> </w:t>
      </w:r>
      <w:r>
        <w:rPr>
          <w:sz w:val="18"/>
        </w:rPr>
        <w:t>cane</w:t>
      </w:r>
      <w:r>
        <w:rPr>
          <w:spacing w:val="-5"/>
          <w:sz w:val="18"/>
        </w:rPr>
        <w:t xml:space="preserve"> </w:t>
      </w:r>
      <w:r>
        <w:rPr>
          <w:sz w:val="18"/>
        </w:rPr>
        <w:t>heads</w:t>
      </w:r>
      <w:r>
        <w:rPr>
          <w:spacing w:val="-4"/>
          <w:sz w:val="18"/>
        </w:rPr>
        <w:t xml:space="preserve"> </w:t>
      </w:r>
      <w:r>
        <w:rPr>
          <w:sz w:val="18"/>
        </w:rPr>
        <w:t>-</w:t>
      </w:r>
      <w:r>
        <w:rPr>
          <w:spacing w:val="-4"/>
          <w:sz w:val="18"/>
        </w:rPr>
        <w:t xml:space="preserve"> </w:t>
      </w:r>
      <w:r>
        <w:rPr>
          <w:sz w:val="18"/>
        </w:rPr>
        <w:t>nervously</w:t>
      </w:r>
      <w:r>
        <w:rPr>
          <w:spacing w:val="-4"/>
          <w:sz w:val="18"/>
        </w:rPr>
        <w:t xml:space="preserve"> </w:t>
      </w:r>
      <w:r>
        <w:rPr>
          <w:sz w:val="18"/>
        </w:rPr>
        <w:t>holding</w:t>
      </w:r>
      <w:r>
        <w:rPr>
          <w:spacing w:val="-4"/>
          <w:sz w:val="18"/>
        </w:rPr>
        <w:t xml:space="preserve"> </w:t>
      </w:r>
      <w:r>
        <w:rPr>
          <w:sz w:val="18"/>
        </w:rPr>
        <w:t>onto</w:t>
      </w:r>
      <w:r>
        <w:rPr>
          <w:spacing w:val="-4"/>
          <w:sz w:val="18"/>
        </w:rPr>
        <w:t xml:space="preserve"> </w:t>
      </w:r>
      <w:r>
        <w:rPr>
          <w:sz w:val="18"/>
        </w:rPr>
        <w:t>the</w:t>
      </w:r>
      <w:r>
        <w:rPr>
          <w:spacing w:val="-3"/>
          <w:sz w:val="18"/>
        </w:rPr>
        <w:t xml:space="preserve"> </w:t>
      </w:r>
      <w:r>
        <w:rPr>
          <w:sz w:val="18"/>
        </w:rPr>
        <w:t>top</w:t>
      </w:r>
      <w:r>
        <w:rPr>
          <w:spacing w:val="-1"/>
          <w:sz w:val="18"/>
        </w:rPr>
        <w:t xml:space="preserve"> </w:t>
      </w:r>
      <w:r>
        <w:rPr>
          <w:sz w:val="18"/>
        </w:rPr>
        <w:t>of</w:t>
      </w:r>
      <w:r>
        <w:rPr>
          <w:spacing w:val="-2"/>
          <w:sz w:val="18"/>
        </w:rPr>
        <w:t xml:space="preserve"> </w:t>
      </w:r>
      <w:r>
        <w:rPr>
          <w:sz w:val="18"/>
        </w:rPr>
        <w:t>their</w:t>
      </w:r>
      <w:r>
        <w:rPr>
          <w:spacing w:val="-3"/>
          <w:sz w:val="18"/>
        </w:rPr>
        <w:t xml:space="preserve"> </w:t>
      </w:r>
      <w:r>
        <w:rPr>
          <w:sz w:val="18"/>
        </w:rPr>
        <w:t>canes</w:t>
      </w:r>
      <w:r>
        <w:rPr>
          <w:spacing w:val="-4"/>
          <w:sz w:val="18"/>
        </w:rPr>
        <w:t xml:space="preserve"> </w:t>
      </w:r>
      <w:r>
        <w:rPr>
          <w:sz w:val="18"/>
        </w:rPr>
        <w:t>with</w:t>
      </w:r>
      <w:r>
        <w:rPr>
          <w:spacing w:val="-2"/>
          <w:sz w:val="18"/>
        </w:rPr>
        <w:t xml:space="preserve"> </w:t>
      </w:r>
      <w:r>
        <w:rPr>
          <w:sz w:val="18"/>
        </w:rPr>
        <w:t>the</w:t>
      </w:r>
      <w:r>
        <w:rPr>
          <w:spacing w:val="-4"/>
          <w:sz w:val="18"/>
        </w:rPr>
        <w:t xml:space="preserve"> </w:t>
      </w:r>
      <w:r>
        <w:rPr>
          <w:sz w:val="18"/>
        </w:rPr>
        <w:t>palm</w:t>
      </w:r>
      <w:r>
        <w:rPr>
          <w:spacing w:val="-3"/>
          <w:sz w:val="18"/>
        </w:rPr>
        <w:t xml:space="preserve"> </w:t>
      </w:r>
      <w:r>
        <w:rPr>
          <w:sz w:val="18"/>
        </w:rPr>
        <w:t>of</w:t>
      </w:r>
      <w:r>
        <w:rPr>
          <w:spacing w:val="-2"/>
          <w:sz w:val="18"/>
        </w:rPr>
        <w:t xml:space="preserve"> </w:t>
      </w:r>
      <w:r>
        <w:rPr>
          <w:sz w:val="18"/>
        </w:rPr>
        <w:t>their</w:t>
      </w:r>
      <w:r>
        <w:rPr>
          <w:spacing w:val="-3"/>
          <w:sz w:val="18"/>
        </w:rPr>
        <w:t xml:space="preserve"> </w:t>
      </w:r>
      <w:r>
        <w:rPr>
          <w:sz w:val="18"/>
        </w:rPr>
        <w:t>hands</w:t>
      </w:r>
    </w:p>
    <w:p w:rsidR="008F05FA" w:rsidRDefault="00B07AD6">
      <w:pPr>
        <w:pStyle w:val="ListParagraph"/>
        <w:numPr>
          <w:ilvl w:val="0"/>
          <w:numId w:val="21"/>
        </w:numPr>
        <w:tabs>
          <w:tab w:val="left" w:pos="547"/>
        </w:tabs>
        <w:spacing w:before="30" w:line="240" w:lineRule="auto"/>
        <w:jc w:val="left"/>
        <w:rPr>
          <w:sz w:val="18"/>
        </w:rPr>
      </w:pPr>
      <w:r>
        <w:rPr>
          <w:sz w:val="18"/>
        </w:rPr>
        <w:t>run their gantlet - run past their</w:t>
      </w:r>
      <w:r>
        <w:rPr>
          <w:spacing w:val="-21"/>
          <w:sz w:val="18"/>
        </w:rPr>
        <w:t xml:space="preserve"> </w:t>
      </w:r>
      <w:r>
        <w:rPr>
          <w:sz w:val="18"/>
        </w:rPr>
        <w:t>group</w:t>
      </w:r>
    </w:p>
    <w:p w:rsidR="008F05FA" w:rsidRDefault="00B07AD6">
      <w:pPr>
        <w:pStyle w:val="ListParagraph"/>
        <w:numPr>
          <w:ilvl w:val="0"/>
          <w:numId w:val="21"/>
        </w:numPr>
        <w:tabs>
          <w:tab w:val="left" w:pos="547"/>
        </w:tabs>
        <w:spacing w:before="30" w:line="240" w:lineRule="auto"/>
        <w:jc w:val="left"/>
        <w:rPr>
          <w:sz w:val="18"/>
        </w:rPr>
      </w:pPr>
      <w:r>
        <w:rPr>
          <w:sz w:val="18"/>
        </w:rPr>
        <w:t>cut glass - a piece of expensive</w:t>
      </w:r>
      <w:r>
        <w:rPr>
          <w:spacing w:val="-13"/>
          <w:sz w:val="18"/>
        </w:rPr>
        <w:t xml:space="preserve"> </w:t>
      </w:r>
      <w:r>
        <w:rPr>
          <w:sz w:val="18"/>
        </w:rPr>
        <w:t>crystal</w:t>
      </w:r>
    </w:p>
    <w:p w:rsidR="008F05FA" w:rsidRDefault="00B07AD6">
      <w:pPr>
        <w:pStyle w:val="ListParagraph"/>
        <w:numPr>
          <w:ilvl w:val="0"/>
          <w:numId w:val="21"/>
        </w:numPr>
        <w:tabs>
          <w:tab w:val="left" w:pos="547"/>
        </w:tabs>
        <w:spacing w:before="30" w:line="240" w:lineRule="auto"/>
        <w:jc w:val="left"/>
        <w:rPr>
          <w:sz w:val="18"/>
        </w:rPr>
      </w:pPr>
      <w:r>
        <w:rPr>
          <w:sz w:val="18"/>
        </w:rPr>
        <w:t>"thrown</w:t>
      </w:r>
      <w:r>
        <w:rPr>
          <w:spacing w:val="-4"/>
          <w:sz w:val="18"/>
        </w:rPr>
        <w:t xml:space="preserve"> </w:t>
      </w:r>
      <w:r>
        <w:rPr>
          <w:sz w:val="18"/>
        </w:rPr>
        <w:t>up</w:t>
      </w:r>
      <w:r>
        <w:rPr>
          <w:spacing w:val="-4"/>
          <w:sz w:val="18"/>
        </w:rPr>
        <w:t xml:space="preserve"> </w:t>
      </w:r>
      <w:r>
        <w:rPr>
          <w:sz w:val="18"/>
        </w:rPr>
        <w:t>to</w:t>
      </w:r>
      <w:r>
        <w:rPr>
          <w:spacing w:val="-4"/>
          <w:sz w:val="18"/>
        </w:rPr>
        <w:t xml:space="preserve"> </w:t>
      </w:r>
      <w:r>
        <w:rPr>
          <w:sz w:val="18"/>
        </w:rPr>
        <w:t>them"</w:t>
      </w:r>
      <w:r>
        <w:rPr>
          <w:spacing w:val="-3"/>
          <w:sz w:val="18"/>
        </w:rPr>
        <w:t xml:space="preserve"> </w:t>
      </w:r>
      <w:r>
        <w:rPr>
          <w:sz w:val="18"/>
        </w:rPr>
        <w:t>-</w:t>
      </w:r>
      <w:r>
        <w:rPr>
          <w:spacing w:val="-4"/>
          <w:sz w:val="18"/>
        </w:rPr>
        <w:t xml:space="preserve"> </w:t>
      </w:r>
      <w:r>
        <w:rPr>
          <w:sz w:val="18"/>
        </w:rPr>
        <w:t>referred</w:t>
      </w:r>
      <w:r>
        <w:rPr>
          <w:spacing w:val="-2"/>
          <w:sz w:val="18"/>
        </w:rPr>
        <w:t xml:space="preserve"> </w:t>
      </w:r>
      <w:r>
        <w:rPr>
          <w:sz w:val="18"/>
        </w:rPr>
        <w:t>to</w:t>
      </w:r>
      <w:r>
        <w:rPr>
          <w:spacing w:val="-4"/>
          <w:sz w:val="18"/>
        </w:rPr>
        <w:t xml:space="preserve"> </w:t>
      </w:r>
      <w:r>
        <w:rPr>
          <w:sz w:val="18"/>
        </w:rPr>
        <w:t>as</w:t>
      </w:r>
      <w:r>
        <w:rPr>
          <w:spacing w:val="-4"/>
          <w:sz w:val="18"/>
        </w:rPr>
        <w:t xml:space="preserve"> </w:t>
      </w:r>
      <w:r>
        <w:rPr>
          <w:sz w:val="18"/>
        </w:rPr>
        <w:t>a</w:t>
      </w:r>
      <w:r>
        <w:rPr>
          <w:spacing w:val="-4"/>
          <w:sz w:val="18"/>
        </w:rPr>
        <w:t xml:space="preserve"> </w:t>
      </w:r>
      <w:r>
        <w:rPr>
          <w:sz w:val="18"/>
        </w:rPr>
        <w:t>perfect</w:t>
      </w:r>
      <w:r>
        <w:rPr>
          <w:spacing w:val="-4"/>
          <w:sz w:val="18"/>
        </w:rPr>
        <w:t xml:space="preserve"> </w:t>
      </w:r>
      <w:r>
        <w:rPr>
          <w:sz w:val="18"/>
        </w:rPr>
        <w:t>example</w:t>
      </w:r>
      <w:r>
        <w:rPr>
          <w:spacing w:val="-4"/>
          <w:sz w:val="18"/>
        </w:rPr>
        <w:t xml:space="preserve"> </w:t>
      </w:r>
      <w:r>
        <w:rPr>
          <w:sz w:val="18"/>
        </w:rPr>
        <w:t>of</w:t>
      </w:r>
      <w:r>
        <w:rPr>
          <w:spacing w:val="-4"/>
          <w:sz w:val="18"/>
        </w:rPr>
        <w:t xml:space="preserve"> </w:t>
      </w:r>
      <w:r>
        <w:rPr>
          <w:sz w:val="18"/>
        </w:rPr>
        <w:t>behavior</w:t>
      </w:r>
      <w:r>
        <w:rPr>
          <w:spacing w:val="-3"/>
          <w:sz w:val="18"/>
        </w:rPr>
        <w:t xml:space="preserve"> </w:t>
      </w:r>
      <w:r>
        <w:rPr>
          <w:sz w:val="18"/>
        </w:rPr>
        <w:t>by</w:t>
      </w:r>
      <w:r>
        <w:rPr>
          <w:spacing w:val="-4"/>
          <w:sz w:val="18"/>
        </w:rPr>
        <w:t xml:space="preserve"> </w:t>
      </w:r>
      <w:r>
        <w:rPr>
          <w:sz w:val="18"/>
        </w:rPr>
        <w:t>parents</w:t>
      </w:r>
    </w:p>
    <w:p w:rsidR="008F05FA" w:rsidRDefault="00B07AD6">
      <w:pPr>
        <w:pStyle w:val="ListParagraph"/>
        <w:numPr>
          <w:ilvl w:val="0"/>
          <w:numId w:val="21"/>
        </w:numPr>
        <w:tabs>
          <w:tab w:val="left" w:pos="547"/>
        </w:tabs>
        <w:spacing w:before="31" w:line="240" w:lineRule="auto"/>
        <w:jc w:val="left"/>
        <w:rPr>
          <w:sz w:val="18"/>
        </w:rPr>
      </w:pPr>
      <w:r>
        <w:rPr>
          <w:sz w:val="18"/>
        </w:rPr>
        <w:t>service - the church</w:t>
      </w:r>
      <w:r>
        <w:rPr>
          <w:spacing w:val="-15"/>
          <w:sz w:val="18"/>
        </w:rPr>
        <w:t xml:space="preserve"> </w:t>
      </w:r>
      <w:r>
        <w:rPr>
          <w:sz w:val="18"/>
        </w:rPr>
        <w:t>ceremony</w:t>
      </w:r>
    </w:p>
    <w:p w:rsidR="008F05FA" w:rsidRDefault="00B07AD6">
      <w:pPr>
        <w:pStyle w:val="ListParagraph"/>
        <w:numPr>
          <w:ilvl w:val="0"/>
          <w:numId w:val="21"/>
        </w:numPr>
        <w:tabs>
          <w:tab w:val="left" w:pos="547"/>
        </w:tabs>
        <w:spacing w:before="30" w:line="240" w:lineRule="auto"/>
        <w:jc w:val="left"/>
        <w:rPr>
          <w:sz w:val="18"/>
        </w:rPr>
      </w:pPr>
      <w:r>
        <w:rPr>
          <w:sz w:val="18"/>
        </w:rPr>
        <w:t>gave out the hymn - announced the title of the</w:t>
      </w:r>
      <w:r>
        <w:rPr>
          <w:spacing w:val="-26"/>
          <w:sz w:val="18"/>
        </w:rPr>
        <w:t xml:space="preserve"> </w:t>
      </w:r>
      <w:r>
        <w:rPr>
          <w:sz w:val="18"/>
        </w:rPr>
        <w:t>song</w:t>
      </w:r>
    </w:p>
    <w:p w:rsidR="008F05FA" w:rsidRDefault="00B07AD6">
      <w:pPr>
        <w:pStyle w:val="ListParagraph"/>
        <w:numPr>
          <w:ilvl w:val="0"/>
          <w:numId w:val="21"/>
        </w:numPr>
        <w:tabs>
          <w:tab w:val="left" w:pos="547"/>
        </w:tabs>
        <w:spacing w:before="30" w:line="240" w:lineRule="auto"/>
        <w:jc w:val="left"/>
        <w:rPr>
          <w:sz w:val="18"/>
        </w:rPr>
      </w:pPr>
      <w:r>
        <w:rPr>
          <w:sz w:val="18"/>
        </w:rPr>
        <w:t>'sociables"</w:t>
      </w:r>
      <w:r>
        <w:rPr>
          <w:spacing w:val="-3"/>
          <w:sz w:val="18"/>
        </w:rPr>
        <w:t xml:space="preserve"> </w:t>
      </w:r>
      <w:r>
        <w:rPr>
          <w:sz w:val="18"/>
        </w:rPr>
        <w:t>-</w:t>
      </w:r>
      <w:r>
        <w:rPr>
          <w:spacing w:val="-4"/>
          <w:sz w:val="18"/>
        </w:rPr>
        <w:t xml:space="preserve"> </w:t>
      </w:r>
      <w:r>
        <w:rPr>
          <w:sz w:val="18"/>
        </w:rPr>
        <w:t>fun</w:t>
      </w:r>
      <w:r>
        <w:rPr>
          <w:spacing w:val="-5"/>
          <w:sz w:val="18"/>
        </w:rPr>
        <w:t xml:space="preserve"> </w:t>
      </w:r>
      <w:r>
        <w:rPr>
          <w:sz w:val="18"/>
        </w:rPr>
        <w:t>gatherings</w:t>
      </w:r>
      <w:r>
        <w:rPr>
          <w:spacing w:val="-3"/>
          <w:sz w:val="18"/>
        </w:rPr>
        <w:t xml:space="preserve"> </w:t>
      </w:r>
      <w:r>
        <w:rPr>
          <w:sz w:val="18"/>
        </w:rPr>
        <w:t>that</w:t>
      </w:r>
      <w:r>
        <w:rPr>
          <w:spacing w:val="-3"/>
          <w:sz w:val="18"/>
        </w:rPr>
        <w:t xml:space="preserve"> </w:t>
      </w:r>
      <w:r>
        <w:rPr>
          <w:sz w:val="18"/>
        </w:rPr>
        <w:t>occurred</w:t>
      </w:r>
      <w:r>
        <w:rPr>
          <w:spacing w:val="-4"/>
          <w:sz w:val="18"/>
        </w:rPr>
        <w:t xml:space="preserve"> </w:t>
      </w:r>
      <w:r>
        <w:rPr>
          <w:sz w:val="18"/>
        </w:rPr>
        <w:t>at</w:t>
      </w:r>
      <w:r>
        <w:rPr>
          <w:spacing w:val="-3"/>
          <w:sz w:val="18"/>
        </w:rPr>
        <w:t xml:space="preserve"> </w:t>
      </w:r>
      <w:r>
        <w:rPr>
          <w:sz w:val="18"/>
        </w:rPr>
        <w:t>the</w:t>
      </w:r>
      <w:r>
        <w:rPr>
          <w:spacing w:val="-4"/>
          <w:sz w:val="18"/>
        </w:rPr>
        <w:t xml:space="preserve"> </w:t>
      </w:r>
      <w:r>
        <w:rPr>
          <w:sz w:val="18"/>
        </w:rPr>
        <w:t>church</w:t>
      </w:r>
      <w:r>
        <w:rPr>
          <w:spacing w:val="-3"/>
          <w:sz w:val="18"/>
        </w:rPr>
        <w:t xml:space="preserve"> </w:t>
      </w:r>
      <w:r>
        <w:rPr>
          <w:sz w:val="18"/>
        </w:rPr>
        <w:t>but</w:t>
      </w:r>
      <w:r>
        <w:rPr>
          <w:spacing w:val="-4"/>
          <w:sz w:val="18"/>
        </w:rPr>
        <w:t xml:space="preserve"> </w:t>
      </w:r>
      <w:r>
        <w:rPr>
          <w:sz w:val="18"/>
        </w:rPr>
        <w:t>had</w:t>
      </w:r>
      <w:r>
        <w:rPr>
          <w:spacing w:val="-4"/>
          <w:sz w:val="18"/>
        </w:rPr>
        <w:t xml:space="preserve"> </w:t>
      </w:r>
      <w:r>
        <w:rPr>
          <w:sz w:val="18"/>
        </w:rPr>
        <w:t>no</w:t>
      </w:r>
      <w:r>
        <w:rPr>
          <w:spacing w:val="-5"/>
          <w:sz w:val="18"/>
        </w:rPr>
        <w:t xml:space="preserve"> </w:t>
      </w:r>
      <w:r>
        <w:rPr>
          <w:sz w:val="18"/>
        </w:rPr>
        <w:t>church</w:t>
      </w:r>
      <w:r>
        <w:rPr>
          <w:spacing w:val="-3"/>
          <w:sz w:val="18"/>
        </w:rPr>
        <w:t xml:space="preserve"> </w:t>
      </w:r>
      <w:r>
        <w:rPr>
          <w:sz w:val="18"/>
        </w:rPr>
        <w:t>ceremony</w:t>
      </w:r>
    </w:p>
    <w:p w:rsidR="008F05FA" w:rsidRDefault="00B07AD6">
      <w:pPr>
        <w:pStyle w:val="ListParagraph"/>
        <w:numPr>
          <w:ilvl w:val="0"/>
          <w:numId w:val="21"/>
        </w:numPr>
        <w:tabs>
          <w:tab w:val="left" w:pos="547"/>
        </w:tabs>
        <w:spacing w:before="30" w:line="240" w:lineRule="auto"/>
        <w:jc w:val="left"/>
        <w:rPr>
          <w:sz w:val="18"/>
        </w:rPr>
      </w:pPr>
      <w:r>
        <w:rPr>
          <w:sz w:val="18"/>
        </w:rPr>
        <w:t>Rev.</w:t>
      </w:r>
      <w:r>
        <w:rPr>
          <w:spacing w:val="-3"/>
          <w:sz w:val="18"/>
        </w:rPr>
        <w:t xml:space="preserve"> </w:t>
      </w:r>
      <w:r>
        <w:rPr>
          <w:sz w:val="18"/>
        </w:rPr>
        <w:t>Mr.</w:t>
      </w:r>
      <w:r>
        <w:rPr>
          <w:spacing w:val="-3"/>
          <w:sz w:val="18"/>
        </w:rPr>
        <w:t xml:space="preserve"> </w:t>
      </w:r>
      <w:r>
        <w:rPr>
          <w:sz w:val="18"/>
        </w:rPr>
        <w:t>Sprague</w:t>
      </w:r>
      <w:r>
        <w:rPr>
          <w:spacing w:val="-3"/>
          <w:sz w:val="18"/>
        </w:rPr>
        <w:t xml:space="preserve"> </w:t>
      </w:r>
      <w:r>
        <w:rPr>
          <w:sz w:val="18"/>
        </w:rPr>
        <w:t>-</w:t>
      </w:r>
      <w:r>
        <w:rPr>
          <w:spacing w:val="-3"/>
          <w:sz w:val="18"/>
        </w:rPr>
        <w:t xml:space="preserve"> </w:t>
      </w:r>
      <w:r>
        <w:rPr>
          <w:sz w:val="18"/>
        </w:rPr>
        <w:t>Reverand's</w:t>
      </w:r>
      <w:r>
        <w:rPr>
          <w:spacing w:val="-2"/>
          <w:sz w:val="18"/>
        </w:rPr>
        <w:t xml:space="preserve"> </w:t>
      </w:r>
      <w:r>
        <w:rPr>
          <w:sz w:val="18"/>
        </w:rPr>
        <w:t>name</w:t>
      </w:r>
      <w:r>
        <w:rPr>
          <w:spacing w:val="-3"/>
          <w:sz w:val="18"/>
        </w:rPr>
        <w:t xml:space="preserve"> </w:t>
      </w:r>
      <w:r>
        <w:rPr>
          <w:sz w:val="18"/>
        </w:rPr>
        <w:t>who</w:t>
      </w:r>
      <w:r>
        <w:rPr>
          <w:spacing w:val="-4"/>
          <w:sz w:val="18"/>
        </w:rPr>
        <w:t xml:space="preserve"> </w:t>
      </w:r>
      <w:r>
        <w:rPr>
          <w:sz w:val="18"/>
        </w:rPr>
        <w:t>is</w:t>
      </w:r>
      <w:r>
        <w:rPr>
          <w:spacing w:val="-4"/>
          <w:sz w:val="18"/>
        </w:rPr>
        <w:t xml:space="preserve"> </w:t>
      </w:r>
      <w:r>
        <w:rPr>
          <w:sz w:val="18"/>
        </w:rPr>
        <w:t>also</w:t>
      </w:r>
      <w:r>
        <w:rPr>
          <w:spacing w:val="-4"/>
          <w:sz w:val="18"/>
        </w:rPr>
        <w:t xml:space="preserve"> </w:t>
      </w:r>
      <w:r>
        <w:rPr>
          <w:sz w:val="18"/>
        </w:rPr>
        <w:t>known</w:t>
      </w:r>
      <w:r>
        <w:rPr>
          <w:spacing w:val="-3"/>
          <w:sz w:val="18"/>
        </w:rPr>
        <w:t xml:space="preserve"> </w:t>
      </w:r>
      <w:r>
        <w:rPr>
          <w:sz w:val="18"/>
        </w:rPr>
        <w:t>as</w:t>
      </w:r>
      <w:r>
        <w:rPr>
          <w:spacing w:val="-3"/>
          <w:sz w:val="18"/>
        </w:rPr>
        <w:t xml:space="preserve"> </w:t>
      </w:r>
      <w:r>
        <w:rPr>
          <w:sz w:val="18"/>
        </w:rPr>
        <w:t>a minister</w:t>
      </w:r>
      <w:r>
        <w:rPr>
          <w:spacing w:val="-2"/>
          <w:sz w:val="18"/>
        </w:rPr>
        <w:t xml:space="preserve"> </w:t>
      </w:r>
      <w:r>
        <w:rPr>
          <w:sz w:val="18"/>
        </w:rPr>
        <w:t>or</w:t>
      </w:r>
      <w:r>
        <w:rPr>
          <w:spacing w:val="-2"/>
          <w:sz w:val="18"/>
        </w:rPr>
        <w:t xml:space="preserve"> </w:t>
      </w:r>
      <w:r>
        <w:rPr>
          <w:sz w:val="18"/>
        </w:rPr>
        <w:t>a</w:t>
      </w:r>
      <w:r>
        <w:rPr>
          <w:spacing w:val="-3"/>
          <w:sz w:val="18"/>
        </w:rPr>
        <w:t xml:space="preserve"> </w:t>
      </w:r>
      <w:r>
        <w:rPr>
          <w:sz w:val="18"/>
        </w:rPr>
        <w:t>pastor</w:t>
      </w:r>
    </w:p>
    <w:p w:rsidR="008F05FA" w:rsidRDefault="00B07AD6">
      <w:pPr>
        <w:pStyle w:val="ListParagraph"/>
        <w:numPr>
          <w:ilvl w:val="0"/>
          <w:numId w:val="21"/>
        </w:numPr>
        <w:tabs>
          <w:tab w:val="left" w:pos="547"/>
        </w:tabs>
        <w:spacing w:before="30" w:line="240" w:lineRule="auto"/>
        <w:jc w:val="left"/>
        <w:rPr>
          <w:sz w:val="18"/>
        </w:rPr>
      </w:pPr>
      <w:r>
        <w:rPr>
          <w:sz w:val="18"/>
        </w:rPr>
        <w:t>the crack of doom - the end of the</w:t>
      </w:r>
      <w:r>
        <w:rPr>
          <w:spacing w:val="-20"/>
          <w:sz w:val="18"/>
        </w:rPr>
        <w:t xml:space="preserve"> </w:t>
      </w:r>
      <w:r>
        <w:rPr>
          <w:sz w:val="18"/>
        </w:rPr>
        <w:t>world</w:t>
      </w:r>
    </w:p>
    <w:p w:rsidR="008F05FA" w:rsidRDefault="00B07AD6">
      <w:pPr>
        <w:pStyle w:val="ListParagraph"/>
        <w:numPr>
          <w:ilvl w:val="0"/>
          <w:numId w:val="21"/>
        </w:numPr>
        <w:tabs>
          <w:tab w:val="left" w:pos="547"/>
        </w:tabs>
        <w:spacing w:before="30" w:line="240" w:lineRule="auto"/>
        <w:jc w:val="left"/>
        <w:rPr>
          <w:sz w:val="18"/>
        </w:rPr>
      </w:pPr>
      <w:r>
        <w:rPr>
          <w:sz w:val="18"/>
        </w:rPr>
        <w:t>heathen - those who do not believe in</w:t>
      </w:r>
      <w:r>
        <w:rPr>
          <w:spacing w:val="-21"/>
          <w:sz w:val="18"/>
        </w:rPr>
        <w:t xml:space="preserve"> </w:t>
      </w:r>
      <w:r>
        <w:rPr>
          <w:sz w:val="18"/>
        </w:rPr>
        <w:t>God</w:t>
      </w:r>
    </w:p>
    <w:p w:rsidR="008F05FA" w:rsidRDefault="00B07AD6">
      <w:pPr>
        <w:pStyle w:val="ListParagraph"/>
        <w:numPr>
          <w:ilvl w:val="0"/>
          <w:numId w:val="21"/>
        </w:numPr>
        <w:tabs>
          <w:tab w:val="left" w:pos="547"/>
        </w:tabs>
        <w:spacing w:before="30" w:line="240" w:lineRule="auto"/>
        <w:jc w:val="left"/>
        <w:rPr>
          <w:sz w:val="18"/>
        </w:rPr>
      </w:pPr>
      <w:r>
        <w:rPr>
          <w:sz w:val="18"/>
        </w:rPr>
        <w:t>be as seed sown in fertile ground - spreading good words that would produce good actions in people's</w:t>
      </w:r>
      <w:r>
        <w:rPr>
          <w:spacing w:val="-8"/>
          <w:sz w:val="18"/>
        </w:rPr>
        <w:t xml:space="preserve"> </w:t>
      </w:r>
      <w:r>
        <w:rPr>
          <w:sz w:val="18"/>
        </w:rPr>
        <w:t>lives</w:t>
      </w:r>
    </w:p>
    <w:p w:rsidR="008F05FA" w:rsidRDefault="00B07AD6">
      <w:pPr>
        <w:pStyle w:val="ListParagraph"/>
        <w:numPr>
          <w:ilvl w:val="0"/>
          <w:numId w:val="21"/>
        </w:numPr>
        <w:tabs>
          <w:tab w:val="left" w:pos="547"/>
        </w:tabs>
        <w:spacing w:before="30" w:line="240" w:lineRule="auto"/>
        <w:jc w:val="left"/>
        <w:rPr>
          <w:sz w:val="18"/>
        </w:rPr>
      </w:pPr>
      <w:r>
        <w:rPr>
          <w:sz w:val="18"/>
        </w:rPr>
        <w:t>a fly had lit - a fly had</w:t>
      </w:r>
      <w:r>
        <w:rPr>
          <w:spacing w:val="-14"/>
          <w:sz w:val="18"/>
        </w:rPr>
        <w:t xml:space="preserve"> </w:t>
      </w:r>
      <w:r>
        <w:rPr>
          <w:sz w:val="18"/>
        </w:rPr>
        <w:t>landed</w:t>
      </w:r>
    </w:p>
    <w:p w:rsidR="008F05FA" w:rsidRDefault="00B07AD6">
      <w:pPr>
        <w:pStyle w:val="ListParagraph"/>
        <w:numPr>
          <w:ilvl w:val="0"/>
          <w:numId w:val="21"/>
        </w:numPr>
        <w:tabs>
          <w:tab w:val="left" w:pos="547"/>
        </w:tabs>
        <w:spacing w:before="30" w:line="240" w:lineRule="auto"/>
        <w:jc w:val="left"/>
        <w:rPr>
          <w:sz w:val="18"/>
        </w:rPr>
      </w:pPr>
      <w:r>
        <w:rPr>
          <w:sz w:val="18"/>
        </w:rPr>
        <w:t>its whole toilet - its cleaning</w:t>
      </w:r>
      <w:r>
        <w:rPr>
          <w:spacing w:val="-16"/>
          <w:sz w:val="18"/>
        </w:rPr>
        <w:t xml:space="preserve"> </w:t>
      </w:r>
      <w:r>
        <w:rPr>
          <w:sz w:val="18"/>
        </w:rPr>
        <w:t>routine</w:t>
      </w:r>
    </w:p>
    <w:p w:rsidR="008F05FA" w:rsidRDefault="00B07AD6">
      <w:pPr>
        <w:pStyle w:val="ListParagraph"/>
        <w:numPr>
          <w:ilvl w:val="0"/>
          <w:numId w:val="21"/>
        </w:numPr>
        <w:tabs>
          <w:tab w:val="left" w:pos="547"/>
        </w:tabs>
        <w:spacing w:before="30" w:line="240" w:lineRule="auto"/>
        <w:jc w:val="left"/>
        <w:rPr>
          <w:sz w:val="18"/>
        </w:rPr>
      </w:pPr>
      <w:r>
        <w:rPr>
          <w:sz w:val="18"/>
        </w:rPr>
        <w:t>an argument that was so prosy - a very boring</w:t>
      </w:r>
      <w:r>
        <w:rPr>
          <w:spacing w:val="-20"/>
          <w:sz w:val="18"/>
        </w:rPr>
        <w:t xml:space="preserve"> </w:t>
      </w:r>
      <w:r>
        <w:rPr>
          <w:sz w:val="18"/>
        </w:rPr>
        <w:t>lecture</w:t>
      </w:r>
    </w:p>
    <w:p w:rsidR="008F05FA" w:rsidRDefault="00B07AD6">
      <w:pPr>
        <w:pStyle w:val="ListParagraph"/>
        <w:numPr>
          <w:ilvl w:val="0"/>
          <w:numId w:val="21"/>
        </w:numPr>
        <w:tabs>
          <w:tab w:val="left" w:pos="547"/>
        </w:tabs>
        <w:spacing w:before="30" w:line="240" w:lineRule="auto"/>
        <w:jc w:val="left"/>
        <w:rPr>
          <w:sz w:val="18"/>
        </w:rPr>
      </w:pPr>
      <w:r>
        <w:rPr>
          <w:sz w:val="18"/>
        </w:rPr>
        <w:t>fire and brimstone - punishment by</w:t>
      </w:r>
      <w:r>
        <w:rPr>
          <w:spacing w:val="-16"/>
          <w:sz w:val="18"/>
        </w:rPr>
        <w:t xml:space="preserve"> </w:t>
      </w:r>
      <w:r>
        <w:rPr>
          <w:sz w:val="18"/>
        </w:rPr>
        <w:t>God</w:t>
      </w:r>
    </w:p>
    <w:p w:rsidR="008F05FA" w:rsidRDefault="00B07AD6">
      <w:pPr>
        <w:pStyle w:val="ListParagraph"/>
        <w:numPr>
          <w:ilvl w:val="0"/>
          <w:numId w:val="21"/>
        </w:numPr>
        <w:tabs>
          <w:tab w:val="left" w:pos="547"/>
        </w:tabs>
        <w:spacing w:before="30" w:line="240" w:lineRule="auto"/>
        <w:jc w:val="left"/>
        <w:rPr>
          <w:sz w:val="18"/>
        </w:rPr>
      </w:pPr>
      <w:r>
        <w:rPr>
          <w:sz w:val="18"/>
        </w:rPr>
        <w:t>predestined</w:t>
      </w:r>
      <w:r>
        <w:rPr>
          <w:spacing w:val="-4"/>
          <w:sz w:val="18"/>
        </w:rPr>
        <w:t xml:space="preserve"> </w:t>
      </w:r>
      <w:r>
        <w:rPr>
          <w:sz w:val="18"/>
        </w:rPr>
        <w:t>elect</w:t>
      </w:r>
      <w:r>
        <w:rPr>
          <w:spacing w:val="-3"/>
          <w:sz w:val="18"/>
        </w:rPr>
        <w:t xml:space="preserve"> </w:t>
      </w:r>
      <w:r>
        <w:rPr>
          <w:sz w:val="18"/>
        </w:rPr>
        <w:t>-</w:t>
      </w:r>
      <w:r>
        <w:rPr>
          <w:spacing w:val="-4"/>
          <w:sz w:val="18"/>
        </w:rPr>
        <w:t xml:space="preserve"> </w:t>
      </w:r>
      <w:r>
        <w:rPr>
          <w:sz w:val="18"/>
        </w:rPr>
        <w:t>a</w:t>
      </w:r>
      <w:r>
        <w:rPr>
          <w:spacing w:val="-4"/>
          <w:sz w:val="18"/>
        </w:rPr>
        <w:t xml:space="preserve"> </w:t>
      </w:r>
      <w:r>
        <w:rPr>
          <w:sz w:val="18"/>
        </w:rPr>
        <w:t>preselected</w:t>
      </w:r>
      <w:r>
        <w:rPr>
          <w:spacing w:val="-4"/>
          <w:sz w:val="18"/>
        </w:rPr>
        <w:t xml:space="preserve"> </w:t>
      </w:r>
      <w:r>
        <w:rPr>
          <w:sz w:val="18"/>
        </w:rPr>
        <w:t>group</w:t>
      </w:r>
      <w:r>
        <w:rPr>
          <w:spacing w:val="-4"/>
          <w:sz w:val="18"/>
        </w:rPr>
        <w:t xml:space="preserve"> </w:t>
      </w:r>
      <w:r>
        <w:rPr>
          <w:sz w:val="18"/>
        </w:rPr>
        <w:t>of</w:t>
      </w:r>
      <w:r>
        <w:rPr>
          <w:spacing w:val="-1"/>
          <w:sz w:val="18"/>
        </w:rPr>
        <w:t xml:space="preserve"> </w:t>
      </w:r>
      <w:r>
        <w:rPr>
          <w:sz w:val="18"/>
        </w:rPr>
        <w:t>people</w:t>
      </w:r>
      <w:r>
        <w:rPr>
          <w:spacing w:val="-4"/>
          <w:sz w:val="18"/>
        </w:rPr>
        <w:t xml:space="preserve"> </w:t>
      </w:r>
      <w:r>
        <w:rPr>
          <w:sz w:val="18"/>
        </w:rPr>
        <w:t>who</w:t>
      </w:r>
      <w:r>
        <w:rPr>
          <w:spacing w:val="-5"/>
          <w:sz w:val="18"/>
        </w:rPr>
        <w:t xml:space="preserve"> </w:t>
      </w:r>
      <w:r>
        <w:rPr>
          <w:sz w:val="18"/>
        </w:rPr>
        <w:t>have</w:t>
      </w:r>
      <w:r>
        <w:rPr>
          <w:spacing w:val="-4"/>
          <w:sz w:val="18"/>
        </w:rPr>
        <w:t xml:space="preserve"> </w:t>
      </w:r>
      <w:r>
        <w:rPr>
          <w:sz w:val="18"/>
        </w:rPr>
        <w:t>died</w:t>
      </w:r>
      <w:r>
        <w:rPr>
          <w:spacing w:val="-4"/>
          <w:sz w:val="18"/>
        </w:rPr>
        <w:t xml:space="preserve"> </w:t>
      </w:r>
      <w:r>
        <w:rPr>
          <w:sz w:val="18"/>
        </w:rPr>
        <w:t>and</w:t>
      </w:r>
      <w:r>
        <w:rPr>
          <w:spacing w:val="-4"/>
          <w:sz w:val="18"/>
        </w:rPr>
        <w:t xml:space="preserve"> </w:t>
      </w:r>
      <w:r>
        <w:rPr>
          <w:sz w:val="18"/>
        </w:rPr>
        <w:t>gone</w:t>
      </w:r>
      <w:r>
        <w:rPr>
          <w:spacing w:val="-4"/>
          <w:sz w:val="18"/>
        </w:rPr>
        <w:t xml:space="preserve"> </w:t>
      </w:r>
      <w:r>
        <w:rPr>
          <w:sz w:val="18"/>
        </w:rPr>
        <w:t>to</w:t>
      </w:r>
      <w:r>
        <w:rPr>
          <w:spacing w:val="-4"/>
          <w:sz w:val="18"/>
        </w:rPr>
        <w:t xml:space="preserve"> </w:t>
      </w:r>
      <w:r>
        <w:rPr>
          <w:sz w:val="18"/>
        </w:rPr>
        <w:t>heaven</w:t>
      </w:r>
    </w:p>
    <w:p w:rsidR="008F05FA" w:rsidRDefault="008F05FA">
      <w:pPr>
        <w:rPr>
          <w:sz w:val="18"/>
        </w:rPr>
        <w:sectPr w:rsidR="008F05FA">
          <w:pgSz w:w="12240" w:h="15840"/>
          <w:pgMar w:top="660" w:right="620" w:bottom="880" w:left="1060" w:header="0" w:footer="682" w:gutter="0"/>
          <w:cols w:space="720"/>
        </w:sectPr>
      </w:pPr>
    </w:p>
    <w:p w:rsidR="008F05FA" w:rsidRDefault="00B07AD6">
      <w:pPr>
        <w:pStyle w:val="ListParagraph"/>
        <w:numPr>
          <w:ilvl w:val="0"/>
          <w:numId w:val="21"/>
        </w:numPr>
        <w:tabs>
          <w:tab w:val="left" w:pos="467"/>
        </w:tabs>
        <w:spacing w:before="53" w:line="276" w:lineRule="auto"/>
        <w:ind w:left="466" w:right="105"/>
        <w:jc w:val="both"/>
        <w:rPr>
          <w:sz w:val="18"/>
        </w:rPr>
      </w:pPr>
      <w:r>
        <w:rPr>
          <w:sz w:val="18"/>
        </w:rPr>
        <w:lastRenderedPageBreak/>
        <w:t>at the millennium when the lion and the lamb should lie down together - a period of 1000 years when Jesus Christ will be the king of the earth. At this time there will be peace on the earth to the extent that all enemies, even lions and lambs, will live in</w:t>
      </w:r>
      <w:r>
        <w:rPr>
          <w:sz w:val="18"/>
        </w:rPr>
        <w:t xml:space="preserve"> peace.</w:t>
      </w:r>
    </w:p>
    <w:p w:rsidR="008F05FA" w:rsidRDefault="00B07AD6">
      <w:pPr>
        <w:pStyle w:val="ListParagraph"/>
        <w:numPr>
          <w:ilvl w:val="0"/>
          <w:numId w:val="21"/>
        </w:numPr>
        <w:tabs>
          <w:tab w:val="left" w:pos="467"/>
        </w:tabs>
        <w:spacing w:line="240" w:lineRule="auto"/>
        <w:ind w:left="466"/>
        <w:jc w:val="left"/>
        <w:rPr>
          <w:sz w:val="18"/>
        </w:rPr>
      </w:pPr>
      <w:r>
        <w:rPr>
          <w:sz w:val="18"/>
        </w:rPr>
        <w:t>percussion cap - tiny</w:t>
      </w:r>
      <w:r>
        <w:rPr>
          <w:spacing w:val="-15"/>
          <w:sz w:val="18"/>
        </w:rPr>
        <w:t xml:space="preserve"> </w:t>
      </w:r>
      <w:r>
        <w:rPr>
          <w:sz w:val="18"/>
        </w:rPr>
        <w:t>firecracker</w:t>
      </w:r>
    </w:p>
    <w:p w:rsidR="008F05FA" w:rsidRDefault="00B07AD6">
      <w:pPr>
        <w:pStyle w:val="ListParagraph"/>
        <w:numPr>
          <w:ilvl w:val="0"/>
          <w:numId w:val="21"/>
        </w:numPr>
        <w:tabs>
          <w:tab w:val="left" w:pos="467"/>
        </w:tabs>
        <w:spacing w:before="30" w:line="240" w:lineRule="auto"/>
        <w:ind w:left="466"/>
        <w:jc w:val="left"/>
        <w:rPr>
          <w:sz w:val="18"/>
        </w:rPr>
      </w:pPr>
      <w:r>
        <w:rPr>
          <w:sz w:val="18"/>
        </w:rPr>
        <w:t>parson - pastor,</w:t>
      </w:r>
      <w:r>
        <w:rPr>
          <w:spacing w:val="-14"/>
          <w:sz w:val="18"/>
        </w:rPr>
        <w:t xml:space="preserve"> </w:t>
      </w:r>
      <w:r>
        <w:rPr>
          <w:sz w:val="18"/>
        </w:rPr>
        <w:t>minister</w:t>
      </w:r>
    </w:p>
    <w:p w:rsidR="008F05FA" w:rsidRDefault="00B07AD6">
      <w:pPr>
        <w:pStyle w:val="ListParagraph"/>
        <w:numPr>
          <w:ilvl w:val="0"/>
          <w:numId w:val="21"/>
        </w:numPr>
        <w:tabs>
          <w:tab w:val="left" w:pos="467"/>
        </w:tabs>
        <w:spacing w:before="30" w:line="240" w:lineRule="auto"/>
        <w:ind w:left="466"/>
        <w:jc w:val="left"/>
        <w:rPr>
          <w:sz w:val="18"/>
        </w:rPr>
      </w:pPr>
      <w:r>
        <w:rPr>
          <w:sz w:val="18"/>
        </w:rPr>
        <w:t>upright in him -</w:t>
      </w:r>
      <w:r>
        <w:rPr>
          <w:spacing w:val="-9"/>
          <w:sz w:val="18"/>
        </w:rPr>
        <w:t xml:space="preserve"> </w:t>
      </w:r>
      <w:r>
        <w:rPr>
          <w:sz w:val="18"/>
        </w:rPr>
        <w:t>righteous</w:t>
      </w:r>
    </w:p>
    <w:p w:rsidR="008F05FA" w:rsidRDefault="008F05FA">
      <w:pPr>
        <w:pStyle w:val="BodyText"/>
        <w:ind w:left="0" w:firstLine="0"/>
      </w:pPr>
    </w:p>
    <w:p w:rsidR="008F05FA" w:rsidRDefault="008F05FA">
      <w:pPr>
        <w:pStyle w:val="BodyText"/>
        <w:ind w:left="0" w:firstLine="0"/>
        <w:rPr>
          <w:sz w:val="23"/>
        </w:rPr>
      </w:pPr>
    </w:p>
    <w:p w:rsidR="008F05FA" w:rsidRDefault="00B07AD6">
      <w:pPr>
        <w:pStyle w:val="Heading1"/>
        <w:ind w:left="4884" w:right="4503"/>
      </w:pPr>
      <w:r>
        <w:t>Chapter 6</w:t>
      </w:r>
    </w:p>
    <w:p w:rsidR="008F05FA" w:rsidRDefault="00B07AD6">
      <w:pPr>
        <w:pStyle w:val="Heading3"/>
        <w:spacing w:before="249"/>
        <w:ind w:left="2215" w:right="1825" w:hanging="3"/>
      </w:pPr>
      <w:r>
        <w:t>Self-Examination--Dentistry--The Midnight Charm Witches and Devils--Cautious Approaches --Happy Hours</w:t>
      </w:r>
    </w:p>
    <w:p w:rsidR="008F05FA" w:rsidRDefault="00B07AD6">
      <w:pPr>
        <w:pStyle w:val="BodyText"/>
        <w:spacing w:before="7"/>
        <w:ind w:left="0" w:firstLine="0"/>
        <w:rPr>
          <w:rFonts w:ascii="Calibri"/>
          <w:sz w:val="26"/>
        </w:rPr>
      </w:pPr>
      <w:r>
        <w:rPr>
          <w:noProof/>
        </w:rPr>
        <mc:AlternateContent>
          <mc:Choice Requires="wpg">
            <w:drawing>
              <wp:anchor distT="0" distB="0" distL="0" distR="0" simplePos="0" relativeHeight="251654144" behindDoc="0" locked="0" layoutInCell="1" allowOverlap="1">
                <wp:simplePos x="0" y="0"/>
                <wp:positionH relativeFrom="page">
                  <wp:posOffset>3953510</wp:posOffset>
                </wp:positionH>
                <wp:positionV relativeFrom="paragraph">
                  <wp:posOffset>231140</wp:posOffset>
                </wp:positionV>
                <wp:extent cx="450215" cy="721360"/>
                <wp:effectExtent l="635" t="4445" r="0" b="0"/>
                <wp:wrapTopAndBottom/>
                <wp:docPr id="16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721360"/>
                          <a:chOff x="6226" y="364"/>
                          <a:chExt cx="709" cy="1136"/>
                        </a:xfrm>
                      </wpg:grpSpPr>
                      <pic:pic xmlns:pic="http://schemas.openxmlformats.org/drawingml/2006/picture">
                        <pic:nvPicPr>
                          <pic:cNvPr id="162" name="Picture 1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26" y="364"/>
                            <a:ext cx="709"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328" y="1148"/>
                            <a:ext cx="43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260" y="739"/>
                            <a:ext cx="4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302" y="419"/>
                            <a:ext cx="35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771" y="387"/>
                            <a:ext cx="1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AutoShape 159"/>
                        <wps:cNvSpPr>
                          <a:spLocks/>
                        </wps:cNvSpPr>
                        <wps:spPr bwMode="auto">
                          <a:xfrm>
                            <a:off x="6571" y="1306"/>
                            <a:ext cx="98" cy="45"/>
                          </a:xfrm>
                          <a:custGeom>
                            <a:avLst/>
                            <a:gdLst>
                              <a:gd name="T0" fmla="+- 0 6613 6571"/>
                              <a:gd name="T1" fmla="*/ T0 w 98"/>
                              <a:gd name="T2" fmla="+- 0 1350 1306"/>
                              <a:gd name="T3" fmla="*/ 1350 h 45"/>
                              <a:gd name="T4" fmla="+- 0 6601 6571"/>
                              <a:gd name="T5" fmla="*/ T4 w 98"/>
                              <a:gd name="T6" fmla="+- 0 1350 1306"/>
                              <a:gd name="T7" fmla="*/ 1350 h 45"/>
                              <a:gd name="T8" fmla="+- 0 6602 6571"/>
                              <a:gd name="T9" fmla="*/ T8 w 98"/>
                              <a:gd name="T10" fmla="+- 0 1351 1306"/>
                              <a:gd name="T11" fmla="*/ 1351 h 45"/>
                              <a:gd name="T12" fmla="+- 0 6611 6571"/>
                              <a:gd name="T13" fmla="*/ T12 w 98"/>
                              <a:gd name="T14" fmla="+- 0 1351 1306"/>
                              <a:gd name="T15" fmla="*/ 1351 h 45"/>
                              <a:gd name="T16" fmla="+- 0 6613 6571"/>
                              <a:gd name="T17" fmla="*/ T16 w 98"/>
                              <a:gd name="T18" fmla="+- 0 1350 1306"/>
                              <a:gd name="T19" fmla="*/ 1350 h 45"/>
                              <a:gd name="T20" fmla="+- 0 6622 6571"/>
                              <a:gd name="T21" fmla="*/ T20 w 98"/>
                              <a:gd name="T22" fmla="+- 0 1349 1306"/>
                              <a:gd name="T23" fmla="*/ 1349 h 45"/>
                              <a:gd name="T24" fmla="+- 0 6592 6571"/>
                              <a:gd name="T25" fmla="*/ T24 w 98"/>
                              <a:gd name="T26" fmla="+- 0 1349 1306"/>
                              <a:gd name="T27" fmla="*/ 1349 h 45"/>
                              <a:gd name="T28" fmla="+- 0 6594 6571"/>
                              <a:gd name="T29" fmla="*/ T28 w 98"/>
                              <a:gd name="T30" fmla="+- 0 1350 1306"/>
                              <a:gd name="T31" fmla="*/ 1350 h 45"/>
                              <a:gd name="T32" fmla="+- 0 6619 6571"/>
                              <a:gd name="T33" fmla="*/ T32 w 98"/>
                              <a:gd name="T34" fmla="+- 0 1350 1306"/>
                              <a:gd name="T35" fmla="*/ 1350 h 45"/>
                              <a:gd name="T36" fmla="+- 0 6622 6571"/>
                              <a:gd name="T37" fmla="*/ T36 w 98"/>
                              <a:gd name="T38" fmla="+- 0 1349 1306"/>
                              <a:gd name="T39" fmla="*/ 1349 h 45"/>
                              <a:gd name="T40" fmla="+- 0 6627 6571"/>
                              <a:gd name="T41" fmla="*/ T40 w 98"/>
                              <a:gd name="T42" fmla="+- 0 1348 1306"/>
                              <a:gd name="T43" fmla="*/ 1348 h 45"/>
                              <a:gd name="T44" fmla="+- 0 6586 6571"/>
                              <a:gd name="T45" fmla="*/ T44 w 98"/>
                              <a:gd name="T46" fmla="+- 0 1348 1306"/>
                              <a:gd name="T47" fmla="*/ 1348 h 45"/>
                              <a:gd name="T48" fmla="+- 0 6587 6571"/>
                              <a:gd name="T49" fmla="*/ T48 w 98"/>
                              <a:gd name="T50" fmla="+- 0 1349 1306"/>
                              <a:gd name="T51" fmla="*/ 1349 h 45"/>
                              <a:gd name="T52" fmla="+- 0 6624 6571"/>
                              <a:gd name="T53" fmla="*/ T52 w 98"/>
                              <a:gd name="T54" fmla="+- 0 1349 1306"/>
                              <a:gd name="T55" fmla="*/ 1349 h 45"/>
                              <a:gd name="T56" fmla="+- 0 6627 6571"/>
                              <a:gd name="T57" fmla="*/ T56 w 98"/>
                              <a:gd name="T58" fmla="+- 0 1348 1306"/>
                              <a:gd name="T59" fmla="*/ 1348 h 45"/>
                              <a:gd name="T60" fmla="+- 0 6634 6571"/>
                              <a:gd name="T61" fmla="*/ T60 w 98"/>
                              <a:gd name="T62" fmla="+- 0 1346 1306"/>
                              <a:gd name="T63" fmla="*/ 1346 h 45"/>
                              <a:gd name="T64" fmla="+- 0 6580 6571"/>
                              <a:gd name="T65" fmla="*/ T64 w 98"/>
                              <a:gd name="T66" fmla="+- 0 1346 1306"/>
                              <a:gd name="T67" fmla="*/ 1346 h 45"/>
                              <a:gd name="T68" fmla="+- 0 6582 6571"/>
                              <a:gd name="T69" fmla="*/ T68 w 98"/>
                              <a:gd name="T70" fmla="+- 0 1347 1306"/>
                              <a:gd name="T71" fmla="*/ 1347 h 45"/>
                              <a:gd name="T72" fmla="+- 0 6584 6571"/>
                              <a:gd name="T73" fmla="*/ T72 w 98"/>
                              <a:gd name="T74" fmla="+- 0 1347 1306"/>
                              <a:gd name="T75" fmla="*/ 1347 h 45"/>
                              <a:gd name="T76" fmla="+- 0 6584 6571"/>
                              <a:gd name="T77" fmla="*/ T76 w 98"/>
                              <a:gd name="T78" fmla="+- 0 1348 1306"/>
                              <a:gd name="T79" fmla="*/ 1348 h 45"/>
                              <a:gd name="T80" fmla="+- 0 6629 6571"/>
                              <a:gd name="T81" fmla="*/ T80 w 98"/>
                              <a:gd name="T82" fmla="+- 0 1348 1306"/>
                              <a:gd name="T83" fmla="*/ 1348 h 45"/>
                              <a:gd name="T84" fmla="+- 0 6631 6571"/>
                              <a:gd name="T85" fmla="*/ T84 w 98"/>
                              <a:gd name="T86" fmla="+- 0 1347 1306"/>
                              <a:gd name="T87" fmla="*/ 1347 h 45"/>
                              <a:gd name="T88" fmla="+- 0 6634 6571"/>
                              <a:gd name="T89" fmla="*/ T88 w 98"/>
                              <a:gd name="T90" fmla="+- 0 1346 1306"/>
                              <a:gd name="T91" fmla="*/ 1346 h 45"/>
                              <a:gd name="T92" fmla="+- 0 6638 6571"/>
                              <a:gd name="T93" fmla="*/ T92 w 98"/>
                              <a:gd name="T94" fmla="+- 0 1345 1306"/>
                              <a:gd name="T95" fmla="*/ 1345 h 45"/>
                              <a:gd name="T96" fmla="+- 0 6576 6571"/>
                              <a:gd name="T97" fmla="*/ T96 w 98"/>
                              <a:gd name="T98" fmla="+- 0 1345 1306"/>
                              <a:gd name="T99" fmla="*/ 1345 h 45"/>
                              <a:gd name="T100" fmla="+- 0 6578 6571"/>
                              <a:gd name="T101" fmla="*/ T100 w 98"/>
                              <a:gd name="T102" fmla="+- 0 1346 1306"/>
                              <a:gd name="T103" fmla="*/ 1346 h 45"/>
                              <a:gd name="T104" fmla="+- 0 6635 6571"/>
                              <a:gd name="T105" fmla="*/ T104 w 98"/>
                              <a:gd name="T106" fmla="+- 0 1346 1306"/>
                              <a:gd name="T107" fmla="*/ 1346 h 45"/>
                              <a:gd name="T108" fmla="+- 0 6638 6571"/>
                              <a:gd name="T109" fmla="*/ T108 w 98"/>
                              <a:gd name="T110" fmla="+- 0 1345 1306"/>
                              <a:gd name="T111" fmla="*/ 1345 h 45"/>
                              <a:gd name="T112" fmla="+- 0 6668 6571"/>
                              <a:gd name="T113" fmla="*/ T112 w 98"/>
                              <a:gd name="T114" fmla="+- 0 1306 1306"/>
                              <a:gd name="T115" fmla="*/ 1306 h 45"/>
                              <a:gd name="T116" fmla="+- 0 6636 6571"/>
                              <a:gd name="T117" fmla="*/ T116 w 98"/>
                              <a:gd name="T118" fmla="+- 0 1319 1306"/>
                              <a:gd name="T119" fmla="*/ 1319 h 45"/>
                              <a:gd name="T120" fmla="+- 0 6571 6571"/>
                              <a:gd name="T121" fmla="*/ T120 w 98"/>
                              <a:gd name="T122" fmla="+- 0 1322 1306"/>
                              <a:gd name="T123" fmla="*/ 1322 h 45"/>
                              <a:gd name="T124" fmla="+- 0 6574 6571"/>
                              <a:gd name="T125" fmla="*/ T124 w 98"/>
                              <a:gd name="T126" fmla="+- 0 1345 1306"/>
                              <a:gd name="T127" fmla="*/ 1345 h 45"/>
                              <a:gd name="T128" fmla="+- 0 6640 6571"/>
                              <a:gd name="T129" fmla="*/ T128 w 98"/>
                              <a:gd name="T130" fmla="+- 0 1345 1306"/>
                              <a:gd name="T131" fmla="*/ 1345 h 45"/>
                              <a:gd name="T132" fmla="+- 0 6644 6571"/>
                              <a:gd name="T133" fmla="*/ T132 w 98"/>
                              <a:gd name="T134" fmla="+- 0 1343 1306"/>
                              <a:gd name="T135" fmla="*/ 1343 h 45"/>
                              <a:gd name="T136" fmla="+- 0 6646 6571"/>
                              <a:gd name="T137" fmla="*/ T136 w 98"/>
                              <a:gd name="T138" fmla="+- 0 1343 1306"/>
                              <a:gd name="T139" fmla="*/ 1343 h 45"/>
                              <a:gd name="T140" fmla="+- 0 6648 6571"/>
                              <a:gd name="T141" fmla="*/ T140 w 98"/>
                              <a:gd name="T142" fmla="+- 0 1343 1306"/>
                              <a:gd name="T143" fmla="*/ 1343 h 45"/>
                              <a:gd name="T144" fmla="+- 0 6650 6571"/>
                              <a:gd name="T145" fmla="*/ T144 w 98"/>
                              <a:gd name="T146" fmla="+- 0 1343 1306"/>
                              <a:gd name="T147" fmla="*/ 1343 h 45"/>
                              <a:gd name="T148" fmla="+- 0 6653 6571"/>
                              <a:gd name="T149" fmla="*/ T148 w 98"/>
                              <a:gd name="T150" fmla="+- 0 1341 1306"/>
                              <a:gd name="T151" fmla="*/ 1341 h 45"/>
                              <a:gd name="T152" fmla="+- 0 6655 6571"/>
                              <a:gd name="T153" fmla="*/ T152 w 98"/>
                              <a:gd name="T154" fmla="+- 0 1341 1306"/>
                              <a:gd name="T155" fmla="*/ 1341 h 45"/>
                              <a:gd name="T156" fmla="+- 0 6656 6571"/>
                              <a:gd name="T157" fmla="*/ T156 w 98"/>
                              <a:gd name="T158" fmla="+- 0 1340 1306"/>
                              <a:gd name="T159" fmla="*/ 1340 h 45"/>
                              <a:gd name="T160" fmla="+- 0 6658 6571"/>
                              <a:gd name="T161" fmla="*/ T160 w 98"/>
                              <a:gd name="T162" fmla="+- 0 1339 1306"/>
                              <a:gd name="T163" fmla="*/ 1339 h 45"/>
                              <a:gd name="T164" fmla="+- 0 6659 6571"/>
                              <a:gd name="T165" fmla="*/ T164 w 98"/>
                              <a:gd name="T166" fmla="+- 0 1339 1306"/>
                              <a:gd name="T167" fmla="*/ 1339 h 45"/>
                              <a:gd name="T168" fmla="+- 0 6661 6571"/>
                              <a:gd name="T169" fmla="*/ T168 w 98"/>
                              <a:gd name="T170" fmla="+- 0 1338 1306"/>
                              <a:gd name="T171" fmla="*/ 1338 h 45"/>
                              <a:gd name="T172" fmla="+- 0 6662 6571"/>
                              <a:gd name="T173" fmla="*/ T172 w 98"/>
                              <a:gd name="T174" fmla="+- 0 1338 1306"/>
                              <a:gd name="T175" fmla="*/ 1338 h 45"/>
                              <a:gd name="T176" fmla="+- 0 6663 6571"/>
                              <a:gd name="T177" fmla="*/ T176 w 98"/>
                              <a:gd name="T178" fmla="+- 0 1337 1306"/>
                              <a:gd name="T179" fmla="*/ 1337 h 45"/>
                              <a:gd name="T180" fmla="+- 0 6664 6571"/>
                              <a:gd name="T181" fmla="*/ T180 w 98"/>
                              <a:gd name="T182" fmla="+- 0 1337 1306"/>
                              <a:gd name="T183" fmla="*/ 1337 h 45"/>
                              <a:gd name="T184" fmla="+- 0 6666 6571"/>
                              <a:gd name="T185" fmla="*/ T184 w 98"/>
                              <a:gd name="T186" fmla="+- 0 1336 1306"/>
                              <a:gd name="T187" fmla="*/ 1336 h 45"/>
                              <a:gd name="T188" fmla="+- 0 6667 6571"/>
                              <a:gd name="T189" fmla="*/ T188 w 98"/>
                              <a:gd name="T190" fmla="+- 0 1336 1306"/>
                              <a:gd name="T191" fmla="*/ 1336 h 45"/>
                              <a:gd name="T192" fmla="+- 0 6668 6571"/>
                              <a:gd name="T193" fmla="*/ T192 w 98"/>
                              <a:gd name="T194" fmla="+- 0 1335 1306"/>
                              <a:gd name="T195" fmla="*/ 1335 h 45"/>
                              <a:gd name="T196" fmla="+- 0 6669 6571"/>
                              <a:gd name="T197" fmla="*/ T196 w 98"/>
                              <a:gd name="T198" fmla="+- 0 1335 1306"/>
                              <a:gd name="T199" fmla="*/ 1335 h 45"/>
                              <a:gd name="T200" fmla="+- 0 6668 6571"/>
                              <a:gd name="T201" fmla="*/ T200 w 98"/>
                              <a:gd name="T202" fmla="+- 0 1306 1306"/>
                              <a:gd name="T203" fmla="*/ 130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8" h="45">
                                <a:moveTo>
                                  <a:pt x="42" y="44"/>
                                </a:moveTo>
                                <a:lnTo>
                                  <a:pt x="30" y="44"/>
                                </a:lnTo>
                                <a:lnTo>
                                  <a:pt x="31" y="45"/>
                                </a:lnTo>
                                <a:lnTo>
                                  <a:pt x="40" y="45"/>
                                </a:lnTo>
                                <a:lnTo>
                                  <a:pt x="42" y="44"/>
                                </a:lnTo>
                                <a:close/>
                                <a:moveTo>
                                  <a:pt x="51" y="43"/>
                                </a:moveTo>
                                <a:lnTo>
                                  <a:pt x="21" y="43"/>
                                </a:lnTo>
                                <a:lnTo>
                                  <a:pt x="23" y="44"/>
                                </a:lnTo>
                                <a:lnTo>
                                  <a:pt x="48" y="44"/>
                                </a:lnTo>
                                <a:lnTo>
                                  <a:pt x="51" y="43"/>
                                </a:lnTo>
                                <a:close/>
                                <a:moveTo>
                                  <a:pt x="56" y="42"/>
                                </a:moveTo>
                                <a:lnTo>
                                  <a:pt x="15" y="42"/>
                                </a:lnTo>
                                <a:lnTo>
                                  <a:pt x="16" y="43"/>
                                </a:lnTo>
                                <a:lnTo>
                                  <a:pt x="53" y="43"/>
                                </a:lnTo>
                                <a:lnTo>
                                  <a:pt x="56" y="42"/>
                                </a:lnTo>
                                <a:close/>
                                <a:moveTo>
                                  <a:pt x="63" y="40"/>
                                </a:moveTo>
                                <a:lnTo>
                                  <a:pt x="9" y="40"/>
                                </a:lnTo>
                                <a:lnTo>
                                  <a:pt x="11" y="41"/>
                                </a:lnTo>
                                <a:lnTo>
                                  <a:pt x="13" y="41"/>
                                </a:lnTo>
                                <a:lnTo>
                                  <a:pt x="13" y="42"/>
                                </a:lnTo>
                                <a:lnTo>
                                  <a:pt x="58" y="42"/>
                                </a:lnTo>
                                <a:lnTo>
                                  <a:pt x="60" y="41"/>
                                </a:lnTo>
                                <a:lnTo>
                                  <a:pt x="63" y="40"/>
                                </a:lnTo>
                                <a:close/>
                                <a:moveTo>
                                  <a:pt x="67" y="39"/>
                                </a:moveTo>
                                <a:lnTo>
                                  <a:pt x="5" y="39"/>
                                </a:lnTo>
                                <a:lnTo>
                                  <a:pt x="7" y="40"/>
                                </a:lnTo>
                                <a:lnTo>
                                  <a:pt x="64" y="40"/>
                                </a:lnTo>
                                <a:lnTo>
                                  <a:pt x="67" y="39"/>
                                </a:lnTo>
                                <a:close/>
                                <a:moveTo>
                                  <a:pt x="97" y="0"/>
                                </a:moveTo>
                                <a:lnTo>
                                  <a:pt x="65" y="13"/>
                                </a:lnTo>
                                <a:lnTo>
                                  <a:pt x="0" y="16"/>
                                </a:lnTo>
                                <a:lnTo>
                                  <a:pt x="3" y="39"/>
                                </a:lnTo>
                                <a:lnTo>
                                  <a:pt x="69" y="39"/>
                                </a:lnTo>
                                <a:lnTo>
                                  <a:pt x="73" y="37"/>
                                </a:lnTo>
                                <a:lnTo>
                                  <a:pt x="75" y="37"/>
                                </a:lnTo>
                                <a:lnTo>
                                  <a:pt x="77" y="37"/>
                                </a:lnTo>
                                <a:lnTo>
                                  <a:pt x="79" y="37"/>
                                </a:lnTo>
                                <a:lnTo>
                                  <a:pt x="82" y="35"/>
                                </a:lnTo>
                                <a:lnTo>
                                  <a:pt x="84" y="35"/>
                                </a:lnTo>
                                <a:lnTo>
                                  <a:pt x="85" y="34"/>
                                </a:lnTo>
                                <a:lnTo>
                                  <a:pt x="87" y="33"/>
                                </a:lnTo>
                                <a:lnTo>
                                  <a:pt x="88" y="33"/>
                                </a:lnTo>
                                <a:lnTo>
                                  <a:pt x="90" y="32"/>
                                </a:lnTo>
                                <a:lnTo>
                                  <a:pt x="91" y="32"/>
                                </a:lnTo>
                                <a:lnTo>
                                  <a:pt x="92" y="31"/>
                                </a:lnTo>
                                <a:lnTo>
                                  <a:pt x="93" y="31"/>
                                </a:lnTo>
                                <a:lnTo>
                                  <a:pt x="95" y="30"/>
                                </a:lnTo>
                                <a:lnTo>
                                  <a:pt x="96" y="30"/>
                                </a:lnTo>
                                <a:lnTo>
                                  <a:pt x="97" y="29"/>
                                </a:lnTo>
                                <a:lnTo>
                                  <a:pt x="98" y="29"/>
                                </a:lnTo>
                                <a:lnTo>
                                  <a:pt x="97" y="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58"/>
                        <wps:cNvSpPr>
                          <a:spLocks/>
                        </wps:cNvSpPr>
                        <wps:spPr bwMode="auto">
                          <a:xfrm>
                            <a:off x="6373" y="770"/>
                            <a:ext cx="183" cy="55"/>
                          </a:xfrm>
                          <a:custGeom>
                            <a:avLst/>
                            <a:gdLst>
                              <a:gd name="T0" fmla="+- 0 6447 6373"/>
                              <a:gd name="T1" fmla="*/ T0 w 183"/>
                              <a:gd name="T2" fmla="+- 0 823 770"/>
                              <a:gd name="T3" fmla="*/ 823 h 55"/>
                              <a:gd name="T4" fmla="+- 0 6478 6373"/>
                              <a:gd name="T5" fmla="*/ T4 w 183"/>
                              <a:gd name="T6" fmla="+- 0 824 770"/>
                              <a:gd name="T7" fmla="*/ 824 h 55"/>
                              <a:gd name="T8" fmla="+- 0 6491 6373"/>
                              <a:gd name="T9" fmla="*/ T8 w 183"/>
                              <a:gd name="T10" fmla="+- 0 822 770"/>
                              <a:gd name="T11" fmla="*/ 822 h 55"/>
                              <a:gd name="T12" fmla="+- 0 6443 6373"/>
                              <a:gd name="T13" fmla="*/ T12 w 183"/>
                              <a:gd name="T14" fmla="+- 0 823 770"/>
                              <a:gd name="T15" fmla="*/ 823 h 55"/>
                              <a:gd name="T16" fmla="+- 0 6491 6373"/>
                              <a:gd name="T17" fmla="*/ T16 w 183"/>
                              <a:gd name="T18" fmla="+- 0 822 770"/>
                              <a:gd name="T19" fmla="*/ 822 h 55"/>
                              <a:gd name="T20" fmla="+- 0 6433 6373"/>
                              <a:gd name="T21" fmla="*/ T20 w 183"/>
                              <a:gd name="T22" fmla="+- 0 821 770"/>
                              <a:gd name="T23" fmla="*/ 821 h 55"/>
                              <a:gd name="T24" fmla="+- 0 6496 6373"/>
                              <a:gd name="T25" fmla="*/ T24 w 183"/>
                              <a:gd name="T26" fmla="+- 0 822 770"/>
                              <a:gd name="T27" fmla="*/ 822 h 55"/>
                              <a:gd name="T28" fmla="+- 0 6502 6373"/>
                              <a:gd name="T29" fmla="*/ T28 w 183"/>
                              <a:gd name="T30" fmla="+- 0 820 770"/>
                              <a:gd name="T31" fmla="*/ 820 h 55"/>
                              <a:gd name="T32" fmla="+- 0 6430 6373"/>
                              <a:gd name="T33" fmla="*/ T32 w 183"/>
                              <a:gd name="T34" fmla="+- 0 821 770"/>
                              <a:gd name="T35" fmla="*/ 821 h 55"/>
                              <a:gd name="T36" fmla="+- 0 6502 6373"/>
                              <a:gd name="T37" fmla="*/ T36 w 183"/>
                              <a:gd name="T38" fmla="+- 0 820 770"/>
                              <a:gd name="T39" fmla="*/ 820 h 55"/>
                              <a:gd name="T40" fmla="+- 0 6423 6373"/>
                              <a:gd name="T41" fmla="*/ T40 w 183"/>
                              <a:gd name="T42" fmla="+- 0 819 770"/>
                              <a:gd name="T43" fmla="*/ 819 h 55"/>
                              <a:gd name="T44" fmla="+- 0 6505 6373"/>
                              <a:gd name="T45" fmla="*/ T44 w 183"/>
                              <a:gd name="T46" fmla="+- 0 820 770"/>
                              <a:gd name="T47" fmla="*/ 820 h 55"/>
                              <a:gd name="T48" fmla="+- 0 6515 6373"/>
                              <a:gd name="T49" fmla="*/ T48 w 183"/>
                              <a:gd name="T50" fmla="+- 0 817 770"/>
                              <a:gd name="T51" fmla="*/ 817 h 55"/>
                              <a:gd name="T52" fmla="+- 0 6419 6373"/>
                              <a:gd name="T53" fmla="*/ T52 w 183"/>
                              <a:gd name="T54" fmla="+- 0 818 770"/>
                              <a:gd name="T55" fmla="*/ 818 h 55"/>
                              <a:gd name="T56" fmla="+- 0 6510 6373"/>
                              <a:gd name="T57" fmla="*/ T56 w 183"/>
                              <a:gd name="T58" fmla="+- 0 819 770"/>
                              <a:gd name="T59" fmla="*/ 819 h 55"/>
                              <a:gd name="T60" fmla="+- 0 6514 6373"/>
                              <a:gd name="T61" fmla="*/ T60 w 183"/>
                              <a:gd name="T62" fmla="+- 0 818 770"/>
                              <a:gd name="T63" fmla="*/ 818 h 55"/>
                              <a:gd name="T64" fmla="+- 0 6524 6373"/>
                              <a:gd name="T65" fmla="*/ T64 w 183"/>
                              <a:gd name="T66" fmla="+- 0 816 770"/>
                              <a:gd name="T67" fmla="*/ 816 h 55"/>
                              <a:gd name="T68" fmla="+- 0 6414 6373"/>
                              <a:gd name="T69" fmla="*/ T68 w 183"/>
                              <a:gd name="T70" fmla="+- 0 817 770"/>
                              <a:gd name="T71" fmla="*/ 817 h 55"/>
                              <a:gd name="T72" fmla="+- 0 6520 6373"/>
                              <a:gd name="T73" fmla="*/ T72 w 183"/>
                              <a:gd name="T74" fmla="+- 0 816 770"/>
                              <a:gd name="T75" fmla="*/ 816 h 55"/>
                              <a:gd name="T76" fmla="+- 0 6524 6373"/>
                              <a:gd name="T77" fmla="*/ T76 w 183"/>
                              <a:gd name="T78" fmla="+- 0 816 770"/>
                              <a:gd name="T79" fmla="*/ 816 h 55"/>
                              <a:gd name="T80" fmla="+- 0 6403 6373"/>
                              <a:gd name="T81" fmla="*/ T80 w 183"/>
                              <a:gd name="T82" fmla="+- 0 813 770"/>
                              <a:gd name="T83" fmla="*/ 813 h 55"/>
                              <a:gd name="T84" fmla="+- 0 6526 6373"/>
                              <a:gd name="T85" fmla="*/ T84 w 183"/>
                              <a:gd name="T86" fmla="+- 0 816 770"/>
                              <a:gd name="T87" fmla="*/ 816 h 55"/>
                              <a:gd name="T88" fmla="+- 0 6531 6373"/>
                              <a:gd name="T89" fmla="*/ T88 w 183"/>
                              <a:gd name="T90" fmla="+- 0 814 770"/>
                              <a:gd name="T91" fmla="*/ 814 h 55"/>
                              <a:gd name="T92" fmla="+- 0 6412 6373"/>
                              <a:gd name="T93" fmla="*/ T92 w 183"/>
                              <a:gd name="T94" fmla="+- 0 770 770"/>
                              <a:gd name="T95" fmla="*/ 770 h 55"/>
                              <a:gd name="T96" fmla="+- 0 6374 6373"/>
                              <a:gd name="T97" fmla="*/ T96 w 183"/>
                              <a:gd name="T98" fmla="+- 0 788 770"/>
                              <a:gd name="T99" fmla="*/ 788 h 55"/>
                              <a:gd name="T100" fmla="+- 0 6375 6373"/>
                              <a:gd name="T101" fmla="*/ T100 w 183"/>
                              <a:gd name="T102" fmla="+- 0 792 770"/>
                              <a:gd name="T103" fmla="*/ 792 h 55"/>
                              <a:gd name="T104" fmla="+- 0 6378 6373"/>
                              <a:gd name="T105" fmla="*/ T104 w 183"/>
                              <a:gd name="T106" fmla="+- 0 797 770"/>
                              <a:gd name="T107" fmla="*/ 797 h 55"/>
                              <a:gd name="T108" fmla="+- 0 6386 6373"/>
                              <a:gd name="T109" fmla="*/ T108 w 183"/>
                              <a:gd name="T110" fmla="+- 0 803 770"/>
                              <a:gd name="T111" fmla="*/ 803 h 55"/>
                              <a:gd name="T112" fmla="+- 0 6390 6373"/>
                              <a:gd name="T113" fmla="*/ T112 w 183"/>
                              <a:gd name="T114" fmla="+- 0 806 770"/>
                              <a:gd name="T115" fmla="*/ 806 h 55"/>
                              <a:gd name="T116" fmla="+- 0 6394 6373"/>
                              <a:gd name="T117" fmla="*/ T116 w 183"/>
                              <a:gd name="T118" fmla="+- 0 809 770"/>
                              <a:gd name="T119" fmla="*/ 809 h 55"/>
                              <a:gd name="T120" fmla="+- 0 6396 6373"/>
                              <a:gd name="T121" fmla="*/ T120 w 183"/>
                              <a:gd name="T122" fmla="+- 0 810 770"/>
                              <a:gd name="T123" fmla="*/ 810 h 55"/>
                              <a:gd name="T124" fmla="+- 0 6399 6373"/>
                              <a:gd name="T125" fmla="*/ T124 w 183"/>
                              <a:gd name="T126" fmla="+- 0 812 770"/>
                              <a:gd name="T127" fmla="*/ 812 h 55"/>
                              <a:gd name="T128" fmla="+- 0 6534 6373"/>
                              <a:gd name="T129" fmla="*/ T128 w 183"/>
                              <a:gd name="T130" fmla="+- 0 813 770"/>
                              <a:gd name="T131" fmla="*/ 813 h 55"/>
                              <a:gd name="T132" fmla="+- 0 6537 6373"/>
                              <a:gd name="T133" fmla="*/ T132 w 183"/>
                              <a:gd name="T134" fmla="+- 0 811 770"/>
                              <a:gd name="T135" fmla="*/ 811 h 55"/>
                              <a:gd name="T136" fmla="+- 0 6540 6373"/>
                              <a:gd name="T137" fmla="*/ T136 w 183"/>
                              <a:gd name="T138" fmla="+- 0 810 770"/>
                              <a:gd name="T139" fmla="*/ 810 h 55"/>
                              <a:gd name="T140" fmla="+- 0 6544 6373"/>
                              <a:gd name="T141" fmla="*/ T140 w 183"/>
                              <a:gd name="T142" fmla="+- 0 809 770"/>
                              <a:gd name="T143" fmla="*/ 809 h 55"/>
                              <a:gd name="T144" fmla="+- 0 6550 6373"/>
                              <a:gd name="T145" fmla="*/ T144 w 183"/>
                              <a:gd name="T146" fmla="+- 0 806 770"/>
                              <a:gd name="T147" fmla="*/ 806 h 55"/>
                              <a:gd name="T148" fmla="+- 0 6553 6373"/>
                              <a:gd name="T149" fmla="*/ T148 w 183"/>
                              <a:gd name="T150" fmla="+- 0 805 770"/>
                              <a:gd name="T151" fmla="*/ 805 h 55"/>
                              <a:gd name="T152" fmla="+- 0 6412 6373"/>
                              <a:gd name="T153" fmla="*/ T152 w 183"/>
                              <a:gd name="T154" fmla="+- 0 770 770"/>
                              <a:gd name="T155" fmla="*/ 77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3" h="55">
                                <a:moveTo>
                                  <a:pt x="108" y="53"/>
                                </a:moveTo>
                                <a:lnTo>
                                  <a:pt x="74" y="53"/>
                                </a:lnTo>
                                <a:lnTo>
                                  <a:pt x="77" y="54"/>
                                </a:lnTo>
                                <a:lnTo>
                                  <a:pt x="105" y="54"/>
                                </a:lnTo>
                                <a:lnTo>
                                  <a:pt x="108" y="53"/>
                                </a:lnTo>
                                <a:close/>
                                <a:moveTo>
                                  <a:pt x="118" y="52"/>
                                </a:moveTo>
                                <a:lnTo>
                                  <a:pt x="66" y="52"/>
                                </a:lnTo>
                                <a:lnTo>
                                  <a:pt x="70" y="53"/>
                                </a:lnTo>
                                <a:lnTo>
                                  <a:pt x="115" y="53"/>
                                </a:lnTo>
                                <a:lnTo>
                                  <a:pt x="118" y="52"/>
                                </a:lnTo>
                                <a:close/>
                                <a:moveTo>
                                  <a:pt x="125" y="51"/>
                                </a:moveTo>
                                <a:lnTo>
                                  <a:pt x="60" y="51"/>
                                </a:lnTo>
                                <a:lnTo>
                                  <a:pt x="63" y="52"/>
                                </a:lnTo>
                                <a:lnTo>
                                  <a:pt x="123" y="52"/>
                                </a:lnTo>
                                <a:lnTo>
                                  <a:pt x="125" y="51"/>
                                </a:lnTo>
                                <a:close/>
                                <a:moveTo>
                                  <a:pt x="129" y="50"/>
                                </a:moveTo>
                                <a:lnTo>
                                  <a:pt x="56" y="50"/>
                                </a:lnTo>
                                <a:lnTo>
                                  <a:pt x="57" y="51"/>
                                </a:lnTo>
                                <a:lnTo>
                                  <a:pt x="127" y="51"/>
                                </a:lnTo>
                                <a:lnTo>
                                  <a:pt x="129" y="50"/>
                                </a:lnTo>
                                <a:close/>
                                <a:moveTo>
                                  <a:pt x="134" y="49"/>
                                </a:moveTo>
                                <a:lnTo>
                                  <a:pt x="50" y="49"/>
                                </a:lnTo>
                                <a:lnTo>
                                  <a:pt x="53" y="50"/>
                                </a:lnTo>
                                <a:lnTo>
                                  <a:pt x="132" y="50"/>
                                </a:lnTo>
                                <a:lnTo>
                                  <a:pt x="134" y="49"/>
                                </a:lnTo>
                                <a:close/>
                                <a:moveTo>
                                  <a:pt x="142" y="47"/>
                                </a:moveTo>
                                <a:lnTo>
                                  <a:pt x="43" y="47"/>
                                </a:lnTo>
                                <a:lnTo>
                                  <a:pt x="46" y="48"/>
                                </a:lnTo>
                                <a:lnTo>
                                  <a:pt x="48" y="49"/>
                                </a:lnTo>
                                <a:lnTo>
                                  <a:pt x="137" y="49"/>
                                </a:lnTo>
                                <a:lnTo>
                                  <a:pt x="139" y="48"/>
                                </a:lnTo>
                                <a:lnTo>
                                  <a:pt x="141" y="48"/>
                                </a:lnTo>
                                <a:lnTo>
                                  <a:pt x="142" y="47"/>
                                </a:lnTo>
                                <a:close/>
                                <a:moveTo>
                                  <a:pt x="151" y="46"/>
                                </a:moveTo>
                                <a:lnTo>
                                  <a:pt x="38" y="46"/>
                                </a:lnTo>
                                <a:lnTo>
                                  <a:pt x="41" y="47"/>
                                </a:lnTo>
                                <a:lnTo>
                                  <a:pt x="145" y="47"/>
                                </a:lnTo>
                                <a:lnTo>
                                  <a:pt x="147" y="46"/>
                                </a:lnTo>
                                <a:lnTo>
                                  <a:pt x="149" y="46"/>
                                </a:lnTo>
                                <a:lnTo>
                                  <a:pt x="151" y="46"/>
                                </a:lnTo>
                                <a:close/>
                                <a:moveTo>
                                  <a:pt x="159" y="43"/>
                                </a:moveTo>
                                <a:lnTo>
                                  <a:pt x="30" y="43"/>
                                </a:lnTo>
                                <a:lnTo>
                                  <a:pt x="36" y="46"/>
                                </a:lnTo>
                                <a:lnTo>
                                  <a:pt x="153" y="46"/>
                                </a:lnTo>
                                <a:lnTo>
                                  <a:pt x="157" y="44"/>
                                </a:lnTo>
                                <a:lnTo>
                                  <a:pt x="158" y="44"/>
                                </a:lnTo>
                                <a:lnTo>
                                  <a:pt x="159" y="43"/>
                                </a:lnTo>
                                <a:close/>
                                <a:moveTo>
                                  <a:pt x="39" y="0"/>
                                </a:moveTo>
                                <a:lnTo>
                                  <a:pt x="0" y="17"/>
                                </a:lnTo>
                                <a:lnTo>
                                  <a:pt x="1" y="18"/>
                                </a:lnTo>
                                <a:lnTo>
                                  <a:pt x="1" y="20"/>
                                </a:lnTo>
                                <a:lnTo>
                                  <a:pt x="2" y="22"/>
                                </a:lnTo>
                                <a:lnTo>
                                  <a:pt x="5" y="25"/>
                                </a:lnTo>
                                <a:lnTo>
                                  <a:pt x="5" y="27"/>
                                </a:lnTo>
                                <a:lnTo>
                                  <a:pt x="11" y="32"/>
                                </a:lnTo>
                                <a:lnTo>
                                  <a:pt x="13" y="33"/>
                                </a:lnTo>
                                <a:lnTo>
                                  <a:pt x="15" y="35"/>
                                </a:lnTo>
                                <a:lnTo>
                                  <a:pt x="17" y="36"/>
                                </a:lnTo>
                                <a:lnTo>
                                  <a:pt x="20" y="38"/>
                                </a:lnTo>
                                <a:lnTo>
                                  <a:pt x="21" y="39"/>
                                </a:lnTo>
                                <a:lnTo>
                                  <a:pt x="22" y="39"/>
                                </a:lnTo>
                                <a:lnTo>
                                  <a:pt x="23" y="40"/>
                                </a:lnTo>
                                <a:lnTo>
                                  <a:pt x="25" y="41"/>
                                </a:lnTo>
                                <a:lnTo>
                                  <a:pt x="26" y="42"/>
                                </a:lnTo>
                                <a:lnTo>
                                  <a:pt x="28" y="43"/>
                                </a:lnTo>
                                <a:lnTo>
                                  <a:pt x="161" y="43"/>
                                </a:lnTo>
                                <a:lnTo>
                                  <a:pt x="163" y="42"/>
                                </a:lnTo>
                                <a:lnTo>
                                  <a:pt x="164" y="41"/>
                                </a:lnTo>
                                <a:lnTo>
                                  <a:pt x="166" y="41"/>
                                </a:lnTo>
                                <a:lnTo>
                                  <a:pt x="167" y="40"/>
                                </a:lnTo>
                                <a:lnTo>
                                  <a:pt x="169" y="40"/>
                                </a:lnTo>
                                <a:lnTo>
                                  <a:pt x="171" y="39"/>
                                </a:lnTo>
                                <a:lnTo>
                                  <a:pt x="174" y="38"/>
                                </a:lnTo>
                                <a:lnTo>
                                  <a:pt x="177" y="36"/>
                                </a:lnTo>
                                <a:lnTo>
                                  <a:pt x="178" y="35"/>
                                </a:lnTo>
                                <a:lnTo>
                                  <a:pt x="180" y="35"/>
                                </a:lnTo>
                                <a:lnTo>
                                  <a:pt x="182" y="34"/>
                                </a:lnTo>
                                <a:lnTo>
                                  <a:pt x="39" y="0"/>
                                </a:lnTo>
                                <a:close/>
                              </a:path>
                            </a:pathLst>
                          </a:custGeom>
                          <a:solidFill>
                            <a:srgbClr val="467C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57"/>
                        <wps:cNvSpPr>
                          <a:spLocks/>
                        </wps:cNvSpPr>
                        <wps:spPr bwMode="auto">
                          <a:xfrm>
                            <a:off x="6398" y="1306"/>
                            <a:ext cx="112" cy="47"/>
                          </a:xfrm>
                          <a:custGeom>
                            <a:avLst/>
                            <a:gdLst>
                              <a:gd name="T0" fmla="+- 0 6473 6398"/>
                              <a:gd name="T1" fmla="*/ T0 w 112"/>
                              <a:gd name="T2" fmla="+- 0 1352 1306"/>
                              <a:gd name="T3" fmla="*/ 1352 h 47"/>
                              <a:gd name="T4" fmla="+- 0 6439 6398"/>
                              <a:gd name="T5" fmla="*/ T4 w 112"/>
                              <a:gd name="T6" fmla="+- 0 1352 1306"/>
                              <a:gd name="T7" fmla="*/ 1352 h 47"/>
                              <a:gd name="T8" fmla="+- 0 6441 6398"/>
                              <a:gd name="T9" fmla="*/ T8 w 112"/>
                              <a:gd name="T10" fmla="+- 0 1353 1306"/>
                              <a:gd name="T11" fmla="*/ 1353 h 47"/>
                              <a:gd name="T12" fmla="+- 0 6472 6398"/>
                              <a:gd name="T13" fmla="*/ T12 w 112"/>
                              <a:gd name="T14" fmla="+- 0 1353 1306"/>
                              <a:gd name="T15" fmla="*/ 1353 h 47"/>
                              <a:gd name="T16" fmla="+- 0 6473 6398"/>
                              <a:gd name="T17" fmla="*/ T16 w 112"/>
                              <a:gd name="T18" fmla="+- 0 1352 1306"/>
                              <a:gd name="T19" fmla="*/ 1352 h 47"/>
                              <a:gd name="T20" fmla="+- 0 6489 6398"/>
                              <a:gd name="T21" fmla="*/ T20 w 112"/>
                              <a:gd name="T22" fmla="+- 0 1351 1306"/>
                              <a:gd name="T23" fmla="*/ 1351 h 47"/>
                              <a:gd name="T24" fmla="+- 0 6434 6398"/>
                              <a:gd name="T25" fmla="*/ T24 w 112"/>
                              <a:gd name="T26" fmla="+- 0 1351 1306"/>
                              <a:gd name="T27" fmla="*/ 1351 h 47"/>
                              <a:gd name="T28" fmla="+- 0 6436 6398"/>
                              <a:gd name="T29" fmla="*/ T28 w 112"/>
                              <a:gd name="T30" fmla="+- 0 1352 1306"/>
                              <a:gd name="T31" fmla="*/ 1352 h 47"/>
                              <a:gd name="T32" fmla="+- 0 6487 6398"/>
                              <a:gd name="T33" fmla="*/ T32 w 112"/>
                              <a:gd name="T34" fmla="+- 0 1352 1306"/>
                              <a:gd name="T35" fmla="*/ 1352 h 47"/>
                              <a:gd name="T36" fmla="+- 0 6489 6398"/>
                              <a:gd name="T37" fmla="*/ T36 w 112"/>
                              <a:gd name="T38" fmla="+- 0 1351 1306"/>
                              <a:gd name="T39" fmla="*/ 1351 h 47"/>
                              <a:gd name="T40" fmla="+- 0 6496 6398"/>
                              <a:gd name="T41" fmla="*/ T40 w 112"/>
                              <a:gd name="T42" fmla="+- 0 1350 1306"/>
                              <a:gd name="T43" fmla="*/ 1350 h 47"/>
                              <a:gd name="T44" fmla="+- 0 6429 6398"/>
                              <a:gd name="T45" fmla="*/ T44 w 112"/>
                              <a:gd name="T46" fmla="+- 0 1350 1306"/>
                              <a:gd name="T47" fmla="*/ 1350 h 47"/>
                              <a:gd name="T48" fmla="+- 0 6431 6398"/>
                              <a:gd name="T49" fmla="*/ T48 w 112"/>
                              <a:gd name="T50" fmla="+- 0 1351 1306"/>
                              <a:gd name="T51" fmla="*/ 1351 h 47"/>
                              <a:gd name="T52" fmla="+- 0 6493 6398"/>
                              <a:gd name="T53" fmla="*/ T52 w 112"/>
                              <a:gd name="T54" fmla="+- 0 1351 1306"/>
                              <a:gd name="T55" fmla="*/ 1351 h 47"/>
                              <a:gd name="T56" fmla="+- 0 6496 6398"/>
                              <a:gd name="T57" fmla="*/ T56 w 112"/>
                              <a:gd name="T58" fmla="+- 0 1350 1306"/>
                              <a:gd name="T59" fmla="*/ 1350 h 47"/>
                              <a:gd name="T60" fmla="+- 0 6503 6398"/>
                              <a:gd name="T61" fmla="*/ T60 w 112"/>
                              <a:gd name="T62" fmla="+- 0 1349 1306"/>
                              <a:gd name="T63" fmla="*/ 1349 h 47"/>
                              <a:gd name="T64" fmla="+- 0 6425 6398"/>
                              <a:gd name="T65" fmla="*/ T64 w 112"/>
                              <a:gd name="T66" fmla="+- 0 1349 1306"/>
                              <a:gd name="T67" fmla="*/ 1349 h 47"/>
                              <a:gd name="T68" fmla="+- 0 6428 6398"/>
                              <a:gd name="T69" fmla="*/ T68 w 112"/>
                              <a:gd name="T70" fmla="+- 0 1350 1306"/>
                              <a:gd name="T71" fmla="*/ 1350 h 47"/>
                              <a:gd name="T72" fmla="+- 0 6502 6398"/>
                              <a:gd name="T73" fmla="*/ T72 w 112"/>
                              <a:gd name="T74" fmla="+- 0 1350 1306"/>
                              <a:gd name="T75" fmla="*/ 1350 h 47"/>
                              <a:gd name="T76" fmla="+- 0 6503 6398"/>
                              <a:gd name="T77" fmla="*/ T76 w 112"/>
                              <a:gd name="T78" fmla="+- 0 1349 1306"/>
                              <a:gd name="T79" fmla="*/ 1349 h 47"/>
                              <a:gd name="T80" fmla="+- 0 6408 6398"/>
                              <a:gd name="T81" fmla="*/ T80 w 112"/>
                              <a:gd name="T82" fmla="+- 0 1306 1306"/>
                              <a:gd name="T83" fmla="*/ 1306 h 47"/>
                              <a:gd name="T84" fmla="+- 0 6398 6398"/>
                              <a:gd name="T85" fmla="*/ T84 w 112"/>
                              <a:gd name="T86" fmla="+- 0 1340 1306"/>
                              <a:gd name="T87" fmla="*/ 1340 h 47"/>
                              <a:gd name="T88" fmla="+- 0 6398 6398"/>
                              <a:gd name="T89" fmla="*/ T88 w 112"/>
                              <a:gd name="T90" fmla="+- 0 1341 1306"/>
                              <a:gd name="T91" fmla="*/ 1341 h 47"/>
                              <a:gd name="T92" fmla="+- 0 6399 6398"/>
                              <a:gd name="T93" fmla="*/ T92 w 112"/>
                              <a:gd name="T94" fmla="+- 0 1341 1306"/>
                              <a:gd name="T95" fmla="*/ 1341 h 47"/>
                              <a:gd name="T96" fmla="+- 0 6403 6398"/>
                              <a:gd name="T97" fmla="*/ T96 w 112"/>
                              <a:gd name="T98" fmla="+- 0 1343 1306"/>
                              <a:gd name="T99" fmla="*/ 1343 h 47"/>
                              <a:gd name="T100" fmla="+- 0 6406 6398"/>
                              <a:gd name="T101" fmla="*/ T100 w 112"/>
                              <a:gd name="T102" fmla="+- 0 1343 1306"/>
                              <a:gd name="T103" fmla="*/ 1343 h 47"/>
                              <a:gd name="T104" fmla="+- 0 6407 6398"/>
                              <a:gd name="T105" fmla="*/ T104 w 112"/>
                              <a:gd name="T106" fmla="+- 0 1344 1306"/>
                              <a:gd name="T107" fmla="*/ 1344 h 47"/>
                              <a:gd name="T108" fmla="+- 0 6409 6398"/>
                              <a:gd name="T109" fmla="*/ T108 w 112"/>
                              <a:gd name="T110" fmla="+- 0 1344 1306"/>
                              <a:gd name="T111" fmla="*/ 1344 h 47"/>
                              <a:gd name="T112" fmla="+- 0 6410 6398"/>
                              <a:gd name="T113" fmla="*/ T112 w 112"/>
                              <a:gd name="T114" fmla="+- 0 1345 1306"/>
                              <a:gd name="T115" fmla="*/ 1345 h 47"/>
                              <a:gd name="T116" fmla="+- 0 6412 6398"/>
                              <a:gd name="T117" fmla="*/ T116 w 112"/>
                              <a:gd name="T118" fmla="+- 0 1346 1306"/>
                              <a:gd name="T119" fmla="*/ 1346 h 47"/>
                              <a:gd name="T120" fmla="+- 0 6413 6398"/>
                              <a:gd name="T121" fmla="*/ T120 w 112"/>
                              <a:gd name="T122" fmla="+- 0 1346 1306"/>
                              <a:gd name="T123" fmla="*/ 1346 h 47"/>
                              <a:gd name="T124" fmla="+- 0 6415 6398"/>
                              <a:gd name="T125" fmla="*/ T124 w 112"/>
                              <a:gd name="T126" fmla="+- 0 1347 1306"/>
                              <a:gd name="T127" fmla="*/ 1347 h 47"/>
                              <a:gd name="T128" fmla="+- 0 6417 6398"/>
                              <a:gd name="T129" fmla="*/ T128 w 112"/>
                              <a:gd name="T130" fmla="+- 0 1347 1306"/>
                              <a:gd name="T131" fmla="*/ 1347 h 47"/>
                              <a:gd name="T132" fmla="+- 0 6419 6398"/>
                              <a:gd name="T133" fmla="*/ T132 w 112"/>
                              <a:gd name="T134" fmla="+- 0 1348 1306"/>
                              <a:gd name="T135" fmla="*/ 1348 h 47"/>
                              <a:gd name="T136" fmla="+- 0 6421 6398"/>
                              <a:gd name="T137" fmla="*/ T136 w 112"/>
                              <a:gd name="T138" fmla="+- 0 1348 1306"/>
                              <a:gd name="T139" fmla="*/ 1348 h 47"/>
                              <a:gd name="T140" fmla="+- 0 6423 6398"/>
                              <a:gd name="T141" fmla="*/ T140 w 112"/>
                              <a:gd name="T142" fmla="+- 0 1349 1306"/>
                              <a:gd name="T143" fmla="*/ 1349 h 47"/>
                              <a:gd name="T144" fmla="+- 0 6508 6398"/>
                              <a:gd name="T145" fmla="*/ T144 w 112"/>
                              <a:gd name="T146" fmla="+- 0 1349 1306"/>
                              <a:gd name="T147" fmla="*/ 1349 h 47"/>
                              <a:gd name="T148" fmla="+- 0 6510 6398"/>
                              <a:gd name="T149" fmla="*/ T148 w 112"/>
                              <a:gd name="T150" fmla="+- 0 1323 1306"/>
                              <a:gd name="T151" fmla="*/ 1323 h 47"/>
                              <a:gd name="T152" fmla="+- 0 6460 6398"/>
                              <a:gd name="T153" fmla="*/ T152 w 112"/>
                              <a:gd name="T154" fmla="+- 0 1322 1306"/>
                              <a:gd name="T155" fmla="*/ 1322 h 47"/>
                              <a:gd name="T156" fmla="+- 0 6408 6398"/>
                              <a:gd name="T157" fmla="*/ T156 w 112"/>
                              <a:gd name="T158" fmla="+- 0 1306 1306"/>
                              <a:gd name="T159" fmla="*/ 130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2" h="47">
                                <a:moveTo>
                                  <a:pt x="75" y="46"/>
                                </a:moveTo>
                                <a:lnTo>
                                  <a:pt x="41" y="46"/>
                                </a:lnTo>
                                <a:lnTo>
                                  <a:pt x="43" y="47"/>
                                </a:lnTo>
                                <a:lnTo>
                                  <a:pt x="74" y="47"/>
                                </a:lnTo>
                                <a:lnTo>
                                  <a:pt x="75" y="46"/>
                                </a:lnTo>
                                <a:close/>
                                <a:moveTo>
                                  <a:pt x="91" y="45"/>
                                </a:moveTo>
                                <a:lnTo>
                                  <a:pt x="36" y="45"/>
                                </a:lnTo>
                                <a:lnTo>
                                  <a:pt x="38" y="46"/>
                                </a:lnTo>
                                <a:lnTo>
                                  <a:pt x="89" y="46"/>
                                </a:lnTo>
                                <a:lnTo>
                                  <a:pt x="91" y="45"/>
                                </a:lnTo>
                                <a:close/>
                                <a:moveTo>
                                  <a:pt x="98" y="44"/>
                                </a:moveTo>
                                <a:lnTo>
                                  <a:pt x="31" y="44"/>
                                </a:lnTo>
                                <a:lnTo>
                                  <a:pt x="33" y="45"/>
                                </a:lnTo>
                                <a:lnTo>
                                  <a:pt x="95" y="45"/>
                                </a:lnTo>
                                <a:lnTo>
                                  <a:pt x="98" y="44"/>
                                </a:lnTo>
                                <a:close/>
                                <a:moveTo>
                                  <a:pt x="105" y="43"/>
                                </a:moveTo>
                                <a:lnTo>
                                  <a:pt x="27" y="43"/>
                                </a:lnTo>
                                <a:lnTo>
                                  <a:pt x="30" y="44"/>
                                </a:lnTo>
                                <a:lnTo>
                                  <a:pt x="104" y="44"/>
                                </a:lnTo>
                                <a:lnTo>
                                  <a:pt x="105" y="43"/>
                                </a:lnTo>
                                <a:close/>
                                <a:moveTo>
                                  <a:pt x="10" y="0"/>
                                </a:moveTo>
                                <a:lnTo>
                                  <a:pt x="0" y="34"/>
                                </a:lnTo>
                                <a:lnTo>
                                  <a:pt x="0" y="35"/>
                                </a:lnTo>
                                <a:lnTo>
                                  <a:pt x="1" y="35"/>
                                </a:lnTo>
                                <a:lnTo>
                                  <a:pt x="5" y="37"/>
                                </a:lnTo>
                                <a:lnTo>
                                  <a:pt x="8" y="37"/>
                                </a:lnTo>
                                <a:lnTo>
                                  <a:pt x="9" y="38"/>
                                </a:lnTo>
                                <a:lnTo>
                                  <a:pt x="11" y="38"/>
                                </a:lnTo>
                                <a:lnTo>
                                  <a:pt x="12" y="39"/>
                                </a:lnTo>
                                <a:lnTo>
                                  <a:pt x="14" y="40"/>
                                </a:lnTo>
                                <a:lnTo>
                                  <a:pt x="15" y="40"/>
                                </a:lnTo>
                                <a:lnTo>
                                  <a:pt x="17" y="41"/>
                                </a:lnTo>
                                <a:lnTo>
                                  <a:pt x="19" y="41"/>
                                </a:lnTo>
                                <a:lnTo>
                                  <a:pt x="21" y="42"/>
                                </a:lnTo>
                                <a:lnTo>
                                  <a:pt x="23" y="42"/>
                                </a:lnTo>
                                <a:lnTo>
                                  <a:pt x="25" y="43"/>
                                </a:lnTo>
                                <a:lnTo>
                                  <a:pt x="110" y="43"/>
                                </a:lnTo>
                                <a:lnTo>
                                  <a:pt x="112" y="17"/>
                                </a:lnTo>
                                <a:lnTo>
                                  <a:pt x="62" y="16"/>
                                </a:lnTo>
                                <a:lnTo>
                                  <a:pt x="10" y="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56"/>
                        <wps:cNvSpPr>
                          <a:spLocks/>
                        </wps:cNvSpPr>
                        <wps:spPr bwMode="auto">
                          <a:xfrm>
                            <a:off x="6275" y="953"/>
                            <a:ext cx="270" cy="178"/>
                          </a:xfrm>
                          <a:custGeom>
                            <a:avLst/>
                            <a:gdLst>
                              <a:gd name="T0" fmla="+- 0 6370 6275"/>
                              <a:gd name="T1" fmla="*/ T0 w 270"/>
                              <a:gd name="T2" fmla="+- 0 953 953"/>
                              <a:gd name="T3" fmla="*/ 953 h 178"/>
                              <a:gd name="T4" fmla="+- 0 6275 6275"/>
                              <a:gd name="T5" fmla="*/ T4 w 270"/>
                              <a:gd name="T6" fmla="+- 0 960 953"/>
                              <a:gd name="T7" fmla="*/ 960 h 178"/>
                              <a:gd name="T8" fmla="+- 0 6300 6275"/>
                              <a:gd name="T9" fmla="*/ T8 w 270"/>
                              <a:gd name="T10" fmla="+- 0 1021 953"/>
                              <a:gd name="T11" fmla="*/ 1021 h 178"/>
                              <a:gd name="T12" fmla="+- 0 6335 6275"/>
                              <a:gd name="T13" fmla="*/ T12 w 270"/>
                              <a:gd name="T14" fmla="+- 0 1056 953"/>
                              <a:gd name="T15" fmla="*/ 1056 h 178"/>
                              <a:gd name="T16" fmla="+- 0 6434 6275"/>
                              <a:gd name="T17" fmla="*/ T16 w 270"/>
                              <a:gd name="T18" fmla="+- 0 1104 953"/>
                              <a:gd name="T19" fmla="*/ 1104 h 178"/>
                              <a:gd name="T20" fmla="+- 0 6437 6275"/>
                              <a:gd name="T21" fmla="*/ T20 w 270"/>
                              <a:gd name="T22" fmla="+- 0 1116 953"/>
                              <a:gd name="T23" fmla="*/ 1116 h 178"/>
                              <a:gd name="T24" fmla="+- 0 6448 6275"/>
                              <a:gd name="T25" fmla="*/ T24 w 270"/>
                              <a:gd name="T26" fmla="+- 0 1128 953"/>
                              <a:gd name="T27" fmla="*/ 1128 h 178"/>
                              <a:gd name="T28" fmla="+- 0 6468 6275"/>
                              <a:gd name="T29" fmla="*/ T28 w 270"/>
                              <a:gd name="T30" fmla="+- 0 1130 953"/>
                              <a:gd name="T31" fmla="*/ 1130 h 178"/>
                              <a:gd name="T32" fmla="+- 0 6481 6275"/>
                              <a:gd name="T33" fmla="*/ T32 w 270"/>
                              <a:gd name="T34" fmla="+- 0 1124 953"/>
                              <a:gd name="T35" fmla="*/ 1124 h 178"/>
                              <a:gd name="T36" fmla="+- 0 6478 6275"/>
                              <a:gd name="T37" fmla="*/ T36 w 270"/>
                              <a:gd name="T38" fmla="+- 0 1108 953"/>
                              <a:gd name="T39" fmla="*/ 1108 h 178"/>
                              <a:gd name="T40" fmla="+- 0 6516 6275"/>
                              <a:gd name="T41" fmla="*/ T40 w 270"/>
                              <a:gd name="T42" fmla="+- 0 1108 953"/>
                              <a:gd name="T43" fmla="*/ 1108 h 178"/>
                              <a:gd name="T44" fmla="+- 0 6519 6275"/>
                              <a:gd name="T45" fmla="*/ T44 w 270"/>
                              <a:gd name="T46" fmla="+- 0 1093 953"/>
                              <a:gd name="T47" fmla="*/ 1093 h 178"/>
                              <a:gd name="T48" fmla="+- 0 6509 6275"/>
                              <a:gd name="T49" fmla="*/ T48 w 270"/>
                              <a:gd name="T50" fmla="+- 0 1082 953"/>
                              <a:gd name="T51" fmla="*/ 1082 h 178"/>
                              <a:gd name="T52" fmla="+- 0 6534 6275"/>
                              <a:gd name="T53" fmla="*/ T52 w 270"/>
                              <a:gd name="T54" fmla="+- 0 1077 953"/>
                              <a:gd name="T55" fmla="*/ 1077 h 178"/>
                              <a:gd name="T56" fmla="+- 0 6543 6275"/>
                              <a:gd name="T57" fmla="*/ T56 w 270"/>
                              <a:gd name="T58" fmla="+- 0 1070 953"/>
                              <a:gd name="T59" fmla="*/ 1070 h 178"/>
                              <a:gd name="T60" fmla="+- 0 6538 6275"/>
                              <a:gd name="T61" fmla="*/ T60 w 270"/>
                              <a:gd name="T62" fmla="+- 0 1055 953"/>
                              <a:gd name="T63" fmla="*/ 1055 h 178"/>
                              <a:gd name="T64" fmla="+- 0 6517 6275"/>
                              <a:gd name="T65" fmla="*/ T64 w 270"/>
                              <a:gd name="T66" fmla="+- 0 1035 953"/>
                              <a:gd name="T67" fmla="*/ 1035 h 178"/>
                              <a:gd name="T68" fmla="+- 0 6540 6275"/>
                              <a:gd name="T69" fmla="*/ T68 w 270"/>
                              <a:gd name="T70" fmla="+- 0 1025 953"/>
                              <a:gd name="T71" fmla="*/ 1025 h 178"/>
                              <a:gd name="T72" fmla="+- 0 6545 6275"/>
                              <a:gd name="T73" fmla="*/ T72 w 270"/>
                              <a:gd name="T74" fmla="+- 0 1011 953"/>
                              <a:gd name="T75" fmla="*/ 1011 h 178"/>
                              <a:gd name="T76" fmla="+- 0 6528 6275"/>
                              <a:gd name="T77" fmla="*/ T76 w 270"/>
                              <a:gd name="T78" fmla="+- 0 1000 953"/>
                              <a:gd name="T79" fmla="*/ 1000 h 178"/>
                              <a:gd name="T80" fmla="+- 0 6490 6275"/>
                              <a:gd name="T81" fmla="*/ T80 w 270"/>
                              <a:gd name="T82" fmla="+- 0 992 953"/>
                              <a:gd name="T83" fmla="*/ 992 h 178"/>
                              <a:gd name="T84" fmla="+- 0 6490 6275"/>
                              <a:gd name="T85" fmla="*/ T84 w 270"/>
                              <a:gd name="T86" fmla="+- 0 991 953"/>
                              <a:gd name="T87" fmla="*/ 991 h 178"/>
                              <a:gd name="T88" fmla="+- 0 6425 6275"/>
                              <a:gd name="T89" fmla="*/ T88 w 270"/>
                              <a:gd name="T90" fmla="+- 0 991 953"/>
                              <a:gd name="T91" fmla="*/ 991 h 178"/>
                              <a:gd name="T92" fmla="+- 0 6395 6275"/>
                              <a:gd name="T93" fmla="*/ T92 w 270"/>
                              <a:gd name="T94" fmla="+- 0 978 953"/>
                              <a:gd name="T95" fmla="*/ 978 h 178"/>
                              <a:gd name="T96" fmla="+- 0 6370 6275"/>
                              <a:gd name="T97" fmla="*/ T96 w 270"/>
                              <a:gd name="T98" fmla="+- 0 953 953"/>
                              <a:gd name="T99" fmla="*/ 953 h 178"/>
                              <a:gd name="T100" fmla="+- 0 6516 6275"/>
                              <a:gd name="T101" fmla="*/ T100 w 270"/>
                              <a:gd name="T102" fmla="+- 0 1108 953"/>
                              <a:gd name="T103" fmla="*/ 1108 h 178"/>
                              <a:gd name="T104" fmla="+- 0 6478 6275"/>
                              <a:gd name="T105" fmla="*/ T104 w 270"/>
                              <a:gd name="T106" fmla="+- 0 1108 953"/>
                              <a:gd name="T107" fmla="*/ 1108 h 178"/>
                              <a:gd name="T108" fmla="+- 0 6505 6275"/>
                              <a:gd name="T109" fmla="*/ T108 w 270"/>
                              <a:gd name="T110" fmla="+- 0 1109 953"/>
                              <a:gd name="T111" fmla="*/ 1109 h 178"/>
                              <a:gd name="T112" fmla="+- 0 6516 6275"/>
                              <a:gd name="T113" fmla="*/ T112 w 270"/>
                              <a:gd name="T114" fmla="+- 0 1108 953"/>
                              <a:gd name="T115" fmla="*/ 1108 h 178"/>
                              <a:gd name="T116" fmla="+- 0 6480 6275"/>
                              <a:gd name="T117" fmla="*/ T116 w 270"/>
                              <a:gd name="T118" fmla="+- 0 965 953"/>
                              <a:gd name="T119" fmla="*/ 965 h 178"/>
                              <a:gd name="T120" fmla="+- 0 6425 6275"/>
                              <a:gd name="T121" fmla="*/ T120 w 270"/>
                              <a:gd name="T122" fmla="+- 0 991 953"/>
                              <a:gd name="T123" fmla="*/ 991 h 178"/>
                              <a:gd name="T124" fmla="+- 0 6490 6275"/>
                              <a:gd name="T125" fmla="*/ T124 w 270"/>
                              <a:gd name="T126" fmla="+- 0 991 953"/>
                              <a:gd name="T127" fmla="*/ 991 h 178"/>
                              <a:gd name="T128" fmla="+- 0 6492 6275"/>
                              <a:gd name="T129" fmla="*/ T128 w 270"/>
                              <a:gd name="T130" fmla="+- 0 975 953"/>
                              <a:gd name="T131" fmla="*/ 975 h 178"/>
                              <a:gd name="T132" fmla="+- 0 6480 6275"/>
                              <a:gd name="T133" fmla="*/ T132 w 270"/>
                              <a:gd name="T134" fmla="+- 0 965 953"/>
                              <a:gd name="T135" fmla="*/ 96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0" h="178">
                                <a:moveTo>
                                  <a:pt x="95" y="0"/>
                                </a:moveTo>
                                <a:lnTo>
                                  <a:pt x="0" y="7"/>
                                </a:lnTo>
                                <a:lnTo>
                                  <a:pt x="25" y="68"/>
                                </a:lnTo>
                                <a:lnTo>
                                  <a:pt x="60" y="103"/>
                                </a:lnTo>
                                <a:lnTo>
                                  <a:pt x="159" y="151"/>
                                </a:lnTo>
                                <a:lnTo>
                                  <a:pt x="162" y="163"/>
                                </a:lnTo>
                                <a:lnTo>
                                  <a:pt x="173" y="175"/>
                                </a:lnTo>
                                <a:lnTo>
                                  <a:pt x="193" y="177"/>
                                </a:lnTo>
                                <a:lnTo>
                                  <a:pt x="206" y="171"/>
                                </a:lnTo>
                                <a:lnTo>
                                  <a:pt x="203" y="155"/>
                                </a:lnTo>
                                <a:lnTo>
                                  <a:pt x="241" y="155"/>
                                </a:lnTo>
                                <a:lnTo>
                                  <a:pt x="244" y="140"/>
                                </a:lnTo>
                                <a:lnTo>
                                  <a:pt x="234" y="129"/>
                                </a:lnTo>
                                <a:lnTo>
                                  <a:pt x="259" y="124"/>
                                </a:lnTo>
                                <a:lnTo>
                                  <a:pt x="268" y="117"/>
                                </a:lnTo>
                                <a:lnTo>
                                  <a:pt x="263" y="102"/>
                                </a:lnTo>
                                <a:lnTo>
                                  <a:pt x="242" y="82"/>
                                </a:lnTo>
                                <a:lnTo>
                                  <a:pt x="265" y="72"/>
                                </a:lnTo>
                                <a:lnTo>
                                  <a:pt x="270" y="58"/>
                                </a:lnTo>
                                <a:lnTo>
                                  <a:pt x="253" y="47"/>
                                </a:lnTo>
                                <a:lnTo>
                                  <a:pt x="215" y="39"/>
                                </a:lnTo>
                                <a:lnTo>
                                  <a:pt x="215" y="38"/>
                                </a:lnTo>
                                <a:lnTo>
                                  <a:pt x="150" y="38"/>
                                </a:lnTo>
                                <a:lnTo>
                                  <a:pt x="120" y="25"/>
                                </a:lnTo>
                                <a:lnTo>
                                  <a:pt x="95" y="0"/>
                                </a:lnTo>
                                <a:close/>
                                <a:moveTo>
                                  <a:pt x="241" y="155"/>
                                </a:moveTo>
                                <a:lnTo>
                                  <a:pt x="203" y="155"/>
                                </a:lnTo>
                                <a:lnTo>
                                  <a:pt x="230" y="156"/>
                                </a:lnTo>
                                <a:lnTo>
                                  <a:pt x="241" y="155"/>
                                </a:lnTo>
                                <a:close/>
                                <a:moveTo>
                                  <a:pt x="205" y="12"/>
                                </a:moveTo>
                                <a:lnTo>
                                  <a:pt x="150" y="38"/>
                                </a:lnTo>
                                <a:lnTo>
                                  <a:pt x="215" y="38"/>
                                </a:lnTo>
                                <a:lnTo>
                                  <a:pt x="217" y="22"/>
                                </a:lnTo>
                                <a:lnTo>
                                  <a:pt x="205" y="12"/>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55"/>
                        <wps:cNvSpPr>
                          <a:spLocks/>
                        </wps:cNvSpPr>
                        <wps:spPr bwMode="auto">
                          <a:xfrm>
                            <a:off x="6721" y="400"/>
                            <a:ext cx="183" cy="465"/>
                          </a:xfrm>
                          <a:custGeom>
                            <a:avLst/>
                            <a:gdLst>
                              <a:gd name="T0" fmla="+- 0 6800 6721"/>
                              <a:gd name="T1" fmla="*/ T0 w 183"/>
                              <a:gd name="T2" fmla="+- 0 519 400"/>
                              <a:gd name="T3" fmla="*/ 519 h 465"/>
                              <a:gd name="T4" fmla="+- 0 6786 6721"/>
                              <a:gd name="T5" fmla="*/ T4 w 183"/>
                              <a:gd name="T6" fmla="+- 0 536 400"/>
                              <a:gd name="T7" fmla="*/ 536 h 465"/>
                              <a:gd name="T8" fmla="+- 0 6780 6721"/>
                              <a:gd name="T9" fmla="*/ T8 w 183"/>
                              <a:gd name="T10" fmla="+- 0 567 400"/>
                              <a:gd name="T11" fmla="*/ 567 h 465"/>
                              <a:gd name="T12" fmla="+- 0 6786 6721"/>
                              <a:gd name="T13" fmla="*/ T12 w 183"/>
                              <a:gd name="T14" fmla="+- 0 593 400"/>
                              <a:gd name="T15" fmla="*/ 593 h 465"/>
                              <a:gd name="T16" fmla="+- 0 6810 6721"/>
                              <a:gd name="T17" fmla="*/ T16 w 183"/>
                              <a:gd name="T18" fmla="+- 0 623 400"/>
                              <a:gd name="T19" fmla="*/ 623 h 465"/>
                              <a:gd name="T20" fmla="+- 0 6802 6721"/>
                              <a:gd name="T21" fmla="*/ T20 w 183"/>
                              <a:gd name="T22" fmla="+- 0 683 400"/>
                              <a:gd name="T23" fmla="*/ 683 h 465"/>
                              <a:gd name="T24" fmla="+- 0 6775 6721"/>
                              <a:gd name="T25" fmla="*/ T24 w 183"/>
                              <a:gd name="T26" fmla="+- 0 723 400"/>
                              <a:gd name="T27" fmla="*/ 723 h 465"/>
                              <a:gd name="T28" fmla="+- 0 6721 6721"/>
                              <a:gd name="T29" fmla="*/ T28 w 183"/>
                              <a:gd name="T30" fmla="+- 0 755 400"/>
                              <a:gd name="T31" fmla="*/ 755 h 465"/>
                              <a:gd name="T32" fmla="+- 0 6732 6721"/>
                              <a:gd name="T33" fmla="*/ T32 w 183"/>
                              <a:gd name="T34" fmla="+- 0 864 400"/>
                              <a:gd name="T35" fmla="*/ 864 h 465"/>
                              <a:gd name="T36" fmla="+- 0 6804 6721"/>
                              <a:gd name="T37" fmla="*/ T36 w 183"/>
                              <a:gd name="T38" fmla="+- 0 823 400"/>
                              <a:gd name="T39" fmla="*/ 823 h 465"/>
                              <a:gd name="T40" fmla="+- 0 6848 6721"/>
                              <a:gd name="T41" fmla="*/ T40 w 183"/>
                              <a:gd name="T42" fmla="+- 0 781 400"/>
                              <a:gd name="T43" fmla="*/ 781 h 465"/>
                              <a:gd name="T44" fmla="+- 0 6885 6721"/>
                              <a:gd name="T45" fmla="*/ T44 w 183"/>
                              <a:gd name="T46" fmla="+- 0 704 400"/>
                              <a:gd name="T47" fmla="*/ 704 h 465"/>
                              <a:gd name="T48" fmla="+- 0 6895 6721"/>
                              <a:gd name="T49" fmla="*/ T48 w 183"/>
                              <a:gd name="T50" fmla="+- 0 623 400"/>
                              <a:gd name="T51" fmla="*/ 623 h 465"/>
                              <a:gd name="T52" fmla="+- 0 6903 6721"/>
                              <a:gd name="T53" fmla="*/ T52 w 183"/>
                              <a:gd name="T54" fmla="+- 0 542 400"/>
                              <a:gd name="T55" fmla="*/ 542 h 465"/>
                              <a:gd name="T56" fmla="+- 0 6889 6721"/>
                              <a:gd name="T57" fmla="*/ T56 w 183"/>
                              <a:gd name="T58" fmla="+- 0 522 400"/>
                              <a:gd name="T59" fmla="*/ 522 h 465"/>
                              <a:gd name="T60" fmla="+- 0 6819 6721"/>
                              <a:gd name="T61" fmla="*/ T60 w 183"/>
                              <a:gd name="T62" fmla="+- 0 522 400"/>
                              <a:gd name="T63" fmla="*/ 522 h 465"/>
                              <a:gd name="T64" fmla="+- 0 6800 6721"/>
                              <a:gd name="T65" fmla="*/ T64 w 183"/>
                              <a:gd name="T66" fmla="+- 0 519 400"/>
                              <a:gd name="T67" fmla="*/ 519 h 465"/>
                              <a:gd name="T68" fmla="+- 0 6871 6721"/>
                              <a:gd name="T69" fmla="*/ T68 w 183"/>
                              <a:gd name="T70" fmla="+- 0 400 400"/>
                              <a:gd name="T71" fmla="*/ 400 h 465"/>
                              <a:gd name="T72" fmla="+- 0 6854 6721"/>
                              <a:gd name="T73" fmla="*/ T72 w 183"/>
                              <a:gd name="T74" fmla="+- 0 410 400"/>
                              <a:gd name="T75" fmla="*/ 410 h 465"/>
                              <a:gd name="T76" fmla="+- 0 6839 6721"/>
                              <a:gd name="T77" fmla="*/ T76 w 183"/>
                              <a:gd name="T78" fmla="+- 0 441 400"/>
                              <a:gd name="T79" fmla="*/ 441 h 465"/>
                              <a:gd name="T80" fmla="+- 0 6851 6721"/>
                              <a:gd name="T81" fmla="*/ T80 w 183"/>
                              <a:gd name="T82" fmla="+- 0 447 400"/>
                              <a:gd name="T83" fmla="*/ 447 h 465"/>
                              <a:gd name="T84" fmla="+- 0 6859 6721"/>
                              <a:gd name="T85" fmla="*/ T84 w 183"/>
                              <a:gd name="T86" fmla="+- 0 481 400"/>
                              <a:gd name="T87" fmla="*/ 481 h 465"/>
                              <a:gd name="T88" fmla="+- 0 6844 6721"/>
                              <a:gd name="T89" fmla="*/ T88 w 183"/>
                              <a:gd name="T90" fmla="+- 0 486 400"/>
                              <a:gd name="T91" fmla="*/ 486 h 465"/>
                              <a:gd name="T92" fmla="+- 0 6819 6721"/>
                              <a:gd name="T93" fmla="*/ T92 w 183"/>
                              <a:gd name="T94" fmla="+- 0 522 400"/>
                              <a:gd name="T95" fmla="*/ 522 h 465"/>
                              <a:gd name="T96" fmla="+- 0 6889 6721"/>
                              <a:gd name="T97" fmla="*/ T96 w 183"/>
                              <a:gd name="T98" fmla="+- 0 522 400"/>
                              <a:gd name="T99" fmla="*/ 522 h 465"/>
                              <a:gd name="T100" fmla="+- 0 6887 6721"/>
                              <a:gd name="T101" fmla="*/ T100 w 183"/>
                              <a:gd name="T102" fmla="+- 0 519 400"/>
                              <a:gd name="T103" fmla="*/ 519 h 465"/>
                              <a:gd name="T104" fmla="+- 0 6876 6721"/>
                              <a:gd name="T105" fmla="*/ T104 w 183"/>
                              <a:gd name="T106" fmla="+- 0 489 400"/>
                              <a:gd name="T107" fmla="*/ 489 h 465"/>
                              <a:gd name="T108" fmla="+- 0 6875 6721"/>
                              <a:gd name="T109" fmla="*/ T108 w 183"/>
                              <a:gd name="T110" fmla="+- 0 411 400"/>
                              <a:gd name="T111" fmla="*/ 411 h 465"/>
                              <a:gd name="T112" fmla="+- 0 6871 6721"/>
                              <a:gd name="T113" fmla="*/ T112 w 183"/>
                              <a:gd name="T114" fmla="+- 0 400 400"/>
                              <a:gd name="T115" fmla="*/ 400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3" h="465">
                                <a:moveTo>
                                  <a:pt x="79" y="119"/>
                                </a:moveTo>
                                <a:lnTo>
                                  <a:pt x="65" y="136"/>
                                </a:lnTo>
                                <a:lnTo>
                                  <a:pt x="59" y="167"/>
                                </a:lnTo>
                                <a:lnTo>
                                  <a:pt x="65" y="193"/>
                                </a:lnTo>
                                <a:lnTo>
                                  <a:pt x="89" y="223"/>
                                </a:lnTo>
                                <a:lnTo>
                                  <a:pt x="81" y="283"/>
                                </a:lnTo>
                                <a:lnTo>
                                  <a:pt x="54" y="323"/>
                                </a:lnTo>
                                <a:lnTo>
                                  <a:pt x="0" y="355"/>
                                </a:lnTo>
                                <a:lnTo>
                                  <a:pt x="11" y="464"/>
                                </a:lnTo>
                                <a:lnTo>
                                  <a:pt x="83" y="423"/>
                                </a:lnTo>
                                <a:lnTo>
                                  <a:pt x="127" y="381"/>
                                </a:lnTo>
                                <a:lnTo>
                                  <a:pt x="164" y="304"/>
                                </a:lnTo>
                                <a:lnTo>
                                  <a:pt x="174" y="223"/>
                                </a:lnTo>
                                <a:lnTo>
                                  <a:pt x="182" y="142"/>
                                </a:lnTo>
                                <a:lnTo>
                                  <a:pt x="168" y="122"/>
                                </a:lnTo>
                                <a:lnTo>
                                  <a:pt x="98" y="122"/>
                                </a:lnTo>
                                <a:lnTo>
                                  <a:pt x="79" y="119"/>
                                </a:lnTo>
                                <a:close/>
                                <a:moveTo>
                                  <a:pt x="150" y="0"/>
                                </a:moveTo>
                                <a:lnTo>
                                  <a:pt x="133" y="10"/>
                                </a:lnTo>
                                <a:lnTo>
                                  <a:pt x="118" y="41"/>
                                </a:lnTo>
                                <a:lnTo>
                                  <a:pt x="130" y="47"/>
                                </a:lnTo>
                                <a:lnTo>
                                  <a:pt x="138" y="81"/>
                                </a:lnTo>
                                <a:lnTo>
                                  <a:pt x="123" y="86"/>
                                </a:lnTo>
                                <a:lnTo>
                                  <a:pt x="98" y="122"/>
                                </a:lnTo>
                                <a:lnTo>
                                  <a:pt x="168" y="122"/>
                                </a:lnTo>
                                <a:lnTo>
                                  <a:pt x="166" y="119"/>
                                </a:lnTo>
                                <a:lnTo>
                                  <a:pt x="155" y="89"/>
                                </a:lnTo>
                                <a:lnTo>
                                  <a:pt x="154" y="11"/>
                                </a:lnTo>
                                <a:lnTo>
                                  <a:pt x="150" y="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57" y="415"/>
                            <a:ext cx="44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153"/>
                        <wps:cNvSpPr>
                          <a:spLocks/>
                        </wps:cNvSpPr>
                        <wps:spPr bwMode="auto">
                          <a:xfrm>
                            <a:off x="6351" y="740"/>
                            <a:ext cx="390" cy="460"/>
                          </a:xfrm>
                          <a:custGeom>
                            <a:avLst/>
                            <a:gdLst>
                              <a:gd name="T0" fmla="+- 0 6485 6351"/>
                              <a:gd name="T1" fmla="*/ T0 w 390"/>
                              <a:gd name="T2" fmla="+- 0 1197 740"/>
                              <a:gd name="T3" fmla="*/ 1197 h 460"/>
                              <a:gd name="T4" fmla="+- 0 6560 6351"/>
                              <a:gd name="T5" fmla="*/ T4 w 390"/>
                              <a:gd name="T6" fmla="+- 0 1197 740"/>
                              <a:gd name="T7" fmla="*/ 1197 h 460"/>
                              <a:gd name="T8" fmla="+- 0 6582 6351"/>
                              <a:gd name="T9" fmla="*/ T8 w 390"/>
                              <a:gd name="T10" fmla="+- 0 1195 740"/>
                              <a:gd name="T11" fmla="*/ 1195 h 460"/>
                              <a:gd name="T12" fmla="+- 0 6378 6351"/>
                              <a:gd name="T13" fmla="*/ T12 w 390"/>
                              <a:gd name="T14" fmla="+- 0 1172 740"/>
                              <a:gd name="T15" fmla="*/ 1172 h 460"/>
                              <a:gd name="T16" fmla="+- 0 6424 6351"/>
                              <a:gd name="T17" fmla="*/ T16 w 390"/>
                              <a:gd name="T18" fmla="+- 0 1188 740"/>
                              <a:gd name="T19" fmla="*/ 1188 h 460"/>
                              <a:gd name="T20" fmla="+- 0 6602 6351"/>
                              <a:gd name="T21" fmla="*/ T20 w 390"/>
                              <a:gd name="T22" fmla="+- 0 1192 740"/>
                              <a:gd name="T23" fmla="*/ 1192 h 460"/>
                              <a:gd name="T24" fmla="+- 0 6527 6351"/>
                              <a:gd name="T25" fmla="*/ T24 w 390"/>
                              <a:gd name="T26" fmla="+- 0 1186 740"/>
                              <a:gd name="T27" fmla="*/ 1186 h 460"/>
                              <a:gd name="T28" fmla="+- 0 6487 6351"/>
                              <a:gd name="T29" fmla="*/ T28 w 390"/>
                              <a:gd name="T30" fmla="+- 0 1182 740"/>
                              <a:gd name="T31" fmla="*/ 1182 h 460"/>
                              <a:gd name="T32" fmla="+- 0 6448 6351"/>
                              <a:gd name="T33" fmla="*/ T32 w 390"/>
                              <a:gd name="T34" fmla="+- 0 1177 740"/>
                              <a:gd name="T35" fmla="*/ 1177 h 460"/>
                              <a:gd name="T36" fmla="+- 0 6425 6351"/>
                              <a:gd name="T37" fmla="*/ T36 w 390"/>
                              <a:gd name="T38" fmla="+- 0 1172 740"/>
                              <a:gd name="T39" fmla="*/ 1172 h 460"/>
                              <a:gd name="T40" fmla="+- 0 6659 6351"/>
                              <a:gd name="T41" fmla="*/ T40 w 390"/>
                              <a:gd name="T42" fmla="+- 0 871 740"/>
                              <a:gd name="T43" fmla="*/ 871 h 460"/>
                              <a:gd name="T44" fmla="+- 0 6654 6351"/>
                              <a:gd name="T45" fmla="*/ T44 w 390"/>
                              <a:gd name="T46" fmla="+- 0 885 740"/>
                              <a:gd name="T47" fmla="*/ 885 h 460"/>
                              <a:gd name="T48" fmla="+- 0 6654 6351"/>
                              <a:gd name="T49" fmla="*/ T48 w 390"/>
                              <a:gd name="T50" fmla="+- 0 1008 740"/>
                              <a:gd name="T51" fmla="*/ 1008 h 460"/>
                              <a:gd name="T52" fmla="+- 0 6657 6351"/>
                              <a:gd name="T53" fmla="*/ T52 w 390"/>
                              <a:gd name="T54" fmla="+- 0 1030 740"/>
                              <a:gd name="T55" fmla="*/ 1030 h 460"/>
                              <a:gd name="T56" fmla="+- 0 6661 6351"/>
                              <a:gd name="T57" fmla="*/ T56 w 390"/>
                              <a:gd name="T58" fmla="+- 0 1053 740"/>
                              <a:gd name="T59" fmla="*/ 1053 h 460"/>
                              <a:gd name="T60" fmla="+- 0 6664 6351"/>
                              <a:gd name="T61" fmla="*/ T60 w 390"/>
                              <a:gd name="T62" fmla="+- 0 1076 740"/>
                              <a:gd name="T63" fmla="*/ 1076 h 460"/>
                              <a:gd name="T64" fmla="+- 0 6668 6351"/>
                              <a:gd name="T65" fmla="*/ T64 w 390"/>
                              <a:gd name="T66" fmla="+- 0 1101 740"/>
                              <a:gd name="T67" fmla="*/ 1101 h 460"/>
                              <a:gd name="T68" fmla="+- 0 6671 6351"/>
                              <a:gd name="T69" fmla="*/ T68 w 390"/>
                              <a:gd name="T70" fmla="+- 0 1125 740"/>
                              <a:gd name="T71" fmla="*/ 1125 h 460"/>
                              <a:gd name="T72" fmla="+- 0 6674 6351"/>
                              <a:gd name="T73" fmla="*/ T72 w 390"/>
                              <a:gd name="T74" fmla="+- 0 1148 740"/>
                              <a:gd name="T75" fmla="*/ 1148 h 460"/>
                              <a:gd name="T76" fmla="+- 0 6666 6351"/>
                              <a:gd name="T77" fmla="*/ T76 w 390"/>
                              <a:gd name="T78" fmla="+- 0 1156 740"/>
                              <a:gd name="T79" fmla="*/ 1156 h 460"/>
                              <a:gd name="T80" fmla="+- 0 6654 6351"/>
                              <a:gd name="T81" fmla="*/ T80 w 390"/>
                              <a:gd name="T82" fmla="+- 0 1161 740"/>
                              <a:gd name="T83" fmla="*/ 1161 h 460"/>
                              <a:gd name="T84" fmla="+- 0 6619 6351"/>
                              <a:gd name="T85" fmla="*/ T84 w 390"/>
                              <a:gd name="T86" fmla="+- 0 1173 740"/>
                              <a:gd name="T87" fmla="*/ 1173 h 460"/>
                              <a:gd name="T88" fmla="+- 0 6595 6351"/>
                              <a:gd name="T89" fmla="*/ T88 w 390"/>
                              <a:gd name="T90" fmla="+- 0 1180 740"/>
                              <a:gd name="T91" fmla="*/ 1180 h 460"/>
                              <a:gd name="T92" fmla="+- 0 6562 6351"/>
                              <a:gd name="T93" fmla="*/ T92 w 390"/>
                              <a:gd name="T94" fmla="+- 0 1184 740"/>
                              <a:gd name="T95" fmla="*/ 1184 h 460"/>
                              <a:gd name="T96" fmla="+- 0 6640 6351"/>
                              <a:gd name="T97" fmla="*/ T96 w 390"/>
                              <a:gd name="T98" fmla="+- 0 1181 740"/>
                              <a:gd name="T99" fmla="*/ 1181 h 460"/>
                              <a:gd name="T100" fmla="+- 0 6672 6351"/>
                              <a:gd name="T101" fmla="*/ T100 w 390"/>
                              <a:gd name="T102" fmla="+- 0 1166 740"/>
                              <a:gd name="T103" fmla="*/ 1166 h 460"/>
                              <a:gd name="T104" fmla="+- 0 6684 6351"/>
                              <a:gd name="T105" fmla="*/ T104 w 390"/>
                              <a:gd name="T106" fmla="+- 0 1153 740"/>
                              <a:gd name="T107" fmla="*/ 1153 h 460"/>
                              <a:gd name="T108" fmla="+- 0 6681 6351"/>
                              <a:gd name="T109" fmla="*/ T108 w 390"/>
                              <a:gd name="T110" fmla="+- 0 1132 740"/>
                              <a:gd name="T111" fmla="*/ 1132 h 460"/>
                              <a:gd name="T112" fmla="+- 0 6677 6351"/>
                              <a:gd name="T113" fmla="*/ T112 w 390"/>
                              <a:gd name="T114" fmla="+- 0 1108 740"/>
                              <a:gd name="T115" fmla="*/ 1108 h 460"/>
                              <a:gd name="T116" fmla="+- 0 6673 6351"/>
                              <a:gd name="T117" fmla="*/ T116 w 390"/>
                              <a:gd name="T118" fmla="+- 0 1082 740"/>
                              <a:gd name="T119" fmla="*/ 1082 h 460"/>
                              <a:gd name="T120" fmla="+- 0 6670 6351"/>
                              <a:gd name="T121" fmla="*/ T120 w 390"/>
                              <a:gd name="T122" fmla="+- 0 1060 740"/>
                              <a:gd name="T123" fmla="*/ 1060 h 460"/>
                              <a:gd name="T124" fmla="+- 0 6667 6351"/>
                              <a:gd name="T125" fmla="*/ T124 w 390"/>
                              <a:gd name="T126" fmla="+- 0 1036 740"/>
                              <a:gd name="T127" fmla="*/ 1036 h 460"/>
                              <a:gd name="T128" fmla="+- 0 6664 6351"/>
                              <a:gd name="T129" fmla="*/ T128 w 390"/>
                              <a:gd name="T130" fmla="+- 0 1001 740"/>
                              <a:gd name="T131" fmla="*/ 1001 h 460"/>
                              <a:gd name="T132" fmla="+- 0 6660 6351"/>
                              <a:gd name="T133" fmla="*/ T132 w 390"/>
                              <a:gd name="T134" fmla="+- 0 931 740"/>
                              <a:gd name="T135" fmla="*/ 931 h 460"/>
                              <a:gd name="T136" fmla="+- 0 6692 6351"/>
                              <a:gd name="T137" fmla="*/ T136 w 390"/>
                              <a:gd name="T138" fmla="+- 0 917 740"/>
                              <a:gd name="T139" fmla="*/ 917 h 460"/>
                              <a:gd name="T140" fmla="+- 0 6706 6351"/>
                              <a:gd name="T141" fmla="*/ T140 w 390"/>
                              <a:gd name="T142" fmla="+- 0 914 740"/>
                              <a:gd name="T143" fmla="*/ 914 h 460"/>
                              <a:gd name="T144" fmla="+- 0 6664 6351"/>
                              <a:gd name="T145" fmla="*/ T144 w 390"/>
                              <a:gd name="T146" fmla="+- 0 890 740"/>
                              <a:gd name="T147" fmla="*/ 890 h 460"/>
                              <a:gd name="T148" fmla="+- 0 6352 6351"/>
                              <a:gd name="T149" fmla="*/ T148 w 390"/>
                              <a:gd name="T150" fmla="+- 0 1107 740"/>
                              <a:gd name="T151" fmla="*/ 1107 h 460"/>
                              <a:gd name="T152" fmla="+- 0 6364 6351"/>
                              <a:gd name="T153" fmla="*/ T152 w 390"/>
                              <a:gd name="T154" fmla="+- 0 1166 740"/>
                              <a:gd name="T155" fmla="*/ 1166 h 460"/>
                              <a:gd name="T156" fmla="+- 0 6387 6351"/>
                              <a:gd name="T157" fmla="*/ T156 w 390"/>
                              <a:gd name="T158" fmla="+- 0 1161 740"/>
                              <a:gd name="T159" fmla="*/ 1161 h 460"/>
                              <a:gd name="T160" fmla="+- 0 6374 6351"/>
                              <a:gd name="T161" fmla="*/ T160 w 390"/>
                              <a:gd name="T162" fmla="+- 0 1156 740"/>
                              <a:gd name="T163" fmla="*/ 1156 h 460"/>
                              <a:gd name="T164" fmla="+- 0 6363 6351"/>
                              <a:gd name="T165" fmla="*/ T164 w 390"/>
                              <a:gd name="T166" fmla="+- 0 1152 740"/>
                              <a:gd name="T167" fmla="*/ 1152 h 460"/>
                              <a:gd name="T168" fmla="+- 0 6718 6351"/>
                              <a:gd name="T169" fmla="*/ T168 w 390"/>
                              <a:gd name="T170" fmla="+- 0 909 740"/>
                              <a:gd name="T171" fmla="*/ 909 h 460"/>
                              <a:gd name="T172" fmla="+- 0 6707 6351"/>
                              <a:gd name="T173" fmla="*/ T172 w 390"/>
                              <a:gd name="T174" fmla="+- 0 745 740"/>
                              <a:gd name="T175" fmla="*/ 745 h 460"/>
                              <a:gd name="T176" fmla="+- 0 6716 6351"/>
                              <a:gd name="T177" fmla="*/ T176 w 390"/>
                              <a:gd name="T178" fmla="+- 0 754 740"/>
                              <a:gd name="T179" fmla="*/ 754 h 460"/>
                              <a:gd name="T180" fmla="+- 0 6720 6351"/>
                              <a:gd name="T181" fmla="*/ T180 w 390"/>
                              <a:gd name="T182" fmla="+- 0 895 740"/>
                              <a:gd name="T183" fmla="*/ 895 h 460"/>
                              <a:gd name="T184" fmla="+- 0 6701 6351"/>
                              <a:gd name="T185" fmla="*/ T184 w 390"/>
                              <a:gd name="T186" fmla="+- 0 906 740"/>
                              <a:gd name="T187" fmla="*/ 906 h 460"/>
                              <a:gd name="T188" fmla="+- 0 6733 6351"/>
                              <a:gd name="T189" fmla="*/ T188 w 390"/>
                              <a:gd name="T190" fmla="+- 0 901 740"/>
                              <a:gd name="T191" fmla="*/ 901 h 460"/>
                              <a:gd name="T192" fmla="+- 0 6739 6351"/>
                              <a:gd name="T193" fmla="*/ T192 w 390"/>
                              <a:gd name="T194" fmla="+- 0 889 740"/>
                              <a:gd name="T195" fmla="*/ 889 h 460"/>
                              <a:gd name="T196" fmla="+- 0 6736 6351"/>
                              <a:gd name="T197" fmla="*/ T196 w 390"/>
                              <a:gd name="T198" fmla="+- 0 854 740"/>
                              <a:gd name="T199" fmla="*/ 854 h 460"/>
                              <a:gd name="T200" fmla="+- 0 6733 6351"/>
                              <a:gd name="T201" fmla="*/ T200 w 390"/>
                              <a:gd name="T202" fmla="+- 0 816 740"/>
                              <a:gd name="T203" fmla="*/ 816 h 460"/>
                              <a:gd name="T204" fmla="+- 0 6729 6351"/>
                              <a:gd name="T205" fmla="*/ T204 w 390"/>
                              <a:gd name="T206" fmla="+- 0 785 740"/>
                              <a:gd name="T207" fmla="*/ 785 h 460"/>
                              <a:gd name="T208" fmla="+- 0 6726 6351"/>
                              <a:gd name="T209" fmla="*/ T208 w 390"/>
                              <a:gd name="T210" fmla="+- 0 751 740"/>
                              <a:gd name="T211" fmla="*/ 751 h 460"/>
                              <a:gd name="T212" fmla="+- 0 6665 6351"/>
                              <a:gd name="T213" fmla="*/ T212 w 390"/>
                              <a:gd name="T214" fmla="+- 0 765 740"/>
                              <a:gd name="T215" fmla="*/ 765 h 460"/>
                              <a:gd name="T216" fmla="+- 0 6677 6351"/>
                              <a:gd name="T217" fmla="*/ T216 w 390"/>
                              <a:gd name="T218" fmla="+- 0 764 740"/>
                              <a:gd name="T219" fmla="*/ 764 h 460"/>
                              <a:gd name="T220" fmla="+- 0 6684 6351"/>
                              <a:gd name="T221" fmla="*/ T220 w 390"/>
                              <a:gd name="T222" fmla="+- 0 764 740"/>
                              <a:gd name="T223" fmla="*/ 764 h 460"/>
                              <a:gd name="T224" fmla="+- 0 6711 6351"/>
                              <a:gd name="T225" fmla="*/ T224 w 390"/>
                              <a:gd name="T226" fmla="+- 0 756 740"/>
                              <a:gd name="T227" fmla="*/ 756 h 460"/>
                              <a:gd name="T228" fmla="+- 0 6704 6351"/>
                              <a:gd name="T229" fmla="*/ T228 w 390"/>
                              <a:gd name="T230" fmla="+- 0 760 740"/>
                              <a:gd name="T231" fmla="*/ 760 h 460"/>
                              <a:gd name="T232" fmla="+- 0 6715 6351"/>
                              <a:gd name="T233" fmla="*/ T232 w 390"/>
                              <a:gd name="T234" fmla="+- 0 754 740"/>
                              <a:gd name="T235" fmla="*/ 754 h 460"/>
                              <a:gd name="T236" fmla="+- 0 6663 6351"/>
                              <a:gd name="T237" fmla="*/ T236 w 390"/>
                              <a:gd name="T238" fmla="+- 0 751 740"/>
                              <a:gd name="T239" fmla="*/ 751 h 460"/>
                              <a:gd name="T240" fmla="+- 0 6649 6351"/>
                              <a:gd name="T241" fmla="*/ T240 w 390"/>
                              <a:gd name="T242" fmla="+- 0 748 740"/>
                              <a:gd name="T243" fmla="*/ 7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0" h="460">
                                <a:moveTo>
                                  <a:pt x="189" y="458"/>
                                </a:moveTo>
                                <a:lnTo>
                                  <a:pt x="148" y="458"/>
                                </a:lnTo>
                                <a:lnTo>
                                  <a:pt x="153" y="459"/>
                                </a:lnTo>
                                <a:lnTo>
                                  <a:pt x="184" y="459"/>
                                </a:lnTo>
                                <a:lnTo>
                                  <a:pt x="189" y="458"/>
                                </a:lnTo>
                                <a:close/>
                                <a:moveTo>
                                  <a:pt x="204" y="457"/>
                                </a:moveTo>
                                <a:lnTo>
                                  <a:pt x="134" y="457"/>
                                </a:lnTo>
                                <a:lnTo>
                                  <a:pt x="139" y="458"/>
                                </a:lnTo>
                                <a:lnTo>
                                  <a:pt x="199" y="458"/>
                                </a:lnTo>
                                <a:lnTo>
                                  <a:pt x="204" y="457"/>
                                </a:lnTo>
                                <a:close/>
                                <a:moveTo>
                                  <a:pt x="214" y="456"/>
                                </a:moveTo>
                                <a:lnTo>
                                  <a:pt x="125" y="456"/>
                                </a:lnTo>
                                <a:lnTo>
                                  <a:pt x="130" y="457"/>
                                </a:lnTo>
                                <a:lnTo>
                                  <a:pt x="209" y="457"/>
                                </a:lnTo>
                                <a:lnTo>
                                  <a:pt x="214" y="456"/>
                                </a:lnTo>
                                <a:close/>
                                <a:moveTo>
                                  <a:pt x="222" y="456"/>
                                </a:moveTo>
                                <a:lnTo>
                                  <a:pt x="116" y="456"/>
                                </a:lnTo>
                                <a:lnTo>
                                  <a:pt x="121" y="456"/>
                                </a:lnTo>
                                <a:lnTo>
                                  <a:pt x="218" y="456"/>
                                </a:lnTo>
                                <a:lnTo>
                                  <a:pt x="222" y="456"/>
                                </a:lnTo>
                                <a:close/>
                                <a:moveTo>
                                  <a:pt x="231" y="455"/>
                                </a:moveTo>
                                <a:lnTo>
                                  <a:pt x="108" y="455"/>
                                </a:lnTo>
                                <a:lnTo>
                                  <a:pt x="112" y="456"/>
                                </a:lnTo>
                                <a:lnTo>
                                  <a:pt x="227" y="456"/>
                                </a:lnTo>
                                <a:lnTo>
                                  <a:pt x="231" y="455"/>
                                </a:lnTo>
                                <a:close/>
                                <a:moveTo>
                                  <a:pt x="54" y="427"/>
                                </a:moveTo>
                                <a:lnTo>
                                  <a:pt x="16" y="427"/>
                                </a:lnTo>
                                <a:lnTo>
                                  <a:pt x="27" y="432"/>
                                </a:lnTo>
                                <a:lnTo>
                                  <a:pt x="30" y="433"/>
                                </a:lnTo>
                                <a:lnTo>
                                  <a:pt x="34" y="436"/>
                                </a:lnTo>
                                <a:lnTo>
                                  <a:pt x="60" y="444"/>
                                </a:lnTo>
                                <a:lnTo>
                                  <a:pt x="63" y="445"/>
                                </a:lnTo>
                                <a:lnTo>
                                  <a:pt x="66" y="446"/>
                                </a:lnTo>
                                <a:lnTo>
                                  <a:pt x="70" y="447"/>
                                </a:lnTo>
                                <a:lnTo>
                                  <a:pt x="73" y="448"/>
                                </a:lnTo>
                                <a:lnTo>
                                  <a:pt x="77" y="448"/>
                                </a:lnTo>
                                <a:lnTo>
                                  <a:pt x="80" y="448"/>
                                </a:lnTo>
                                <a:lnTo>
                                  <a:pt x="99" y="453"/>
                                </a:lnTo>
                                <a:lnTo>
                                  <a:pt x="104" y="455"/>
                                </a:lnTo>
                                <a:lnTo>
                                  <a:pt x="235" y="455"/>
                                </a:lnTo>
                                <a:lnTo>
                                  <a:pt x="247" y="452"/>
                                </a:lnTo>
                                <a:lnTo>
                                  <a:pt x="251" y="452"/>
                                </a:lnTo>
                                <a:lnTo>
                                  <a:pt x="254" y="451"/>
                                </a:lnTo>
                                <a:lnTo>
                                  <a:pt x="262" y="448"/>
                                </a:lnTo>
                                <a:lnTo>
                                  <a:pt x="265" y="448"/>
                                </a:lnTo>
                                <a:lnTo>
                                  <a:pt x="268" y="447"/>
                                </a:lnTo>
                                <a:lnTo>
                                  <a:pt x="271" y="447"/>
                                </a:lnTo>
                                <a:lnTo>
                                  <a:pt x="274" y="446"/>
                                </a:lnTo>
                                <a:lnTo>
                                  <a:pt x="176" y="446"/>
                                </a:lnTo>
                                <a:lnTo>
                                  <a:pt x="171" y="445"/>
                                </a:lnTo>
                                <a:lnTo>
                                  <a:pt x="167" y="445"/>
                                </a:lnTo>
                                <a:lnTo>
                                  <a:pt x="162" y="444"/>
                                </a:lnTo>
                                <a:lnTo>
                                  <a:pt x="149" y="444"/>
                                </a:lnTo>
                                <a:lnTo>
                                  <a:pt x="145" y="443"/>
                                </a:lnTo>
                                <a:lnTo>
                                  <a:pt x="141" y="443"/>
                                </a:lnTo>
                                <a:lnTo>
                                  <a:pt x="136" y="442"/>
                                </a:lnTo>
                                <a:lnTo>
                                  <a:pt x="128" y="442"/>
                                </a:lnTo>
                                <a:lnTo>
                                  <a:pt x="120" y="440"/>
                                </a:lnTo>
                                <a:lnTo>
                                  <a:pt x="116" y="440"/>
                                </a:lnTo>
                                <a:lnTo>
                                  <a:pt x="112" y="440"/>
                                </a:lnTo>
                                <a:lnTo>
                                  <a:pt x="109" y="440"/>
                                </a:lnTo>
                                <a:lnTo>
                                  <a:pt x="101" y="437"/>
                                </a:lnTo>
                                <a:lnTo>
                                  <a:pt x="97" y="437"/>
                                </a:lnTo>
                                <a:lnTo>
                                  <a:pt x="94" y="436"/>
                                </a:lnTo>
                                <a:lnTo>
                                  <a:pt x="91" y="436"/>
                                </a:lnTo>
                                <a:lnTo>
                                  <a:pt x="87" y="436"/>
                                </a:lnTo>
                                <a:lnTo>
                                  <a:pt x="84" y="435"/>
                                </a:lnTo>
                                <a:lnTo>
                                  <a:pt x="80" y="433"/>
                                </a:lnTo>
                                <a:lnTo>
                                  <a:pt x="78" y="433"/>
                                </a:lnTo>
                                <a:lnTo>
                                  <a:pt x="74" y="432"/>
                                </a:lnTo>
                                <a:lnTo>
                                  <a:pt x="68" y="431"/>
                                </a:lnTo>
                                <a:lnTo>
                                  <a:pt x="65" y="431"/>
                                </a:lnTo>
                                <a:lnTo>
                                  <a:pt x="54" y="427"/>
                                </a:lnTo>
                                <a:close/>
                                <a:moveTo>
                                  <a:pt x="312" y="127"/>
                                </a:moveTo>
                                <a:lnTo>
                                  <a:pt x="310" y="127"/>
                                </a:lnTo>
                                <a:lnTo>
                                  <a:pt x="308" y="129"/>
                                </a:lnTo>
                                <a:lnTo>
                                  <a:pt x="308" y="131"/>
                                </a:lnTo>
                                <a:lnTo>
                                  <a:pt x="307" y="133"/>
                                </a:lnTo>
                                <a:lnTo>
                                  <a:pt x="306" y="134"/>
                                </a:lnTo>
                                <a:lnTo>
                                  <a:pt x="305" y="136"/>
                                </a:lnTo>
                                <a:lnTo>
                                  <a:pt x="304" y="139"/>
                                </a:lnTo>
                                <a:lnTo>
                                  <a:pt x="304" y="141"/>
                                </a:lnTo>
                                <a:lnTo>
                                  <a:pt x="303" y="142"/>
                                </a:lnTo>
                                <a:lnTo>
                                  <a:pt x="303" y="145"/>
                                </a:lnTo>
                                <a:lnTo>
                                  <a:pt x="302" y="147"/>
                                </a:lnTo>
                                <a:lnTo>
                                  <a:pt x="302" y="152"/>
                                </a:lnTo>
                                <a:lnTo>
                                  <a:pt x="302" y="261"/>
                                </a:lnTo>
                                <a:lnTo>
                                  <a:pt x="302" y="262"/>
                                </a:lnTo>
                                <a:lnTo>
                                  <a:pt x="302" y="266"/>
                                </a:lnTo>
                                <a:lnTo>
                                  <a:pt x="303" y="268"/>
                                </a:lnTo>
                                <a:lnTo>
                                  <a:pt x="303" y="272"/>
                                </a:lnTo>
                                <a:lnTo>
                                  <a:pt x="304" y="275"/>
                                </a:lnTo>
                                <a:lnTo>
                                  <a:pt x="304" y="277"/>
                                </a:lnTo>
                                <a:lnTo>
                                  <a:pt x="305" y="281"/>
                                </a:lnTo>
                                <a:lnTo>
                                  <a:pt x="305" y="285"/>
                                </a:lnTo>
                                <a:lnTo>
                                  <a:pt x="306" y="287"/>
                                </a:lnTo>
                                <a:lnTo>
                                  <a:pt x="306" y="290"/>
                                </a:lnTo>
                                <a:lnTo>
                                  <a:pt x="307" y="293"/>
                                </a:lnTo>
                                <a:lnTo>
                                  <a:pt x="307" y="296"/>
                                </a:lnTo>
                                <a:lnTo>
                                  <a:pt x="308" y="298"/>
                                </a:lnTo>
                                <a:lnTo>
                                  <a:pt x="308" y="305"/>
                                </a:lnTo>
                                <a:lnTo>
                                  <a:pt x="309" y="307"/>
                                </a:lnTo>
                                <a:lnTo>
                                  <a:pt x="309" y="310"/>
                                </a:lnTo>
                                <a:lnTo>
                                  <a:pt x="310" y="313"/>
                                </a:lnTo>
                                <a:lnTo>
                                  <a:pt x="310" y="317"/>
                                </a:lnTo>
                                <a:lnTo>
                                  <a:pt x="311" y="320"/>
                                </a:lnTo>
                                <a:lnTo>
                                  <a:pt x="311" y="322"/>
                                </a:lnTo>
                                <a:lnTo>
                                  <a:pt x="312" y="326"/>
                                </a:lnTo>
                                <a:lnTo>
                                  <a:pt x="312" y="329"/>
                                </a:lnTo>
                                <a:lnTo>
                                  <a:pt x="313" y="332"/>
                                </a:lnTo>
                                <a:lnTo>
                                  <a:pt x="313" y="336"/>
                                </a:lnTo>
                                <a:lnTo>
                                  <a:pt x="314" y="338"/>
                                </a:lnTo>
                                <a:lnTo>
                                  <a:pt x="315" y="342"/>
                                </a:lnTo>
                                <a:lnTo>
                                  <a:pt x="315" y="349"/>
                                </a:lnTo>
                                <a:lnTo>
                                  <a:pt x="316" y="352"/>
                                </a:lnTo>
                                <a:lnTo>
                                  <a:pt x="316" y="356"/>
                                </a:lnTo>
                                <a:lnTo>
                                  <a:pt x="317" y="358"/>
                                </a:lnTo>
                                <a:lnTo>
                                  <a:pt x="317" y="361"/>
                                </a:lnTo>
                                <a:lnTo>
                                  <a:pt x="318" y="365"/>
                                </a:lnTo>
                                <a:lnTo>
                                  <a:pt x="318" y="371"/>
                                </a:lnTo>
                                <a:lnTo>
                                  <a:pt x="319" y="373"/>
                                </a:lnTo>
                                <a:lnTo>
                                  <a:pt x="319" y="377"/>
                                </a:lnTo>
                                <a:lnTo>
                                  <a:pt x="319" y="380"/>
                                </a:lnTo>
                                <a:lnTo>
                                  <a:pt x="319" y="382"/>
                                </a:lnTo>
                                <a:lnTo>
                                  <a:pt x="320" y="385"/>
                                </a:lnTo>
                                <a:lnTo>
                                  <a:pt x="320" y="387"/>
                                </a:lnTo>
                                <a:lnTo>
                                  <a:pt x="321" y="390"/>
                                </a:lnTo>
                                <a:lnTo>
                                  <a:pt x="321" y="396"/>
                                </a:lnTo>
                                <a:lnTo>
                                  <a:pt x="322" y="397"/>
                                </a:lnTo>
                                <a:lnTo>
                                  <a:pt x="322" y="403"/>
                                </a:lnTo>
                                <a:lnTo>
                                  <a:pt x="323" y="404"/>
                                </a:lnTo>
                                <a:lnTo>
                                  <a:pt x="323" y="408"/>
                                </a:lnTo>
                                <a:lnTo>
                                  <a:pt x="324" y="408"/>
                                </a:lnTo>
                                <a:lnTo>
                                  <a:pt x="324" y="411"/>
                                </a:lnTo>
                                <a:lnTo>
                                  <a:pt x="323" y="411"/>
                                </a:lnTo>
                                <a:lnTo>
                                  <a:pt x="321" y="412"/>
                                </a:lnTo>
                                <a:lnTo>
                                  <a:pt x="320" y="412"/>
                                </a:lnTo>
                                <a:lnTo>
                                  <a:pt x="317" y="415"/>
                                </a:lnTo>
                                <a:lnTo>
                                  <a:pt x="315" y="416"/>
                                </a:lnTo>
                                <a:lnTo>
                                  <a:pt x="314" y="416"/>
                                </a:lnTo>
                                <a:lnTo>
                                  <a:pt x="312" y="417"/>
                                </a:lnTo>
                                <a:lnTo>
                                  <a:pt x="311" y="418"/>
                                </a:lnTo>
                                <a:lnTo>
                                  <a:pt x="309" y="418"/>
                                </a:lnTo>
                                <a:lnTo>
                                  <a:pt x="308" y="420"/>
                                </a:lnTo>
                                <a:lnTo>
                                  <a:pt x="304" y="421"/>
                                </a:lnTo>
                                <a:lnTo>
                                  <a:pt x="303" y="421"/>
                                </a:lnTo>
                                <a:lnTo>
                                  <a:pt x="296" y="425"/>
                                </a:lnTo>
                                <a:lnTo>
                                  <a:pt x="294" y="425"/>
                                </a:lnTo>
                                <a:lnTo>
                                  <a:pt x="291" y="426"/>
                                </a:lnTo>
                                <a:lnTo>
                                  <a:pt x="280" y="431"/>
                                </a:lnTo>
                                <a:lnTo>
                                  <a:pt x="277" y="432"/>
                                </a:lnTo>
                                <a:lnTo>
                                  <a:pt x="274" y="432"/>
                                </a:lnTo>
                                <a:lnTo>
                                  <a:pt x="268" y="433"/>
                                </a:lnTo>
                                <a:lnTo>
                                  <a:pt x="267" y="435"/>
                                </a:lnTo>
                                <a:lnTo>
                                  <a:pt x="263" y="436"/>
                                </a:lnTo>
                                <a:lnTo>
                                  <a:pt x="260" y="436"/>
                                </a:lnTo>
                                <a:lnTo>
                                  <a:pt x="254" y="437"/>
                                </a:lnTo>
                                <a:lnTo>
                                  <a:pt x="250" y="438"/>
                                </a:lnTo>
                                <a:lnTo>
                                  <a:pt x="248" y="438"/>
                                </a:lnTo>
                                <a:lnTo>
                                  <a:pt x="244" y="440"/>
                                </a:lnTo>
                                <a:lnTo>
                                  <a:pt x="241" y="440"/>
                                </a:lnTo>
                                <a:lnTo>
                                  <a:pt x="237" y="440"/>
                                </a:lnTo>
                                <a:lnTo>
                                  <a:pt x="230" y="442"/>
                                </a:lnTo>
                                <a:lnTo>
                                  <a:pt x="222" y="442"/>
                                </a:lnTo>
                                <a:lnTo>
                                  <a:pt x="218" y="443"/>
                                </a:lnTo>
                                <a:lnTo>
                                  <a:pt x="215" y="443"/>
                                </a:lnTo>
                                <a:lnTo>
                                  <a:pt x="211" y="444"/>
                                </a:lnTo>
                                <a:lnTo>
                                  <a:pt x="202" y="444"/>
                                </a:lnTo>
                                <a:lnTo>
                                  <a:pt x="198" y="445"/>
                                </a:lnTo>
                                <a:lnTo>
                                  <a:pt x="181" y="445"/>
                                </a:lnTo>
                                <a:lnTo>
                                  <a:pt x="176" y="446"/>
                                </a:lnTo>
                                <a:lnTo>
                                  <a:pt x="274" y="446"/>
                                </a:lnTo>
                                <a:lnTo>
                                  <a:pt x="278" y="445"/>
                                </a:lnTo>
                                <a:lnTo>
                                  <a:pt x="289" y="441"/>
                                </a:lnTo>
                                <a:lnTo>
                                  <a:pt x="301" y="436"/>
                                </a:lnTo>
                                <a:lnTo>
                                  <a:pt x="303" y="436"/>
                                </a:lnTo>
                                <a:lnTo>
                                  <a:pt x="313" y="431"/>
                                </a:lnTo>
                                <a:lnTo>
                                  <a:pt x="315" y="431"/>
                                </a:lnTo>
                                <a:lnTo>
                                  <a:pt x="319" y="428"/>
                                </a:lnTo>
                                <a:lnTo>
                                  <a:pt x="320" y="427"/>
                                </a:lnTo>
                                <a:lnTo>
                                  <a:pt x="321" y="426"/>
                                </a:lnTo>
                                <a:lnTo>
                                  <a:pt x="323" y="426"/>
                                </a:lnTo>
                                <a:lnTo>
                                  <a:pt x="325" y="424"/>
                                </a:lnTo>
                                <a:lnTo>
                                  <a:pt x="331" y="421"/>
                                </a:lnTo>
                                <a:lnTo>
                                  <a:pt x="332" y="420"/>
                                </a:lnTo>
                                <a:lnTo>
                                  <a:pt x="334" y="420"/>
                                </a:lnTo>
                                <a:lnTo>
                                  <a:pt x="334" y="416"/>
                                </a:lnTo>
                                <a:lnTo>
                                  <a:pt x="333" y="413"/>
                                </a:lnTo>
                                <a:lnTo>
                                  <a:pt x="333" y="411"/>
                                </a:lnTo>
                                <a:lnTo>
                                  <a:pt x="332" y="408"/>
                                </a:lnTo>
                                <a:lnTo>
                                  <a:pt x="332" y="406"/>
                                </a:lnTo>
                                <a:lnTo>
                                  <a:pt x="331" y="403"/>
                                </a:lnTo>
                                <a:lnTo>
                                  <a:pt x="331" y="397"/>
                                </a:lnTo>
                                <a:lnTo>
                                  <a:pt x="330" y="395"/>
                                </a:lnTo>
                                <a:lnTo>
                                  <a:pt x="330" y="392"/>
                                </a:lnTo>
                                <a:lnTo>
                                  <a:pt x="329" y="389"/>
                                </a:lnTo>
                                <a:lnTo>
                                  <a:pt x="329" y="383"/>
                                </a:lnTo>
                                <a:lnTo>
                                  <a:pt x="328" y="381"/>
                                </a:lnTo>
                                <a:lnTo>
                                  <a:pt x="328" y="377"/>
                                </a:lnTo>
                                <a:lnTo>
                                  <a:pt x="327" y="375"/>
                                </a:lnTo>
                                <a:lnTo>
                                  <a:pt x="327" y="372"/>
                                </a:lnTo>
                                <a:lnTo>
                                  <a:pt x="326" y="368"/>
                                </a:lnTo>
                                <a:lnTo>
                                  <a:pt x="326" y="365"/>
                                </a:lnTo>
                                <a:lnTo>
                                  <a:pt x="325" y="362"/>
                                </a:lnTo>
                                <a:lnTo>
                                  <a:pt x="325" y="358"/>
                                </a:lnTo>
                                <a:lnTo>
                                  <a:pt x="324" y="356"/>
                                </a:lnTo>
                                <a:lnTo>
                                  <a:pt x="324" y="349"/>
                                </a:lnTo>
                                <a:lnTo>
                                  <a:pt x="323" y="346"/>
                                </a:lnTo>
                                <a:lnTo>
                                  <a:pt x="322" y="342"/>
                                </a:lnTo>
                                <a:lnTo>
                                  <a:pt x="322" y="338"/>
                                </a:lnTo>
                                <a:lnTo>
                                  <a:pt x="321" y="336"/>
                                </a:lnTo>
                                <a:lnTo>
                                  <a:pt x="321" y="332"/>
                                </a:lnTo>
                                <a:lnTo>
                                  <a:pt x="320" y="329"/>
                                </a:lnTo>
                                <a:lnTo>
                                  <a:pt x="320" y="325"/>
                                </a:lnTo>
                                <a:lnTo>
                                  <a:pt x="319" y="322"/>
                                </a:lnTo>
                                <a:lnTo>
                                  <a:pt x="319" y="320"/>
                                </a:lnTo>
                                <a:lnTo>
                                  <a:pt x="319" y="316"/>
                                </a:lnTo>
                                <a:lnTo>
                                  <a:pt x="319" y="310"/>
                                </a:lnTo>
                                <a:lnTo>
                                  <a:pt x="318" y="307"/>
                                </a:lnTo>
                                <a:lnTo>
                                  <a:pt x="318" y="305"/>
                                </a:lnTo>
                                <a:lnTo>
                                  <a:pt x="317" y="301"/>
                                </a:lnTo>
                                <a:lnTo>
                                  <a:pt x="317" y="298"/>
                                </a:lnTo>
                                <a:lnTo>
                                  <a:pt x="316" y="296"/>
                                </a:lnTo>
                                <a:lnTo>
                                  <a:pt x="316" y="290"/>
                                </a:lnTo>
                                <a:lnTo>
                                  <a:pt x="315" y="288"/>
                                </a:lnTo>
                                <a:lnTo>
                                  <a:pt x="315" y="283"/>
                                </a:lnTo>
                                <a:lnTo>
                                  <a:pt x="314" y="281"/>
                                </a:lnTo>
                                <a:lnTo>
                                  <a:pt x="314" y="273"/>
                                </a:lnTo>
                                <a:lnTo>
                                  <a:pt x="313" y="271"/>
                                </a:lnTo>
                                <a:lnTo>
                                  <a:pt x="313" y="261"/>
                                </a:lnTo>
                                <a:lnTo>
                                  <a:pt x="312" y="261"/>
                                </a:lnTo>
                                <a:lnTo>
                                  <a:pt x="312" y="242"/>
                                </a:lnTo>
                                <a:lnTo>
                                  <a:pt x="311" y="241"/>
                                </a:lnTo>
                                <a:lnTo>
                                  <a:pt x="311" y="216"/>
                                </a:lnTo>
                                <a:lnTo>
                                  <a:pt x="310" y="214"/>
                                </a:lnTo>
                                <a:lnTo>
                                  <a:pt x="310" y="193"/>
                                </a:lnTo>
                                <a:lnTo>
                                  <a:pt x="309" y="191"/>
                                </a:lnTo>
                                <a:lnTo>
                                  <a:pt x="309" y="181"/>
                                </a:lnTo>
                                <a:lnTo>
                                  <a:pt x="324" y="181"/>
                                </a:lnTo>
                                <a:lnTo>
                                  <a:pt x="325" y="180"/>
                                </a:lnTo>
                                <a:lnTo>
                                  <a:pt x="334" y="180"/>
                                </a:lnTo>
                                <a:lnTo>
                                  <a:pt x="335" y="179"/>
                                </a:lnTo>
                                <a:lnTo>
                                  <a:pt x="340" y="179"/>
                                </a:lnTo>
                                <a:lnTo>
                                  <a:pt x="341" y="177"/>
                                </a:lnTo>
                                <a:lnTo>
                                  <a:pt x="344" y="177"/>
                                </a:lnTo>
                                <a:lnTo>
                                  <a:pt x="345" y="177"/>
                                </a:lnTo>
                                <a:lnTo>
                                  <a:pt x="347" y="177"/>
                                </a:lnTo>
                                <a:lnTo>
                                  <a:pt x="349" y="176"/>
                                </a:lnTo>
                                <a:lnTo>
                                  <a:pt x="350" y="176"/>
                                </a:lnTo>
                                <a:lnTo>
                                  <a:pt x="353" y="174"/>
                                </a:lnTo>
                                <a:lnTo>
                                  <a:pt x="355" y="174"/>
                                </a:lnTo>
                                <a:lnTo>
                                  <a:pt x="357" y="172"/>
                                </a:lnTo>
                                <a:lnTo>
                                  <a:pt x="359" y="172"/>
                                </a:lnTo>
                                <a:lnTo>
                                  <a:pt x="365" y="169"/>
                                </a:lnTo>
                                <a:lnTo>
                                  <a:pt x="313" y="169"/>
                                </a:lnTo>
                                <a:lnTo>
                                  <a:pt x="313" y="153"/>
                                </a:lnTo>
                                <a:lnTo>
                                  <a:pt x="314" y="152"/>
                                </a:lnTo>
                                <a:lnTo>
                                  <a:pt x="313" y="150"/>
                                </a:lnTo>
                                <a:lnTo>
                                  <a:pt x="313" y="130"/>
                                </a:lnTo>
                                <a:lnTo>
                                  <a:pt x="312" y="129"/>
                                </a:lnTo>
                                <a:lnTo>
                                  <a:pt x="312" y="127"/>
                                </a:lnTo>
                                <a:close/>
                                <a:moveTo>
                                  <a:pt x="0" y="325"/>
                                </a:moveTo>
                                <a:lnTo>
                                  <a:pt x="0" y="336"/>
                                </a:lnTo>
                                <a:lnTo>
                                  <a:pt x="1" y="337"/>
                                </a:lnTo>
                                <a:lnTo>
                                  <a:pt x="1" y="367"/>
                                </a:lnTo>
                                <a:lnTo>
                                  <a:pt x="2" y="369"/>
                                </a:lnTo>
                                <a:lnTo>
                                  <a:pt x="2" y="417"/>
                                </a:lnTo>
                                <a:lnTo>
                                  <a:pt x="5" y="420"/>
                                </a:lnTo>
                                <a:lnTo>
                                  <a:pt x="7" y="421"/>
                                </a:lnTo>
                                <a:lnTo>
                                  <a:pt x="9" y="423"/>
                                </a:lnTo>
                                <a:lnTo>
                                  <a:pt x="13" y="426"/>
                                </a:lnTo>
                                <a:lnTo>
                                  <a:pt x="15" y="427"/>
                                </a:lnTo>
                                <a:lnTo>
                                  <a:pt x="52" y="427"/>
                                </a:lnTo>
                                <a:lnTo>
                                  <a:pt x="49" y="426"/>
                                </a:lnTo>
                                <a:lnTo>
                                  <a:pt x="47" y="425"/>
                                </a:lnTo>
                                <a:lnTo>
                                  <a:pt x="44" y="424"/>
                                </a:lnTo>
                                <a:lnTo>
                                  <a:pt x="42" y="424"/>
                                </a:lnTo>
                                <a:lnTo>
                                  <a:pt x="36" y="421"/>
                                </a:lnTo>
                                <a:lnTo>
                                  <a:pt x="34" y="421"/>
                                </a:lnTo>
                                <a:lnTo>
                                  <a:pt x="30" y="420"/>
                                </a:lnTo>
                                <a:lnTo>
                                  <a:pt x="28" y="420"/>
                                </a:lnTo>
                                <a:lnTo>
                                  <a:pt x="27" y="418"/>
                                </a:lnTo>
                                <a:lnTo>
                                  <a:pt x="26" y="418"/>
                                </a:lnTo>
                                <a:lnTo>
                                  <a:pt x="24" y="417"/>
                                </a:lnTo>
                                <a:lnTo>
                                  <a:pt x="23" y="416"/>
                                </a:lnTo>
                                <a:lnTo>
                                  <a:pt x="21" y="416"/>
                                </a:lnTo>
                                <a:lnTo>
                                  <a:pt x="20" y="416"/>
                                </a:lnTo>
                                <a:lnTo>
                                  <a:pt x="19" y="416"/>
                                </a:lnTo>
                                <a:lnTo>
                                  <a:pt x="15" y="413"/>
                                </a:lnTo>
                                <a:lnTo>
                                  <a:pt x="14" y="413"/>
                                </a:lnTo>
                                <a:lnTo>
                                  <a:pt x="13" y="412"/>
                                </a:lnTo>
                                <a:lnTo>
                                  <a:pt x="12" y="412"/>
                                </a:lnTo>
                                <a:lnTo>
                                  <a:pt x="11" y="331"/>
                                </a:lnTo>
                                <a:lnTo>
                                  <a:pt x="0" y="325"/>
                                </a:lnTo>
                                <a:close/>
                                <a:moveTo>
                                  <a:pt x="367" y="169"/>
                                </a:moveTo>
                                <a:lnTo>
                                  <a:pt x="338" y="169"/>
                                </a:lnTo>
                                <a:lnTo>
                                  <a:pt x="337" y="169"/>
                                </a:lnTo>
                                <a:lnTo>
                                  <a:pt x="365" y="169"/>
                                </a:lnTo>
                                <a:lnTo>
                                  <a:pt x="367" y="169"/>
                                </a:lnTo>
                                <a:close/>
                                <a:moveTo>
                                  <a:pt x="371" y="0"/>
                                </a:moveTo>
                                <a:lnTo>
                                  <a:pt x="368" y="0"/>
                                </a:lnTo>
                                <a:lnTo>
                                  <a:pt x="365" y="1"/>
                                </a:lnTo>
                                <a:lnTo>
                                  <a:pt x="363" y="1"/>
                                </a:lnTo>
                                <a:lnTo>
                                  <a:pt x="360" y="3"/>
                                </a:lnTo>
                                <a:lnTo>
                                  <a:pt x="358" y="5"/>
                                </a:lnTo>
                                <a:lnTo>
                                  <a:pt x="356" y="5"/>
                                </a:lnTo>
                                <a:lnTo>
                                  <a:pt x="355" y="5"/>
                                </a:lnTo>
                                <a:lnTo>
                                  <a:pt x="353" y="5"/>
                                </a:lnTo>
                                <a:lnTo>
                                  <a:pt x="350" y="9"/>
                                </a:lnTo>
                                <a:lnTo>
                                  <a:pt x="348" y="9"/>
                                </a:lnTo>
                                <a:lnTo>
                                  <a:pt x="347" y="9"/>
                                </a:lnTo>
                                <a:lnTo>
                                  <a:pt x="338" y="14"/>
                                </a:lnTo>
                                <a:lnTo>
                                  <a:pt x="365" y="14"/>
                                </a:lnTo>
                                <a:lnTo>
                                  <a:pt x="378" y="150"/>
                                </a:lnTo>
                                <a:lnTo>
                                  <a:pt x="377" y="150"/>
                                </a:lnTo>
                                <a:lnTo>
                                  <a:pt x="376" y="151"/>
                                </a:lnTo>
                                <a:lnTo>
                                  <a:pt x="375" y="151"/>
                                </a:lnTo>
                                <a:lnTo>
                                  <a:pt x="373" y="152"/>
                                </a:lnTo>
                                <a:lnTo>
                                  <a:pt x="372" y="153"/>
                                </a:lnTo>
                                <a:lnTo>
                                  <a:pt x="369" y="155"/>
                                </a:lnTo>
                                <a:lnTo>
                                  <a:pt x="366" y="156"/>
                                </a:lnTo>
                                <a:lnTo>
                                  <a:pt x="362" y="159"/>
                                </a:lnTo>
                                <a:lnTo>
                                  <a:pt x="359" y="160"/>
                                </a:lnTo>
                                <a:lnTo>
                                  <a:pt x="357" y="161"/>
                                </a:lnTo>
                                <a:lnTo>
                                  <a:pt x="353" y="164"/>
                                </a:lnTo>
                                <a:lnTo>
                                  <a:pt x="352" y="165"/>
                                </a:lnTo>
                                <a:lnTo>
                                  <a:pt x="350" y="166"/>
                                </a:lnTo>
                                <a:lnTo>
                                  <a:pt x="347" y="167"/>
                                </a:lnTo>
                                <a:lnTo>
                                  <a:pt x="344" y="167"/>
                                </a:lnTo>
                                <a:lnTo>
                                  <a:pt x="343" y="169"/>
                                </a:lnTo>
                                <a:lnTo>
                                  <a:pt x="369" y="169"/>
                                </a:lnTo>
                                <a:lnTo>
                                  <a:pt x="378" y="164"/>
                                </a:lnTo>
                                <a:lnTo>
                                  <a:pt x="379" y="164"/>
                                </a:lnTo>
                                <a:lnTo>
                                  <a:pt x="382" y="161"/>
                                </a:lnTo>
                                <a:lnTo>
                                  <a:pt x="384" y="161"/>
                                </a:lnTo>
                                <a:lnTo>
                                  <a:pt x="388" y="160"/>
                                </a:lnTo>
                                <a:lnTo>
                                  <a:pt x="388" y="159"/>
                                </a:lnTo>
                                <a:lnTo>
                                  <a:pt x="389" y="159"/>
                                </a:lnTo>
                                <a:lnTo>
                                  <a:pt x="389" y="157"/>
                                </a:lnTo>
                                <a:lnTo>
                                  <a:pt x="388" y="156"/>
                                </a:lnTo>
                                <a:lnTo>
                                  <a:pt x="388" y="149"/>
                                </a:lnTo>
                                <a:lnTo>
                                  <a:pt x="388" y="147"/>
                                </a:lnTo>
                                <a:lnTo>
                                  <a:pt x="388" y="136"/>
                                </a:lnTo>
                                <a:lnTo>
                                  <a:pt x="387" y="133"/>
                                </a:lnTo>
                                <a:lnTo>
                                  <a:pt x="387" y="130"/>
                                </a:lnTo>
                                <a:lnTo>
                                  <a:pt x="386" y="127"/>
                                </a:lnTo>
                                <a:lnTo>
                                  <a:pt x="386" y="118"/>
                                </a:lnTo>
                                <a:lnTo>
                                  <a:pt x="385" y="114"/>
                                </a:lnTo>
                                <a:lnTo>
                                  <a:pt x="385" y="107"/>
                                </a:lnTo>
                                <a:lnTo>
                                  <a:pt x="384" y="105"/>
                                </a:lnTo>
                                <a:lnTo>
                                  <a:pt x="384" y="98"/>
                                </a:lnTo>
                                <a:lnTo>
                                  <a:pt x="383" y="94"/>
                                </a:lnTo>
                                <a:lnTo>
                                  <a:pt x="383" y="84"/>
                                </a:lnTo>
                                <a:lnTo>
                                  <a:pt x="382" y="80"/>
                                </a:lnTo>
                                <a:lnTo>
                                  <a:pt x="382" y="76"/>
                                </a:lnTo>
                                <a:lnTo>
                                  <a:pt x="381" y="72"/>
                                </a:lnTo>
                                <a:lnTo>
                                  <a:pt x="381" y="65"/>
                                </a:lnTo>
                                <a:lnTo>
                                  <a:pt x="380" y="61"/>
                                </a:lnTo>
                                <a:lnTo>
                                  <a:pt x="380" y="55"/>
                                </a:lnTo>
                                <a:lnTo>
                                  <a:pt x="379" y="51"/>
                                </a:lnTo>
                                <a:lnTo>
                                  <a:pt x="379" y="49"/>
                                </a:lnTo>
                                <a:lnTo>
                                  <a:pt x="378" y="45"/>
                                </a:lnTo>
                                <a:lnTo>
                                  <a:pt x="378" y="35"/>
                                </a:lnTo>
                                <a:lnTo>
                                  <a:pt x="377" y="32"/>
                                </a:lnTo>
                                <a:lnTo>
                                  <a:pt x="377" y="26"/>
                                </a:lnTo>
                                <a:lnTo>
                                  <a:pt x="376" y="24"/>
                                </a:lnTo>
                                <a:lnTo>
                                  <a:pt x="376" y="19"/>
                                </a:lnTo>
                                <a:lnTo>
                                  <a:pt x="375" y="17"/>
                                </a:lnTo>
                                <a:lnTo>
                                  <a:pt x="375" y="11"/>
                                </a:lnTo>
                                <a:lnTo>
                                  <a:pt x="374" y="9"/>
                                </a:lnTo>
                                <a:lnTo>
                                  <a:pt x="374" y="5"/>
                                </a:lnTo>
                                <a:lnTo>
                                  <a:pt x="373" y="3"/>
                                </a:lnTo>
                                <a:lnTo>
                                  <a:pt x="373" y="1"/>
                                </a:lnTo>
                                <a:lnTo>
                                  <a:pt x="371" y="0"/>
                                </a:lnTo>
                                <a:close/>
                                <a:moveTo>
                                  <a:pt x="317" y="25"/>
                                </a:moveTo>
                                <a:lnTo>
                                  <a:pt x="314" y="25"/>
                                </a:lnTo>
                                <a:lnTo>
                                  <a:pt x="316" y="25"/>
                                </a:lnTo>
                                <a:lnTo>
                                  <a:pt x="317" y="25"/>
                                </a:lnTo>
                                <a:close/>
                                <a:moveTo>
                                  <a:pt x="326" y="24"/>
                                </a:moveTo>
                                <a:lnTo>
                                  <a:pt x="304" y="24"/>
                                </a:lnTo>
                                <a:lnTo>
                                  <a:pt x="306" y="25"/>
                                </a:lnTo>
                                <a:lnTo>
                                  <a:pt x="324" y="25"/>
                                </a:lnTo>
                                <a:lnTo>
                                  <a:pt x="326" y="24"/>
                                </a:lnTo>
                                <a:close/>
                                <a:moveTo>
                                  <a:pt x="352" y="20"/>
                                </a:moveTo>
                                <a:lnTo>
                                  <a:pt x="291" y="20"/>
                                </a:lnTo>
                                <a:lnTo>
                                  <a:pt x="294" y="21"/>
                                </a:lnTo>
                                <a:lnTo>
                                  <a:pt x="296" y="21"/>
                                </a:lnTo>
                                <a:lnTo>
                                  <a:pt x="299" y="23"/>
                                </a:lnTo>
                                <a:lnTo>
                                  <a:pt x="301" y="24"/>
                                </a:lnTo>
                                <a:lnTo>
                                  <a:pt x="333" y="24"/>
                                </a:lnTo>
                                <a:lnTo>
                                  <a:pt x="335" y="23"/>
                                </a:lnTo>
                                <a:lnTo>
                                  <a:pt x="341" y="23"/>
                                </a:lnTo>
                                <a:lnTo>
                                  <a:pt x="343" y="21"/>
                                </a:lnTo>
                                <a:lnTo>
                                  <a:pt x="347" y="21"/>
                                </a:lnTo>
                                <a:lnTo>
                                  <a:pt x="350" y="21"/>
                                </a:lnTo>
                                <a:lnTo>
                                  <a:pt x="352" y="20"/>
                                </a:lnTo>
                                <a:close/>
                                <a:moveTo>
                                  <a:pt x="360" y="16"/>
                                </a:moveTo>
                                <a:lnTo>
                                  <a:pt x="282" y="16"/>
                                </a:lnTo>
                                <a:lnTo>
                                  <a:pt x="284" y="17"/>
                                </a:lnTo>
                                <a:lnTo>
                                  <a:pt x="287" y="19"/>
                                </a:lnTo>
                                <a:lnTo>
                                  <a:pt x="288" y="19"/>
                                </a:lnTo>
                                <a:lnTo>
                                  <a:pt x="290" y="20"/>
                                </a:lnTo>
                                <a:lnTo>
                                  <a:pt x="353" y="20"/>
                                </a:lnTo>
                                <a:lnTo>
                                  <a:pt x="359" y="17"/>
                                </a:lnTo>
                                <a:lnTo>
                                  <a:pt x="360" y="16"/>
                                </a:lnTo>
                                <a:close/>
                                <a:moveTo>
                                  <a:pt x="285" y="5"/>
                                </a:moveTo>
                                <a:lnTo>
                                  <a:pt x="281" y="16"/>
                                </a:lnTo>
                                <a:lnTo>
                                  <a:pt x="361" y="16"/>
                                </a:lnTo>
                                <a:lnTo>
                                  <a:pt x="363" y="15"/>
                                </a:lnTo>
                                <a:lnTo>
                                  <a:pt x="364" y="14"/>
                                </a:lnTo>
                                <a:lnTo>
                                  <a:pt x="327" y="14"/>
                                </a:lnTo>
                                <a:lnTo>
                                  <a:pt x="325" y="13"/>
                                </a:lnTo>
                                <a:lnTo>
                                  <a:pt x="321" y="13"/>
                                </a:lnTo>
                                <a:lnTo>
                                  <a:pt x="319" y="13"/>
                                </a:lnTo>
                                <a:lnTo>
                                  <a:pt x="317" y="13"/>
                                </a:lnTo>
                                <a:lnTo>
                                  <a:pt x="315" y="11"/>
                                </a:lnTo>
                                <a:lnTo>
                                  <a:pt x="312" y="11"/>
                                </a:lnTo>
                                <a:lnTo>
                                  <a:pt x="310" y="10"/>
                                </a:lnTo>
                                <a:lnTo>
                                  <a:pt x="308" y="10"/>
                                </a:lnTo>
                                <a:lnTo>
                                  <a:pt x="305" y="9"/>
                                </a:lnTo>
                                <a:lnTo>
                                  <a:pt x="303" y="9"/>
                                </a:lnTo>
                                <a:lnTo>
                                  <a:pt x="302" y="9"/>
                                </a:lnTo>
                                <a:lnTo>
                                  <a:pt x="300" y="9"/>
                                </a:lnTo>
                                <a:lnTo>
                                  <a:pt x="298" y="8"/>
                                </a:lnTo>
                                <a:lnTo>
                                  <a:pt x="296" y="8"/>
                                </a:lnTo>
                                <a:lnTo>
                                  <a:pt x="294" y="6"/>
                                </a:lnTo>
                                <a:lnTo>
                                  <a:pt x="292" y="6"/>
                                </a:lnTo>
                                <a:lnTo>
                                  <a:pt x="291" y="5"/>
                                </a:lnTo>
                                <a:lnTo>
                                  <a:pt x="287" y="5"/>
                                </a:lnTo>
                                <a:lnTo>
                                  <a:pt x="28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721" y="380"/>
                            <a:ext cx="18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321" y="1161"/>
                            <a:ext cx="4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222A4D" id="Group 150" o:spid="_x0000_s1026" style="position:absolute;margin-left:311.3pt;margin-top:18.2pt;width:35.45pt;height:56.8pt;z-index:251654144;mso-wrap-distance-left:0;mso-wrap-distance-right:0;mso-position-horizontal-relative:page" coordorigin="6226,364" coordsize="709,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">
                <v:shape id="Picture 164" o:spid="_x0000_s1027" type="#_x0000_t75" style="position:absolute;left:6226;top:364;width:709;height:1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je7DAAAA3AAAAA8AAABkcnMvZG93bnJldi54bWxET81qwkAQvhd8h2WE3urGHKSkWUVaIjm0&#10;haR5gCE7JovZ2ZBdNfr0bqHQ23x8v5PvZjuIC03eOFawXiUgiFunDXcKmp/i5RWED8gaB8ek4EYe&#10;dtvFU46Zdleu6FKHTsQQ9hkq6EMYMyl925NFv3IjceSObrIYIpw6qSe8xnA7yDRJNtKi4djQ40jv&#10;PbWn+mwVlMZUc/p5GA/tvTQfzXdRfO3XSj0v5/0biEBz+Bf/uUsd529S+H0mXi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SN7sMAAADcAAAADwAAAAAAAAAAAAAAAACf&#10;AgAAZHJzL2Rvd25yZXYueG1sUEsFBgAAAAAEAAQA9wAAAI8DAAAAAA==&#10;">
                  <v:imagedata r:id="rId91" o:title=""/>
                </v:shape>
                <v:shape id="Picture 163" o:spid="_x0000_s1028" type="#_x0000_t75" style="position:absolute;left:6328;top:1148;width:4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nnnBAAAA3AAAAA8AAABkcnMvZG93bnJldi54bWxET0trwkAQvhf8D8sIvdWNFqSNriKC4EVo&#10;bQ8eh+zkodnZmJ3E+O+7BcHbfHzPWa4HV6ue2lB5NjCdJKCIM28rLgz8/uzePkAFQbZYeyYDdwqw&#10;Xo1elphaf+Nv6o9SqBjCIUUDpUiTah2ykhyGiW+II5f71qFE2BbatniL4a7WsySZa4cVx4YSG9qW&#10;lF2OnTNwks+ve38uQn7NvTsdpOPk0hnzOh42C1BCgzzFD/fexvnzd/h/Jl6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rnnnBAAAA3AAAAA8AAAAAAAAAAAAAAAAAnwIA&#10;AGRycy9kb3ducmV2LnhtbFBLBQYAAAAABAAEAPcAAACNAwAAAAA=&#10;">
                  <v:imagedata r:id="rId92" o:title=""/>
                </v:shape>
                <v:shape id="Picture 162" o:spid="_x0000_s1029" type="#_x0000_t75" style="position:absolute;left:6260;top:739;width:474;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Cw3AAAAA3AAAAA8AAABkcnMvZG93bnJldi54bWxET0trwkAQvhf6H5YpeKsbYwmauooKQq8+&#10;Lt6G7JiEZmdDdozRX98VCt7m43vOYjW4RvXUhdqzgck4AUVceFtzaeB03H3OQAVBtth4JgN3CrBa&#10;vr8tMLf+xnvqD1KqGMIhRwOVSJtrHYqKHIaxb4kjd/GdQ4mwK7Xt8BbDXaPTJMm0w5pjQ4UtbSsq&#10;fg9XZ+Cailym9xQf/WQ7ZBnNT+eNGDP6GNbfoIQGeYn/3T82zs++4PlMvEA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3ALDcAAAADcAAAADwAAAAAAAAAAAAAAAACfAgAA&#10;ZHJzL2Rvd25yZXYueG1sUEsFBgAAAAAEAAQA9wAAAIwDAAAAAA==&#10;">
                  <v:imagedata r:id="rId93" o:title=""/>
                </v:shape>
                <v:shape id="Picture 161" o:spid="_x0000_s1030" type="#_x0000_t75" style="position:absolute;left:6302;top:419;width:357;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1nI3CAAAA3AAAAA8AAABkcnMvZG93bnJldi54bWxET82KwjAQvi/4DmEEb2uqYlmrUURW0MMK&#10;qz7A0IxNsZmUJlvbffrNguBtPr7fWW06W4mWGl86VjAZJyCIc6dLLhRcL/v3DxA+IGusHJOCnjxs&#10;1oO3FWbaPfib2nMoRAxhn6ECE0KdSelzQxb92NXEkbu5xmKIsCmkbvARw20lp0mSSoslxwaDNe0M&#10;5ffzj1XQ7Y7zr+ukP83ctP9tjyZZpKdPpUbDbrsEEagLL/HTfdBxfjqH/2fiB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tZyNwgAAANwAAAAPAAAAAAAAAAAAAAAAAJ8C&#10;AABkcnMvZG93bnJldi54bWxQSwUGAAAAAAQABAD3AAAAjgMAAAAA&#10;">
                  <v:imagedata r:id="rId94" o:title=""/>
                </v:shape>
                <v:shape id="Picture 160" o:spid="_x0000_s1031" type="#_x0000_t75" style="position:absolute;left:6771;top:387;width:101;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8HMfDAAAA3AAAAA8AAABkcnMvZG93bnJldi54bWxET01rwkAQvRf6H5Yp9Kab9hA0uooVC0Wk&#10;1dgevA3ZMRvMzobsmsR/3y0Ivc3jfc58OdhadNT6yrGCl3ECgrhwuuJSwffxfTQB4QOyxtoxKbiR&#10;h+Xi8WGOmXY9H6jLQyliCPsMFZgQmkxKXxiy6MeuIY7c2bUWQ4RtKXWLfQy3tXxNklRarDg2GGxo&#10;bai45FerYKr39Nnz9u30c7ycpxvztXPbTqnnp2E1AxFoCP/iu/tDx/lpCn/Px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wcx8MAAADcAAAADwAAAAAAAAAAAAAAAACf&#10;AgAAZHJzL2Rvd25yZXYueG1sUEsFBgAAAAAEAAQA9wAAAI8DAAAAAA==&#10;">
                  <v:imagedata r:id="rId95" o:title=""/>
                </v:shape>
                <v:shape id="AutoShape 159" o:spid="_x0000_s1032" style="position:absolute;left:6571;top:1306;width:98;height:45;visibility:visible;mso-wrap-style:square;v-text-anchor:top" coordsize="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LsEA&#10;AADcAAAADwAAAGRycy9kb3ducmV2LnhtbERP22rCQBB9F/yHZQq+mU2DmjZ1DUUQxDejHzDNTi5t&#10;djZmtxr/3hUKfZvDuc46H00nrjS41rKC1ygGQVxa3XKt4Hzazd9AOI+ssbNMCu7kIN9MJ2vMtL3x&#10;ka6Fr0UIYZehgsb7PpPSlQ0ZdJHtiQNX2cGgD3CopR7wFsJNJ5M4XkmDLYeGBnvaNlT+FL9GgV58&#10;LYvkUL2nl3tpzFba7573Ss1exs8PEJ5G/y/+c+91mL9K4flMu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Sji7BAAAA3AAAAA8AAAAAAAAAAAAAAAAAmAIAAGRycy9kb3du&#10;cmV2LnhtbFBLBQYAAAAABAAEAPUAAACGAwAAAAA=&#10;" path="m42,44r-12,l31,45r9,l42,44xm51,43r-30,l23,44r25,l51,43xm56,42r-41,l16,43r37,l56,42xm63,40l9,40r2,1l13,41r,1l58,42r2,-1l63,40xm67,39l5,39r2,1l64,40r3,-1xm97,l65,13,,16,3,39r66,l73,37r2,l77,37r2,l82,35r2,l85,34r2,-1l88,33r2,-1l91,32r1,-1l93,31r2,-1l96,30r1,-1l98,29,97,xe" fillcolor="#ffb5a8" stroked="f">
                  <v:path arrowok="t" o:connecttype="custom" o:connectlocs="42,1350;30,1350;31,1351;40,1351;42,1350;51,1349;21,1349;23,1350;48,1350;51,1349;56,1348;15,1348;16,1349;53,1349;56,1348;63,1346;9,1346;11,1347;13,1347;13,1348;58,1348;60,1347;63,1346;67,1345;5,1345;7,1346;64,1346;67,1345;97,1306;65,1319;0,1322;3,1345;69,1345;73,1343;75,1343;77,1343;79,1343;82,1341;84,1341;85,1340;87,1339;88,1339;90,1338;91,1338;92,1337;93,1337;95,1336;96,1336;97,1335;98,1335;97,1306" o:connectangles="0,0,0,0,0,0,0,0,0,0,0,0,0,0,0,0,0,0,0,0,0,0,0,0,0,0,0,0,0,0,0,0,0,0,0,0,0,0,0,0,0,0,0,0,0,0,0,0,0,0,0"/>
                </v:shape>
                <v:shape id="AutoShape 158" o:spid="_x0000_s1033" style="position:absolute;left:6373;top:770;width:183;height:55;visibility:visible;mso-wrap-style:square;v-text-anchor:top" coordsize="1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w8UA&#10;AADcAAAADwAAAGRycy9kb3ducmV2LnhtbESPQWvCQBCF7wX/wzKCt7qpBwmpqxSLoKLQqoceh+w0&#10;G8zOxuyq8d87h0JvM7w3730zW/S+UTfqYh3YwNs4A0VcBltzZeB0XL3moGJCttgEJgMPirCYD15m&#10;WNhw52+6HVKlJIRjgQZcSm2hdSwdeYzj0BKL9hs6j0nWrtK2w7uE+0ZPsmyqPdYsDQ5bWjoqz4er&#10;N9Bfczc57nf5KQv7cvN5WW+/+MeY0bD/eAeVqE//5r/rtRX8qdDKMzKB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bDxQAAANwAAAAPAAAAAAAAAAAAAAAAAJgCAABkcnMv&#10;ZG93bnJldi54bWxQSwUGAAAAAAQABAD1AAAAigMAAAAA&#10;" path="m108,53r-34,l77,54r28,l108,53xm118,52r-52,l70,53r45,l118,52xm125,51r-65,l63,52r60,l125,51xm129,50r-73,l57,51r70,l129,50xm134,49r-84,l53,50r79,l134,49xm142,47r-99,l46,48r2,1l137,49r2,-1l141,48r1,-1xm151,46l38,46r3,1l145,47r2,-1l149,46r2,xm159,43l30,43r6,3l153,46r4,-2l158,44r1,-1xm39,l,17r1,1l1,20r1,2l5,25r,2l11,32r2,1l15,35r2,1l20,38r1,1l22,39r1,1l25,41r1,1l28,43r133,l163,42r1,-1l166,41r1,-1l169,40r2,-1l174,38r3,-2l178,35r2,l182,34,39,xe" fillcolor="#467c6f" stroked="f">
                  <v:path arrowok="t" o:connecttype="custom" o:connectlocs="74,823;105,824;118,822;70,823;118,822;60,821;123,822;129,820;57,821;129,820;50,819;132,820;142,817;46,818;137,819;141,818;151,816;41,817;147,816;151,816;30,813;153,816;158,814;39,770;1,788;2,792;5,797;13,803;17,806;21,809;23,810;26,812;161,813;164,811;167,810;171,809;177,806;180,805;39,770" o:connectangles="0,0,0,0,0,0,0,0,0,0,0,0,0,0,0,0,0,0,0,0,0,0,0,0,0,0,0,0,0,0,0,0,0,0,0,0,0,0,0"/>
                </v:shape>
                <v:shape id="AutoShape 157" o:spid="_x0000_s1034" style="position:absolute;left:6398;top:1306;width:112;height:47;visibility:visible;mso-wrap-style:square;v-text-anchor:top" coordsize="1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kn8MA&#10;AADcAAAADwAAAGRycy9kb3ducmV2LnhtbERPS2sCMRC+C/6HMEJvmtWi1NUorVT0VrQ92Nt0M+4u&#10;biZhk7qPX98UCr3Nx/ec9bY1lbhT7UvLCqaTBARxZnXJuYKP9/34CYQPyBory6SgIw/bzXCwxlTb&#10;hk90P4dcxBD2KSooQnCplD4ryKCfWEccuautDYYI61zqGpsYbio5S5KFNFhybCjQ0a6g7Hb+NgqO&#10;n91Xw65/fOXezV8uuZwf+E2ph1H7vAIRqA3/4j/3Ucf5iy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Kkn8MAAADcAAAADwAAAAAAAAAAAAAAAACYAgAAZHJzL2Rv&#10;d25yZXYueG1sUEsFBgAAAAAEAAQA9QAAAIgDAAAAAA==&#10;" path="m75,46r-34,l43,47r31,l75,46xm91,45r-55,l38,46r51,l91,45xm98,44r-67,l33,45r62,l98,44xm105,43r-78,l30,44r74,l105,43xm10,l,34r,1l1,35r4,2l8,37r1,1l11,38r1,1l14,40r1,l17,41r2,l21,42r2,l25,43r85,l112,17,62,16,10,xe" fillcolor="#ffb5a8" stroked="f">
                  <v:path arrowok="t" o:connecttype="custom" o:connectlocs="75,1352;41,1352;43,1353;74,1353;75,1352;91,1351;36,1351;38,1352;89,1352;91,1351;98,1350;31,1350;33,1351;95,1351;98,1350;105,1349;27,1349;30,1350;104,1350;105,1349;10,1306;0,1340;0,1341;1,1341;5,1343;8,1343;9,1344;11,1344;12,1345;14,1346;15,1346;17,1347;19,1347;21,1348;23,1348;25,1349;110,1349;112,1323;62,1322;10,1306" o:connectangles="0,0,0,0,0,0,0,0,0,0,0,0,0,0,0,0,0,0,0,0,0,0,0,0,0,0,0,0,0,0,0,0,0,0,0,0,0,0,0,0"/>
                </v:shape>
                <v:shape id="AutoShape 156" o:spid="_x0000_s1035" style="position:absolute;left:6275;top:953;width:270;height:178;visibility:visible;mso-wrap-style:square;v-text-anchor:top" coordsize="27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fLcUA&#10;AADcAAAADwAAAGRycy9kb3ducmV2LnhtbESPQUvDQBCF74L/YRnBm92o1ErabRFBES+lsYjehuw0&#10;SZudjdkxTf995yB4m+G9ee+bxWoMrRmoT01kB7eTDAxxGX3DlYPtx8vNI5gkyB7byOTgRAlWy8uL&#10;BeY+HnlDQyGV0RBOOTqoRbrc2lTWFDBNYkes2i72AUXXvrK+x6OGh9beZdmDDdiwNtTY0XNN5aH4&#10;DQ7u7eZzNx3ie5n23z9fsn49FBKcu74an+ZghEb5N/9dv3nFnym+PqMT2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h8txQAAANwAAAAPAAAAAAAAAAAAAAAAAJgCAABkcnMv&#10;ZG93bnJldi54bWxQSwUGAAAAAAQABAD1AAAAigMAAAAA&#10;" path="m95,l,7,25,68r35,35l159,151r3,12l173,175r20,2l206,171r-3,-16l241,155r3,-15l234,129r25,-5l268,117r-5,-15l242,82,265,72r5,-14l253,47,215,39r,-1l150,38,120,25,95,xm241,155r-38,l230,156r11,-1xm205,12l150,38r65,l217,22,205,12xe" fillcolor="#ffb5a8" stroked="f">
                  <v:path arrowok="t" o:connecttype="custom" o:connectlocs="95,953;0,960;25,1021;60,1056;159,1104;162,1116;173,1128;193,1130;206,1124;203,1108;241,1108;244,1093;234,1082;259,1077;268,1070;263,1055;242,1035;265,1025;270,1011;253,1000;215,992;215,991;150,991;120,978;95,953;241,1108;203,1108;230,1109;241,1108;205,965;150,991;215,991;217,975;205,965" o:connectangles="0,0,0,0,0,0,0,0,0,0,0,0,0,0,0,0,0,0,0,0,0,0,0,0,0,0,0,0,0,0,0,0,0,0"/>
                </v:shape>
                <v:shape id="AutoShape 155" o:spid="_x0000_s1036" style="position:absolute;left:6721;top:400;width:183;height:465;visibility:visible;mso-wrap-style:square;v-text-anchor:top" coordsize="183,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9/8UA&#10;AADcAAAADwAAAGRycy9kb3ducmV2LnhtbESPQW+CQBCF7038D5tp0ltZ8ICKrKaamHjopcjF24Sd&#10;Aik7C+yK9N93m5h4m8l735s3+X42nZhodK1lBUkUgyCurG65VlBeTu9rEM4ja+wsk4JfcrDfLV5y&#10;zLS98xdNha9FCGGXoYLG+z6T0lUNGXSR7YmD9m1Hgz6sYy31iPcQbjq5jONUGmw5XGiwp2ND1U9x&#10;M6EGDaduk6aHqfosb8W6LubrcFTq7XX+2ILwNPun+UGfdeBWCfw/Eya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r3/xQAAANwAAAAPAAAAAAAAAAAAAAAAAJgCAABkcnMv&#10;ZG93bnJldi54bWxQSwUGAAAAAAQABAD1AAAAigMAAAAA&#10;" path="m79,119l65,136r-6,31l65,193r24,30l81,283,54,323,,355,11,464,83,423r44,-42l164,304r10,-81l182,142,168,122r-70,l79,119xm150,l133,10,118,41r12,6l138,81r-15,5l98,122r70,l166,119,155,89,154,11,150,xe" fillcolor="#ffb5a8" stroked="f">
                  <v:path arrowok="t" o:connecttype="custom" o:connectlocs="79,519;65,536;59,567;65,593;89,623;81,683;54,723;0,755;11,864;83,823;127,781;164,704;174,623;182,542;168,522;98,522;79,519;150,400;133,410;118,441;130,447;138,481;123,486;98,522;168,522;166,519;155,489;154,411;150,400" o:connectangles="0,0,0,0,0,0,0,0,0,0,0,0,0,0,0,0,0,0,0,0,0,0,0,0,0,0,0,0,0"/>
                </v:shape>
                <v:shape id="Picture 154" o:spid="_x0000_s1037" type="#_x0000_t75" style="position:absolute;left:6257;top:415;width:441;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Y37CAAAA3AAAAA8AAABkcnMvZG93bnJldi54bWxET01rAjEQvQv+hzAFL1KzXVDLahSxiD0V&#10;XXvpbdiMu0s3k5BEXf99IxS8zeN9znLdm05cyYfWsoK3SQaCuLK65VrB92n3+g4iRGSNnWVScKcA&#10;69VwsMRC2xsf6VrGWqQQDgUqaGJ0hZShashgmFhHnLiz9QZjgr6W2uMthZtO5lk2kwZbTg0NOto2&#10;VP2WF6Mg3338mHHZzk7HfdTOH9zXdj5VavTSbxYgIvXxKf53f+o0f57D45l0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PWN+wgAAANwAAAAPAAAAAAAAAAAAAAAAAJ8C&#10;AABkcnMvZG93bnJldi54bWxQSwUGAAAAAAQABAD3AAAAjgMAAAAA&#10;">
                  <v:imagedata r:id="rId96" o:title=""/>
                </v:shape>
                <v:shape id="AutoShape 153" o:spid="_x0000_s1038" style="position:absolute;left:6351;top:740;width:390;height:460;visibility:visible;mso-wrap-style:square;v-text-anchor:top" coordsize="39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0t8IA&#10;AADcAAAADwAAAGRycy9kb3ducmV2LnhtbERPS2sCMRC+C/6HMEJvmrVCldUoIpQKPbS6Ih7HzewD&#10;N5Ntkur23zeC4G0+vucsVp1pxJWcry0rGI8SEMS51TWXCg7Z+3AGwgdkjY1lUvBHHlbLfm+BqbY3&#10;3tF1H0oRQ9inqKAKoU2l9HlFBv3ItsSRK6wzGCJ0pdQObzHcNPI1Sd6kwZpjQ4UtbSrKL/tfo+Dn&#10;4r45fJ3O2cfxmBfF+JPd2Sn1MujWcxCBuvAUP9xbHedPJ3B/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S3wgAAANwAAAAPAAAAAAAAAAAAAAAAAJgCAABkcnMvZG93&#10;bnJldi54bWxQSwUGAAAAAAQABAD1AAAAhwMAAAAA&#10;" path="m189,458r-41,l153,459r31,l189,458xm204,457r-70,l139,458r60,l204,457xm214,456r-89,l130,457r79,l214,456xm222,456r-106,l121,456r97,l222,456xm231,455r-123,l112,456r115,l231,455xm54,427r-38,l27,432r3,1l34,436r26,8l63,445r3,1l70,447r3,1l77,448r3,l99,453r5,2l235,455r12,-3l251,452r3,-1l262,448r3,l268,447r3,l274,446r-98,l171,445r-4,l162,444r-13,l145,443r-4,l136,442r-8,l120,440r-4,l112,440r-3,l101,437r-4,l94,436r-3,l87,436r-3,-1l80,433r-2,l74,432r-6,-1l65,431,54,427xm312,127r-2,l308,129r,2l307,133r-1,1l305,136r-1,3l304,141r-1,1l303,145r-1,2l302,152r,109l302,262r,4l303,268r,4l304,275r,2l305,281r,4l306,287r,3l307,293r,3l308,298r,7l309,307r,3l310,313r,4l311,320r,2l312,326r,3l313,332r,4l314,338r1,4l315,349r1,3l316,356r1,2l317,361r1,4l318,371r1,2l319,377r,3l319,382r1,3l320,387r1,3l321,396r1,1l322,403r1,1l323,408r1,l324,411r-1,l321,412r-1,l317,415r-2,1l314,416r-2,1l311,418r-2,l308,420r-4,1l303,421r-7,4l294,425r-3,1l280,431r-3,1l274,432r-6,1l267,435r-4,1l260,436r-6,1l250,438r-2,l244,440r-3,l237,440r-7,2l222,442r-4,1l215,443r-4,1l202,444r-4,1l181,445r-5,1l274,446r4,-1l289,441r12,-5l303,436r10,-5l315,431r4,-3l320,427r1,-1l323,426r2,-2l331,421r1,-1l334,420r,-4l333,413r,-2l332,408r,-2l331,403r,-6l330,395r,-3l329,389r,-6l328,381r,-4l327,375r,-3l326,368r,-3l325,362r,-4l324,356r,-7l323,346r-1,-4l322,338r-1,-2l321,332r-1,-3l320,325r-1,-3l319,320r,-4l319,310r-1,-3l318,305r-1,-4l317,298r-1,-2l316,290r-1,-2l315,283r-1,-2l314,273r-1,-2l313,261r-1,l312,242r-1,-1l311,216r-1,-2l310,193r-1,-2l309,181r15,l325,180r9,l335,179r5,l341,177r3,l345,177r2,l349,176r1,l353,174r2,l357,172r2,l365,169r-52,l313,153r1,-1l313,150r,-20l312,129r,-2xm,325r,11l1,337r,30l2,369r,48l5,420r2,1l9,423r4,3l15,427r37,l49,426r-2,-1l44,424r-2,l36,421r-2,l30,420r-2,l27,418r-1,l24,417r-1,-1l21,416r-1,l19,416r-4,-3l14,413r-1,-1l12,412,11,331,,325xm367,169r-29,l337,169r28,l367,169xm371,r-3,l365,1r-2,l360,3r-2,2l356,5r-1,l353,5r-3,4l348,9r-1,l338,14r27,l378,150r-1,l376,151r-1,l373,152r-1,1l369,155r-3,1l362,159r-3,1l357,161r-4,3l352,165r-2,1l347,167r-3,l343,169r26,l378,164r1,l382,161r2,l388,160r,-1l389,159r,-2l388,156r,-7l388,147r,-11l387,133r,-3l386,127r,-9l385,114r,-7l384,105r,-7l383,94r,-10l382,80r,-4l381,72r,-7l380,61r,-6l379,51r,-2l378,45r,-10l377,32r,-6l376,24r,-5l375,17r,-6l374,9r,-4l373,3r,-2l371,xm317,25r-3,l316,25r1,xm326,24r-22,l306,25r18,l326,24xm352,20r-61,l294,21r2,l299,23r2,1l333,24r2,-1l341,23r2,-2l347,21r3,l352,20xm360,16r-78,l284,17r3,2l288,19r2,1l353,20r6,-3l360,16xm285,5r-4,11l361,16r2,-1l364,14r-37,l325,13r-4,l319,13r-2,l315,11r-3,l310,10r-2,l305,9r-2,l302,9r-2,l298,8r-2,l294,6r-2,l291,5r-4,l285,5xe" fillcolor="black" stroked="f">
                  <v:path arrowok="t" o:connecttype="custom" o:connectlocs="134,1197;209,1197;231,1195;27,1172;73,1188;251,1192;176,1186;136,1182;97,1177;74,1172;308,871;303,885;303,1008;306,1030;310,1053;313,1076;317,1101;320,1125;323,1148;315,1156;303,1161;268,1173;244,1180;211,1184;289,1181;321,1166;333,1153;330,1132;326,1108;322,1082;319,1060;316,1036;313,1001;309,931;341,917;355,914;313,890;1,1107;13,1166;36,1161;23,1156;12,1152;367,909;356,745;365,754;369,895;350,906;382,901;388,889;385,854;382,816;378,785;375,751;314,765;326,764;333,764;360,756;353,760;364,754;312,751;298,748" o:connectangles="0,0,0,0,0,0,0,0,0,0,0,0,0,0,0,0,0,0,0,0,0,0,0,0,0,0,0,0,0,0,0,0,0,0,0,0,0,0,0,0,0,0,0,0,0,0,0,0,0,0,0,0,0,0,0,0,0,0,0,0,0"/>
                </v:shape>
                <v:shape id="Picture 152" o:spid="_x0000_s1039" type="#_x0000_t75" style="position:absolute;left:6721;top:380;width:189;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eBrDAAAA3AAAAA8AAABkcnMvZG93bnJldi54bWxET0trwkAQvhf8D8sI3uom9VWiq4glYCke&#10;1EKv0+yYRLOzIbsm6b/vCoXe5uN7zmrTm0q01LjSsoJ4HIEgzqwuOVfweU6fX0E4j6yxskwKfsjB&#10;Zj14WmGibcdHak8+FyGEXYIKCu/rREqXFWTQjW1NHLiLbQz6AJtc6ga7EG4q+RJFc2mw5NBQYE27&#10;grLb6W4UzC7XuFt87Sb6+2DMx/0t5vcsVWo07LdLEJ56/y/+c+91mL+YwuOZcIF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l4GsMAAADcAAAADwAAAAAAAAAAAAAAAACf&#10;AgAAZHJzL2Rvd25yZXYueG1sUEsFBgAAAAAEAAQA9wAAAI8DAAAAAA==&#10;">
                  <v:imagedata r:id="rId97" o:title=""/>
                </v:shape>
                <v:shape id="Picture 151" o:spid="_x0000_s1040" type="#_x0000_t75" style="position:absolute;left:6321;top:1161;width:45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yc7DAAAA3AAAAA8AAABkcnMvZG93bnJldi54bWxET0trwkAQvhf6H5Yp9FY3Cq0aXUVatJ7E&#10;+ACPQ3ZMgtnZsLuN6b93BcHbfHzPmc47U4uWnK8sK+j3EhDEudUVFwoO++XHCIQPyBpry6TgnzzM&#10;Z68vU0y1vXJG7S4UIoawT1FBGUKTSunzkgz6nm2II3e2zmCI0BVSO7zGcFPLQZJ8SYMVx4YSG/ou&#10;Kb/s/oyCwbJbt26b/Wb18HRZHH9Wm/F2pdT7W7eYgAjUhaf44V7rOH/4Cfdn4gV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rJzsMAAADcAAAADwAAAAAAAAAAAAAAAACf&#10;AgAAZHJzL2Rvd25yZXYueG1sUEsFBgAAAAAEAAQA9wAAAI8DAAAAAA==&#10;">
                  <v:imagedata r:id="rId98" o:title=""/>
                </v:shape>
                <w10:wrap type="topAndBottom" anchorx="page"/>
              </v:group>
            </w:pict>
          </mc:Fallback>
        </mc:AlternateContent>
      </w:r>
    </w:p>
    <w:p w:rsidR="008F05FA" w:rsidRDefault="008F05FA">
      <w:pPr>
        <w:pStyle w:val="BodyText"/>
        <w:ind w:left="0" w:firstLine="0"/>
        <w:rPr>
          <w:rFonts w:ascii="Calibri"/>
          <w:sz w:val="28"/>
        </w:rPr>
      </w:pPr>
    </w:p>
    <w:p w:rsidR="008F05FA" w:rsidRDefault="008F05FA">
      <w:pPr>
        <w:pStyle w:val="BodyText"/>
        <w:spacing w:before="8"/>
        <w:ind w:left="0" w:firstLine="0"/>
        <w:rPr>
          <w:rFonts w:ascii="Calibri"/>
          <w:sz w:val="26"/>
        </w:rPr>
      </w:pPr>
    </w:p>
    <w:p w:rsidR="008F05FA" w:rsidRDefault="00B07AD6">
      <w:pPr>
        <w:pStyle w:val="ListParagraph"/>
        <w:numPr>
          <w:ilvl w:val="0"/>
          <w:numId w:val="20"/>
        </w:numPr>
        <w:tabs>
          <w:tab w:val="left" w:pos="481"/>
        </w:tabs>
        <w:rPr>
          <w:sz w:val="18"/>
        </w:rPr>
      </w:pPr>
      <w:r>
        <w:rPr>
          <w:sz w:val="18"/>
        </w:rPr>
        <w:t>colicky symptoms - upset stomach</w:t>
      </w:r>
      <w:r>
        <w:rPr>
          <w:spacing w:val="-14"/>
          <w:sz w:val="18"/>
        </w:rPr>
        <w:t xml:space="preserve"> </w:t>
      </w:r>
      <w:r>
        <w:rPr>
          <w:sz w:val="18"/>
        </w:rPr>
        <w:t>pains</w:t>
      </w:r>
    </w:p>
    <w:p w:rsidR="008F05FA" w:rsidRDefault="00B07AD6">
      <w:pPr>
        <w:pStyle w:val="ListParagraph"/>
        <w:numPr>
          <w:ilvl w:val="0"/>
          <w:numId w:val="20"/>
        </w:numPr>
        <w:tabs>
          <w:tab w:val="left" w:pos="481"/>
        </w:tabs>
        <w:rPr>
          <w:sz w:val="18"/>
        </w:rPr>
      </w:pPr>
      <w:r>
        <w:rPr>
          <w:sz w:val="18"/>
        </w:rPr>
        <w:t>with considerable spirit - with a good amount of</w:t>
      </w:r>
      <w:r>
        <w:rPr>
          <w:spacing w:val="-20"/>
          <w:sz w:val="18"/>
        </w:rPr>
        <w:t xml:space="preserve"> </w:t>
      </w:r>
      <w:r>
        <w:rPr>
          <w:sz w:val="18"/>
        </w:rPr>
        <w:t>energy</w:t>
      </w:r>
    </w:p>
    <w:p w:rsidR="008F05FA" w:rsidRDefault="00B07AD6">
      <w:pPr>
        <w:pStyle w:val="ListParagraph"/>
        <w:numPr>
          <w:ilvl w:val="0"/>
          <w:numId w:val="20"/>
        </w:numPr>
        <w:tabs>
          <w:tab w:val="left" w:pos="481"/>
        </w:tabs>
        <w:rPr>
          <w:sz w:val="18"/>
        </w:rPr>
      </w:pPr>
      <w:r>
        <w:rPr>
          <w:sz w:val="18"/>
        </w:rPr>
        <w:t>fetched a succession - began a</w:t>
      </w:r>
      <w:r>
        <w:rPr>
          <w:spacing w:val="-21"/>
          <w:sz w:val="18"/>
        </w:rPr>
        <w:t xml:space="preserve"> </w:t>
      </w:r>
      <w:r>
        <w:rPr>
          <w:sz w:val="18"/>
        </w:rPr>
        <w:t>series</w:t>
      </w:r>
    </w:p>
    <w:p w:rsidR="008F05FA" w:rsidRDefault="00B07AD6">
      <w:pPr>
        <w:pStyle w:val="ListParagraph"/>
        <w:numPr>
          <w:ilvl w:val="0"/>
          <w:numId w:val="20"/>
        </w:numPr>
        <w:tabs>
          <w:tab w:val="left" w:pos="481"/>
        </w:tabs>
        <w:rPr>
          <w:sz w:val="18"/>
        </w:rPr>
      </w:pPr>
      <w:r>
        <w:rPr>
          <w:sz w:val="18"/>
        </w:rPr>
        <w:t>I</w:t>
      </w:r>
      <w:r>
        <w:rPr>
          <w:spacing w:val="-3"/>
          <w:sz w:val="18"/>
        </w:rPr>
        <w:t xml:space="preserve"> </w:t>
      </w:r>
      <w:r>
        <w:rPr>
          <w:sz w:val="18"/>
        </w:rPr>
        <w:t>never</w:t>
      </w:r>
      <w:r>
        <w:rPr>
          <w:spacing w:val="-2"/>
          <w:sz w:val="18"/>
        </w:rPr>
        <w:t xml:space="preserve"> </w:t>
      </w:r>
      <w:r>
        <w:rPr>
          <w:sz w:val="18"/>
        </w:rPr>
        <w:t>minded</w:t>
      </w:r>
      <w:r>
        <w:rPr>
          <w:spacing w:val="-3"/>
          <w:sz w:val="18"/>
        </w:rPr>
        <w:t xml:space="preserve"> </w:t>
      </w:r>
      <w:r>
        <w:rPr>
          <w:sz w:val="18"/>
        </w:rPr>
        <w:t>my</w:t>
      </w:r>
      <w:r>
        <w:rPr>
          <w:spacing w:val="-3"/>
          <w:sz w:val="18"/>
        </w:rPr>
        <w:t xml:space="preserve"> </w:t>
      </w:r>
      <w:r>
        <w:rPr>
          <w:sz w:val="18"/>
        </w:rPr>
        <w:t>tooth</w:t>
      </w:r>
      <w:r>
        <w:rPr>
          <w:spacing w:val="-2"/>
          <w:sz w:val="18"/>
        </w:rPr>
        <w:t xml:space="preserve"> </w:t>
      </w:r>
      <w:r>
        <w:rPr>
          <w:sz w:val="18"/>
        </w:rPr>
        <w:t>at</w:t>
      </w:r>
      <w:r>
        <w:rPr>
          <w:spacing w:val="-2"/>
          <w:sz w:val="18"/>
        </w:rPr>
        <w:t xml:space="preserve"> </w:t>
      </w:r>
      <w:r>
        <w:rPr>
          <w:sz w:val="18"/>
        </w:rPr>
        <w:t>all</w:t>
      </w:r>
      <w:r>
        <w:rPr>
          <w:spacing w:val="-1"/>
          <w:sz w:val="18"/>
        </w:rPr>
        <w:t xml:space="preserve"> </w:t>
      </w:r>
      <w:r>
        <w:rPr>
          <w:sz w:val="18"/>
        </w:rPr>
        <w:t>-</w:t>
      </w:r>
      <w:r>
        <w:rPr>
          <w:spacing w:val="-3"/>
          <w:sz w:val="18"/>
        </w:rPr>
        <w:t xml:space="preserve"> </w:t>
      </w:r>
      <w:r>
        <w:rPr>
          <w:sz w:val="18"/>
        </w:rPr>
        <w:t>I</w:t>
      </w:r>
      <w:r>
        <w:rPr>
          <w:spacing w:val="-3"/>
          <w:sz w:val="18"/>
        </w:rPr>
        <w:t xml:space="preserve"> </w:t>
      </w:r>
      <w:r>
        <w:rPr>
          <w:sz w:val="18"/>
        </w:rPr>
        <w:t>didn't</w:t>
      </w:r>
      <w:r>
        <w:rPr>
          <w:spacing w:val="-2"/>
          <w:sz w:val="18"/>
        </w:rPr>
        <w:t xml:space="preserve"> </w:t>
      </w:r>
      <w:r>
        <w:rPr>
          <w:sz w:val="18"/>
        </w:rPr>
        <w:t>pay</w:t>
      </w:r>
      <w:r>
        <w:rPr>
          <w:spacing w:val="-3"/>
          <w:sz w:val="18"/>
        </w:rPr>
        <w:t xml:space="preserve"> </w:t>
      </w:r>
      <w:r>
        <w:rPr>
          <w:sz w:val="18"/>
        </w:rPr>
        <w:t>any</w:t>
      </w:r>
      <w:r>
        <w:rPr>
          <w:spacing w:val="-3"/>
          <w:sz w:val="18"/>
        </w:rPr>
        <w:t xml:space="preserve"> </w:t>
      </w:r>
      <w:r>
        <w:rPr>
          <w:sz w:val="18"/>
        </w:rPr>
        <w:t>attention</w:t>
      </w:r>
      <w:r>
        <w:rPr>
          <w:spacing w:val="-3"/>
          <w:sz w:val="18"/>
        </w:rPr>
        <w:t xml:space="preserve"> </w:t>
      </w:r>
      <w:r>
        <w:rPr>
          <w:sz w:val="18"/>
        </w:rPr>
        <w:t>to</w:t>
      </w:r>
      <w:r>
        <w:rPr>
          <w:spacing w:val="-1"/>
          <w:sz w:val="18"/>
        </w:rPr>
        <w:t xml:space="preserve"> </w:t>
      </w:r>
      <w:r>
        <w:rPr>
          <w:sz w:val="18"/>
        </w:rPr>
        <w:t>my</w:t>
      </w:r>
      <w:r>
        <w:rPr>
          <w:spacing w:val="-3"/>
          <w:sz w:val="18"/>
        </w:rPr>
        <w:t xml:space="preserve"> </w:t>
      </w:r>
      <w:r>
        <w:rPr>
          <w:sz w:val="18"/>
        </w:rPr>
        <w:t>sore</w:t>
      </w:r>
      <w:r>
        <w:rPr>
          <w:spacing w:val="-3"/>
          <w:sz w:val="18"/>
        </w:rPr>
        <w:t xml:space="preserve"> </w:t>
      </w:r>
      <w:r>
        <w:rPr>
          <w:sz w:val="18"/>
        </w:rPr>
        <w:t>tooth</w:t>
      </w:r>
    </w:p>
    <w:p w:rsidR="008F05FA" w:rsidRDefault="00B07AD6">
      <w:pPr>
        <w:pStyle w:val="ListParagraph"/>
        <w:numPr>
          <w:ilvl w:val="0"/>
          <w:numId w:val="20"/>
        </w:numPr>
        <w:tabs>
          <w:tab w:val="left" w:pos="481"/>
        </w:tabs>
        <w:rPr>
          <w:sz w:val="18"/>
        </w:rPr>
      </w:pPr>
      <w:r>
        <w:rPr>
          <w:sz w:val="18"/>
        </w:rPr>
        <w:t>chunk of fire - piece of hot coal from the</w:t>
      </w:r>
      <w:r>
        <w:rPr>
          <w:spacing w:val="-26"/>
          <w:sz w:val="18"/>
        </w:rPr>
        <w:t xml:space="preserve"> </w:t>
      </w:r>
      <w:r>
        <w:rPr>
          <w:sz w:val="18"/>
        </w:rPr>
        <w:t>woo</w:t>
      </w:r>
      <w:r>
        <w:rPr>
          <w:sz w:val="18"/>
        </w:rPr>
        <w:t>dstove</w:t>
      </w:r>
    </w:p>
    <w:p w:rsidR="008F05FA" w:rsidRDefault="00B07AD6">
      <w:pPr>
        <w:pStyle w:val="ListParagraph"/>
        <w:numPr>
          <w:ilvl w:val="0"/>
          <w:numId w:val="20"/>
        </w:numPr>
        <w:tabs>
          <w:tab w:val="left" w:pos="481"/>
        </w:tabs>
        <w:spacing w:before="2"/>
        <w:rPr>
          <w:sz w:val="18"/>
        </w:rPr>
      </w:pPr>
      <w:r>
        <w:rPr>
          <w:sz w:val="18"/>
        </w:rPr>
        <w:t>a-fishing -</w:t>
      </w:r>
      <w:r>
        <w:rPr>
          <w:spacing w:val="-7"/>
          <w:sz w:val="18"/>
        </w:rPr>
        <w:t xml:space="preserve"> </w:t>
      </w:r>
      <w:r>
        <w:rPr>
          <w:sz w:val="18"/>
        </w:rPr>
        <w:t>fishing</w:t>
      </w:r>
    </w:p>
    <w:p w:rsidR="008F05FA" w:rsidRDefault="00B07AD6">
      <w:pPr>
        <w:pStyle w:val="ListParagraph"/>
        <w:numPr>
          <w:ilvl w:val="0"/>
          <w:numId w:val="20"/>
        </w:numPr>
        <w:tabs>
          <w:tab w:val="left" w:pos="481"/>
        </w:tabs>
        <w:rPr>
          <w:sz w:val="18"/>
        </w:rPr>
      </w:pPr>
      <w:r>
        <w:rPr>
          <w:sz w:val="18"/>
        </w:rPr>
        <w:t>shorn of his glory - was no longer</w:t>
      </w:r>
      <w:r>
        <w:rPr>
          <w:spacing w:val="-21"/>
          <w:sz w:val="18"/>
        </w:rPr>
        <w:t xml:space="preserve"> </w:t>
      </w:r>
      <w:r>
        <w:rPr>
          <w:sz w:val="18"/>
        </w:rPr>
        <w:t>honored</w:t>
      </w:r>
    </w:p>
    <w:p w:rsidR="008F05FA" w:rsidRDefault="00B07AD6">
      <w:pPr>
        <w:pStyle w:val="ListParagraph"/>
        <w:numPr>
          <w:ilvl w:val="0"/>
          <w:numId w:val="20"/>
        </w:numPr>
        <w:tabs>
          <w:tab w:val="left" w:pos="481"/>
        </w:tabs>
        <w:rPr>
          <w:sz w:val="18"/>
        </w:rPr>
      </w:pPr>
      <w:r>
        <w:rPr>
          <w:sz w:val="18"/>
        </w:rPr>
        <w:t>"sour</w:t>
      </w:r>
      <w:r>
        <w:rPr>
          <w:spacing w:val="-2"/>
          <w:sz w:val="18"/>
        </w:rPr>
        <w:t xml:space="preserve"> </w:t>
      </w:r>
      <w:r>
        <w:rPr>
          <w:sz w:val="18"/>
        </w:rPr>
        <w:t>grapes"</w:t>
      </w:r>
      <w:r>
        <w:rPr>
          <w:spacing w:val="-2"/>
          <w:sz w:val="18"/>
        </w:rPr>
        <w:t xml:space="preserve"> </w:t>
      </w:r>
      <w:r>
        <w:rPr>
          <w:sz w:val="18"/>
        </w:rPr>
        <w:t>-</w:t>
      </w:r>
      <w:r>
        <w:rPr>
          <w:spacing w:val="-3"/>
          <w:sz w:val="18"/>
        </w:rPr>
        <w:t xml:space="preserve"> </w:t>
      </w:r>
      <w:r>
        <w:rPr>
          <w:sz w:val="18"/>
        </w:rPr>
        <w:t>being</w:t>
      </w:r>
      <w:r>
        <w:rPr>
          <w:spacing w:val="-3"/>
          <w:sz w:val="18"/>
        </w:rPr>
        <w:t xml:space="preserve"> </w:t>
      </w:r>
      <w:r>
        <w:rPr>
          <w:sz w:val="18"/>
        </w:rPr>
        <w:t>resentful</w:t>
      </w:r>
      <w:r>
        <w:rPr>
          <w:spacing w:val="-2"/>
          <w:sz w:val="18"/>
        </w:rPr>
        <w:t xml:space="preserve"> </w:t>
      </w:r>
      <w:r>
        <w:rPr>
          <w:sz w:val="18"/>
        </w:rPr>
        <w:t>for</w:t>
      </w:r>
      <w:r>
        <w:rPr>
          <w:spacing w:val="-2"/>
          <w:sz w:val="18"/>
        </w:rPr>
        <w:t xml:space="preserve"> </w:t>
      </w:r>
      <w:r>
        <w:rPr>
          <w:sz w:val="18"/>
        </w:rPr>
        <w:t>not</w:t>
      </w:r>
      <w:r>
        <w:rPr>
          <w:spacing w:val="-3"/>
          <w:sz w:val="18"/>
        </w:rPr>
        <w:t xml:space="preserve"> </w:t>
      </w:r>
      <w:r>
        <w:rPr>
          <w:sz w:val="18"/>
        </w:rPr>
        <w:t>being</w:t>
      </w:r>
      <w:r>
        <w:rPr>
          <w:spacing w:val="-3"/>
          <w:sz w:val="18"/>
        </w:rPr>
        <w:t xml:space="preserve"> </w:t>
      </w:r>
      <w:r>
        <w:rPr>
          <w:sz w:val="18"/>
        </w:rPr>
        <w:t>able</w:t>
      </w:r>
      <w:r>
        <w:rPr>
          <w:spacing w:val="-3"/>
          <w:sz w:val="18"/>
        </w:rPr>
        <w:t xml:space="preserve"> </w:t>
      </w:r>
      <w:r>
        <w:rPr>
          <w:sz w:val="18"/>
        </w:rPr>
        <w:t>to</w:t>
      </w:r>
      <w:r>
        <w:rPr>
          <w:spacing w:val="-3"/>
          <w:sz w:val="18"/>
        </w:rPr>
        <w:t xml:space="preserve"> </w:t>
      </w:r>
      <w:r>
        <w:rPr>
          <w:sz w:val="18"/>
        </w:rPr>
        <w:t>do</w:t>
      </w:r>
      <w:r>
        <w:rPr>
          <w:spacing w:val="-4"/>
          <w:sz w:val="18"/>
        </w:rPr>
        <w:t xml:space="preserve"> </w:t>
      </w:r>
      <w:r>
        <w:rPr>
          <w:sz w:val="18"/>
        </w:rPr>
        <w:t>what</w:t>
      </w:r>
      <w:r>
        <w:rPr>
          <w:spacing w:val="-2"/>
          <w:sz w:val="18"/>
        </w:rPr>
        <w:t xml:space="preserve"> </w:t>
      </w:r>
      <w:r>
        <w:rPr>
          <w:sz w:val="18"/>
        </w:rPr>
        <w:t>someone</w:t>
      </w:r>
      <w:r>
        <w:rPr>
          <w:spacing w:val="-3"/>
          <w:sz w:val="18"/>
        </w:rPr>
        <w:t xml:space="preserve"> </w:t>
      </w:r>
      <w:r>
        <w:rPr>
          <w:sz w:val="18"/>
        </w:rPr>
        <w:t>else</w:t>
      </w:r>
      <w:r>
        <w:rPr>
          <w:spacing w:val="-3"/>
          <w:sz w:val="18"/>
        </w:rPr>
        <w:t xml:space="preserve"> </w:t>
      </w:r>
      <w:r>
        <w:rPr>
          <w:sz w:val="18"/>
        </w:rPr>
        <w:t>can</w:t>
      </w:r>
      <w:r>
        <w:rPr>
          <w:spacing w:val="-3"/>
          <w:sz w:val="18"/>
        </w:rPr>
        <w:t xml:space="preserve"> </w:t>
      </w:r>
      <w:r>
        <w:rPr>
          <w:sz w:val="18"/>
        </w:rPr>
        <w:t>do</w:t>
      </w:r>
    </w:p>
    <w:p w:rsidR="008F05FA" w:rsidRDefault="00B07AD6">
      <w:pPr>
        <w:pStyle w:val="ListParagraph"/>
        <w:numPr>
          <w:ilvl w:val="0"/>
          <w:numId w:val="20"/>
        </w:numPr>
        <w:tabs>
          <w:tab w:val="left" w:pos="481"/>
        </w:tabs>
        <w:rPr>
          <w:sz w:val="18"/>
        </w:rPr>
      </w:pPr>
      <w:r>
        <w:rPr>
          <w:sz w:val="18"/>
        </w:rPr>
        <w:t>juvenile pariah - young homeless person;</w:t>
      </w:r>
      <w:r>
        <w:rPr>
          <w:spacing w:val="-22"/>
          <w:sz w:val="18"/>
        </w:rPr>
        <w:t xml:space="preserve"> </w:t>
      </w:r>
      <w:r>
        <w:rPr>
          <w:sz w:val="18"/>
        </w:rPr>
        <w:t>hobo</w:t>
      </w:r>
    </w:p>
    <w:p w:rsidR="008F05FA" w:rsidRDefault="00B07AD6">
      <w:pPr>
        <w:pStyle w:val="ListParagraph"/>
        <w:numPr>
          <w:ilvl w:val="0"/>
          <w:numId w:val="20"/>
        </w:numPr>
        <w:tabs>
          <w:tab w:val="left" w:pos="481"/>
        </w:tabs>
        <w:spacing w:before="2"/>
        <w:rPr>
          <w:sz w:val="18"/>
        </w:rPr>
      </w:pPr>
      <w:r>
        <w:rPr>
          <w:sz w:val="18"/>
        </w:rPr>
        <w:t>idle and lawless - does not do anything all day long and does not obey any</w:t>
      </w:r>
      <w:r>
        <w:rPr>
          <w:spacing w:val="-29"/>
          <w:sz w:val="18"/>
        </w:rPr>
        <w:t xml:space="preserve"> </w:t>
      </w:r>
      <w:r>
        <w:rPr>
          <w:sz w:val="18"/>
        </w:rPr>
        <w:t>rules</w:t>
      </w:r>
    </w:p>
    <w:p w:rsidR="008F05FA" w:rsidRDefault="00B07AD6">
      <w:pPr>
        <w:pStyle w:val="ListParagraph"/>
        <w:numPr>
          <w:ilvl w:val="0"/>
          <w:numId w:val="20"/>
        </w:numPr>
        <w:tabs>
          <w:tab w:val="left" w:pos="481"/>
        </w:tabs>
        <w:rPr>
          <w:sz w:val="18"/>
        </w:rPr>
      </w:pPr>
      <w:r>
        <w:rPr>
          <w:sz w:val="18"/>
        </w:rPr>
        <w:t>forbidden society - friendship that was not</w:t>
      </w:r>
      <w:r>
        <w:rPr>
          <w:spacing w:val="-18"/>
          <w:sz w:val="18"/>
        </w:rPr>
        <w:t xml:space="preserve"> </w:t>
      </w:r>
      <w:r>
        <w:rPr>
          <w:sz w:val="18"/>
        </w:rPr>
        <w:t>allowed</w:t>
      </w:r>
    </w:p>
    <w:p w:rsidR="008F05FA" w:rsidRDefault="00B07AD6">
      <w:pPr>
        <w:pStyle w:val="ListParagraph"/>
        <w:numPr>
          <w:ilvl w:val="0"/>
          <w:numId w:val="20"/>
        </w:numPr>
        <w:tabs>
          <w:tab w:val="left" w:pos="481"/>
        </w:tabs>
        <w:rPr>
          <w:sz w:val="18"/>
        </w:rPr>
      </w:pPr>
      <w:r>
        <w:rPr>
          <w:sz w:val="18"/>
        </w:rPr>
        <w:t>hogsheads - large</w:t>
      </w:r>
      <w:r>
        <w:rPr>
          <w:spacing w:val="-13"/>
          <w:sz w:val="18"/>
        </w:rPr>
        <w:t xml:space="preserve"> </w:t>
      </w:r>
      <w:r>
        <w:rPr>
          <w:sz w:val="18"/>
        </w:rPr>
        <w:t>barrel</w:t>
      </w:r>
    </w:p>
    <w:p w:rsidR="008F05FA" w:rsidRDefault="00B07AD6">
      <w:pPr>
        <w:pStyle w:val="ListParagraph"/>
        <w:numPr>
          <w:ilvl w:val="0"/>
          <w:numId w:val="20"/>
        </w:numPr>
        <w:tabs>
          <w:tab w:val="left" w:pos="481"/>
        </w:tabs>
        <w:rPr>
          <w:sz w:val="18"/>
        </w:rPr>
      </w:pPr>
      <w:r>
        <w:rPr>
          <w:sz w:val="18"/>
        </w:rPr>
        <w:t>resume leather - wear shoes</w:t>
      </w:r>
      <w:r>
        <w:rPr>
          <w:spacing w:val="-16"/>
          <w:sz w:val="18"/>
        </w:rPr>
        <w:t xml:space="preserve"> </w:t>
      </w:r>
      <w:r>
        <w:rPr>
          <w:sz w:val="18"/>
        </w:rPr>
        <w:t>again</w:t>
      </w:r>
    </w:p>
    <w:p w:rsidR="008F05FA" w:rsidRDefault="00B07AD6">
      <w:pPr>
        <w:pStyle w:val="ListParagraph"/>
        <w:numPr>
          <w:ilvl w:val="0"/>
          <w:numId w:val="20"/>
        </w:numPr>
        <w:tabs>
          <w:tab w:val="left" w:pos="481"/>
        </w:tabs>
        <w:rPr>
          <w:sz w:val="18"/>
        </w:rPr>
      </w:pPr>
      <w:r>
        <w:rPr>
          <w:sz w:val="18"/>
        </w:rPr>
        <w:t>hailed the romantic outcast - greeted the forbidden</w:t>
      </w:r>
      <w:r>
        <w:rPr>
          <w:spacing w:val="-24"/>
          <w:sz w:val="18"/>
        </w:rPr>
        <w:t xml:space="preserve"> </w:t>
      </w:r>
      <w:r>
        <w:rPr>
          <w:sz w:val="18"/>
        </w:rPr>
        <w:t>hobo</w:t>
      </w:r>
    </w:p>
    <w:p w:rsidR="008F05FA" w:rsidRDefault="00B07AD6">
      <w:pPr>
        <w:pStyle w:val="ListParagraph"/>
        <w:numPr>
          <w:ilvl w:val="0"/>
          <w:numId w:val="20"/>
        </w:numPr>
        <w:tabs>
          <w:tab w:val="left" w:pos="481"/>
        </w:tabs>
        <w:spacing w:before="2"/>
        <w:rPr>
          <w:sz w:val="18"/>
        </w:rPr>
      </w:pPr>
      <w:r>
        <w:rPr>
          <w:sz w:val="18"/>
        </w:rPr>
        <w:t>off'n a</w:t>
      </w:r>
      <w:r>
        <w:rPr>
          <w:sz w:val="18"/>
        </w:rPr>
        <w:t xml:space="preserve"> boy - from a</w:t>
      </w:r>
      <w:r>
        <w:rPr>
          <w:spacing w:val="-10"/>
          <w:sz w:val="18"/>
        </w:rPr>
        <w:t xml:space="preserve"> </w:t>
      </w:r>
      <w:r>
        <w:rPr>
          <w:sz w:val="18"/>
        </w:rPr>
        <w:t>boy</w:t>
      </w:r>
    </w:p>
    <w:p w:rsidR="008F05FA" w:rsidRDefault="00B07AD6">
      <w:pPr>
        <w:pStyle w:val="ListParagraph"/>
        <w:numPr>
          <w:ilvl w:val="0"/>
          <w:numId w:val="20"/>
        </w:numPr>
        <w:tabs>
          <w:tab w:val="left" w:pos="481"/>
        </w:tabs>
        <w:rPr>
          <w:sz w:val="18"/>
        </w:rPr>
      </w:pPr>
      <w:r>
        <w:rPr>
          <w:sz w:val="18"/>
        </w:rPr>
        <w:t>hoopstick - a large stick used to roll a wheel</w:t>
      </w:r>
      <w:r>
        <w:rPr>
          <w:spacing w:val="-25"/>
          <w:sz w:val="18"/>
        </w:rPr>
        <w:t xml:space="preserve"> </w:t>
      </w:r>
      <w:r>
        <w:rPr>
          <w:sz w:val="18"/>
        </w:rPr>
        <w:t>rim</w:t>
      </w:r>
    </w:p>
    <w:p w:rsidR="008F05FA" w:rsidRDefault="00B07AD6">
      <w:pPr>
        <w:pStyle w:val="ListParagraph"/>
        <w:numPr>
          <w:ilvl w:val="0"/>
          <w:numId w:val="20"/>
        </w:numPr>
        <w:tabs>
          <w:tab w:val="left" w:pos="481"/>
        </w:tabs>
        <w:rPr>
          <w:sz w:val="18"/>
        </w:rPr>
      </w:pPr>
      <w:r>
        <w:rPr>
          <w:sz w:val="18"/>
        </w:rPr>
        <w:t>spunk</w:t>
      </w:r>
      <w:r>
        <w:rPr>
          <w:spacing w:val="-3"/>
          <w:sz w:val="18"/>
        </w:rPr>
        <w:t xml:space="preserve"> </w:t>
      </w:r>
      <w:r>
        <w:rPr>
          <w:sz w:val="18"/>
        </w:rPr>
        <w:t>water</w:t>
      </w:r>
      <w:r>
        <w:rPr>
          <w:spacing w:val="-2"/>
          <w:sz w:val="18"/>
        </w:rPr>
        <w:t xml:space="preserve"> </w:t>
      </w:r>
      <w:r>
        <w:rPr>
          <w:sz w:val="18"/>
        </w:rPr>
        <w:t>-</w:t>
      </w:r>
      <w:r>
        <w:rPr>
          <w:spacing w:val="-1"/>
          <w:sz w:val="18"/>
        </w:rPr>
        <w:t xml:space="preserve"> </w:t>
      </w:r>
      <w:r>
        <w:rPr>
          <w:sz w:val="18"/>
        </w:rPr>
        <w:t>water</w:t>
      </w:r>
      <w:r>
        <w:rPr>
          <w:spacing w:val="-2"/>
          <w:sz w:val="18"/>
        </w:rPr>
        <w:t xml:space="preserve"> </w:t>
      </w:r>
      <w:r>
        <w:rPr>
          <w:sz w:val="18"/>
        </w:rPr>
        <w:t>that</w:t>
      </w:r>
      <w:r>
        <w:rPr>
          <w:spacing w:val="-2"/>
          <w:sz w:val="18"/>
        </w:rPr>
        <w:t xml:space="preserve"> </w:t>
      </w:r>
      <w:r>
        <w:rPr>
          <w:sz w:val="18"/>
        </w:rPr>
        <w:t>is</w:t>
      </w:r>
      <w:r>
        <w:rPr>
          <w:spacing w:val="-4"/>
          <w:sz w:val="18"/>
        </w:rPr>
        <w:t xml:space="preserve"> </w:t>
      </w:r>
      <w:r>
        <w:rPr>
          <w:sz w:val="18"/>
        </w:rPr>
        <w:t>collected</w:t>
      </w:r>
      <w:r>
        <w:rPr>
          <w:spacing w:val="-3"/>
          <w:sz w:val="18"/>
        </w:rPr>
        <w:t xml:space="preserve"> </w:t>
      </w:r>
      <w:r>
        <w:rPr>
          <w:sz w:val="18"/>
        </w:rPr>
        <w:t>in</w:t>
      </w:r>
      <w:r>
        <w:rPr>
          <w:spacing w:val="-4"/>
          <w:sz w:val="18"/>
        </w:rPr>
        <w:t xml:space="preserve"> </w:t>
      </w:r>
      <w:r>
        <w:rPr>
          <w:sz w:val="18"/>
        </w:rPr>
        <w:t>a</w:t>
      </w:r>
      <w:r>
        <w:rPr>
          <w:spacing w:val="-3"/>
          <w:sz w:val="18"/>
        </w:rPr>
        <w:t xml:space="preserve"> </w:t>
      </w:r>
      <w:r>
        <w:rPr>
          <w:sz w:val="18"/>
        </w:rPr>
        <w:t>hollow</w:t>
      </w:r>
      <w:r>
        <w:rPr>
          <w:spacing w:val="-3"/>
          <w:sz w:val="18"/>
        </w:rPr>
        <w:t xml:space="preserve"> </w:t>
      </w:r>
      <w:r>
        <w:rPr>
          <w:sz w:val="18"/>
        </w:rPr>
        <w:t>stump</w:t>
      </w:r>
      <w:r>
        <w:rPr>
          <w:spacing w:val="-1"/>
          <w:sz w:val="18"/>
        </w:rPr>
        <w:t xml:space="preserve"> </w:t>
      </w:r>
      <w:r>
        <w:rPr>
          <w:sz w:val="18"/>
        </w:rPr>
        <w:t>of</w:t>
      </w:r>
      <w:r>
        <w:rPr>
          <w:spacing w:val="-3"/>
          <w:sz w:val="18"/>
        </w:rPr>
        <w:t xml:space="preserve"> </w:t>
      </w:r>
      <w:r>
        <w:rPr>
          <w:sz w:val="18"/>
        </w:rPr>
        <w:t>a</w:t>
      </w:r>
      <w:r>
        <w:rPr>
          <w:spacing w:val="-3"/>
          <w:sz w:val="18"/>
        </w:rPr>
        <w:t xml:space="preserve"> </w:t>
      </w:r>
      <w:r>
        <w:rPr>
          <w:sz w:val="18"/>
        </w:rPr>
        <w:t>tree</w:t>
      </w:r>
    </w:p>
    <w:p w:rsidR="008F05FA" w:rsidRDefault="00B07AD6">
      <w:pPr>
        <w:pStyle w:val="ListParagraph"/>
        <w:numPr>
          <w:ilvl w:val="0"/>
          <w:numId w:val="20"/>
        </w:numPr>
        <w:tabs>
          <w:tab w:val="left" w:pos="481"/>
        </w:tabs>
        <w:rPr>
          <w:sz w:val="18"/>
        </w:rPr>
      </w:pPr>
      <w:r>
        <w:rPr>
          <w:sz w:val="18"/>
        </w:rPr>
        <w:t>hain't -</w:t>
      </w:r>
      <w:r>
        <w:rPr>
          <w:spacing w:val="-6"/>
          <w:sz w:val="18"/>
        </w:rPr>
        <w:t xml:space="preserve"> </w:t>
      </w:r>
      <w:r>
        <w:rPr>
          <w:sz w:val="18"/>
        </w:rPr>
        <w:t>haven't</w:t>
      </w:r>
    </w:p>
    <w:p w:rsidR="008F05FA" w:rsidRDefault="00B07AD6">
      <w:pPr>
        <w:pStyle w:val="ListParagraph"/>
        <w:numPr>
          <w:ilvl w:val="0"/>
          <w:numId w:val="20"/>
        </w:numPr>
        <w:tabs>
          <w:tab w:val="left" w:pos="481"/>
        </w:tabs>
        <w:spacing w:before="2"/>
        <w:rPr>
          <w:sz w:val="18"/>
        </w:rPr>
      </w:pPr>
      <w:r>
        <w:rPr>
          <w:sz w:val="18"/>
        </w:rPr>
        <w:t>nigger - offensive reference to an African</w:t>
      </w:r>
      <w:r>
        <w:rPr>
          <w:spacing w:val="-23"/>
          <w:sz w:val="18"/>
        </w:rPr>
        <w:t xml:space="preserve"> </w:t>
      </w:r>
      <w:r>
        <w:rPr>
          <w:sz w:val="18"/>
        </w:rPr>
        <w:t>American</w:t>
      </w:r>
    </w:p>
    <w:p w:rsidR="008F05FA" w:rsidRDefault="00B07AD6">
      <w:pPr>
        <w:pStyle w:val="ListParagraph"/>
        <w:numPr>
          <w:ilvl w:val="0"/>
          <w:numId w:val="20"/>
        </w:numPr>
        <w:tabs>
          <w:tab w:val="left" w:pos="481"/>
        </w:tabs>
        <w:rPr>
          <w:sz w:val="18"/>
        </w:rPr>
      </w:pPr>
      <w:r>
        <w:rPr>
          <w:sz w:val="18"/>
        </w:rPr>
        <w:t>leastways - at</w:t>
      </w:r>
      <w:r>
        <w:rPr>
          <w:spacing w:val="-14"/>
          <w:sz w:val="18"/>
        </w:rPr>
        <w:t xml:space="preserve"> </w:t>
      </w:r>
      <w:r>
        <w:rPr>
          <w:sz w:val="18"/>
        </w:rPr>
        <w:t>least</w:t>
      </w:r>
    </w:p>
    <w:p w:rsidR="008F05FA" w:rsidRDefault="00B07AD6">
      <w:pPr>
        <w:pStyle w:val="ListParagraph"/>
        <w:numPr>
          <w:ilvl w:val="0"/>
          <w:numId w:val="20"/>
        </w:numPr>
        <w:tabs>
          <w:tab w:val="left" w:pos="481"/>
        </w:tabs>
        <w:rPr>
          <w:sz w:val="18"/>
        </w:rPr>
      </w:pPr>
      <w:r>
        <w:rPr>
          <w:sz w:val="18"/>
        </w:rPr>
        <w:t>swaller -</w:t>
      </w:r>
      <w:r>
        <w:rPr>
          <w:spacing w:val="-7"/>
          <w:sz w:val="18"/>
        </w:rPr>
        <w:t xml:space="preserve"> </w:t>
      </w:r>
      <w:r>
        <w:rPr>
          <w:sz w:val="18"/>
        </w:rPr>
        <w:t>swallow</w:t>
      </w:r>
    </w:p>
    <w:p w:rsidR="008F05FA" w:rsidRDefault="00B07AD6">
      <w:pPr>
        <w:pStyle w:val="ListParagraph"/>
        <w:numPr>
          <w:ilvl w:val="0"/>
          <w:numId w:val="20"/>
        </w:numPr>
        <w:tabs>
          <w:tab w:val="left" w:pos="481"/>
        </w:tabs>
        <w:rPr>
          <w:sz w:val="18"/>
        </w:rPr>
      </w:pPr>
      <w:r>
        <w:rPr>
          <w:sz w:val="18"/>
        </w:rPr>
        <w:t>charm'</w:t>
      </w:r>
      <w:r>
        <w:rPr>
          <w:sz w:val="18"/>
        </w:rPr>
        <w:t>s busted - magic spell is</w:t>
      </w:r>
      <w:r>
        <w:rPr>
          <w:spacing w:val="-13"/>
          <w:sz w:val="18"/>
        </w:rPr>
        <w:t xml:space="preserve"> </w:t>
      </w:r>
      <w:r>
        <w:rPr>
          <w:sz w:val="18"/>
        </w:rPr>
        <w:t>ruined</w:t>
      </w:r>
    </w:p>
    <w:p w:rsidR="008F05FA" w:rsidRDefault="00B07AD6">
      <w:pPr>
        <w:pStyle w:val="ListParagraph"/>
        <w:numPr>
          <w:ilvl w:val="0"/>
          <w:numId w:val="20"/>
        </w:numPr>
        <w:tabs>
          <w:tab w:val="left" w:pos="481"/>
        </w:tabs>
        <w:rPr>
          <w:sz w:val="18"/>
        </w:rPr>
      </w:pPr>
      <w:r>
        <w:rPr>
          <w:sz w:val="18"/>
        </w:rPr>
        <w:t>drawing and drawing, trying to fetch the other piece - trying to pull the other</w:t>
      </w:r>
      <w:r>
        <w:rPr>
          <w:spacing w:val="-5"/>
          <w:sz w:val="18"/>
        </w:rPr>
        <w:t xml:space="preserve"> </w:t>
      </w:r>
      <w:r>
        <w:rPr>
          <w:sz w:val="18"/>
        </w:rPr>
        <w:t>piece</w:t>
      </w:r>
    </w:p>
    <w:p w:rsidR="008F05FA" w:rsidRDefault="00B07AD6">
      <w:pPr>
        <w:pStyle w:val="ListParagraph"/>
        <w:numPr>
          <w:ilvl w:val="0"/>
          <w:numId w:val="20"/>
        </w:numPr>
        <w:tabs>
          <w:tab w:val="left" w:pos="481"/>
        </w:tabs>
        <w:spacing w:before="2"/>
        <w:rPr>
          <w:sz w:val="18"/>
        </w:rPr>
      </w:pPr>
      <w:r>
        <w:rPr>
          <w:sz w:val="18"/>
        </w:rPr>
        <w:t>'long about midnight - at about</w:t>
      </w:r>
      <w:r>
        <w:rPr>
          <w:spacing w:val="-13"/>
          <w:sz w:val="18"/>
        </w:rPr>
        <w:t xml:space="preserve"> </w:t>
      </w:r>
      <w:r>
        <w:rPr>
          <w:sz w:val="18"/>
        </w:rPr>
        <w:t>midnight</w:t>
      </w:r>
    </w:p>
    <w:p w:rsidR="008F05FA" w:rsidRDefault="00B07AD6">
      <w:pPr>
        <w:pStyle w:val="ListParagraph"/>
        <w:numPr>
          <w:ilvl w:val="0"/>
          <w:numId w:val="20"/>
        </w:numPr>
        <w:tabs>
          <w:tab w:val="left" w:pos="481"/>
        </w:tabs>
        <w:rPr>
          <w:sz w:val="18"/>
        </w:rPr>
      </w:pPr>
      <w:r>
        <w:rPr>
          <w:sz w:val="18"/>
        </w:rPr>
        <w:t>feller -</w:t>
      </w:r>
      <w:r>
        <w:rPr>
          <w:spacing w:val="-9"/>
          <w:sz w:val="18"/>
        </w:rPr>
        <w:t xml:space="preserve"> </w:t>
      </w:r>
      <w:r>
        <w:rPr>
          <w:sz w:val="18"/>
        </w:rPr>
        <w:t>fellow</w:t>
      </w:r>
    </w:p>
    <w:p w:rsidR="008F05FA" w:rsidRDefault="00B07AD6">
      <w:pPr>
        <w:pStyle w:val="ListParagraph"/>
        <w:numPr>
          <w:ilvl w:val="0"/>
          <w:numId w:val="20"/>
        </w:numPr>
        <w:tabs>
          <w:tab w:val="left" w:pos="481"/>
        </w:tabs>
        <w:rPr>
          <w:sz w:val="18"/>
        </w:rPr>
      </w:pPr>
      <w:r>
        <w:rPr>
          <w:sz w:val="18"/>
        </w:rPr>
        <w:t>witched pap - put a magic spell on my</w:t>
      </w:r>
      <w:r>
        <w:rPr>
          <w:spacing w:val="-17"/>
          <w:sz w:val="18"/>
        </w:rPr>
        <w:t xml:space="preserve"> </w:t>
      </w:r>
      <w:r>
        <w:rPr>
          <w:sz w:val="18"/>
        </w:rPr>
        <w:t>father</w:t>
      </w:r>
    </w:p>
    <w:p w:rsidR="008F05FA" w:rsidRDefault="00B07AD6">
      <w:pPr>
        <w:pStyle w:val="ListParagraph"/>
        <w:numPr>
          <w:ilvl w:val="0"/>
          <w:numId w:val="20"/>
        </w:numPr>
        <w:tabs>
          <w:tab w:val="left" w:pos="481"/>
        </w:tabs>
        <w:rPr>
          <w:sz w:val="18"/>
        </w:rPr>
      </w:pPr>
      <w:r>
        <w:rPr>
          <w:sz w:val="18"/>
        </w:rPr>
        <w:t>a</w:t>
      </w:r>
      <w:r>
        <w:rPr>
          <w:spacing w:val="-3"/>
          <w:sz w:val="18"/>
        </w:rPr>
        <w:t xml:space="preserve"> </w:t>
      </w:r>
      <w:r>
        <w:rPr>
          <w:sz w:val="18"/>
        </w:rPr>
        <w:t>layin'</w:t>
      </w:r>
      <w:r>
        <w:rPr>
          <w:spacing w:val="-3"/>
          <w:sz w:val="18"/>
        </w:rPr>
        <w:t xml:space="preserve"> </w:t>
      </w:r>
      <w:r>
        <w:rPr>
          <w:sz w:val="18"/>
        </w:rPr>
        <w:t>drunk</w:t>
      </w:r>
      <w:r>
        <w:rPr>
          <w:spacing w:val="-3"/>
          <w:sz w:val="18"/>
        </w:rPr>
        <w:t xml:space="preserve"> </w:t>
      </w:r>
      <w:r>
        <w:rPr>
          <w:sz w:val="18"/>
        </w:rPr>
        <w:t>-</w:t>
      </w:r>
      <w:r>
        <w:rPr>
          <w:spacing w:val="-1"/>
          <w:sz w:val="18"/>
        </w:rPr>
        <w:t xml:space="preserve"> </w:t>
      </w:r>
      <w:r>
        <w:rPr>
          <w:sz w:val="18"/>
        </w:rPr>
        <w:t>laying</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ground</w:t>
      </w:r>
      <w:r>
        <w:rPr>
          <w:spacing w:val="-3"/>
          <w:sz w:val="18"/>
        </w:rPr>
        <w:t xml:space="preserve"> </w:t>
      </w:r>
      <w:r>
        <w:rPr>
          <w:sz w:val="18"/>
        </w:rPr>
        <w:t>because</w:t>
      </w:r>
      <w:r>
        <w:rPr>
          <w:spacing w:val="-3"/>
          <w:sz w:val="18"/>
        </w:rPr>
        <w:t xml:space="preserve"> </w:t>
      </w:r>
      <w:r>
        <w:rPr>
          <w:sz w:val="18"/>
        </w:rPr>
        <w:t>of</w:t>
      </w:r>
      <w:r>
        <w:rPr>
          <w:spacing w:val="-3"/>
          <w:sz w:val="18"/>
        </w:rPr>
        <w:t xml:space="preserve"> </w:t>
      </w:r>
      <w:r>
        <w:rPr>
          <w:sz w:val="18"/>
        </w:rPr>
        <w:t>drinking</w:t>
      </w:r>
      <w:r>
        <w:rPr>
          <w:spacing w:val="-2"/>
          <w:sz w:val="18"/>
        </w:rPr>
        <w:t xml:space="preserve"> </w:t>
      </w:r>
      <w:r>
        <w:rPr>
          <w:sz w:val="18"/>
        </w:rPr>
        <w:t>too</w:t>
      </w:r>
      <w:r>
        <w:rPr>
          <w:spacing w:val="-2"/>
          <w:sz w:val="18"/>
        </w:rPr>
        <w:t xml:space="preserve"> </w:t>
      </w:r>
      <w:r>
        <w:rPr>
          <w:sz w:val="18"/>
        </w:rPr>
        <w:t>much</w:t>
      </w:r>
      <w:r>
        <w:rPr>
          <w:spacing w:val="-2"/>
          <w:sz w:val="18"/>
        </w:rPr>
        <w:t xml:space="preserve"> </w:t>
      </w:r>
      <w:r>
        <w:rPr>
          <w:sz w:val="18"/>
        </w:rPr>
        <w:t>alcohol</w:t>
      </w:r>
    </w:p>
    <w:p w:rsidR="008F05FA" w:rsidRDefault="00B07AD6">
      <w:pPr>
        <w:pStyle w:val="ListParagraph"/>
        <w:numPr>
          <w:ilvl w:val="0"/>
          <w:numId w:val="20"/>
        </w:numPr>
        <w:tabs>
          <w:tab w:val="left" w:pos="481"/>
        </w:tabs>
        <w:rPr>
          <w:sz w:val="18"/>
        </w:rPr>
      </w:pPr>
      <w:r>
        <w:rPr>
          <w:sz w:val="18"/>
        </w:rPr>
        <w:t>stiddy -</w:t>
      </w:r>
      <w:r>
        <w:rPr>
          <w:spacing w:val="-12"/>
          <w:sz w:val="18"/>
        </w:rPr>
        <w:t xml:space="preserve"> </w:t>
      </w:r>
      <w:r>
        <w:rPr>
          <w:sz w:val="18"/>
        </w:rPr>
        <w:t>steady</w:t>
      </w:r>
    </w:p>
    <w:p w:rsidR="008F05FA" w:rsidRDefault="00B07AD6">
      <w:pPr>
        <w:pStyle w:val="ListParagraph"/>
        <w:numPr>
          <w:ilvl w:val="0"/>
          <w:numId w:val="20"/>
        </w:numPr>
        <w:tabs>
          <w:tab w:val="left" w:pos="481"/>
        </w:tabs>
        <w:spacing w:before="2"/>
        <w:rPr>
          <w:sz w:val="18"/>
        </w:rPr>
      </w:pPr>
      <w:r>
        <w:rPr>
          <w:sz w:val="18"/>
        </w:rPr>
        <w:t>afeard -</w:t>
      </w:r>
      <w:r>
        <w:rPr>
          <w:spacing w:val="-4"/>
          <w:sz w:val="18"/>
        </w:rPr>
        <w:t xml:space="preserve"> </w:t>
      </w:r>
      <w:r>
        <w:rPr>
          <w:sz w:val="18"/>
        </w:rPr>
        <w:t>afraid</w:t>
      </w:r>
    </w:p>
    <w:p w:rsidR="008F05FA" w:rsidRDefault="00B07AD6">
      <w:pPr>
        <w:pStyle w:val="ListParagraph"/>
        <w:numPr>
          <w:ilvl w:val="0"/>
          <w:numId w:val="20"/>
        </w:numPr>
        <w:tabs>
          <w:tab w:val="left" w:pos="481"/>
        </w:tabs>
        <w:rPr>
          <w:sz w:val="18"/>
        </w:rPr>
      </w:pPr>
      <w:r>
        <w:rPr>
          <w:sz w:val="18"/>
        </w:rPr>
        <w:t>kep' me a-meowing - kept me meowing like a cat as a secret</w:t>
      </w:r>
      <w:r>
        <w:rPr>
          <w:spacing w:val="-25"/>
          <w:sz w:val="18"/>
        </w:rPr>
        <w:t xml:space="preserve"> </w:t>
      </w:r>
      <w:r>
        <w:rPr>
          <w:sz w:val="18"/>
        </w:rPr>
        <w:t>call</w:t>
      </w:r>
    </w:p>
    <w:p w:rsidR="008F05FA" w:rsidRDefault="00B07AD6">
      <w:pPr>
        <w:pStyle w:val="ListParagraph"/>
        <w:numPr>
          <w:ilvl w:val="0"/>
          <w:numId w:val="20"/>
        </w:numPr>
        <w:tabs>
          <w:tab w:val="left" w:pos="481"/>
        </w:tabs>
        <w:rPr>
          <w:sz w:val="18"/>
        </w:rPr>
      </w:pPr>
      <w:r>
        <w:rPr>
          <w:sz w:val="18"/>
        </w:rPr>
        <w:t>hove -</w:t>
      </w:r>
      <w:r>
        <w:rPr>
          <w:spacing w:val="-8"/>
          <w:sz w:val="18"/>
        </w:rPr>
        <w:t xml:space="preserve"> </w:t>
      </w:r>
      <w:r>
        <w:rPr>
          <w:sz w:val="18"/>
        </w:rPr>
        <w:t>threw</w:t>
      </w:r>
    </w:p>
    <w:p w:rsidR="008F05FA" w:rsidRDefault="00B07AD6">
      <w:pPr>
        <w:pStyle w:val="ListParagraph"/>
        <w:numPr>
          <w:ilvl w:val="0"/>
          <w:numId w:val="20"/>
        </w:numPr>
        <w:tabs>
          <w:tab w:val="left" w:pos="481"/>
        </w:tabs>
        <w:rPr>
          <w:sz w:val="18"/>
        </w:rPr>
      </w:pPr>
      <w:r>
        <w:rPr>
          <w:sz w:val="18"/>
        </w:rPr>
        <w:t>less see it - let's see</w:t>
      </w:r>
      <w:r>
        <w:rPr>
          <w:spacing w:val="-14"/>
          <w:sz w:val="18"/>
        </w:rPr>
        <w:t xml:space="preserve"> </w:t>
      </w:r>
      <w:r>
        <w:rPr>
          <w:sz w:val="18"/>
        </w:rPr>
        <w:t>it</w:t>
      </w:r>
    </w:p>
    <w:p w:rsidR="008F05FA" w:rsidRDefault="00B07AD6">
      <w:pPr>
        <w:pStyle w:val="ListParagraph"/>
        <w:numPr>
          <w:ilvl w:val="0"/>
          <w:numId w:val="20"/>
        </w:numPr>
        <w:tabs>
          <w:tab w:val="left" w:pos="481"/>
        </w:tabs>
        <w:spacing w:before="2"/>
        <w:rPr>
          <w:sz w:val="18"/>
        </w:rPr>
      </w:pPr>
      <w:r>
        <w:rPr>
          <w:sz w:val="18"/>
        </w:rPr>
        <w:t>genuwyne - genuine,</w:t>
      </w:r>
      <w:r>
        <w:rPr>
          <w:spacing w:val="-11"/>
          <w:sz w:val="18"/>
        </w:rPr>
        <w:t xml:space="preserve"> </w:t>
      </w:r>
      <w:r>
        <w:rPr>
          <w:sz w:val="18"/>
        </w:rPr>
        <w:t>real</w:t>
      </w:r>
    </w:p>
    <w:p w:rsidR="008F05FA" w:rsidRDefault="00B07AD6">
      <w:pPr>
        <w:pStyle w:val="ListParagraph"/>
        <w:numPr>
          <w:ilvl w:val="0"/>
          <w:numId w:val="20"/>
        </w:numPr>
        <w:tabs>
          <w:tab w:val="left" w:pos="481"/>
        </w:tabs>
        <w:rPr>
          <w:sz w:val="18"/>
        </w:rPr>
      </w:pPr>
      <w:r>
        <w:rPr>
          <w:sz w:val="18"/>
        </w:rPr>
        <w:t>the master - the schoolmaster</w:t>
      </w:r>
      <w:r>
        <w:rPr>
          <w:spacing w:val="-16"/>
          <w:sz w:val="18"/>
        </w:rPr>
        <w:t xml:space="preserve"> </w:t>
      </w:r>
      <w:r>
        <w:rPr>
          <w:sz w:val="18"/>
        </w:rPr>
        <w:t>(teacher)</w:t>
      </w:r>
    </w:p>
    <w:p w:rsidR="008F05FA" w:rsidRDefault="00B07AD6">
      <w:pPr>
        <w:pStyle w:val="ListParagraph"/>
        <w:numPr>
          <w:ilvl w:val="0"/>
          <w:numId w:val="20"/>
        </w:numPr>
        <w:tabs>
          <w:tab w:val="left" w:pos="481"/>
        </w:tabs>
        <w:rPr>
          <w:sz w:val="18"/>
        </w:rPr>
      </w:pPr>
      <w:r>
        <w:rPr>
          <w:sz w:val="18"/>
        </w:rPr>
        <w:t>ferule - regular form of</w:t>
      </w:r>
      <w:r>
        <w:rPr>
          <w:spacing w:val="-16"/>
          <w:sz w:val="18"/>
        </w:rPr>
        <w:t xml:space="preserve"> </w:t>
      </w:r>
      <w:r>
        <w:rPr>
          <w:sz w:val="18"/>
        </w:rPr>
        <w:t>punishment</w:t>
      </w:r>
    </w:p>
    <w:p w:rsidR="008F05FA" w:rsidRDefault="00B07AD6">
      <w:pPr>
        <w:pStyle w:val="ListParagraph"/>
        <w:numPr>
          <w:ilvl w:val="0"/>
          <w:numId w:val="20"/>
        </w:numPr>
        <w:tabs>
          <w:tab w:val="left" w:pos="481"/>
        </w:tabs>
        <w:rPr>
          <w:sz w:val="18"/>
        </w:rPr>
      </w:pPr>
      <w:r>
        <w:rPr>
          <w:sz w:val="18"/>
        </w:rPr>
        <w:t>stock of switches - pile of spanking</w:t>
      </w:r>
      <w:r>
        <w:rPr>
          <w:spacing w:val="-18"/>
          <w:sz w:val="18"/>
        </w:rPr>
        <w:t xml:space="preserve"> </w:t>
      </w:r>
      <w:r>
        <w:rPr>
          <w:sz w:val="18"/>
        </w:rPr>
        <w:t>sticks</w:t>
      </w:r>
    </w:p>
    <w:p w:rsidR="008F05FA" w:rsidRDefault="00B07AD6">
      <w:pPr>
        <w:pStyle w:val="ListParagraph"/>
        <w:numPr>
          <w:ilvl w:val="0"/>
          <w:numId w:val="20"/>
        </w:numPr>
        <w:tabs>
          <w:tab w:val="left" w:pos="481"/>
        </w:tabs>
        <w:rPr>
          <w:sz w:val="18"/>
        </w:rPr>
      </w:pPr>
      <w:r>
        <w:rPr>
          <w:sz w:val="18"/>
        </w:rPr>
        <w:t>made a mouth - made a mean face</w:t>
      </w:r>
      <w:r>
        <w:rPr>
          <w:spacing w:val="-11"/>
          <w:sz w:val="18"/>
        </w:rPr>
        <w:t xml:space="preserve"> </w:t>
      </w:r>
      <w:r>
        <w:rPr>
          <w:sz w:val="18"/>
        </w:rPr>
        <w:t>at</w:t>
      </w:r>
    </w:p>
    <w:p w:rsidR="008F05FA" w:rsidRDefault="00B07AD6">
      <w:pPr>
        <w:pStyle w:val="ListParagraph"/>
        <w:numPr>
          <w:ilvl w:val="0"/>
          <w:numId w:val="20"/>
        </w:numPr>
        <w:tabs>
          <w:tab w:val="left" w:pos="481"/>
        </w:tabs>
        <w:spacing w:before="1"/>
        <w:rPr>
          <w:sz w:val="18"/>
        </w:rPr>
      </w:pPr>
      <w:r>
        <w:rPr>
          <w:sz w:val="18"/>
        </w:rPr>
        <w:t>derrick - very tall metal</w:t>
      </w:r>
      <w:r>
        <w:rPr>
          <w:spacing w:val="-18"/>
          <w:sz w:val="18"/>
        </w:rPr>
        <w:t xml:space="preserve"> </w:t>
      </w:r>
      <w:r>
        <w:rPr>
          <w:sz w:val="18"/>
        </w:rPr>
        <w:t>platform</w:t>
      </w:r>
    </w:p>
    <w:p w:rsidR="008F05FA" w:rsidRDefault="00B07AD6">
      <w:pPr>
        <w:pStyle w:val="ListParagraph"/>
        <w:numPr>
          <w:ilvl w:val="0"/>
          <w:numId w:val="20"/>
        </w:numPr>
        <w:tabs>
          <w:tab w:val="left" w:pos="481"/>
        </w:tabs>
        <w:rPr>
          <w:sz w:val="18"/>
        </w:rPr>
      </w:pPr>
      <w:r>
        <w:rPr>
          <w:sz w:val="18"/>
        </w:rPr>
        <w:t>got</w:t>
      </w:r>
      <w:r>
        <w:rPr>
          <w:spacing w:val="-3"/>
          <w:sz w:val="18"/>
        </w:rPr>
        <w:t xml:space="preserve"> </w:t>
      </w:r>
      <w:r>
        <w:rPr>
          <w:sz w:val="18"/>
        </w:rPr>
        <w:t>turned</w:t>
      </w:r>
      <w:r>
        <w:rPr>
          <w:spacing w:val="-3"/>
          <w:sz w:val="18"/>
        </w:rPr>
        <w:t xml:space="preserve"> </w:t>
      </w:r>
      <w:r>
        <w:rPr>
          <w:sz w:val="18"/>
        </w:rPr>
        <w:t>down</w:t>
      </w:r>
      <w:r>
        <w:rPr>
          <w:spacing w:val="-3"/>
          <w:sz w:val="18"/>
        </w:rPr>
        <w:t xml:space="preserve"> </w:t>
      </w:r>
      <w:r>
        <w:rPr>
          <w:sz w:val="18"/>
        </w:rPr>
        <w:t>by</w:t>
      </w:r>
      <w:r>
        <w:rPr>
          <w:spacing w:val="-3"/>
          <w:sz w:val="18"/>
        </w:rPr>
        <w:t xml:space="preserve"> </w:t>
      </w:r>
      <w:r>
        <w:rPr>
          <w:sz w:val="18"/>
        </w:rPr>
        <w:t>a</w:t>
      </w:r>
      <w:r>
        <w:rPr>
          <w:spacing w:val="-1"/>
          <w:sz w:val="18"/>
        </w:rPr>
        <w:t xml:space="preserve"> </w:t>
      </w:r>
      <w:r>
        <w:rPr>
          <w:sz w:val="18"/>
        </w:rPr>
        <w:t>succession</w:t>
      </w:r>
      <w:r>
        <w:rPr>
          <w:spacing w:val="-3"/>
          <w:sz w:val="18"/>
        </w:rPr>
        <w:t xml:space="preserve"> </w:t>
      </w:r>
      <w:r>
        <w:rPr>
          <w:sz w:val="18"/>
        </w:rPr>
        <w:t>of</w:t>
      </w:r>
      <w:r>
        <w:rPr>
          <w:spacing w:val="-3"/>
          <w:sz w:val="18"/>
        </w:rPr>
        <w:t xml:space="preserve"> </w:t>
      </w:r>
      <w:r>
        <w:rPr>
          <w:sz w:val="18"/>
        </w:rPr>
        <w:t>mere</w:t>
      </w:r>
      <w:r>
        <w:rPr>
          <w:spacing w:val="-3"/>
          <w:sz w:val="18"/>
        </w:rPr>
        <w:t xml:space="preserve"> </w:t>
      </w:r>
      <w:r>
        <w:rPr>
          <w:sz w:val="18"/>
        </w:rPr>
        <w:t>baby</w:t>
      </w:r>
      <w:r>
        <w:rPr>
          <w:spacing w:val="-2"/>
          <w:sz w:val="18"/>
        </w:rPr>
        <w:t xml:space="preserve"> </w:t>
      </w:r>
      <w:r>
        <w:rPr>
          <w:sz w:val="18"/>
        </w:rPr>
        <w:t>words</w:t>
      </w:r>
      <w:r>
        <w:rPr>
          <w:spacing w:val="-2"/>
          <w:sz w:val="18"/>
        </w:rPr>
        <w:t xml:space="preserve"> </w:t>
      </w:r>
      <w:r>
        <w:rPr>
          <w:sz w:val="18"/>
        </w:rPr>
        <w:t>-</w:t>
      </w:r>
      <w:r>
        <w:rPr>
          <w:spacing w:val="-3"/>
          <w:sz w:val="18"/>
        </w:rPr>
        <w:t xml:space="preserve"> </w:t>
      </w:r>
      <w:r>
        <w:rPr>
          <w:sz w:val="18"/>
        </w:rPr>
        <w:t>was</w:t>
      </w:r>
      <w:r>
        <w:rPr>
          <w:spacing w:val="-3"/>
          <w:sz w:val="18"/>
        </w:rPr>
        <w:t xml:space="preserve"> </w:t>
      </w:r>
      <w:r>
        <w:rPr>
          <w:sz w:val="18"/>
        </w:rPr>
        <w:t>sent</w:t>
      </w:r>
      <w:r>
        <w:rPr>
          <w:spacing w:val="-3"/>
          <w:sz w:val="18"/>
        </w:rPr>
        <w:t xml:space="preserve"> </w:t>
      </w:r>
      <w:r>
        <w:rPr>
          <w:sz w:val="18"/>
        </w:rPr>
        <w:t>to</w:t>
      </w:r>
      <w:r>
        <w:rPr>
          <w:spacing w:val="-3"/>
          <w:sz w:val="18"/>
        </w:rPr>
        <w:t xml:space="preserve"> </w:t>
      </w:r>
      <w:r>
        <w:rPr>
          <w:sz w:val="18"/>
        </w:rPr>
        <w:t>his</w:t>
      </w:r>
      <w:r>
        <w:rPr>
          <w:spacing w:val="-2"/>
          <w:sz w:val="18"/>
        </w:rPr>
        <w:t xml:space="preserve"> </w:t>
      </w:r>
      <w:r>
        <w:rPr>
          <w:sz w:val="18"/>
        </w:rPr>
        <w:t>seat</w:t>
      </w:r>
      <w:r>
        <w:rPr>
          <w:spacing w:val="-2"/>
          <w:sz w:val="18"/>
        </w:rPr>
        <w:t xml:space="preserve"> </w:t>
      </w:r>
      <w:r>
        <w:rPr>
          <w:sz w:val="18"/>
        </w:rPr>
        <w:t>for</w:t>
      </w:r>
      <w:r>
        <w:rPr>
          <w:spacing w:val="-2"/>
          <w:sz w:val="18"/>
        </w:rPr>
        <w:t xml:space="preserve"> </w:t>
      </w:r>
      <w:r>
        <w:rPr>
          <w:sz w:val="18"/>
        </w:rPr>
        <w:t>incorrectly</w:t>
      </w:r>
      <w:r>
        <w:rPr>
          <w:spacing w:val="-1"/>
          <w:sz w:val="18"/>
        </w:rPr>
        <w:t xml:space="preserve"> </w:t>
      </w:r>
      <w:r>
        <w:rPr>
          <w:sz w:val="18"/>
        </w:rPr>
        <w:t>spelling</w:t>
      </w:r>
      <w:r>
        <w:rPr>
          <w:spacing w:val="-3"/>
          <w:sz w:val="18"/>
        </w:rPr>
        <w:t xml:space="preserve"> </w:t>
      </w:r>
      <w:r>
        <w:rPr>
          <w:sz w:val="18"/>
        </w:rPr>
        <w:t>easy</w:t>
      </w:r>
      <w:r>
        <w:rPr>
          <w:spacing w:val="-3"/>
          <w:sz w:val="18"/>
        </w:rPr>
        <w:t xml:space="preserve"> </w:t>
      </w:r>
      <w:r>
        <w:rPr>
          <w:sz w:val="18"/>
        </w:rPr>
        <w:t>words</w:t>
      </w:r>
    </w:p>
    <w:p w:rsidR="008F05FA" w:rsidRDefault="008F05FA">
      <w:pPr>
        <w:spacing w:line="204" w:lineRule="exact"/>
        <w:rPr>
          <w:sz w:val="18"/>
        </w:rPr>
        <w:sectPr w:rsidR="008F05FA">
          <w:pgSz w:w="12240" w:h="15840"/>
          <w:pgMar w:top="900" w:right="620" w:bottom="880" w:left="1140" w:header="0" w:footer="682" w:gutter="0"/>
          <w:cols w:space="720"/>
        </w:sectPr>
      </w:pPr>
    </w:p>
    <w:p w:rsidR="008F05FA" w:rsidRDefault="00B07AD6">
      <w:pPr>
        <w:spacing w:before="85"/>
        <w:ind w:left="1546" w:right="2181"/>
        <w:jc w:val="center"/>
        <w:rPr>
          <w:rFonts w:ascii="Vijaya"/>
          <w:i/>
          <w:sz w:val="32"/>
        </w:rPr>
      </w:pPr>
      <w:r>
        <w:rPr>
          <w:rFonts w:ascii="Vijaya"/>
          <w:i/>
          <w:sz w:val="32"/>
        </w:rPr>
        <w:lastRenderedPageBreak/>
        <w:t>Chapter 7</w:t>
      </w:r>
    </w:p>
    <w:p w:rsidR="008F05FA" w:rsidRDefault="00B07AD6">
      <w:pPr>
        <w:pStyle w:val="Heading3"/>
        <w:spacing w:before="281"/>
        <w:ind w:left="1546" w:right="2184"/>
      </w:pPr>
      <w:r>
        <w:t>A Treaty Entered Into--Early Lessons -- A Mistake Made</w:t>
      </w:r>
    </w:p>
    <w:p w:rsidR="008F05FA" w:rsidRDefault="00B07AD6">
      <w:pPr>
        <w:pStyle w:val="BodyText"/>
        <w:spacing w:before="10"/>
        <w:ind w:left="0" w:firstLine="0"/>
        <w:rPr>
          <w:rFonts w:ascii="Calibri"/>
          <w:sz w:val="24"/>
        </w:rPr>
      </w:pPr>
      <w:r>
        <w:rPr>
          <w:noProof/>
        </w:rPr>
        <w:drawing>
          <wp:anchor distT="0" distB="0" distL="0" distR="0" simplePos="0" relativeHeight="251646976" behindDoc="0" locked="0" layoutInCell="1" allowOverlap="1">
            <wp:simplePos x="0" y="0"/>
            <wp:positionH relativeFrom="page">
              <wp:posOffset>3519755</wp:posOffset>
            </wp:positionH>
            <wp:positionV relativeFrom="paragraph">
              <wp:posOffset>217186</wp:posOffset>
            </wp:positionV>
            <wp:extent cx="409498" cy="466725"/>
            <wp:effectExtent l="0" t="0" r="0" b="0"/>
            <wp:wrapTopAndBottom/>
            <wp:docPr id="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8.png"/>
                    <pic:cNvPicPr/>
                  </pic:nvPicPr>
                  <pic:blipFill>
                    <a:blip r:embed="rId99" cstate="print"/>
                    <a:stretch>
                      <a:fillRect/>
                    </a:stretch>
                  </pic:blipFill>
                  <pic:spPr>
                    <a:xfrm>
                      <a:off x="0" y="0"/>
                      <a:ext cx="409498" cy="466725"/>
                    </a:xfrm>
                    <a:prstGeom prst="rect">
                      <a:avLst/>
                    </a:prstGeom>
                  </pic:spPr>
                </pic:pic>
              </a:graphicData>
            </a:graphic>
          </wp:anchor>
        </w:drawing>
      </w:r>
    </w:p>
    <w:p w:rsidR="008F05FA" w:rsidRDefault="00B07AD6">
      <w:pPr>
        <w:pStyle w:val="ListParagraph"/>
        <w:numPr>
          <w:ilvl w:val="0"/>
          <w:numId w:val="19"/>
        </w:numPr>
        <w:tabs>
          <w:tab w:val="left" w:pos="472"/>
        </w:tabs>
        <w:spacing w:before="173" w:line="240" w:lineRule="auto"/>
        <w:rPr>
          <w:sz w:val="18"/>
        </w:rPr>
      </w:pPr>
      <w:r>
        <w:rPr>
          <w:sz w:val="18"/>
        </w:rPr>
        <w:t>gratitude</w:t>
      </w:r>
      <w:r>
        <w:rPr>
          <w:spacing w:val="-4"/>
          <w:sz w:val="18"/>
        </w:rPr>
        <w:t xml:space="preserve"> </w:t>
      </w:r>
      <w:r>
        <w:rPr>
          <w:sz w:val="18"/>
        </w:rPr>
        <w:t>that</w:t>
      </w:r>
      <w:r>
        <w:rPr>
          <w:spacing w:val="-3"/>
          <w:sz w:val="18"/>
        </w:rPr>
        <w:t xml:space="preserve"> </w:t>
      </w:r>
      <w:r>
        <w:rPr>
          <w:sz w:val="18"/>
        </w:rPr>
        <w:t>amounted</w:t>
      </w:r>
      <w:r>
        <w:rPr>
          <w:spacing w:val="-4"/>
          <w:sz w:val="18"/>
        </w:rPr>
        <w:t xml:space="preserve"> </w:t>
      </w:r>
      <w:r>
        <w:rPr>
          <w:sz w:val="18"/>
        </w:rPr>
        <w:t>to</w:t>
      </w:r>
      <w:r>
        <w:rPr>
          <w:spacing w:val="-5"/>
          <w:sz w:val="18"/>
        </w:rPr>
        <w:t xml:space="preserve"> </w:t>
      </w:r>
      <w:r>
        <w:rPr>
          <w:sz w:val="18"/>
        </w:rPr>
        <w:t>prayer</w:t>
      </w:r>
      <w:r>
        <w:rPr>
          <w:spacing w:val="-3"/>
          <w:sz w:val="18"/>
        </w:rPr>
        <w:t xml:space="preserve"> </w:t>
      </w:r>
      <w:r>
        <w:rPr>
          <w:sz w:val="18"/>
        </w:rPr>
        <w:t>too</w:t>
      </w:r>
      <w:r>
        <w:rPr>
          <w:spacing w:val="-5"/>
          <w:sz w:val="18"/>
        </w:rPr>
        <w:t xml:space="preserve"> </w:t>
      </w:r>
      <w:r>
        <w:rPr>
          <w:sz w:val="18"/>
        </w:rPr>
        <w:t>-</w:t>
      </w:r>
      <w:r>
        <w:rPr>
          <w:spacing w:val="-4"/>
          <w:sz w:val="18"/>
        </w:rPr>
        <w:t xml:space="preserve"> </w:t>
      </w:r>
      <w:r>
        <w:rPr>
          <w:sz w:val="18"/>
        </w:rPr>
        <w:t>feeling</w:t>
      </w:r>
      <w:r>
        <w:rPr>
          <w:spacing w:val="-4"/>
          <w:sz w:val="18"/>
        </w:rPr>
        <w:t xml:space="preserve"> </w:t>
      </w:r>
      <w:r>
        <w:rPr>
          <w:sz w:val="18"/>
        </w:rPr>
        <w:t>of</w:t>
      </w:r>
      <w:r>
        <w:rPr>
          <w:spacing w:val="-4"/>
          <w:sz w:val="18"/>
        </w:rPr>
        <w:t xml:space="preserve"> </w:t>
      </w:r>
      <w:r>
        <w:rPr>
          <w:sz w:val="18"/>
        </w:rPr>
        <w:t>gratefulness</w:t>
      </w:r>
      <w:r>
        <w:rPr>
          <w:spacing w:val="-2"/>
          <w:sz w:val="18"/>
        </w:rPr>
        <w:t xml:space="preserve"> </w:t>
      </w:r>
      <w:r>
        <w:rPr>
          <w:sz w:val="18"/>
        </w:rPr>
        <w:t>that</w:t>
      </w:r>
      <w:r>
        <w:rPr>
          <w:spacing w:val="-3"/>
          <w:sz w:val="18"/>
        </w:rPr>
        <w:t xml:space="preserve"> </w:t>
      </w:r>
      <w:r>
        <w:rPr>
          <w:sz w:val="18"/>
        </w:rPr>
        <w:t>would</w:t>
      </w:r>
      <w:r>
        <w:rPr>
          <w:spacing w:val="-4"/>
          <w:sz w:val="18"/>
        </w:rPr>
        <w:t xml:space="preserve"> </w:t>
      </w:r>
      <w:r>
        <w:rPr>
          <w:sz w:val="18"/>
        </w:rPr>
        <w:t>have</w:t>
      </w:r>
      <w:r>
        <w:rPr>
          <w:spacing w:val="-1"/>
          <w:sz w:val="18"/>
        </w:rPr>
        <w:t xml:space="preserve"> </w:t>
      </w:r>
      <w:r>
        <w:rPr>
          <w:sz w:val="18"/>
        </w:rPr>
        <w:t>taken</w:t>
      </w:r>
      <w:r>
        <w:rPr>
          <w:spacing w:val="-2"/>
          <w:sz w:val="18"/>
        </w:rPr>
        <w:t xml:space="preserve"> </w:t>
      </w:r>
      <w:r>
        <w:rPr>
          <w:sz w:val="18"/>
        </w:rPr>
        <w:t>the</w:t>
      </w:r>
      <w:r>
        <w:rPr>
          <w:spacing w:val="-4"/>
          <w:sz w:val="18"/>
        </w:rPr>
        <w:t xml:space="preserve"> </w:t>
      </w:r>
      <w:r>
        <w:rPr>
          <w:sz w:val="18"/>
        </w:rPr>
        <w:t>form</w:t>
      </w:r>
      <w:r>
        <w:rPr>
          <w:spacing w:val="-3"/>
          <w:sz w:val="18"/>
        </w:rPr>
        <w:t xml:space="preserve"> </w:t>
      </w:r>
      <w:r>
        <w:rPr>
          <w:sz w:val="18"/>
        </w:rPr>
        <w:t>of</w:t>
      </w:r>
      <w:r>
        <w:rPr>
          <w:spacing w:val="-4"/>
          <w:sz w:val="18"/>
        </w:rPr>
        <w:t xml:space="preserve"> </w:t>
      </w:r>
      <w:r>
        <w:rPr>
          <w:sz w:val="18"/>
        </w:rPr>
        <w:t>a</w:t>
      </w:r>
      <w:r>
        <w:rPr>
          <w:spacing w:val="-4"/>
          <w:sz w:val="18"/>
        </w:rPr>
        <w:t xml:space="preserve"> </w:t>
      </w:r>
      <w:r>
        <w:rPr>
          <w:sz w:val="18"/>
        </w:rPr>
        <w:t>prayer</w:t>
      </w:r>
      <w:r>
        <w:rPr>
          <w:spacing w:val="-3"/>
          <w:sz w:val="18"/>
        </w:rPr>
        <w:t xml:space="preserve"> </w:t>
      </w:r>
      <w:r>
        <w:rPr>
          <w:sz w:val="18"/>
        </w:rPr>
        <w:t>if</w:t>
      </w:r>
      <w:r>
        <w:rPr>
          <w:spacing w:val="-4"/>
          <w:sz w:val="18"/>
        </w:rPr>
        <w:t xml:space="preserve"> </w:t>
      </w:r>
      <w:r>
        <w:rPr>
          <w:sz w:val="18"/>
        </w:rPr>
        <w:t>it</w:t>
      </w:r>
      <w:r>
        <w:rPr>
          <w:spacing w:val="-2"/>
          <w:sz w:val="18"/>
        </w:rPr>
        <w:t xml:space="preserve"> </w:t>
      </w:r>
      <w:r>
        <w:rPr>
          <w:sz w:val="18"/>
        </w:rPr>
        <w:t>could</w:t>
      </w:r>
      <w:r>
        <w:rPr>
          <w:spacing w:val="-4"/>
          <w:sz w:val="18"/>
        </w:rPr>
        <w:t xml:space="preserve"> </w:t>
      </w:r>
      <w:r>
        <w:rPr>
          <w:sz w:val="18"/>
        </w:rPr>
        <w:t>talk</w:t>
      </w:r>
    </w:p>
    <w:p w:rsidR="008F05FA" w:rsidRDefault="00B07AD6">
      <w:pPr>
        <w:pStyle w:val="ListParagraph"/>
        <w:numPr>
          <w:ilvl w:val="0"/>
          <w:numId w:val="19"/>
        </w:numPr>
        <w:tabs>
          <w:tab w:val="left" w:pos="472"/>
        </w:tabs>
        <w:spacing w:before="2"/>
        <w:rPr>
          <w:sz w:val="18"/>
        </w:rPr>
      </w:pPr>
      <w:r>
        <w:rPr>
          <w:sz w:val="18"/>
        </w:rPr>
        <w:t>Joe'</w:t>
      </w:r>
      <w:r>
        <w:rPr>
          <w:sz w:val="18"/>
        </w:rPr>
        <w:t>s slate - small personal chalk board given to each</w:t>
      </w:r>
      <w:r>
        <w:rPr>
          <w:spacing w:val="-28"/>
          <w:sz w:val="18"/>
        </w:rPr>
        <w:t xml:space="preserve"> </w:t>
      </w:r>
      <w:r>
        <w:rPr>
          <w:sz w:val="18"/>
        </w:rPr>
        <w:t>student</w:t>
      </w:r>
    </w:p>
    <w:p w:rsidR="008F05FA" w:rsidRDefault="00B07AD6">
      <w:pPr>
        <w:pStyle w:val="ListParagraph"/>
        <w:numPr>
          <w:ilvl w:val="0"/>
          <w:numId w:val="19"/>
        </w:numPr>
        <w:tabs>
          <w:tab w:val="left" w:pos="472"/>
        </w:tabs>
        <w:rPr>
          <w:sz w:val="18"/>
        </w:rPr>
      </w:pPr>
      <w:r>
        <w:rPr>
          <w:sz w:val="18"/>
        </w:rPr>
        <w:t>blame it - expression of frustration, similar to "darn</w:t>
      </w:r>
      <w:r>
        <w:rPr>
          <w:spacing w:val="-24"/>
          <w:sz w:val="18"/>
        </w:rPr>
        <w:t xml:space="preserve"> </w:t>
      </w:r>
      <w:r>
        <w:rPr>
          <w:sz w:val="18"/>
        </w:rPr>
        <w:t>it"</w:t>
      </w:r>
    </w:p>
    <w:p w:rsidR="008F05FA" w:rsidRDefault="00B07AD6">
      <w:pPr>
        <w:pStyle w:val="ListParagraph"/>
        <w:numPr>
          <w:ilvl w:val="0"/>
          <w:numId w:val="19"/>
        </w:numPr>
        <w:tabs>
          <w:tab w:val="left" w:pos="472"/>
        </w:tabs>
        <w:rPr>
          <w:sz w:val="18"/>
        </w:rPr>
      </w:pPr>
      <w:r>
        <w:rPr>
          <w:sz w:val="18"/>
        </w:rPr>
        <w:t>what I blame please - whatever I</w:t>
      </w:r>
      <w:r>
        <w:rPr>
          <w:spacing w:val="-14"/>
          <w:sz w:val="18"/>
        </w:rPr>
        <w:t xml:space="preserve"> </w:t>
      </w:r>
      <w:r>
        <w:rPr>
          <w:sz w:val="18"/>
        </w:rPr>
        <w:t>want</w:t>
      </w:r>
    </w:p>
    <w:p w:rsidR="008F05FA" w:rsidRDefault="00B07AD6">
      <w:pPr>
        <w:pStyle w:val="ListParagraph"/>
        <w:numPr>
          <w:ilvl w:val="0"/>
          <w:numId w:val="19"/>
        </w:numPr>
        <w:tabs>
          <w:tab w:val="left" w:pos="472"/>
        </w:tabs>
        <w:rPr>
          <w:sz w:val="18"/>
        </w:rPr>
      </w:pPr>
      <w:r>
        <w:rPr>
          <w:sz w:val="18"/>
        </w:rPr>
        <w:t>fell to talking - started</w:t>
      </w:r>
      <w:r>
        <w:rPr>
          <w:spacing w:val="-18"/>
          <w:sz w:val="18"/>
        </w:rPr>
        <w:t xml:space="preserve"> </w:t>
      </w:r>
      <w:r>
        <w:rPr>
          <w:sz w:val="18"/>
        </w:rPr>
        <w:t>talking</w:t>
      </w:r>
    </w:p>
    <w:p w:rsidR="008F05FA" w:rsidRDefault="00B07AD6">
      <w:pPr>
        <w:pStyle w:val="ListParagraph"/>
        <w:numPr>
          <w:ilvl w:val="0"/>
          <w:numId w:val="19"/>
        </w:numPr>
        <w:tabs>
          <w:tab w:val="left" w:pos="472"/>
        </w:tabs>
        <w:spacing w:before="2" w:line="240" w:lineRule="auto"/>
        <w:rPr>
          <w:sz w:val="18"/>
        </w:rPr>
      </w:pPr>
      <w:r>
        <w:rPr>
          <w:sz w:val="18"/>
        </w:rPr>
        <w:t>brass</w:t>
      </w:r>
      <w:r>
        <w:rPr>
          <w:spacing w:val="-4"/>
          <w:sz w:val="18"/>
        </w:rPr>
        <w:t xml:space="preserve"> </w:t>
      </w:r>
      <w:r>
        <w:rPr>
          <w:sz w:val="18"/>
        </w:rPr>
        <w:t>knob</w:t>
      </w:r>
      <w:r>
        <w:rPr>
          <w:spacing w:val="-1"/>
          <w:sz w:val="18"/>
        </w:rPr>
        <w:t xml:space="preserve"> </w:t>
      </w:r>
      <w:r>
        <w:rPr>
          <w:sz w:val="18"/>
        </w:rPr>
        <w:t>from</w:t>
      </w:r>
      <w:r>
        <w:rPr>
          <w:spacing w:val="-2"/>
          <w:sz w:val="18"/>
        </w:rPr>
        <w:t xml:space="preserve"> </w:t>
      </w:r>
      <w:r>
        <w:rPr>
          <w:sz w:val="18"/>
        </w:rPr>
        <w:t>the</w:t>
      </w:r>
      <w:r>
        <w:rPr>
          <w:spacing w:val="-3"/>
          <w:sz w:val="18"/>
        </w:rPr>
        <w:t xml:space="preserve"> </w:t>
      </w:r>
      <w:r>
        <w:rPr>
          <w:sz w:val="18"/>
        </w:rPr>
        <w:t>top of</w:t>
      </w:r>
      <w:r>
        <w:rPr>
          <w:spacing w:val="-3"/>
          <w:sz w:val="18"/>
        </w:rPr>
        <w:t xml:space="preserve"> </w:t>
      </w:r>
      <w:r>
        <w:rPr>
          <w:sz w:val="18"/>
        </w:rPr>
        <w:t>an</w:t>
      </w:r>
      <w:r>
        <w:rPr>
          <w:spacing w:val="-1"/>
          <w:sz w:val="18"/>
        </w:rPr>
        <w:t xml:space="preserve"> </w:t>
      </w:r>
      <w:r>
        <w:rPr>
          <w:sz w:val="18"/>
        </w:rPr>
        <w:t>andiron-</w:t>
      </w:r>
      <w:r>
        <w:rPr>
          <w:spacing w:val="-3"/>
          <w:sz w:val="18"/>
        </w:rPr>
        <w:t xml:space="preserve"> </w:t>
      </w:r>
      <w:r>
        <w:rPr>
          <w:sz w:val="18"/>
        </w:rPr>
        <w:t>small</w:t>
      </w:r>
      <w:r>
        <w:rPr>
          <w:spacing w:val="-4"/>
          <w:sz w:val="18"/>
        </w:rPr>
        <w:t xml:space="preserve"> </w:t>
      </w:r>
      <w:r>
        <w:rPr>
          <w:sz w:val="18"/>
        </w:rPr>
        <w:t>metal</w:t>
      </w:r>
      <w:r>
        <w:rPr>
          <w:spacing w:val="-4"/>
          <w:sz w:val="18"/>
        </w:rPr>
        <w:t xml:space="preserve"> </w:t>
      </w:r>
      <w:r>
        <w:rPr>
          <w:sz w:val="18"/>
        </w:rPr>
        <w:t>ornament</w:t>
      </w:r>
      <w:r>
        <w:rPr>
          <w:spacing w:val="-3"/>
          <w:sz w:val="18"/>
        </w:rPr>
        <w:t xml:space="preserve"> </w:t>
      </w:r>
      <w:r>
        <w:rPr>
          <w:sz w:val="18"/>
        </w:rPr>
        <w:t>found</w:t>
      </w:r>
      <w:r>
        <w:rPr>
          <w:spacing w:val="-1"/>
          <w:sz w:val="18"/>
        </w:rPr>
        <w:t xml:space="preserve"> </w:t>
      </w:r>
      <w:r>
        <w:rPr>
          <w:sz w:val="18"/>
        </w:rPr>
        <w:t>on</w:t>
      </w:r>
      <w:r>
        <w:rPr>
          <w:spacing w:val="-3"/>
          <w:sz w:val="18"/>
        </w:rPr>
        <w:t xml:space="preserve"> </w:t>
      </w:r>
      <w:r>
        <w:rPr>
          <w:sz w:val="18"/>
        </w:rPr>
        <w:t>a stand</w:t>
      </w:r>
      <w:r>
        <w:rPr>
          <w:spacing w:val="-1"/>
          <w:sz w:val="18"/>
        </w:rPr>
        <w:t xml:space="preserve"> </w:t>
      </w:r>
      <w:r>
        <w:rPr>
          <w:sz w:val="18"/>
        </w:rPr>
        <w:t>used</w:t>
      </w:r>
      <w:r>
        <w:rPr>
          <w:spacing w:val="-3"/>
          <w:sz w:val="18"/>
        </w:rPr>
        <w:t xml:space="preserve"> </w:t>
      </w:r>
      <w:r>
        <w:rPr>
          <w:sz w:val="18"/>
        </w:rPr>
        <w:t>for</w:t>
      </w:r>
      <w:r>
        <w:rPr>
          <w:spacing w:val="-2"/>
          <w:sz w:val="18"/>
        </w:rPr>
        <w:t xml:space="preserve"> </w:t>
      </w:r>
      <w:r>
        <w:rPr>
          <w:sz w:val="18"/>
        </w:rPr>
        <w:t>holding</w:t>
      </w:r>
      <w:r>
        <w:rPr>
          <w:spacing w:val="-3"/>
          <w:sz w:val="18"/>
        </w:rPr>
        <w:t xml:space="preserve"> </w:t>
      </w:r>
      <w:r>
        <w:rPr>
          <w:sz w:val="18"/>
        </w:rPr>
        <w:t>up</w:t>
      </w:r>
      <w:r>
        <w:rPr>
          <w:spacing w:val="-3"/>
          <w:sz w:val="18"/>
        </w:rPr>
        <w:t xml:space="preserve"> </w:t>
      </w:r>
      <w:r>
        <w:rPr>
          <w:sz w:val="18"/>
        </w:rPr>
        <w:t>logs</w:t>
      </w:r>
      <w:r>
        <w:rPr>
          <w:spacing w:val="-4"/>
          <w:sz w:val="18"/>
        </w:rPr>
        <w:t xml:space="preserve"> </w:t>
      </w:r>
      <w:r>
        <w:rPr>
          <w:sz w:val="18"/>
        </w:rPr>
        <w:t>in</w:t>
      </w:r>
      <w:r>
        <w:rPr>
          <w:spacing w:val="-3"/>
          <w:sz w:val="18"/>
        </w:rPr>
        <w:t xml:space="preserve"> </w:t>
      </w:r>
      <w:r>
        <w:rPr>
          <w:sz w:val="18"/>
        </w:rPr>
        <w:t>a</w:t>
      </w:r>
      <w:r>
        <w:rPr>
          <w:spacing w:val="-3"/>
          <w:sz w:val="18"/>
        </w:rPr>
        <w:t xml:space="preserve"> </w:t>
      </w:r>
      <w:r>
        <w:rPr>
          <w:sz w:val="18"/>
        </w:rPr>
        <w:t>fireplace</w:t>
      </w:r>
    </w:p>
    <w:p w:rsidR="008F05FA" w:rsidRDefault="008F05FA">
      <w:pPr>
        <w:pStyle w:val="BodyText"/>
        <w:ind w:left="0" w:firstLine="0"/>
      </w:pPr>
    </w:p>
    <w:p w:rsidR="008F05FA" w:rsidRDefault="008F05FA">
      <w:pPr>
        <w:pStyle w:val="BodyText"/>
        <w:ind w:left="0" w:firstLine="0"/>
      </w:pPr>
    </w:p>
    <w:p w:rsidR="008F05FA" w:rsidRDefault="008F05FA">
      <w:pPr>
        <w:pStyle w:val="BodyText"/>
        <w:ind w:left="0" w:firstLine="0"/>
      </w:pPr>
    </w:p>
    <w:p w:rsidR="008F05FA" w:rsidRDefault="008F05FA">
      <w:pPr>
        <w:pStyle w:val="BodyText"/>
        <w:spacing w:before="8"/>
        <w:ind w:left="0" w:firstLine="0"/>
        <w:rPr>
          <w:sz w:val="24"/>
        </w:rPr>
      </w:pPr>
    </w:p>
    <w:p w:rsidR="008F05FA" w:rsidRDefault="00B07AD6">
      <w:pPr>
        <w:pStyle w:val="Heading2"/>
        <w:ind w:left="1546" w:right="2181"/>
      </w:pPr>
      <w:r>
        <w:t>Chapter 8</w:t>
      </w:r>
    </w:p>
    <w:p w:rsidR="008F05FA" w:rsidRDefault="00B07AD6">
      <w:pPr>
        <w:pStyle w:val="Heading3"/>
        <w:spacing w:before="278"/>
        <w:ind w:left="1545" w:right="2184"/>
      </w:pPr>
      <w:r>
        <w:t>Tom decides on his course -- Old Scenes Re-enacted</w:t>
      </w:r>
    </w:p>
    <w:p w:rsidR="008F05FA" w:rsidRDefault="00B07AD6">
      <w:pPr>
        <w:pStyle w:val="BodyText"/>
        <w:spacing w:before="7"/>
        <w:ind w:left="0" w:firstLine="0"/>
        <w:rPr>
          <w:rFonts w:ascii="Calibri"/>
          <w:sz w:val="24"/>
        </w:rPr>
      </w:pPr>
      <w:r>
        <w:rPr>
          <w:noProof/>
        </w:rPr>
        <mc:AlternateContent>
          <mc:Choice Requires="wpg">
            <w:drawing>
              <wp:anchor distT="0" distB="0" distL="0" distR="0" simplePos="0" relativeHeight="251655168" behindDoc="0" locked="0" layoutInCell="1" allowOverlap="1">
                <wp:simplePos x="0" y="0"/>
                <wp:positionH relativeFrom="page">
                  <wp:posOffset>3551555</wp:posOffset>
                </wp:positionH>
                <wp:positionV relativeFrom="paragraph">
                  <wp:posOffset>215900</wp:posOffset>
                </wp:positionV>
                <wp:extent cx="651510" cy="548640"/>
                <wp:effectExtent l="8255" t="3175" r="6985" b="635"/>
                <wp:wrapTopAndBottom/>
                <wp:docPr id="15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 cy="548640"/>
                          <a:chOff x="5593" y="340"/>
                          <a:chExt cx="1026" cy="864"/>
                        </a:xfrm>
                      </wpg:grpSpPr>
                      <wps:wsp>
                        <wps:cNvPr id="152" name="Freeform 149"/>
                        <wps:cNvSpPr>
                          <a:spLocks/>
                        </wps:cNvSpPr>
                        <wps:spPr bwMode="auto">
                          <a:xfrm>
                            <a:off x="5602" y="981"/>
                            <a:ext cx="280" cy="192"/>
                          </a:xfrm>
                          <a:custGeom>
                            <a:avLst/>
                            <a:gdLst>
                              <a:gd name="T0" fmla="+- 0 5725 5602"/>
                              <a:gd name="T1" fmla="*/ T0 w 280"/>
                              <a:gd name="T2" fmla="+- 0 981 981"/>
                              <a:gd name="T3" fmla="*/ 981 h 192"/>
                              <a:gd name="T4" fmla="+- 0 5664 5602"/>
                              <a:gd name="T5" fmla="*/ T4 w 280"/>
                              <a:gd name="T6" fmla="+- 0 988 981"/>
                              <a:gd name="T7" fmla="*/ 988 h 192"/>
                              <a:gd name="T8" fmla="+- 0 5611 5602"/>
                              <a:gd name="T9" fmla="*/ T8 w 280"/>
                              <a:gd name="T10" fmla="+- 0 1005 981"/>
                              <a:gd name="T11" fmla="*/ 1005 h 192"/>
                              <a:gd name="T12" fmla="+- 0 5608 5602"/>
                              <a:gd name="T13" fmla="*/ T12 w 280"/>
                              <a:gd name="T14" fmla="+- 0 1006 981"/>
                              <a:gd name="T15" fmla="*/ 1006 h 192"/>
                              <a:gd name="T16" fmla="+- 0 5607 5602"/>
                              <a:gd name="T17" fmla="*/ T16 w 280"/>
                              <a:gd name="T18" fmla="+- 0 1007 981"/>
                              <a:gd name="T19" fmla="*/ 1007 h 192"/>
                              <a:gd name="T20" fmla="+- 0 5605 5602"/>
                              <a:gd name="T21" fmla="*/ T20 w 280"/>
                              <a:gd name="T22" fmla="+- 0 1013 981"/>
                              <a:gd name="T23" fmla="*/ 1013 h 192"/>
                              <a:gd name="T24" fmla="+- 0 5603 5602"/>
                              <a:gd name="T25" fmla="*/ T24 w 280"/>
                              <a:gd name="T26" fmla="+- 0 1025 981"/>
                              <a:gd name="T27" fmla="*/ 1025 h 192"/>
                              <a:gd name="T28" fmla="+- 0 5602 5602"/>
                              <a:gd name="T29" fmla="*/ T28 w 280"/>
                              <a:gd name="T30" fmla="+- 0 1036 981"/>
                              <a:gd name="T31" fmla="*/ 1036 h 192"/>
                              <a:gd name="T32" fmla="+- 0 5602 5602"/>
                              <a:gd name="T33" fmla="*/ T32 w 280"/>
                              <a:gd name="T34" fmla="+- 0 1041 981"/>
                              <a:gd name="T35" fmla="*/ 1041 h 192"/>
                              <a:gd name="T36" fmla="+- 0 5632 5602"/>
                              <a:gd name="T37" fmla="*/ T36 w 280"/>
                              <a:gd name="T38" fmla="+- 0 1099 981"/>
                              <a:gd name="T39" fmla="*/ 1099 h 192"/>
                              <a:gd name="T40" fmla="+- 0 5680 5602"/>
                              <a:gd name="T41" fmla="*/ T40 w 280"/>
                              <a:gd name="T42" fmla="+- 0 1136 981"/>
                              <a:gd name="T43" fmla="*/ 1136 h 192"/>
                              <a:gd name="T44" fmla="+- 0 5737 5602"/>
                              <a:gd name="T45" fmla="*/ T44 w 280"/>
                              <a:gd name="T46" fmla="+- 0 1161 981"/>
                              <a:gd name="T47" fmla="*/ 1161 h 192"/>
                              <a:gd name="T48" fmla="+- 0 5801 5602"/>
                              <a:gd name="T49" fmla="*/ T48 w 280"/>
                              <a:gd name="T50" fmla="+- 0 1172 981"/>
                              <a:gd name="T51" fmla="*/ 1172 h 192"/>
                              <a:gd name="T52" fmla="+- 0 5817 5602"/>
                              <a:gd name="T53" fmla="*/ T52 w 280"/>
                              <a:gd name="T54" fmla="+- 0 1173 981"/>
                              <a:gd name="T55" fmla="*/ 1173 h 192"/>
                              <a:gd name="T56" fmla="+- 0 5828 5602"/>
                              <a:gd name="T57" fmla="*/ T56 w 280"/>
                              <a:gd name="T58" fmla="+- 0 1173 981"/>
                              <a:gd name="T59" fmla="*/ 1173 h 192"/>
                              <a:gd name="T60" fmla="+- 0 5832 5602"/>
                              <a:gd name="T61" fmla="*/ T60 w 280"/>
                              <a:gd name="T62" fmla="+- 0 1172 981"/>
                              <a:gd name="T63" fmla="*/ 1172 h 192"/>
                              <a:gd name="T64" fmla="+- 0 5835 5602"/>
                              <a:gd name="T65" fmla="*/ T64 w 280"/>
                              <a:gd name="T66" fmla="+- 0 1172 981"/>
                              <a:gd name="T67" fmla="*/ 1172 h 192"/>
                              <a:gd name="T68" fmla="+- 0 5873 5602"/>
                              <a:gd name="T69" fmla="*/ T68 w 280"/>
                              <a:gd name="T70" fmla="+- 0 1111 981"/>
                              <a:gd name="T71" fmla="*/ 1111 h 192"/>
                              <a:gd name="T72" fmla="+- 0 5881 5602"/>
                              <a:gd name="T73" fmla="*/ T72 w 280"/>
                              <a:gd name="T74" fmla="+- 0 1081 981"/>
                              <a:gd name="T75" fmla="*/ 1081 h 192"/>
                              <a:gd name="T76" fmla="+- 0 5881 5602"/>
                              <a:gd name="T77" fmla="*/ T76 w 280"/>
                              <a:gd name="T78" fmla="+- 0 1079 981"/>
                              <a:gd name="T79" fmla="*/ 1079 h 192"/>
                              <a:gd name="T80" fmla="+- 0 5843 5602"/>
                              <a:gd name="T81" fmla="*/ T80 w 280"/>
                              <a:gd name="T82" fmla="+- 0 1013 981"/>
                              <a:gd name="T83" fmla="*/ 1013 h 192"/>
                              <a:gd name="T84" fmla="+- 0 5779 5602"/>
                              <a:gd name="T85" fmla="*/ T84 w 280"/>
                              <a:gd name="T86" fmla="+- 0 985 981"/>
                              <a:gd name="T87" fmla="*/ 985 h 192"/>
                              <a:gd name="T88" fmla="+- 0 5743 5602"/>
                              <a:gd name="T89" fmla="*/ T88 w 280"/>
                              <a:gd name="T90" fmla="+- 0 981 981"/>
                              <a:gd name="T91" fmla="*/ 981 h 192"/>
                              <a:gd name="T92" fmla="+- 0 5725 5602"/>
                              <a:gd name="T93" fmla="*/ T92 w 280"/>
                              <a:gd name="T94" fmla="+- 0 981 981"/>
                              <a:gd name="T95" fmla="*/ 981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80" h="192">
                                <a:moveTo>
                                  <a:pt x="123" y="0"/>
                                </a:moveTo>
                                <a:lnTo>
                                  <a:pt x="62" y="7"/>
                                </a:lnTo>
                                <a:lnTo>
                                  <a:pt x="9" y="24"/>
                                </a:lnTo>
                                <a:lnTo>
                                  <a:pt x="6" y="25"/>
                                </a:lnTo>
                                <a:lnTo>
                                  <a:pt x="5" y="26"/>
                                </a:lnTo>
                                <a:lnTo>
                                  <a:pt x="3" y="32"/>
                                </a:lnTo>
                                <a:lnTo>
                                  <a:pt x="1" y="44"/>
                                </a:lnTo>
                                <a:lnTo>
                                  <a:pt x="0" y="55"/>
                                </a:lnTo>
                                <a:lnTo>
                                  <a:pt x="0" y="60"/>
                                </a:lnTo>
                                <a:lnTo>
                                  <a:pt x="30" y="118"/>
                                </a:lnTo>
                                <a:lnTo>
                                  <a:pt x="78" y="155"/>
                                </a:lnTo>
                                <a:lnTo>
                                  <a:pt x="135" y="180"/>
                                </a:lnTo>
                                <a:lnTo>
                                  <a:pt x="199" y="191"/>
                                </a:lnTo>
                                <a:lnTo>
                                  <a:pt x="215" y="192"/>
                                </a:lnTo>
                                <a:lnTo>
                                  <a:pt x="226" y="192"/>
                                </a:lnTo>
                                <a:lnTo>
                                  <a:pt x="230" y="191"/>
                                </a:lnTo>
                                <a:lnTo>
                                  <a:pt x="233" y="191"/>
                                </a:lnTo>
                                <a:lnTo>
                                  <a:pt x="271" y="130"/>
                                </a:lnTo>
                                <a:lnTo>
                                  <a:pt x="279" y="100"/>
                                </a:lnTo>
                                <a:lnTo>
                                  <a:pt x="279" y="98"/>
                                </a:lnTo>
                                <a:lnTo>
                                  <a:pt x="241" y="32"/>
                                </a:lnTo>
                                <a:lnTo>
                                  <a:pt x="177" y="4"/>
                                </a:lnTo>
                                <a:lnTo>
                                  <a:pt x="141" y="0"/>
                                </a:lnTo>
                                <a:lnTo>
                                  <a:pt x="123" y="0"/>
                                </a:lnTo>
                                <a:close/>
                              </a:path>
                            </a:pathLst>
                          </a:custGeom>
                          <a:solidFill>
                            <a:srgbClr val="A8D1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8"/>
                        <wps:cNvSpPr>
                          <a:spLocks/>
                        </wps:cNvSpPr>
                        <wps:spPr bwMode="auto">
                          <a:xfrm>
                            <a:off x="5618" y="1107"/>
                            <a:ext cx="83" cy="64"/>
                          </a:xfrm>
                          <a:custGeom>
                            <a:avLst/>
                            <a:gdLst>
                              <a:gd name="T0" fmla="+- 0 5656 5618"/>
                              <a:gd name="T1" fmla="*/ T0 w 83"/>
                              <a:gd name="T2" fmla="+- 0 1107 1107"/>
                              <a:gd name="T3" fmla="*/ 1107 h 64"/>
                              <a:gd name="T4" fmla="+- 0 5655 5618"/>
                              <a:gd name="T5" fmla="*/ T4 w 83"/>
                              <a:gd name="T6" fmla="+- 0 1107 1107"/>
                              <a:gd name="T7" fmla="*/ 1107 h 64"/>
                              <a:gd name="T8" fmla="+- 0 5652 5618"/>
                              <a:gd name="T9" fmla="*/ T8 w 83"/>
                              <a:gd name="T10" fmla="+- 0 1108 1107"/>
                              <a:gd name="T11" fmla="*/ 1108 h 64"/>
                              <a:gd name="T12" fmla="+- 0 5648 5618"/>
                              <a:gd name="T13" fmla="*/ T12 w 83"/>
                              <a:gd name="T14" fmla="+- 0 1112 1107"/>
                              <a:gd name="T15" fmla="*/ 1112 h 64"/>
                              <a:gd name="T16" fmla="+- 0 5644 5618"/>
                              <a:gd name="T17" fmla="*/ T16 w 83"/>
                              <a:gd name="T18" fmla="+- 0 1121 1107"/>
                              <a:gd name="T19" fmla="*/ 1121 h 64"/>
                              <a:gd name="T20" fmla="+- 0 5638 5618"/>
                              <a:gd name="T21" fmla="*/ T20 w 83"/>
                              <a:gd name="T22" fmla="+- 0 1121 1107"/>
                              <a:gd name="T23" fmla="*/ 1121 h 64"/>
                              <a:gd name="T24" fmla="+- 0 5618 5618"/>
                              <a:gd name="T25" fmla="*/ T24 w 83"/>
                              <a:gd name="T26" fmla="+- 0 1146 1107"/>
                              <a:gd name="T27" fmla="*/ 1146 h 64"/>
                              <a:gd name="T28" fmla="+- 0 5620 5618"/>
                              <a:gd name="T29" fmla="*/ T28 w 83"/>
                              <a:gd name="T30" fmla="+- 0 1153 1107"/>
                              <a:gd name="T31" fmla="*/ 1153 h 64"/>
                              <a:gd name="T32" fmla="+- 0 5652 5618"/>
                              <a:gd name="T33" fmla="*/ T32 w 83"/>
                              <a:gd name="T34" fmla="+- 0 1170 1107"/>
                              <a:gd name="T35" fmla="*/ 1170 h 64"/>
                              <a:gd name="T36" fmla="+- 0 5658 5618"/>
                              <a:gd name="T37" fmla="*/ T36 w 83"/>
                              <a:gd name="T38" fmla="+- 0 1170 1107"/>
                              <a:gd name="T39" fmla="*/ 1170 h 64"/>
                              <a:gd name="T40" fmla="+- 0 5680 5618"/>
                              <a:gd name="T41" fmla="*/ T40 w 83"/>
                              <a:gd name="T42" fmla="+- 0 1158 1107"/>
                              <a:gd name="T43" fmla="*/ 1158 h 64"/>
                              <a:gd name="T44" fmla="+- 0 5681 5618"/>
                              <a:gd name="T45" fmla="*/ T44 w 83"/>
                              <a:gd name="T46" fmla="+- 0 1158 1107"/>
                              <a:gd name="T47" fmla="*/ 1158 h 64"/>
                              <a:gd name="T48" fmla="+- 0 5701 5618"/>
                              <a:gd name="T49" fmla="*/ T48 w 83"/>
                              <a:gd name="T50" fmla="+- 0 1138 1107"/>
                              <a:gd name="T51" fmla="*/ 1138 h 64"/>
                              <a:gd name="T52" fmla="+- 0 5676 5618"/>
                              <a:gd name="T53" fmla="*/ T52 w 83"/>
                              <a:gd name="T54" fmla="+- 0 1121 1107"/>
                              <a:gd name="T55" fmla="*/ 1121 h 64"/>
                              <a:gd name="T56" fmla="+- 0 5643 5618"/>
                              <a:gd name="T57" fmla="*/ T56 w 83"/>
                              <a:gd name="T58" fmla="+- 0 1121 1107"/>
                              <a:gd name="T59" fmla="*/ 1121 h 64"/>
                              <a:gd name="T60" fmla="+- 0 5641 5618"/>
                              <a:gd name="T61" fmla="*/ T60 w 83"/>
                              <a:gd name="T62" fmla="+- 0 1120 1107"/>
                              <a:gd name="T63" fmla="*/ 1120 h 64"/>
                              <a:gd name="T64" fmla="+- 0 5675 5618"/>
                              <a:gd name="T65" fmla="*/ T64 w 83"/>
                              <a:gd name="T66" fmla="+- 0 1120 1107"/>
                              <a:gd name="T67" fmla="*/ 1120 h 64"/>
                              <a:gd name="T68" fmla="+- 0 5656 5618"/>
                              <a:gd name="T69" fmla="*/ T68 w 83"/>
                              <a:gd name="T70" fmla="+- 0 1107 1107"/>
                              <a:gd name="T71" fmla="*/ 110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 h="64">
                                <a:moveTo>
                                  <a:pt x="38" y="0"/>
                                </a:moveTo>
                                <a:lnTo>
                                  <a:pt x="37" y="0"/>
                                </a:lnTo>
                                <a:lnTo>
                                  <a:pt x="34" y="1"/>
                                </a:lnTo>
                                <a:lnTo>
                                  <a:pt x="30" y="5"/>
                                </a:lnTo>
                                <a:lnTo>
                                  <a:pt x="26" y="14"/>
                                </a:lnTo>
                                <a:lnTo>
                                  <a:pt x="20" y="14"/>
                                </a:lnTo>
                                <a:lnTo>
                                  <a:pt x="0" y="39"/>
                                </a:lnTo>
                                <a:lnTo>
                                  <a:pt x="2" y="46"/>
                                </a:lnTo>
                                <a:lnTo>
                                  <a:pt x="34" y="63"/>
                                </a:lnTo>
                                <a:lnTo>
                                  <a:pt x="40" y="63"/>
                                </a:lnTo>
                                <a:lnTo>
                                  <a:pt x="62" y="51"/>
                                </a:lnTo>
                                <a:lnTo>
                                  <a:pt x="63" y="51"/>
                                </a:lnTo>
                                <a:lnTo>
                                  <a:pt x="83" y="31"/>
                                </a:lnTo>
                                <a:lnTo>
                                  <a:pt x="58" y="14"/>
                                </a:lnTo>
                                <a:lnTo>
                                  <a:pt x="25" y="14"/>
                                </a:lnTo>
                                <a:lnTo>
                                  <a:pt x="23" y="13"/>
                                </a:lnTo>
                                <a:lnTo>
                                  <a:pt x="57" y="13"/>
                                </a:lnTo>
                                <a:lnTo>
                                  <a:pt x="38" y="0"/>
                                </a:lnTo>
                                <a:close/>
                              </a:path>
                            </a:pathLst>
                          </a:custGeom>
                          <a:solidFill>
                            <a:srgbClr val="A8D1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47"/>
                        <wps:cNvSpPr>
                          <a:spLocks/>
                        </wps:cNvSpPr>
                        <wps:spPr bwMode="auto">
                          <a:xfrm>
                            <a:off x="5593" y="960"/>
                            <a:ext cx="302" cy="204"/>
                          </a:xfrm>
                          <a:custGeom>
                            <a:avLst/>
                            <a:gdLst>
                              <a:gd name="T0" fmla="+- 0 5790 5593"/>
                              <a:gd name="T1" fmla="*/ T0 w 302"/>
                              <a:gd name="T2" fmla="+- 0 965 960"/>
                              <a:gd name="T3" fmla="*/ 965 h 204"/>
                              <a:gd name="T4" fmla="+- 0 5743 5593"/>
                              <a:gd name="T5" fmla="*/ T4 w 302"/>
                              <a:gd name="T6" fmla="+- 0 965 960"/>
                              <a:gd name="T7" fmla="*/ 965 h 204"/>
                              <a:gd name="T8" fmla="+- 0 5759 5593"/>
                              <a:gd name="T9" fmla="*/ T8 w 302"/>
                              <a:gd name="T10" fmla="+- 0 967 960"/>
                              <a:gd name="T11" fmla="*/ 967 h 204"/>
                              <a:gd name="T12" fmla="+- 0 5775 5593"/>
                              <a:gd name="T13" fmla="*/ T12 w 302"/>
                              <a:gd name="T14" fmla="+- 0 970 960"/>
                              <a:gd name="T15" fmla="*/ 970 h 204"/>
                              <a:gd name="T16" fmla="+- 0 5791 5593"/>
                              <a:gd name="T17" fmla="*/ T16 w 302"/>
                              <a:gd name="T18" fmla="+- 0 974 960"/>
                              <a:gd name="T19" fmla="*/ 974 h 204"/>
                              <a:gd name="T20" fmla="+- 0 5807 5593"/>
                              <a:gd name="T21" fmla="*/ T20 w 302"/>
                              <a:gd name="T22" fmla="+- 0 981 960"/>
                              <a:gd name="T23" fmla="*/ 981 h 204"/>
                              <a:gd name="T24" fmla="+- 0 5821 5593"/>
                              <a:gd name="T25" fmla="*/ T24 w 302"/>
                              <a:gd name="T26" fmla="+- 0 988 960"/>
                              <a:gd name="T27" fmla="*/ 988 h 204"/>
                              <a:gd name="T28" fmla="+- 0 5836 5593"/>
                              <a:gd name="T29" fmla="*/ T28 w 302"/>
                              <a:gd name="T30" fmla="+- 0 997 960"/>
                              <a:gd name="T31" fmla="*/ 997 h 204"/>
                              <a:gd name="T32" fmla="+- 0 5851 5593"/>
                              <a:gd name="T33" fmla="*/ T32 w 302"/>
                              <a:gd name="T34" fmla="+- 0 1009 960"/>
                              <a:gd name="T35" fmla="*/ 1009 h 204"/>
                              <a:gd name="T36" fmla="+- 0 5869 5593"/>
                              <a:gd name="T37" fmla="*/ T36 w 302"/>
                              <a:gd name="T38" fmla="+- 0 1027 960"/>
                              <a:gd name="T39" fmla="*/ 1027 h 204"/>
                              <a:gd name="T40" fmla="+- 0 5879 5593"/>
                              <a:gd name="T41" fmla="*/ T40 w 302"/>
                              <a:gd name="T42" fmla="+- 0 1046 960"/>
                              <a:gd name="T43" fmla="*/ 1046 h 204"/>
                              <a:gd name="T44" fmla="+- 0 5882 5593"/>
                              <a:gd name="T45" fmla="*/ T44 w 302"/>
                              <a:gd name="T46" fmla="+- 0 1065 960"/>
                              <a:gd name="T47" fmla="*/ 1065 h 204"/>
                              <a:gd name="T48" fmla="+- 0 5881 5593"/>
                              <a:gd name="T49" fmla="*/ T48 w 302"/>
                              <a:gd name="T50" fmla="+- 0 1084 960"/>
                              <a:gd name="T51" fmla="*/ 1084 h 204"/>
                              <a:gd name="T52" fmla="+- 0 5875 5593"/>
                              <a:gd name="T53" fmla="*/ T52 w 302"/>
                              <a:gd name="T54" fmla="+- 0 1103 960"/>
                              <a:gd name="T55" fmla="*/ 1103 h 204"/>
                              <a:gd name="T56" fmla="+- 0 5865 5593"/>
                              <a:gd name="T57" fmla="*/ T56 w 302"/>
                              <a:gd name="T58" fmla="+- 0 1121 960"/>
                              <a:gd name="T59" fmla="*/ 1121 h 204"/>
                              <a:gd name="T60" fmla="+- 0 5853 5593"/>
                              <a:gd name="T61" fmla="*/ T60 w 302"/>
                              <a:gd name="T62" fmla="+- 0 1140 960"/>
                              <a:gd name="T63" fmla="*/ 1140 h 204"/>
                              <a:gd name="T64" fmla="+- 0 5840 5593"/>
                              <a:gd name="T65" fmla="*/ T64 w 302"/>
                              <a:gd name="T66" fmla="+- 0 1158 960"/>
                              <a:gd name="T67" fmla="*/ 1158 h 204"/>
                              <a:gd name="T68" fmla="+- 0 5839 5593"/>
                              <a:gd name="T69" fmla="*/ T68 w 302"/>
                              <a:gd name="T70" fmla="+- 0 1161 960"/>
                              <a:gd name="T71" fmla="*/ 1161 h 204"/>
                              <a:gd name="T72" fmla="+- 0 5839 5593"/>
                              <a:gd name="T73" fmla="*/ T72 w 302"/>
                              <a:gd name="T74" fmla="+- 0 1163 960"/>
                              <a:gd name="T75" fmla="*/ 1163 h 204"/>
                              <a:gd name="T76" fmla="+- 0 5841 5593"/>
                              <a:gd name="T77" fmla="*/ T76 w 302"/>
                              <a:gd name="T78" fmla="+- 0 1164 960"/>
                              <a:gd name="T79" fmla="*/ 1164 h 204"/>
                              <a:gd name="T80" fmla="+- 0 5844 5593"/>
                              <a:gd name="T81" fmla="*/ T80 w 302"/>
                              <a:gd name="T82" fmla="+- 0 1162 960"/>
                              <a:gd name="T83" fmla="*/ 1162 h 204"/>
                              <a:gd name="T84" fmla="+- 0 5859 5593"/>
                              <a:gd name="T85" fmla="*/ T84 w 302"/>
                              <a:gd name="T86" fmla="+- 0 1145 960"/>
                              <a:gd name="T87" fmla="*/ 1145 h 204"/>
                              <a:gd name="T88" fmla="+- 0 5873 5593"/>
                              <a:gd name="T89" fmla="*/ T88 w 302"/>
                              <a:gd name="T90" fmla="+- 0 1128 960"/>
                              <a:gd name="T91" fmla="*/ 1128 h 204"/>
                              <a:gd name="T92" fmla="+- 0 5884 5593"/>
                              <a:gd name="T93" fmla="*/ T92 w 302"/>
                              <a:gd name="T94" fmla="+- 0 1111 960"/>
                              <a:gd name="T95" fmla="*/ 1111 h 204"/>
                              <a:gd name="T96" fmla="+- 0 5891 5593"/>
                              <a:gd name="T97" fmla="*/ T96 w 302"/>
                              <a:gd name="T98" fmla="+- 0 1093 960"/>
                              <a:gd name="T99" fmla="*/ 1093 h 204"/>
                              <a:gd name="T100" fmla="+- 0 5895 5593"/>
                              <a:gd name="T101" fmla="*/ T100 w 302"/>
                              <a:gd name="T102" fmla="+- 0 1075 960"/>
                              <a:gd name="T103" fmla="*/ 1075 h 204"/>
                              <a:gd name="T104" fmla="+- 0 5895 5593"/>
                              <a:gd name="T105" fmla="*/ T104 w 302"/>
                              <a:gd name="T106" fmla="+- 0 1057 960"/>
                              <a:gd name="T107" fmla="*/ 1057 h 204"/>
                              <a:gd name="T108" fmla="+- 0 5889 5593"/>
                              <a:gd name="T109" fmla="*/ T108 w 302"/>
                              <a:gd name="T110" fmla="+- 0 1038 960"/>
                              <a:gd name="T111" fmla="*/ 1038 h 204"/>
                              <a:gd name="T112" fmla="+- 0 5877 5593"/>
                              <a:gd name="T113" fmla="*/ T112 w 302"/>
                              <a:gd name="T114" fmla="+- 0 1019 960"/>
                              <a:gd name="T115" fmla="*/ 1019 h 204"/>
                              <a:gd name="T116" fmla="+- 0 5864 5593"/>
                              <a:gd name="T117" fmla="*/ T116 w 302"/>
                              <a:gd name="T118" fmla="+- 0 1004 960"/>
                              <a:gd name="T119" fmla="*/ 1004 h 204"/>
                              <a:gd name="T120" fmla="+- 0 5850 5593"/>
                              <a:gd name="T121" fmla="*/ T120 w 302"/>
                              <a:gd name="T122" fmla="+- 0 992 960"/>
                              <a:gd name="T123" fmla="*/ 992 h 204"/>
                              <a:gd name="T124" fmla="+- 0 5834 5593"/>
                              <a:gd name="T125" fmla="*/ T124 w 302"/>
                              <a:gd name="T126" fmla="+- 0 982 960"/>
                              <a:gd name="T127" fmla="*/ 982 h 204"/>
                              <a:gd name="T128" fmla="+- 0 5817 5593"/>
                              <a:gd name="T129" fmla="*/ T128 w 302"/>
                              <a:gd name="T130" fmla="+- 0 974 960"/>
                              <a:gd name="T131" fmla="*/ 974 h 204"/>
                              <a:gd name="T132" fmla="+- 0 5799 5593"/>
                              <a:gd name="T133" fmla="*/ T132 w 302"/>
                              <a:gd name="T134" fmla="+- 0 968 960"/>
                              <a:gd name="T135" fmla="*/ 968 h 204"/>
                              <a:gd name="T136" fmla="+- 0 5790 5593"/>
                              <a:gd name="T137" fmla="*/ T136 w 302"/>
                              <a:gd name="T138" fmla="+- 0 965 960"/>
                              <a:gd name="T139" fmla="*/ 965 h 204"/>
                              <a:gd name="T140" fmla="+- 0 5741 5593"/>
                              <a:gd name="T141" fmla="*/ T140 w 302"/>
                              <a:gd name="T142" fmla="+- 0 960 960"/>
                              <a:gd name="T143" fmla="*/ 960 h 204"/>
                              <a:gd name="T144" fmla="+- 0 5722 5593"/>
                              <a:gd name="T145" fmla="*/ T144 w 302"/>
                              <a:gd name="T146" fmla="+- 0 961 960"/>
                              <a:gd name="T147" fmla="*/ 961 h 204"/>
                              <a:gd name="T148" fmla="+- 0 5702 5593"/>
                              <a:gd name="T149" fmla="*/ T148 w 302"/>
                              <a:gd name="T150" fmla="+- 0 963 960"/>
                              <a:gd name="T151" fmla="*/ 963 h 204"/>
                              <a:gd name="T152" fmla="+- 0 5682 5593"/>
                              <a:gd name="T153" fmla="*/ T152 w 302"/>
                              <a:gd name="T154" fmla="+- 0 967 960"/>
                              <a:gd name="T155" fmla="*/ 967 h 204"/>
                              <a:gd name="T156" fmla="+- 0 5663 5593"/>
                              <a:gd name="T157" fmla="*/ T156 w 302"/>
                              <a:gd name="T158" fmla="+- 0 971 960"/>
                              <a:gd name="T159" fmla="*/ 971 h 204"/>
                              <a:gd name="T160" fmla="+- 0 5644 5593"/>
                              <a:gd name="T161" fmla="*/ T160 w 302"/>
                              <a:gd name="T162" fmla="+- 0 977 960"/>
                              <a:gd name="T163" fmla="*/ 977 h 204"/>
                              <a:gd name="T164" fmla="+- 0 5626 5593"/>
                              <a:gd name="T165" fmla="*/ T164 w 302"/>
                              <a:gd name="T166" fmla="+- 0 984 960"/>
                              <a:gd name="T167" fmla="*/ 984 h 204"/>
                              <a:gd name="T168" fmla="+- 0 5609 5593"/>
                              <a:gd name="T169" fmla="*/ T168 w 302"/>
                              <a:gd name="T170" fmla="+- 0 991 960"/>
                              <a:gd name="T171" fmla="*/ 991 h 204"/>
                              <a:gd name="T172" fmla="+- 0 5593 5593"/>
                              <a:gd name="T173" fmla="*/ T172 w 302"/>
                              <a:gd name="T174" fmla="+- 0 1000 960"/>
                              <a:gd name="T175" fmla="*/ 1000 h 204"/>
                              <a:gd name="T176" fmla="+- 0 5593 5593"/>
                              <a:gd name="T177" fmla="*/ T176 w 302"/>
                              <a:gd name="T178" fmla="+- 0 1000 960"/>
                              <a:gd name="T179" fmla="*/ 1000 h 204"/>
                              <a:gd name="T180" fmla="+- 0 5610 5593"/>
                              <a:gd name="T181" fmla="*/ T180 w 302"/>
                              <a:gd name="T182" fmla="+- 0 993 960"/>
                              <a:gd name="T183" fmla="*/ 993 h 204"/>
                              <a:gd name="T184" fmla="+- 0 5627 5593"/>
                              <a:gd name="T185" fmla="*/ T184 w 302"/>
                              <a:gd name="T186" fmla="+- 0 986 960"/>
                              <a:gd name="T187" fmla="*/ 986 h 204"/>
                              <a:gd name="T188" fmla="+- 0 5644 5593"/>
                              <a:gd name="T189" fmla="*/ T188 w 302"/>
                              <a:gd name="T190" fmla="+- 0 981 960"/>
                              <a:gd name="T191" fmla="*/ 981 h 204"/>
                              <a:gd name="T192" fmla="+- 0 5661 5593"/>
                              <a:gd name="T193" fmla="*/ T192 w 302"/>
                              <a:gd name="T194" fmla="+- 0 975 960"/>
                              <a:gd name="T195" fmla="*/ 975 h 204"/>
                              <a:gd name="T196" fmla="+- 0 5677 5593"/>
                              <a:gd name="T197" fmla="*/ T196 w 302"/>
                              <a:gd name="T198" fmla="+- 0 971 960"/>
                              <a:gd name="T199" fmla="*/ 971 h 204"/>
                              <a:gd name="T200" fmla="+- 0 5694 5593"/>
                              <a:gd name="T201" fmla="*/ T200 w 302"/>
                              <a:gd name="T202" fmla="+- 0 968 960"/>
                              <a:gd name="T203" fmla="*/ 968 h 204"/>
                              <a:gd name="T204" fmla="+- 0 5711 5593"/>
                              <a:gd name="T205" fmla="*/ T204 w 302"/>
                              <a:gd name="T206" fmla="+- 0 966 960"/>
                              <a:gd name="T207" fmla="*/ 966 h 204"/>
                              <a:gd name="T208" fmla="+- 0 5727 5593"/>
                              <a:gd name="T209" fmla="*/ T208 w 302"/>
                              <a:gd name="T210" fmla="+- 0 965 960"/>
                              <a:gd name="T211" fmla="*/ 965 h 204"/>
                              <a:gd name="T212" fmla="+- 0 5790 5593"/>
                              <a:gd name="T213" fmla="*/ T212 w 302"/>
                              <a:gd name="T214" fmla="+- 0 965 960"/>
                              <a:gd name="T215" fmla="*/ 965 h 204"/>
                              <a:gd name="T216" fmla="+- 0 5780 5593"/>
                              <a:gd name="T217" fmla="*/ T216 w 302"/>
                              <a:gd name="T218" fmla="+- 0 963 960"/>
                              <a:gd name="T219" fmla="*/ 963 h 204"/>
                              <a:gd name="T220" fmla="+- 0 5761 5593"/>
                              <a:gd name="T221" fmla="*/ T220 w 302"/>
                              <a:gd name="T222" fmla="+- 0 961 960"/>
                              <a:gd name="T223" fmla="*/ 961 h 204"/>
                              <a:gd name="T224" fmla="+- 0 5741 5593"/>
                              <a:gd name="T225" fmla="*/ T224 w 302"/>
                              <a:gd name="T226" fmla="+- 0 960 960"/>
                              <a:gd name="T227" fmla="*/ 96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2" h="204">
                                <a:moveTo>
                                  <a:pt x="197" y="5"/>
                                </a:moveTo>
                                <a:lnTo>
                                  <a:pt x="150" y="5"/>
                                </a:lnTo>
                                <a:lnTo>
                                  <a:pt x="166" y="7"/>
                                </a:lnTo>
                                <a:lnTo>
                                  <a:pt x="182" y="10"/>
                                </a:lnTo>
                                <a:lnTo>
                                  <a:pt x="198" y="14"/>
                                </a:lnTo>
                                <a:lnTo>
                                  <a:pt x="214" y="21"/>
                                </a:lnTo>
                                <a:lnTo>
                                  <a:pt x="228" y="28"/>
                                </a:lnTo>
                                <a:lnTo>
                                  <a:pt x="243" y="37"/>
                                </a:lnTo>
                                <a:lnTo>
                                  <a:pt x="258" y="49"/>
                                </a:lnTo>
                                <a:lnTo>
                                  <a:pt x="276" y="67"/>
                                </a:lnTo>
                                <a:lnTo>
                                  <a:pt x="286" y="86"/>
                                </a:lnTo>
                                <a:lnTo>
                                  <a:pt x="289" y="105"/>
                                </a:lnTo>
                                <a:lnTo>
                                  <a:pt x="288" y="124"/>
                                </a:lnTo>
                                <a:lnTo>
                                  <a:pt x="282" y="143"/>
                                </a:lnTo>
                                <a:lnTo>
                                  <a:pt x="272" y="161"/>
                                </a:lnTo>
                                <a:lnTo>
                                  <a:pt x="260" y="180"/>
                                </a:lnTo>
                                <a:lnTo>
                                  <a:pt x="247" y="198"/>
                                </a:lnTo>
                                <a:lnTo>
                                  <a:pt x="246" y="201"/>
                                </a:lnTo>
                                <a:lnTo>
                                  <a:pt x="246" y="203"/>
                                </a:lnTo>
                                <a:lnTo>
                                  <a:pt x="248" y="204"/>
                                </a:lnTo>
                                <a:lnTo>
                                  <a:pt x="251" y="202"/>
                                </a:lnTo>
                                <a:lnTo>
                                  <a:pt x="266" y="185"/>
                                </a:lnTo>
                                <a:lnTo>
                                  <a:pt x="280" y="168"/>
                                </a:lnTo>
                                <a:lnTo>
                                  <a:pt x="291" y="151"/>
                                </a:lnTo>
                                <a:lnTo>
                                  <a:pt x="298" y="133"/>
                                </a:lnTo>
                                <a:lnTo>
                                  <a:pt x="302" y="115"/>
                                </a:lnTo>
                                <a:lnTo>
                                  <a:pt x="302" y="97"/>
                                </a:lnTo>
                                <a:lnTo>
                                  <a:pt x="296" y="78"/>
                                </a:lnTo>
                                <a:lnTo>
                                  <a:pt x="284" y="59"/>
                                </a:lnTo>
                                <a:lnTo>
                                  <a:pt x="271" y="44"/>
                                </a:lnTo>
                                <a:lnTo>
                                  <a:pt x="257" y="32"/>
                                </a:lnTo>
                                <a:lnTo>
                                  <a:pt x="241" y="22"/>
                                </a:lnTo>
                                <a:lnTo>
                                  <a:pt x="224" y="14"/>
                                </a:lnTo>
                                <a:lnTo>
                                  <a:pt x="206" y="8"/>
                                </a:lnTo>
                                <a:lnTo>
                                  <a:pt x="197" y="5"/>
                                </a:lnTo>
                                <a:close/>
                                <a:moveTo>
                                  <a:pt x="148" y="0"/>
                                </a:moveTo>
                                <a:lnTo>
                                  <a:pt x="129" y="1"/>
                                </a:lnTo>
                                <a:lnTo>
                                  <a:pt x="109" y="3"/>
                                </a:lnTo>
                                <a:lnTo>
                                  <a:pt x="89" y="7"/>
                                </a:lnTo>
                                <a:lnTo>
                                  <a:pt x="70" y="11"/>
                                </a:lnTo>
                                <a:lnTo>
                                  <a:pt x="51" y="17"/>
                                </a:lnTo>
                                <a:lnTo>
                                  <a:pt x="33" y="24"/>
                                </a:lnTo>
                                <a:lnTo>
                                  <a:pt x="16" y="31"/>
                                </a:lnTo>
                                <a:lnTo>
                                  <a:pt x="0" y="40"/>
                                </a:lnTo>
                                <a:lnTo>
                                  <a:pt x="17" y="33"/>
                                </a:lnTo>
                                <a:lnTo>
                                  <a:pt x="34" y="26"/>
                                </a:lnTo>
                                <a:lnTo>
                                  <a:pt x="51" y="21"/>
                                </a:lnTo>
                                <a:lnTo>
                                  <a:pt x="68" y="15"/>
                                </a:lnTo>
                                <a:lnTo>
                                  <a:pt x="84" y="11"/>
                                </a:lnTo>
                                <a:lnTo>
                                  <a:pt x="101" y="8"/>
                                </a:lnTo>
                                <a:lnTo>
                                  <a:pt x="118" y="6"/>
                                </a:lnTo>
                                <a:lnTo>
                                  <a:pt x="134" y="5"/>
                                </a:lnTo>
                                <a:lnTo>
                                  <a:pt x="197" y="5"/>
                                </a:lnTo>
                                <a:lnTo>
                                  <a:pt x="187" y="3"/>
                                </a:lnTo>
                                <a:lnTo>
                                  <a:pt x="168" y="1"/>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6"/>
                        <wps:cNvSpPr>
                          <a:spLocks/>
                        </wps:cNvSpPr>
                        <wps:spPr bwMode="auto">
                          <a:xfrm>
                            <a:off x="6497" y="1131"/>
                            <a:ext cx="79" cy="62"/>
                          </a:xfrm>
                          <a:custGeom>
                            <a:avLst/>
                            <a:gdLst>
                              <a:gd name="T0" fmla="+- 0 6532 6497"/>
                              <a:gd name="T1" fmla="*/ T0 w 79"/>
                              <a:gd name="T2" fmla="+- 0 1131 1131"/>
                              <a:gd name="T3" fmla="*/ 1131 h 62"/>
                              <a:gd name="T4" fmla="+- 0 6532 6497"/>
                              <a:gd name="T5" fmla="*/ T4 w 79"/>
                              <a:gd name="T6" fmla="+- 0 1131 1131"/>
                              <a:gd name="T7" fmla="*/ 1131 h 62"/>
                              <a:gd name="T8" fmla="+- 0 6530 6497"/>
                              <a:gd name="T9" fmla="*/ T8 w 79"/>
                              <a:gd name="T10" fmla="+- 0 1131 1131"/>
                              <a:gd name="T11" fmla="*/ 1131 h 62"/>
                              <a:gd name="T12" fmla="+- 0 6526 6497"/>
                              <a:gd name="T13" fmla="*/ T12 w 79"/>
                              <a:gd name="T14" fmla="+- 0 1133 1131"/>
                              <a:gd name="T15" fmla="*/ 1133 h 62"/>
                              <a:gd name="T16" fmla="+- 0 6497 6497"/>
                              <a:gd name="T17" fmla="*/ T16 w 79"/>
                              <a:gd name="T18" fmla="+- 0 1155 1131"/>
                              <a:gd name="T19" fmla="*/ 1155 h 62"/>
                              <a:gd name="T20" fmla="+- 0 6498 6497"/>
                              <a:gd name="T21" fmla="*/ T20 w 79"/>
                              <a:gd name="T22" fmla="+- 0 1160 1131"/>
                              <a:gd name="T23" fmla="*/ 1160 h 62"/>
                              <a:gd name="T24" fmla="+- 0 6513 6497"/>
                              <a:gd name="T25" fmla="*/ T24 w 79"/>
                              <a:gd name="T26" fmla="+- 0 1172 1131"/>
                              <a:gd name="T27" fmla="*/ 1172 h 62"/>
                              <a:gd name="T28" fmla="+- 0 6515 6497"/>
                              <a:gd name="T29" fmla="*/ T28 w 79"/>
                              <a:gd name="T30" fmla="+- 0 1173 1131"/>
                              <a:gd name="T31" fmla="*/ 1173 h 62"/>
                              <a:gd name="T32" fmla="+- 0 6516 6497"/>
                              <a:gd name="T33" fmla="*/ T32 w 79"/>
                              <a:gd name="T34" fmla="+- 0 1173 1131"/>
                              <a:gd name="T35" fmla="*/ 1173 h 62"/>
                              <a:gd name="T36" fmla="+- 0 6514 6497"/>
                              <a:gd name="T37" fmla="*/ T36 w 79"/>
                              <a:gd name="T38" fmla="+- 0 1178 1131"/>
                              <a:gd name="T39" fmla="*/ 1178 h 62"/>
                              <a:gd name="T40" fmla="+- 0 6515 6497"/>
                              <a:gd name="T41" fmla="*/ T40 w 79"/>
                              <a:gd name="T42" fmla="+- 0 1183 1131"/>
                              <a:gd name="T43" fmla="*/ 1183 h 62"/>
                              <a:gd name="T44" fmla="+- 0 6518 6497"/>
                              <a:gd name="T45" fmla="*/ T44 w 79"/>
                              <a:gd name="T46" fmla="+- 0 1187 1131"/>
                              <a:gd name="T47" fmla="*/ 1187 h 62"/>
                              <a:gd name="T48" fmla="+- 0 6523 6497"/>
                              <a:gd name="T49" fmla="*/ T48 w 79"/>
                              <a:gd name="T50" fmla="+- 0 1189 1131"/>
                              <a:gd name="T51" fmla="*/ 1189 h 62"/>
                              <a:gd name="T52" fmla="+- 0 6529 6497"/>
                              <a:gd name="T53" fmla="*/ T52 w 79"/>
                              <a:gd name="T54" fmla="+- 0 1191 1131"/>
                              <a:gd name="T55" fmla="*/ 1191 h 62"/>
                              <a:gd name="T56" fmla="+- 0 6536 6497"/>
                              <a:gd name="T57" fmla="*/ T56 w 79"/>
                              <a:gd name="T58" fmla="+- 0 1192 1131"/>
                              <a:gd name="T59" fmla="*/ 1192 h 62"/>
                              <a:gd name="T60" fmla="+- 0 6544 6497"/>
                              <a:gd name="T61" fmla="*/ T60 w 79"/>
                              <a:gd name="T62" fmla="+- 0 1192 1131"/>
                              <a:gd name="T63" fmla="*/ 1192 h 62"/>
                              <a:gd name="T64" fmla="+- 0 6576 6497"/>
                              <a:gd name="T65" fmla="*/ T64 w 79"/>
                              <a:gd name="T66" fmla="+- 0 1167 1131"/>
                              <a:gd name="T67" fmla="*/ 1167 h 62"/>
                              <a:gd name="T68" fmla="+- 0 6575 6497"/>
                              <a:gd name="T69" fmla="*/ T68 w 79"/>
                              <a:gd name="T70" fmla="+- 0 1162 1131"/>
                              <a:gd name="T71" fmla="*/ 1162 h 62"/>
                              <a:gd name="T72" fmla="+- 0 6557 6497"/>
                              <a:gd name="T73" fmla="*/ T72 w 79"/>
                              <a:gd name="T74" fmla="+- 0 1146 1131"/>
                              <a:gd name="T75" fmla="*/ 1146 h 62"/>
                              <a:gd name="T76" fmla="+- 0 6556 6497"/>
                              <a:gd name="T77" fmla="*/ T76 w 79"/>
                              <a:gd name="T78" fmla="+- 0 1146 1131"/>
                              <a:gd name="T79" fmla="*/ 1146 h 62"/>
                              <a:gd name="T80" fmla="+- 0 6552 6497"/>
                              <a:gd name="T81" fmla="*/ T80 w 79"/>
                              <a:gd name="T82" fmla="+- 0 1141 1131"/>
                              <a:gd name="T83" fmla="*/ 1141 h 62"/>
                              <a:gd name="T84" fmla="+- 0 6534 6497"/>
                              <a:gd name="T85" fmla="*/ T84 w 79"/>
                              <a:gd name="T86" fmla="+- 0 1131 1131"/>
                              <a:gd name="T87" fmla="*/ 1131 h 62"/>
                              <a:gd name="T88" fmla="+- 0 6532 6497"/>
                              <a:gd name="T89" fmla="*/ T88 w 79"/>
                              <a:gd name="T90" fmla="+- 0 1131 1131"/>
                              <a:gd name="T91" fmla="*/ 113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9" h="62">
                                <a:moveTo>
                                  <a:pt x="35" y="0"/>
                                </a:moveTo>
                                <a:lnTo>
                                  <a:pt x="35" y="0"/>
                                </a:lnTo>
                                <a:lnTo>
                                  <a:pt x="33" y="0"/>
                                </a:lnTo>
                                <a:lnTo>
                                  <a:pt x="29" y="2"/>
                                </a:lnTo>
                                <a:lnTo>
                                  <a:pt x="0" y="24"/>
                                </a:lnTo>
                                <a:lnTo>
                                  <a:pt x="1" y="29"/>
                                </a:lnTo>
                                <a:lnTo>
                                  <a:pt x="16" y="41"/>
                                </a:lnTo>
                                <a:lnTo>
                                  <a:pt x="18" y="42"/>
                                </a:lnTo>
                                <a:lnTo>
                                  <a:pt x="19" y="42"/>
                                </a:lnTo>
                                <a:lnTo>
                                  <a:pt x="17" y="47"/>
                                </a:lnTo>
                                <a:lnTo>
                                  <a:pt x="18" y="52"/>
                                </a:lnTo>
                                <a:lnTo>
                                  <a:pt x="21" y="56"/>
                                </a:lnTo>
                                <a:lnTo>
                                  <a:pt x="26" y="58"/>
                                </a:lnTo>
                                <a:lnTo>
                                  <a:pt x="32" y="60"/>
                                </a:lnTo>
                                <a:lnTo>
                                  <a:pt x="39" y="61"/>
                                </a:lnTo>
                                <a:lnTo>
                                  <a:pt x="47" y="61"/>
                                </a:lnTo>
                                <a:lnTo>
                                  <a:pt x="79" y="36"/>
                                </a:lnTo>
                                <a:lnTo>
                                  <a:pt x="78" y="31"/>
                                </a:lnTo>
                                <a:lnTo>
                                  <a:pt x="60" y="15"/>
                                </a:lnTo>
                                <a:lnTo>
                                  <a:pt x="59" y="15"/>
                                </a:lnTo>
                                <a:lnTo>
                                  <a:pt x="55" y="10"/>
                                </a:lnTo>
                                <a:lnTo>
                                  <a:pt x="37" y="0"/>
                                </a:lnTo>
                                <a:lnTo>
                                  <a:pt x="35" y="0"/>
                                </a:lnTo>
                                <a:close/>
                              </a:path>
                            </a:pathLst>
                          </a:custGeom>
                          <a:solidFill>
                            <a:srgbClr val="A8D1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5"/>
                        <wps:cNvSpPr>
                          <a:spLocks/>
                        </wps:cNvSpPr>
                        <wps:spPr bwMode="auto">
                          <a:xfrm>
                            <a:off x="6342" y="1001"/>
                            <a:ext cx="272" cy="193"/>
                          </a:xfrm>
                          <a:custGeom>
                            <a:avLst/>
                            <a:gdLst>
                              <a:gd name="T0" fmla="+- 0 6491 6342"/>
                              <a:gd name="T1" fmla="*/ T0 w 272"/>
                              <a:gd name="T2" fmla="+- 0 1001 1001"/>
                              <a:gd name="T3" fmla="*/ 1001 h 193"/>
                              <a:gd name="T4" fmla="+- 0 6482 6342"/>
                              <a:gd name="T5" fmla="*/ T4 w 272"/>
                              <a:gd name="T6" fmla="+- 0 1001 1001"/>
                              <a:gd name="T7" fmla="*/ 1001 h 193"/>
                              <a:gd name="T8" fmla="+- 0 6465 6342"/>
                              <a:gd name="T9" fmla="*/ T8 w 272"/>
                              <a:gd name="T10" fmla="+- 0 1003 1001"/>
                              <a:gd name="T11" fmla="*/ 1003 h 193"/>
                              <a:gd name="T12" fmla="+- 0 6428 6342"/>
                              <a:gd name="T13" fmla="*/ T12 w 272"/>
                              <a:gd name="T14" fmla="+- 0 1013 1001"/>
                              <a:gd name="T15" fmla="*/ 1013 h 193"/>
                              <a:gd name="T16" fmla="+- 0 6421 6342"/>
                              <a:gd name="T17" fmla="*/ T16 w 272"/>
                              <a:gd name="T18" fmla="+- 0 1016 1001"/>
                              <a:gd name="T19" fmla="*/ 1016 h 193"/>
                              <a:gd name="T20" fmla="+- 0 6371 6342"/>
                              <a:gd name="T21" fmla="*/ T20 w 272"/>
                              <a:gd name="T22" fmla="+- 0 1048 1001"/>
                              <a:gd name="T23" fmla="*/ 1048 h 193"/>
                              <a:gd name="T24" fmla="+- 0 6342 6342"/>
                              <a:gd name="T25" fmla="*/ T24 w 272"/>
                              <a:gd name="T26" fmla="+- 0 1101 1001"/>
                              <a:gd name="T27" fmla="*/ 1101 h 193"/>
                              <a:gd name="T28" fmla="+- 0 6342 6342"/>
                              <a:gd name="T29" fmla="*/ T28 w 272"/>
                              <a:gd name="T30" fmla="+- 0 1115 1001"/>
                              <a:gd name="T31" fmla="*/ 1115 h 193"/>
                              <a:gd name="T32" fmla="+- 0 6343 6342"/>
                              <a:gd name="T33" fmla="*/ T32 w 272"/>
                              <a:gd name="T34" fmla="+- 0 1129 1001"/>
                              <a:gd name="T35" fmla="*/ 1129 h 193"/>
                              <a:gd name="T36" fmla="+- 0 6346 6342"/>
                              <a:gd name="T37" fmla="*/ T36 w 272"/>
                              <a:gd name="T38" fmla="+- 0 1142 1001"/>
                              <a:gd name="T39" fmla="*/ 1142 h 193"/>
                              <a:gd name="T40" fmla="+- 0 6349 6342"/>
                              <a:gd name="T41" fmla="*/ T40 w 272"/>
                              <a:gd name="T42" fmla="+- 0 1154 1001"/>
                              <a:gd name="T43" fmla="*/ 1154 h 193"/>
                              <a:gd name="T44" fmla="+- 0 6352 6342"/>
                              <a:gd name="T45" fmla="*/ T44 w 272"/>
                              <a:gd name="T46" fmla="+- 0 1163 1001"/>
                              <a:gd name="T47" fmla="*/ 1163 h 193"/>
                              <a:gd name="T48" fmla="+- 0 6354 6342"/>
                              <a:gd name="T49" fmla="*/ T48 w 272"/>
                              <a:gd name="T50" fmla="+- 0 1169 1001"/>
                              <a:gd name="T51" fmla="*/ 1169 h 193"/>
                              <a:gd name="T52" fmla="+- 0 6355 6342"/>
                              <a:gd name="T53" fmla="*/ T52 w 272"/>
                              <a:gd name="T54" fmla="+- 0 1171 1001"/>
                              <a:gd name="T55" fmla="*/ 1171 h 193"/>
                              <a:gd name="T56" fmla="+- 0 6351 6342"/>
                              <a:gd name="T57" fmla="*/ T56 w 272"/>
                              <a:gd name="T58" fmla="+- 0 1178 1001"/>
                              <a:gd name="T59" fmla="*/ 1178 h 193"/>
                              <a:gd name="T60" fmla="+- 0 6349 6342"/>
                              <a:gd name="T61" fmla="*/ T60 w 272"/>
                              <a:gd name="T62" fmla="+- 0 1183 1001"/>
                              <a:gd name="T63" fmla="*/ 1183 h 193"/>
                              <a:gd name="T64" fmla="+- 0 6359 6342"/>
                              <a:gd name="T65" fmla="*/ T64 w 272"/>
                              <a:gd name="T66" fmla="+- 0 1193 1001"/>
                              <a:gd name="T67" fmla="*/ 1193 h 193"/>
                              <a:gd name="T68" fmla="+- 0 6360 6342"/>
                              <a:gd name="T69" fmla="*/ T68 w 272"/>
                              <a:gd name="T70" fmla="+- 0 1193 1001"/>
                              <a:gd name="T71" fmla="*/ 1193 h 193"/>
                              <a:gd name="T72" fmla="+- 0 6381 6342"/>
                              <a:gd name="T73" fmla="*/ T72 w 272"/>
                              <a:gd name="T74" fmla="+- 0 1194 1001"/>
                              <a:gd name="T75" fmla="*/ 1194 h 193"/>
                              <a:gd name="T76" fmla="+- 0 6452 6342"/>
                              <a:gd name="T77" fmla="*/ T76 w 272"/>
                              <a:gd name="T78" fmla="+- 0 1186 1001"/>
                              <a:gd name="T79" fmla="*/ 1186 h 193"/>
                              <a:gd name="T80" fmla="+- 0 6514 6342"/>
                              <a:gd name="T81" fmla="*/ T80 w 272"/>
                              <a:gd name="T82" fmla="+- 0 1163 1001"/>
                              <a:gd name="T83" fmla="*/ 1163 h 193"/>
                              <a:gd name="T84" fmla="+- 0 6536 6342"/>
                              <a:gd name="T85" fmla="*/ T84 w 272"/>
                              <a:gd name="T86" fmla="+- 0 1150 1001"/>
                              <a:gd name="T87" fmla="*/ 1150 h 193"/>
                              <a:gd name="T88" fmla="+- 0 6540 6342"/>
                              <a:gd name="T89" fmla="*/ T88 w 272"/>
                              <a:gd name="T90" fmla="+- 0 1147 1001"/>
                              <a:gd name="T91" fmla="*/ 1147 h 193"/>
                              <a:gd name="T92" fmla="+- 0 6542 6342"/>
                              <a:gd name="T93" fmla="*/ T92 w 272"/>
                              <a:gd name="T94" fmla="+- 0 1145 1001"/>
                              <a:gd name="T95" fmla="*/ 1145 h 193"/>
                              <a:gd name="T96" fmla="+- 0 6543 6342"/>
                              <a:gd name="T97" fmla="*/ T96 w 272"/>
                              <a:gd name="T98" fmla="+- 0 1145 1001"/>
                              <a:gd name="T99" fmla="*/ 1145 h 193"/>
                              <a:gd name="T100" fmla="+- 0 6567 6342"/>
                              <a:gd name="T101" fmla="*/ T100 w 272"/>
                              <a:gd name="T102" fmla="+- 0 1128 1001"/>
                              <a:gd name="T103" fmla="*/ 1128 h 193"/>
                              <a:gd name="T104" fmla="+- 0 6605 6342"/>
                              <a:gd name="T105" fmla="*/ T104 w 272"/>
                              <a:gd name="T106" fmla="+- 0 1078 1001"/>
                              <a:gd name="T107" fmla="*/ 1078 h 193"/>
                              <a:gd name="T108" fmla="+- 0 6613 6342"/>
                              <a:gd name="T109" fmla="*/ T108 w 272"/>
                              <a:gd name="T110" fmla="+- 0 1046 1001"/>
                              <a:gd name="T111" fmla="*/ 1046 h 193"/>
                              <a:gd name="T112" fmla="+- 0 6613 6342"/>
                              <a:gd name="T113" fmla="*/ T112 w 272"/>
                              <a:gd name="T114" fmla="+- 0 1043 1001"/>
                              <a:gd name="T115" fmla="*/ 1043 h 193"/>
                              <a:gd name="T116" fmla="+- 0 6613 6342"/>
                              <a:gd name="T117" fmla="*/ T116 w 272"/>
                              <a:gd name="T118" fmla="+- 0 1043 1001"/>
                              <a:gd name="T119" fmla="*/ 1043 h 193"/>
                              <a:gd name="T120" fmla="+- 0 6611 6342"/>
                              <a:gd name="T121" fmla="*/ T120 w 272"/>
                              <a:gd name="T122" fmla="+- 0 1042 1001"/>
                              <a:gd name="T123" fmla="*/ 1042 h 193"/>
                              <a:gd name="T124" fmla="+- 0 6607 6342"/>
                              <a:gd name="T125" fmla="*/ T124 w 272"/>
                              <a:gd name="T126" fmla="+- 0 1039 1001"/>
                              <a:gd name="T127" fmla="*/ 1039 h 193"/>
                              <a:gd name="T128" fmla="+- 0 6601 6342"/>
                              <a:gd name="T129" fmla="*/ T128 w 272"/>
                              <a:gd name="T130" fmla="+- 0 1036 1001"/>
                              <a:gd name="T131" fmla="*/ 1036 h 193"/>
                              <a:gd name="T132" fmla="+- 0 6593 6342"/>
                              <a:gd name="T133" fmla="*/ T132 w 272"/>
                              <a:gd name="T134" fmla="+- 0 1032 1001"/>
                              <a:gd name="T135" fmla="*/ 1032 h 193"/>
                              <a:gd name="T136" fmla="+- 0 6581 6342"/>
                              <a:gd name="T137" fmla="*/ T136 w 272"/>
                              <a:gd name="T138" fmla="+- 0 1026 1001"/>
                              <a:gd name="T139" fmla="*/ 1026 h 193"/>
                              <a:gd name="T140" fmla="+- 0 6566 6342"/>
                              <a:gd name="T141" fmla="*/ T140 w 272"/>
                              <a:gd name="T142" fmla="+- 0 1020 1001"/>
                              <a:gd name="T143" fmla="*/ 1020 h 193"/>
                              <a:gd name="T144" fmla="+- 0 6548 6342"/>
                              <a:gd name="T145" fmla="*/ T144 w 272"/>
                              <a:gd name="T146" fmla="+- 0 1013 1001"/>
                              <a:gd name="T147" fmla="*/ 1013 h 193"/>
                              <a:gd name="T148" fmla="+- 0 6538 6342"/>
                              <a:gd name="T149" fmla="*/ T148 w 272"/>
                              <a:gd name="T150" fmla="+- 0 1009 1001"/>
                              <a:gd name="T151" fmla="*/ 1009 h 193"/>
                              <a:gd name="T152" fmla="+- 0 6528 6342"/>
                              <a:gd name="T153" fmla="*/ T152 w 272"/>
                              <a:gd name="T154" fmla="+- 0 1007 1001"/>
                              <a:gd name="T155" fmla="*/ 1007 h 193"/>
                              <a:gd name="T156" fmla="+- 0 6518 6342"/>
                              <a:gd name="T157" fmla="*/ T156 w 272"/>
                              <a:gd name="T158" fmla="+- 0 1004 1001"/>
                              <a:gd name="T159" fmla="*/ 1004 h 193"/>
                              <a:gd name="T160" fmla="+- 0 6509 6342"/>
                              <a:gd name="T161" fmla="*/ T160 w 272"/>
                              <a:gd name="T162" fmla="+- 0 1003 1001"/>
                              <a:gd name="T163" fmla="*/ 1003 h 193"/>
                              <a:gd name="T164" fmla="+- 0 6500 6342"/>
                              <a:gd name="T165" fmla="*/ T164 w 272"/>
                              <a:gd name="T166" fmla="+- 0 1002 1001"/>
                              <a:gd name="T167" fmla="*/ 1002 h 193"/>
                              <a:gd name="T168" fmla="+- 0 6491 6342"/>
                              <a:gd name="T169" fmla="*/ T168 w 272"/>
                              <a:gd name="T170" fmla="+- 0 1001 1001"/>
                              <a:gd name="T171" fmla="*/ 1001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2" h="193">
                                <a:moveTo>
                                  <a:pt x="149" y="0"/>
                                </a:moveTo>
                                <a:lnTo>
                                  <a:pt x="140" y="0"/>
                                </a:lnTo>
                                <a:lnTo>
                                  <a:pt x="123" y="2"/>
                                </a:lnTo>
                                <a:lnTo>
                                  <a:pt x="86" y="12"/>
                                </a:lnTo>
                                <a:lnTo>
                                  <a:pt x="79" y="15"/>
                                </a:lnTo>
                                <a:lnTo>
                                  <a:pt x="29" y="47"/>
                                </a:lnTo>
                                <a:lnTo>
                                  <a:pt x="0" y="100"/>
                                </a:lnTo>
                                <a:lnTo>
                                  <a:pt x="0" y="114"/>
                                </a:lnTo>
                                <a:lnTo>
                                  <a:pt x="1" y="128"/>
                                </a:lnTo>
                                <a:lnTo>
                                  <a:pt x="4" y="141"/>
                                </a:lnTo>
                                <a:lnTo>
                                  <a:pt x="7" y="153"/>
                                </a:lnTo>
                                <a:lnTo>
                                  <a:pt x="10" y="162"/>
                                </a:lnTo>
                                <a:lnTo>
                                  <a:pt x="12" y="168"/>
                                </a:lnTo>
                                <a:lnTo>
                                  <a:pt x="13" y="170"/>
                                </a:lnTo>
                                <a:lnTo>
                                  <a:pt x="9" y="177"/>
                                </a:lnTo>
                                <a:lnTo>
                                  <a:pt x="7" y="182"/>
                                </a:lnTo>
                                <a:lnTo>
                                  <a:pt x="17" y="192"/>
                                </a:lnTo>
                                <a:lnTo>
                                  <a:pt x="18" y="192"/>
                                </a:lnTo>
                                <a:lnTo>
                                  <a:pt x="39" y="193"/>
                                </a:lnTo>
                                <a:lnTo>
                                  <a:pt x="110" y="185"/>
                                </a:lnTo>
                                <a:lnTo>
                                  <a:pt x="172" y="162"/>
                                </a:lnTo>
                                <a:lnTo>
                                  <a:pt x="194" y="149"/>
                                </a:lnTo>
                                <a:lnTo>
                                  <a:pt x="198" y="146"/>
                                </a:lnTo>
                                <a:lnTo>
                                  <a:pt x="200" y="144"/>
                                </a:lnTo>
                                <a:lnTo>
                                  <a:pt x="201" y="144"/>
                                </a:lnTo>
                                <a:lnTo>
                                  <a:pt x="225" y="127"/>
                                </a:lnTo>
                                <a:lnTo>
                                  <a:pt x="263" y="77"/>
                                </a:lnTo>
                                <a:lnTo>
                                  <a:pt x="271" y="45"/>
                                </a:lnTo>
                                <a:lnTo>
                                  <a:pt x="271" y="42"/>
                                </a:lnTo>
                                <a:lnTo>
                                  <a:pt x="269" y="41"/>
                                </a:lnTo>
                                <a:lnTo>
                                  <a:pt x="265" y="38"/>
                                </a:lnTo>
                                <a:lnTo>
                                  <a:pt x="259" y="35"/>
                                </a:lnTo>
                                <a:lnTo>
                                  <a:pt x="251" y="31"/>
                                </a:lnTo>
                                <a:lnTo>
                                  <a:pt x="239" y="25"/>
                                </a:lnTo>
                                <a:lnTo>
                                  <a:pt x="224" y="19"/>
                                </a:lnTo>
                                <a:lnTo>
                                  <a:pt x="206" y="12"/>
                                </a:lnTo>
                                <a:lnTo>
                                  <a:pt x="196" y="8"/>
                                </a:lnTo>
                                <a:lnTo>
                                  <a:pt x="186" y="6"/>
                                </a:lnTo>
                                <a:lnTo>
                                  <a:pt x="176" y="3"/>
                                </a:lnTo>
                                <a:lnTo>
                                  <a:pt x="167" y="2"/>
                                </a:lnTo>
                                <a:lnTo>
                                  <a:pt x="158" y="1"/>
                                </a:lnTo>
                                <a:lnTo>
                                  <a:pt x="149" y="0"/>
                                </a:lnTo>
                                <a:close/>
                              </a:path>
                            </a:pathLst>
                          </a:custGeom>
                          <a:solidFill>
                            <a:srgbClr val="A8D1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144"/>
                        <wps:cNvSpPr>
                          <a:spLocks/>
                        </wps:cNvSpPr>
                        <wps:spPr bwMode="auto">
                          <a:xfrm>
                            <a:off x="6328" y="980"/>
                            <a:ext cx="291" cy="210"/>
                          </a:xfrm>
                          <a:custGeom>
                            <a:avLst/>
                            <a:gdLst>
                              <a:gd name="T0" fmla="+- 0 6469 6328"/>
                              <a:gd name="T1" fmla="*/ T0 w 291"/>
                              <a:gd name="T2" fmla="+- 0 981 980"/>
                              <a:gd name="T3" fmla="*/ 981 h 210"/>
                              <a:gd name="T4" fmla="+- 0 6439 6328"/>
                              <a:gd name="T5" fmla="*/ T4 w 291"/>
                              <a:gd name="T6" fmla="+- 0 986 980"/>
                              <a:gd name="T7" fmla="*/ 986 h 210"/>
                              <a:gd name="T8" fmla="+- 0 6408 6328"/>
                              <a:gd name="T9" fmla="*/ T8 w 291"/>
                              <a:gd name="T10" fmla="+- 0 997 980"/>
                              <a:gd name="T11" fmla="*/ 997 h 210"/>
                              <a:gd name="T12" fmla="+- 0 6364 6328"/>
                              <a:gd name="T13" fmla="*/ T12 w 291"/>
                              <a:gd name="T14" fmla="+- 0 1023 980"/>
                              <a:gd name="T15" fmla="*/ 1023 h 210"/>
                              <a:gd name="T16" fmla="+- 0 6333 6328"/>
                              <a:gd name="T17" fmla="*/ T16 w 291"/>
                              <a:gd name="T18" fmla="+- 0 1066 980"/>
                              <a:gd name="T19" fmla="*/ 1066 h 210"/>
                              <a:gd name="T20" fmla="+- 0 6330 6328"/>
                              <a:gd name="T21" fmla="*/ T20 w 291"/>
                              <a:gd name="T22" fmla="+- 0 1115 980"/>
                              <a:gd name="T23" fmla="*/ 1115 h 210"/>
                              <a:gd name="T24" fmla="+- 0 6347 6328"/>
                              <a:gd name="T25" fmla="*/ T24 w 291"/>
                              <a:gd name="T26" fmla="+- 0 1165 980"/>
                              <a:gd name="T27" fmla="*/ 1165 h 210"/>
                              <a:gd name="T28" fmla="+- 0 6362 6328"/>
                              <a:gd name="T29" fmla="*/ T28 w 291"/>
                              <a:gd name="T30" fmla="+- 0 1190 980"/>
                              <a:gd name="T31" fmla="*/ 1190 h 210"/>
                              <a:gd name="T32" fmla="+- 0 6356 6328"/>
                              <a:gd name="T33" fmla="*/ T32 w 291"/>
                              <a:gd name="T34" fmla="+- 0 1179 980"/>
                              <a:gd name="T35" fmla="*/ 1179 h 210"/>
                              <a:gd name="T36" fmla="+- 0 6347 6328"/>
                              <a:gd name="T37" fmla="*/ T36 w 291"/>
                              <a:gd name="T38" fmla="+- 0 1160 980"/>
                              <a:gd name="T39" fmla="*/ 1160 h 210"/>
                              <a:gd name="T40" fmla="+- 0 6339 6328"/>
                              <a:gd name="T41" fmla="*/ T40 w 291"/>
                              <a:gd name="T42" fmla="+- 0 1140 980"/>
                              <a:gd name="T43" fmla="*/ 1140 h 210"/>
                              <a:gd name="T44" fmla="+- 0 6334 6328"/>
                              <a:gd name="T45" fmla="*/ T44 w 291"/>
                              <a:gd name="T46" fmla="+- 0 1120 980"/>
                              <a:gd name="T47" fmla="*/ 1120 h 210"/>
                              <a:gd name="T48" fmla="+- 0 6331 6328"/>
                              <a:gd name="T49" fmla="*/ T48 w 291"/>
                              <a:gd name="T50" fmla="+- 0 1098 980"/>
                              <a:gd name="T51" fmla="*/ 1098 h 210"/>
                              <a:gd name="T52" fmla="+- 0 6334 6328"/>
                              <a:gd name="T53" fmla="*/ T52 w 291"/>
                              <a:gd name="T54" fmla="+- 0 1077 980"/>
                              <a:gd name="T55" fmla="*/ 1077 h 210"/>
                              <a:gd name="T56" fmla="+- 0 6342 6328"/>
                              <a:gd name="T57" fmla="*/ T56 w 291"/>
                              <a:gd name="T58" fmla="+- 0 1058 980"/>
                              <a:gd name="T59" fmla="*/ 1058 h 210"/>
                              <a:gd name="T60" fmla="+- 0 6356 6328"/>
                              <a:gd name="T61" fmla="*/ T60 w 291"/>
                              <a:gd name="T62" fmla="+- 0 1040 980"/>
                              <a:gd name="T63" fmla="*/ 1040 h 210"/>
                              <a:gd name="T64" fmla="+- 0 6373 6328"/>
                              <a:gd name="T65" fmla="*/ T64 w 291"/>
                              <a:gd name="T66" fmla="+- 0 1024 980"/>
                              <a:gd name="T67" fmla="*/ 1024 h 210"/>
                              <a:gd name="T68" fmla="+- 0 6395 6328"/>
                              <a:gd name="T69" fmla="*/ T68 w 291"/>
                              <a:gd name="T70" fmla="+- 0 1011 980"/>
                              <a:gd name="T71" fmla="*/ 1011 h 210"/>
                              <a:gd name="T72" fmla="+- 0 6419 6328"/>
                              <a:gd name="T73" fmla="*/ T72 w 291"/>
                              <a:gd name="T74" fmla="+- 0 1000 980"/>
                              <a:gd name="T75" fmla="*/ 1000 h 210"/>
                              <a:gd name="T76" fmla="+- 0 6446 6328"/>
                              <a:gd name="T77" fmla="*/ T76 w 291"/>
                              <a:gd name="T78" fmla="+- 0 994 980"/>
                              <a:gd name="T79" fmla="*/ 994 h 210"/>
                              <a:gd name="T80" fmla="+- 0 6471 6328"/>
                              <a:gd name="T81" fmla="*/ T80 w 291"/>
                              <a:gd name="T82" fmla="+- 0 990 980"/>
                              <a:gd name="T83" fmla="*/ 990 h 210"/>
                              <a:gd name="T84" fmla="+- 0 6542 6328"/>
                              <a:gd name="T85" fmla="*/ T84 w 291"/>
                              <a:gd name="T86" fmla="+- 0 990 980"/>
                              <a:gd name="T87" fmla="*/ 990 h 210"/>
                              <a:gd name="T88" fmla="+- 0 6525 6328"/>
                              <a:gd name="T89" fmla="*/ T88 w 291"/>
                              <a:gd name="T90" fmla="+- 0 985 980"/>
                              <a:gd name="T91" fmla="*/ 985 h 210"/>
                              <a:gd name="T92" fmla="+- 0 6497 6328"/>
                              <a:gd name="T93" fmla="*/ T92 w 291"/>
                              <a:gd name="T94" fmla="+- 0 980 980"/>
                              <a:gd name="T95" fmla="*/ 980 h 210"/>
                              <a:gd name="T96" fmla="+- 0 6542 6328"/>
                              <a:gd name="T97" fmla="*/ T96 w 291"/>
                              <a:gd name="T98" fmla="+- 0 990 980"/>
                              <a:gd name="T99" fmla="*/ 990 h 210"/>
                              <a:gd name="T100" fmla="+- 0 6492 6328"/>
                              <a:gd name="T101" fmla="*/ T100 w 291"/>
                              <a:gd name="T102" fmla="+- 0 990 980"/>
                              <a:gd name="T103" fmla="*/ 990 h 210"/>
                              <a:gd name="T104" fmla="+- 0 6512 6328"/>
                              <a:gd name="T105" fmla="*/ T104 w 291"/>
                              <a:gd name="T106" fmla="+- 0 994 980"/>
                              <a:gd name="T107" fmla="*/ 994 h 210"/>
                              <a:gd name="T108" fmla="+- 0 6532 6328"/>
                              <a:gd name="T109" fmla="*/ T108 w 291"/>
                              <a:gd name="T110" fmla="+- 0 999 980"/>
                              <a:gd name="T111" fmla="*/ 999 h 210"/>
                              <a:gd name="T112" fmla="+- 0 6551 6328"/>
                              <a:gd name="T113" fmla="*/ T112 w 291"/>
                              <a:gd name="T114" fmla="+- 0 1006 980"/>
                              <a:gd name="T115" fmla="*/ 1006 h 210"/>
                              <a:gd name="T116" fmla="+- 0 6570 6328"/>
                              <a:gd name="T117" fmla="*/ T116 w 291"/>
                              <a:gd name="T118" fmla="+- 0 1014 980"/>
                              <a:gd name="T119" fmla="*/ 1014 h 210"/>
                              <a:gd name="T120" fmla="+- 0 6587 6328"/>
                              <a:gd name="T121" fmla="*/ T120 w 291"/>
                              <a:gd name="T122" fmla="+- 0 1023 980"/>
                              <a:gd name="T123" fmla="*/ 1023 h 210"/>
                              <a:gd name="T124" fmla="+- 0 6604 6328"/>
                              <a:gd name="T125" fmla="*/ T124 w 291"/>
                              <a:gd name="T126" fmla="+- 0 1032 980"/>
                              <a:gd name="T127" fmla="*/ 1032 h 210"/>
                              <a:gd name="T128" fmla="+- 0 6615 6328"/>
                              <a:gd name="T129" fmla="*/ T128 w 291"/>
                              <a:gd name="T130" fmla="+- 0 1037 980"/>
                              <a:gd name="T131" fmla="*/ 1037 h 210"/>
                              <a:gd name="T132" fmla="+- 0 6619 6328"/>
                              <a:gd name="T133" fmla="*/ T132 w 291"/>
                              <a:gd name="T134" fmla="+- 0 1032 980"/>
                              <a:gd name="T135" fmla="*/ 1032 h 210"/>
                              <a:gd name="T136" fmla="+- 0 6605 6328"/>
                              <a:gd name="T137" fmla="*/ T136 w 291"/>
                              <a:gd name="T138" fmla="+- 0 1021 980"/>
                              <a:gd name="T139" fmla="*/ 1021 h 210"/>
                              <a:gd name="T140" fmla="+- 0 6579 6328"/>
                              <a:gd name="T141" fmla="*/ T140 w 291"/>
                              <a:gd name="T142" fmla="+- 0 1005 980"/>
                              <a:gd name="T143" fmla="*/ 1005 h 210"/>
                              <a:gd name="T144" fmla="+- 0 6552 6328"/>
                              <a:gd name="T145" fmla="*/ T144 w 291"/>
                              <a:gd name="T146" fmla="+- 0 993 980"/>
                              <a:gd name="T147" fmla="*/ 993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1" h="210">
                                <a:moveTo>
                                  <a:pt x="155" y="0"/>
                                </a:moveTo>
                                <a:lnTo>
                                  <a:pt x="141" y="1"/>
                                </a:lnTo>
                                <a:lnTo>
                                  <a:pt x="126" y="2"/>
                                </a:lnTo>
                                <a:lnTo>
                                  <a:pt x="111" y="6"/>
                                </a:lnTo>
                                <a:lnTo>
                                  <a:pt x="96" y="10"/>
                                </a:lnTo>
                                <a:lnTo>
                                  <a:pt x="80" y="17"/>
                                </a:lnTo>
                                <a:lnTo>
                                  <a:pt x="64" y="24"/>
                                </a:lnTo>
                                <a:lnTo>
                                  <a:pt x="36" y="43"/>
                                </a:lnTo>
                                <a:lnTo>
                                  <a:pt x="16" y="64"/>
                                </a:lnTo>
                                <a:lnTo>
                                  <a:pt x="5" y="86"/>
                                </a:lnTo>
                                <a:lnTo>
                                  <a:pt x="0" y="111"/>
                                </a:lnTo>
                                <a:lnTo>
                                  <a:pt x="2" y="135"/>
                                </a:lnTo>
                                <a:lnTo>
                                  <a:pt x="9" y="160"/>
                                </a:lnTo>
                                <a:lnTo>
                                  <a:pt x="19" y="185"/>
                                </a:lnTo>
                                <a:lnTo>
                                  <a:pt x="33" y="210"/>
                                </a:lnTo>
                                <a:lnTo>
                                  <a:pt x="34" y="210"/>
                                </a:lnTo>
                                <a:lnTo>
                                  <a:pt x="34" y="209"/>
                                </a:lnTo>
                                <a:lnTo>
                                  <a:pt x="28" y="199"/>
                                </a:lnTo>
                                <a:lnTo>
                                  <a:pt x="24" y="190"/>
                                </a:lnTo>
                                <a:lnTo>
                                  <a:pt x="19" y="180"/>
                                </a:lnTo>
                                <a:lnTo>
                                  <a:pt x="15" y="170"/>
                                </a:lnTo>
                                <a:lnTo>
                                  <a:pt x="11" y="160"/>
                                </a:lnTo>
                                <a:lnTo>
                                  <a:pt x="8" y="150"/>
                                </a:lnTo>
                                <a:lnTo>
                                  <a:pt x="6" y="140"/>
                                </a:lnTo>
                                <a:lnTo>
                                  <a:pt x="4" y="129"/>
                                </a:lnTo>
                                <a:lnTo>
                                  <a:pt x="3" y="118"/>
                                </a:lnTo>
                                <a:lnTo>
                                  <a:pt x="3" y="107"/>
                                </a:lnTo>
                                <a:lnTo>
                                  <a:pt x="6" y="97"/>
                                </a:lnTo>
                                <a:lnTo>
                                  <a:pt x="9" y="87"/>
                                </a:lnTo>
                                <a:lnTo>
                                  <a:pt x="14" y="78"/>
                                </a:lnTo>
                                <a:lnTo>
                                  <a:pt x="20" y="69"/>
                                </a:lnTo>
                                <a:lnTo>
                                  <a:pt x="28" y="60"/>
                                </a:lnTo>
                                <a:lnTo>
                                  <a:pt x="36" y="52"/>
                                </a:lnTo>
                                <a:lnTo>
                                  <a:pt x="45" y="44"/>
                                </a:lnTo>
                                <a:lnTo>
                                  <a:pt x="56" y="37"/>
                                </a:lnTo>
                                <a:lnTo>
                                  <a:pt x="67" y="31"/>
                                </a:lnTo>
                                <a:lnTo>
                                  <a:pt x="79" y="26"/>
                                </a:lnTo>
                                <a:lnTo>
                                  <a:pt x="91" y="20"/>
                                </a:lnTo>
                                <a:lnTo>
                                  <a:pt x="104" y="17"/>
                                </a:lnTo>
                                <a:lnTo>
                                  <a:pt x="118" y="14"/>
                                </a:lnTo>
                                <a:lnTo>
                                  <a:pt x="132" y="11"/>
                                </a:lnTo>
                                <a:lnTo>
                                  <a:pt x="143" y="10"/>
                                </a:lnTo>
                                <a:lnTo>
                                  <a:pt x="153" y="10"/>
                                </a:lnTo>
                                <a:lnTo>
                                  <a:pt x="214" y="10"/>
                                </a:lnTo>
                                <a:lnTo>
                                  <a:pt x="211" y="8"/>
                                </a:lnTo>
                                <a:lnTo>
                                  <a:pt x="197" y="5"/>
                                </a:lnTo>
                                <a:lnTo>
                                  <a:pt x="184" y="2"/>
                                </a:lnTo>
                                <a:lnTo>
                                  <a:pt x="169" y="0"/>
                                </a:lnTo>
                                <a:lnTo>
                                  <a:pt x="155" y="0"/>
                                </a:lnTo>
                                <a:close/>
                                <a:moveTo>
                                  <a:pt x="214" y="10"/>
                                </a:moveTo>
                                <a:lnTo>
                                  <a:pt x="153" y="10"/>
                                </a:lnTo>
                                <a:lnTo>
                                  <a:pt x="164" y="10"/>
                                </a:lnTo>
                                <a:lnTo>
                                  <a:pt x="174" y="12"/>
                                </a:lnTo>
                                <a:lnTo>
                                  <a:pt x="184" y="14"/>
                                </a:lnTo>
                                <a:lnTo>
                                  <a:pt x="194" y="16"/>
                                </a:lnTo>
                                <a:lnTo>
                                  <a:pt x="204" y="19"/>
                                </a:lnTo>
                                <a:lnTo>
                                  <a:pt x="214" y="22"/>
                                </a:lnTo>
                                <a:lnTo>
                                  <a:pt x="223" y="26"/>
                                </a:lnTo>
                                <a:lnTo>
                                  <a:pt x="232" y="30"/>
                                </a:lnTo>
                                <a:lnTo>
                                  <a:pt x="242" y="34"/>
                                </a:lnTo>
                                <a:lnTo>
                                  <a:pt x="250" y="39"/>
                                </a:lnTo>
                                <a:lnTo>
                                  <a:pt x="259" y="43"/>
                                </a:lnTo>
                                <a:lnTo>
                                  <a:pt x="268" y="48"/>
                                </a:lnTo>
                                <a:lnTo>
                                  <a:pt x="276" y="52"/>
                                </a:lnTo>
                                <a:lnTo>
                                  <a:pt x="284" y="57"/>
                                </a:lnTo>
                                <a:lnTo>
                                  <a:pt x="287" y="57"/>
                                </a:lnTo>
                                <a:lnTo>
                                  <a:pt x="290" y="55"/>
                                </a:lnTo>
                                <a:lnTo>
                                  <a:pt x="291" y="52"/>
                                </a:lnTo>
                                <a:lnTo>
                                  <a:pt x="290" y="49"/>
                                </a:lnTo>
                                <a:lnTo>
                                  <a:pt x="277" y="41"/>
                                </a:lnTo>
                                <a:lnTo>
                                  <a:pt x="264" y="33"/>
                                </a:lnTo>
                                <a:lnTo>
                                  <a:pt x="251" y="25"/>
                                </a:lnTo>
                                <a:lnTo>
                                  <a:pt x="238" y="19"/>
                                </a:lnTo>
                                <a:lnTo>
                                  <a:pt x="224" y="13"/>
                                </a:lnTo>
                                <a:lnTo>
                                  <a:pt x="21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3"/>
                        <wps:cNvSpPr>
                          <a:spLocks/>
                        </wps:cNvSpPr>
                        <wps:spPr bwMode="auto">
                          <a:xfrm>
                            <a:off x="5804" y="340"/>
                            <a:ext cx="758" cy="687"/>
                          </a:xfrm>
                          <a:custGeom>
                            <a:avLst/>
                            <a:gdLst>
                              <a:gd name="T0" fmla="+- 0 6561 5804"/>
                              <a:gd name="T1" fmla="*/ T0 w 758"/>
                              <a:gd name="T2" fmla="+- 0 340 340"/>
                              <a:gd name="T3" fmla="*/ 340 h 687"/>
                              <a:gd name="T4" fmla="+- 0 6520 5804"/>
                              <a:gd name="T5" fmla="*/ T4 w 758"/>
                              <a:gd name="T6" fmla="+- 0 392 340"/>
                              <a:gd name="T7" fmla="*/ 392 h 687"/>
                              <a:gd name="T8" fmla="+- 0 6493 5804"/>
                              <a:gd name="T9" fmla="*/ T8 w 758"/>
                              <a:gd name="T10" fmla="+- 0 426 340"/>
                              <a:gd name="T11" fmla="*/ 426 h 687"/>
                              <a:gd name="T12" fmla="+- 0 6463 5804"/>
                              <a:gd name="T13" fmla="*/ T12 w 758"/>
                              <a:gd name="T14" fmla="+- 0 460 340"/>
                              <a:gd name="T15" fmla="*/ 460 h 687"/>
                              <a:gd name="T16" fmla="+- 0 6435 5804"/>
                              <a:gd name="T17" fmla="*/ T16 w 758"/>
                              <a:gd name="T18" fmla="+- 0 493 340"/>
                              <a:gd name="T19" fmla="*/ 493 h 687"/>
                              <a:gd name="T20" fmla="+- 0 6404 5804"/>
                              <a:gd name="T21" fmla="*/ T20 w 758"/>
                              <a:gd name="T22" fmla="+- 0 526 340"/>
                              <a:gd name="T23" fmla="*/ 526 h 687"/>
                              <a:gd name="T24" fmla="+- 0 6373 5804"/>
                              <a:gd name="T25" fmla="*/ T24 w 758"/>
                              <a:gd name="T26" fmla="+- 0 559 340"/>
                              <a:gd name="T27" fmla="*/ 559 h 687"/>
                              <a:gd name="T28" fmla="+- 0 6342 5804"/>
                              <a:gd name="T29" fmla="*/ T28 w 758"/>
                              <a:gd name="T30" fmla="+- 0 592 340"/>
                              <a:gd name="T31" fmla="*/ 592 h 687"/>
                              <a:gd name="T32" fmla="+- 0 6294 5804"/>
                              <a:gd name="T33" fmla="*/ T32 w 758"/>
                              <a:gd name="T34" fmla="+- 0 640 340"/>
                              <a:gd name="T35" fmla="*/ 640 h 687"/>
                              <a:gd name="T36" fmla="+- 0 6226 5804"/>
                              <a:gd name="T37" fmla="*/ T36 w 758"/>
                              <a:gd name="T38" fmla="+- 0 703 340"/>
                              <a:gd name="T39" fmla="*/ 703 h 687"/>
                              <a:gd name="T40" fmla="+- 0 6119 5804"/>
                              <a:gd name="T41" fmla="*/ T40 w 758"/>
                              <a:gd name="T42" fmla="+- 0 793 340"/>
                              <a:gd name="T43" fmla="*/ 793 h 687"/>
                              <a:gd name="T44" fmla="+- 0 6010 5804"/>
                              <a:gd name="T45" fmla="*/ T44 w 758"/>
                              <a:gd name="T46" fmla="+- 0 874 340"/>
                              <a:gd name="T47" fmla="*/ 874 h 687"/>
                              <a:gd name="T48" fmla="+- 0 5977 5804"/>
                              <a:gd name="T49" fmla="*/ T48 w 758"/>
                              <a:gd name="T50" fmla="+- 0 897 340"/>
                              <a:gd name="T51" fmla="*/ 897 h 687"/>
                              <a:gd name="T52" fmla="+- 0 5955 5804"/>
                              <a:gd name="T53" fmla="*/ T52 w 758"/>
                              <a:gd name="T54" fmla="+- 0 912 340"/>
                              <a:gd name="T55" fmla="*/ 912 h 687"/>
                              <a:gd name="T56" fmla="+- 0 5932 5804"/>
                              <a:gd name="T57" fmla="*/ T56 w 758"/>
                              <a:gd name="T58" fmla="+- 0 927 340"/>
                              <a:gd name="T59" fmla="*/ 927 h 687"/>
                              <a:gd name="T60" fmla="+- 0 5909 5804"/>
                              <a:gd name="T61" fmla="*/ T60 w 758"/>
                              <a:gd name="T62" fmla="+- 0 942 340"/>
                              <a:gd name="T63" fmla="*/ 942 h 687"/>
                              <a:gd name="T64" fmla="+- 0 5886 5804"/>
                              <a:gd name="T65" fmla="*/ T64 w 758"/>
                              <a:gd name="T66" fmla="+- 0 957 340"/>
                              <a:gd name="T67" fmla="*/ 957 h 687"/>
                              <a:gd name="T68" fmla="+- 0 5863 5804"/>
                              <a:gd name="T69" fmla="*/ T68 w 758"/>
                              <a:gd name="T70" fmla="+- 0 971 340"/>
                              <a:gd name="T71" fmla="*/ 971 h 687"/>
                              <a:gd name="T72" fmla="+- 0 5850 5804"/>
                              <a:gd name="T73" fmla="*/ T72 w 758"/>
                              <a:gd name="T74" fmla="+- 0 980 340"/>
                              <a:gd name="T75" fmla="*/ 980 h 687"/>
                              <a:gd name="T76" fmla="+- 0 5833 5804"/>
                              <a:gd name="T77" fmla="*/ T76 w 758"/>
                              <a:gd name="T78" fmla="+- 0 992 340"/>
                              <a:gd name="T79" fmla="*/ 992 h 687"/>
                              <a:gd name="T80" fmla="+- 0 5821 5804"/>
                              <a:gd name="T81" fmla="*/ T80 w 758"/>
                              <a:gd name="T82" fmla="+- 0 1000 340"/>
                              <a:gd name="T83" fmla="*/ 1000 h 687"/>
                              <a:gd name="T84" fmla="+- 0 5807 5804"/>
                              <a:gd name="T85" fmla="*/ T84 w 758"/>
                              <a:gd name="T86" fmla="+- 0 1010 340"/>
                              <a:gd name="T87" fmla="*/ 1010 h 687"/>
                              <a:gd name="T88" fmla="+- 0 5805 5804"/>
                              <a:gd name="T89" fmla="*/ T88 w 758"/>
                              <a:gd name="T90" fmla="+- 0 1019 340"/>
                              <a:gd name="T91" fmla="*/ 1019 h 687"/>
                              <a:gd name="T92" fmla="+- 0 5812 5804"/>
                              <a:gd name="T93" fmla="*/ T92 w 758"/>
                              <a:gd name="T94" fmla="+- 0 1024 340"/>
                              <a:gd name="T95" fmla="*/ 1024 h 687"/>
                              <a:gd name="T96" fmla="+- 0 5822 5804"/>
                              <a:gd name="T97" fmla="*/ T96 w 758"/>
                              <a:gd name="T98" fmla="+- 0 1026 340"/>
                              <a:gd name="T99" fmla="*/ 1026 h 687"/>
                              <a:gd name="T100" fmla="+- 0 5833 5804"/>
                              <a:gd name="T101" fmla="*/ T100 w 758"/>
                              <a:gd name="T102" fmla="+- 0 1022 340"/>
                              <a:gd name="T103" fmla="*/ 1022 h 687"/>
                              <a:gd name="T104" fmla="+- 0 5855 5804"/>
                              <a:gd name="T105" fmla="*/ T104 w 758"/>
                              <a:gd name="T106" fmla="+- 0 1010 340"/>
                              <a:gd name="T107" fmla="*/ 1010 h 687"/>
                              <a:gd name="T108" fmla="+- 0 5874 5804"/>
                              <a:gd name="T109" fmla="*/ T108 w 758"/>
                              <a:gd name="T110" fmla="+- 0 996 340"/>
                              <a:gd name="T111" fmla="*/ 996 h 687"/>
                              <a:gd name="T112" fmla="+- 0 5893 5804"/>
                              <a:gd name="T113" fmla="*/ T112 w 758"/>
                              <a:gd name="T114" fmla="+- 0 982 340"/>
                              <a:gd name="T115" fmla="*/ 982 h 687"/>
                              <a:gd name="T116" fmla="+- 0 5917 5804"/>
                              <a:gd name="T117" fmla="*/ T116 w 758"/>
                              <a:gd name="T118" fmla="+- 0 965 340"/>
                              <a:gd name="T119" fmla="*/ 965 h 687"/>
                              <a:gd name="T120" fmla="+- 0 5988 5804"/>
                              <a:gd name="T121" fmla="*/ T120 w 758"/>
                              <a:gd name="T122" fmla="+- 0 910 340"/>
                              <a:gd name="T123" fmla="*/ 910 h 687"/>
                              <a:gd name="T124" fmla="+- 0 6011 5804"/>
                              <a:gd name="T125" fmla="*/ T124 w 758"/>
                              <a:gd name="T126" fmla="+- 0 892 340"/>
                              <a:gd name="T127" fmla="*/ 892 h 687"/>
                              <a:gd name="T128" fmla="+- 0 6057 5804"/>
                              <a:gd name="T129" fmla="*/ T128 w 758"/>
                              <a:gd name="T130" fmla="+- 0 855 340"/>
                              <a:gd name="T131" fmla="*/ 855 h 687"/>
                              <a:gd name="T132" fmla="+- 0 6085 5804"/>
                              <a:gd name="T133" fmla="*/ T132 w 758"/>
                              <a:gd name="T134" fmla="+- 0 831 340"/>
                              <a:gd name="T135" fmla="*/ 831 h 687"/>
                              <a:gd name="T136" fmla="+- 0 6154 5804"/>
                              <a:gd name="T137" fmla="*/ T136 w 758"/>
                              <a:gd name="T138" fmla="+- 0 772 340"/>
                              <a:gd name="T139" fmla="*/ 772 h 687"/>
                              <a:gd name="T140" fmla="+- 0 6189 5804"/>
                              <a:gd name="T141" fmla="*/ T140 w 758"/>
                              <a:gd name="T142" fmla="+- 0 742 340"/>
                              <a:gd name="T143" fmla="*/ 742 h 687"/>
                              <a:gd name="T144" fmla="+- 0 6222 5804"/>
                              <a:gd name="T145" fmla="*/ T144 w 758"/>
                              <a:gd name="T146" fmla="+- 0 712 340"/>
                              <a:gd name="T147" fmla="*/ 712 h 687"/>
                              <a:gd name="T148" fmla="+- 0 6288 5804"/>
                              <a:gd name="T149" fmla="*/ T148 w 758"/>
                              <a:gd name="T150" fmla="+- 0 651 340"/>
                              <a:gd name="T151" fmla="*/ 651 h 687"/>
                              <a:gd name="T152" fmla="+- 0 6336 5804"/>
                              <a:gd name="T153" fmla="*/ T152 w 758"/>
                              <a:gd name="T154" fmla="+- 0 604 340"/>
                              <a:gd name="T155" fmla="*/ 604 h 687"/>
                              <a:gd name="T156" fmla="+- 0 6367 5804"/>
                              <a:gd name="T157" fmla="*/ T156 w 758"/>
                              <a:gd name="T158" fmla="+- 0 573 340"/>
                              <a:gd name="T159" fmla="*/ 573 h 687"/>
                              <a:gd name="T160" fmla="+- 0 6442 5804"/>
                              <a:gd name="T161" fmla="*/ T160 w 758"/>
                              <a:gd name="T162" fmla="+- 0 492 340"/>
                              <a:gd name="T163" fmla="*/ 492 h 687"/>
                              <a:gd name="T164" fmla="+- 0 6524 5804"/>
                              <a:gd name="T165" fmla="*/ T164 w 758"/>
                              <a:gd name="T166" fmla="+- 0 392 340"/>
                              <a:gd name="T167" fmla="*/ 392 h 687"/>
                              <a:gd name="T168" fmla="+- 0 6549 5804"/>
                              <a:gd name="T169" fmla="*/ T168 w 758"/>
                              <a:gd name="T170" fmla="+- 0 357 340"/>
                              <a:gd name="T171" fmla="*/ 357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58" h="687">
                                <a:moveTo>
                                  <a:pt x="757" y="0"/>
                                </a:moveTo>
                                <a:lnTo>
                                  <a:pt x="757" y="0"/>
                                </a:lnTo>
                                <a:lnTo>
                                  <a:pt x="744" y="17"/>
                                </a:lnTo>
                                <a:lnTo>
                                  <a:pt x="716" y="52"/>
                                </a:lnTo>
                                <a:lnTo>
                                  <a:pt x="702" y="69"/>
                                </a:lnTo>
                                <a:lnTo>
                                  <a:pt x="689" y="86"/>
                                </a:lnTo>
                                <a:lnTo>
                                  <a:pt x="674" y="103"/>
                                </a:lnTo>
                                <a:lnTo>
                                  <a:pt x="659" y="120"/>
                                </a:lnTo>
                                <a:lnTo>
                                  <a:pt x="645" y="137"/>
                                </a:lnTo>
                                <a:lnTo>
                                  <a:pt x="631" y="153"/>
                                </a:lnTo>
                                <a:lnTo>
                                  <a:pt x="616" y="170"/>
                                </a:lnTo>
                                <a:lnTo>
                                  <a:pt x="600" y="186"/>
                                </a:lnTo>
                                <a:lnTo>
                                  <a:pt x="585" y="203"/>
                                </a:lnTo>
                                <a:lnTo>
                                  <a:pt x="569" y="219"/>
                                </a:lnTo>
                                <a:lnTo>
                                  <a:pt x="554" y="236"/>
                                </a:lnTo>
                                <a:lnTo>
                                  <a:pt x="538" y="252"/>
                                </a:lnTo>
                                <a:lnTo>
                                  <a:pt x="506" y="284"/>
                                </a:lnTo>
                                <a:lnTo>
                                  <a:pt x="490" y="300"/>
                                </a:lnTo>
                                <a:lnTo>
                                  <a:pt x="473" y="316"/>
                                </a:lnTo>
                                <a:lnTo>
                                  <a:pt x="422" y="363"/>
                                </a:lnTo>
                                <a:lnTo>
                                  <a:pt x="369" y="408"/>
                                </a:lnTo>
                                <a:lnTo>
                                  <a:pt x="315" y="453"/>
                                </a:lnTo>
                                <a:lnTo>
                                  <a:pt x="240" y="510"/>
                                </a:lnTo>
                                <a:lnTo>
                                  <a:pt x="206" y="534"/>
                                </a:lnTo>
                                <a:lnTo>
                                  <a:pt x="196" y="541"/>
                                </a:lnTo>
                                <a:lnTo>
                                  <a:pt x="173" y="557"/>
                                </a:lnTo>
                                <a:lnTo>
                                  <a:pt x="162" y="564"/>
                                </a:lnTo>
                                <a:lnTo>
                                  <a:pt x="151" y="572"/>
                                </a:lnTo>
                                <a:lnTo>
                                  <a:pt x="139" y="579"/>
                                </a:lnTo>
                                <a:lnTo>
                                  <a:pt x="128" y="587"/>
                                </a:lnTo>
                                <a:lnTo>
                                  <a:pt x="117" y="595"/>
                                </a:lnTo>
                                <a:lnTo>
                                  <a:pt x="105" y="602"/>
                                </a:lnTo>
                                <a:lnTo>
                                  <a:pt x="94" y="609"/>
                                </a:lnTo>
                                <a:lnTo>
                                  <a:pt x="82" y="617"/>
                                </a:lnTo>
                                <a:lnTo>
                                  <a:pt x="71" y="624"/>
                                </a:lnTo>
                                <a:lnTo>
                                  <a:pt x="59" y="631"/>
                                </a:lnTo>
                                <a:lnTo>
                                  <a:pt x="52" y="635"/>
                                </a:lnTo>
                                <a:lnTo>
                                  <a:pt x="46" y="640"/>
                                </a:lnTo>
                                <a:lnTo>
                                  <a:pt x="40" y="644"/>
                                </a:lnTo>
                                <a:lnTo>
                                  <a:pt x="29" y="652"/>
                                </a:lnTo>
                                <a:lnTo>
                                  <a:pt x="23" y="656"/>
                                </a:lnTo>
                                <a:lnTo>
                                  <a:pt x="17" y="660"/>
                                </a:lnTo>
                                <a:lnTo>
                                  <a:pt x="10" y="664"/>
                                </a:lnTo>
                                <a:lnTo>
                                  <a:pt x="3" y="670"/>
                                </a:lnTo>
                                <a:lnTo>
                                  <a:pt x="0" y="675"/>
                                </a:lnTo>
                                <a:lnTo>
                                  <a:pt x="1" y="679"/>
                                </a:lnTo>
                                <a:lnTo>
                                  <a:pt x="4" y="682"/>
                                </a:lnTo>
                                <a:lnTo>
                                  <a:pt x="8" y="684"/>
                                </a:lnTo>
                                <a:lnTo>
                                  <a:pt x="13" y="686"/>
                                </a:lnTo>
                                <a:lnTo>
                                  <a:pt x="18" y="686"/>
                                </a:lnTo>
                                <a:lnTo>
                                  <a:pt x="21" y="686"/>
                                </a:lnTo>
                                <a:lnTo>
                                  <a:pt x="29" y="682"/>
                                </a:lnTo>
                                <a:lnTo>
                                  <a:pt x="36" y="678"/>
                                </a:lnTo>
                                <a:lnTo>
                                  <a:pt x="51" y="670"/>
                                </a:lnTo>
                                <a:lnTo>
                                  <a:pt x="64" y="660"/>
                                </a:lnTo>
                                <a:lnTo>
                                  <a:pt x="70" y="656"/>
                                </a:lnTo>
                                <a:lnTo>
                                  <a:pt x="77" y="651"/>
                                </a:lnTo>
                                <a:lnTo>
                                  <a:pt x="89" y="642"/>
                                </a:lnTo>
                                <a:lnTo>
                                  <a:pt x="101" y="634"/>
                                </a:lnTo>
                                <a:lnTo>
                                  <a:pt x="113" y="625"/>
                                </a:lnTo>
                                <a:lnTo>
                                  <a:pt x="125" y="616"/>
                                </a:lnTo>
                                <a:lnTo>
                                  <a:pt x="184" y="570"/>
                                </a:lnTo>
                                <a:lnTo>
                                  <a:pt x="195" y="561"/>
                                </a:lnTo>
                                <a:lnTo>
                                  <a:pt x="207" y="552"/>
                                </a:lnTo>
                                <a:lnTo>
                                  <a:pt x="218" y="543"/>
                                </a:lnTo>
                                <a:lnTo>
                                  <a:pt x="253" y="515"/>
                                </a:lnTo>
                                <a:lnTo>
                                  <a:pt x="264" y="505"/>
                                </a:lnTo>
                                <a:lnTo>
                                  <a:pt x="281" y="491"/>
                                </a:lnTo>
                                <a:lnTo>
                                  <a:pt x="299" y="476"/>
                                </a:lnTo>
                                <a:lnTo>
                                  <a:pt x="350" y="432"/>
                                </a:lnTo>
                                <a:lnTo>
                                  <a:pt x="367" y="417"/>
                                </a:lnTo>
                                <a:lnTo>
                                  <a:pt x="385" y="402"/>
                                </a:lnTo>
                                <a:lnTo>
                                  <a:pt x="401" y="387"/>
                                </a:lnTo>
                                <a:lnTo>
                                  <a:pt x="418" y="372"/>
                                </a:lnTo>
                                <a:lnTo>
                                  <a:pt x="468" y="326"/>
                                </a:lnTo>
                                <a:lnTo>
                                  <a:pt x="484" y="311"/>
                                </a:lnTo>
                                <a:lnTo>
                                  <a:pt x="500" y="295"/>
                                </a:lnTo>
                                <a:lnTo>
                                  <a:pt x="532" y="264"/>
                                </a:lnTo>
                                <a:lnTo>
                                  <a:pt x="548" y="248"/>
                                </a:lnTo>
                                <a:lnTo>
                                  <a:pt x="563" y="233"/>
                                </a:lnTo>
                                <a:lnTo>
                                  <a:pt x="594" y="201"/>
                                </a:lnTo>
                                <a:lnTo>
                                  <a:pt x="638" y="152"/>
                                </a:lnTo>
                                <a:lnTo>
                                  <a:pt x="680" y="102"/>
                                </a:lnTo>
                                <a:lnTo>
                                  <a:pt x="720" y="52"/>
                                </a:lnTo>
                                <a:lnTo>
                                  <a:pt x="732" y="34"/>
                                </a:lnTo>
                                <a:lnTo>
                                  <a:pt x="745" y="17"/>
                                </a:lnTo>
                                <a:lnTo>
                                  <a:pt x="7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600" y="972"/>
                            <a:ext cx="25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635" y="357"/>
                            <a:ext cx="979"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335064" id="Group 140" o:spid="_x0000_s1026" style="position:absolute;margin-left:279.65pt;margin-top:17pt;width:51.3pt;height:43.2pt;z-index:251655168;mso-wrap-distance-left:0;mso-wrap-distance-right:0;mso-position-horizontal-relative:page" coordorigin="5593,340" coordsize="102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">
                <v:shape id="Freeform 149" o:spid="_x0000_s1027" style="position:absolute;left:5602;top:981;width:280;height:192;visibility:visible;mso-wrap-style:square;v-text-anchor:top" coordsize="28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DpL8A&#10;AADcAAAADwAAAGRycy9kb3ducmV2LnhtbERPTWvCQBC9F/wPywi91Y2CVlJXEUXxGlN6HrLTJG12&#10;dsmOMf333YLQ2zze52x2o+vUQH1sPRuYzzJQxJW3LdcG3svTyxpUFGSLnWcy8EMRdtvJ0wZz6+9c&#10;0HCVWqUQjjkaaERCrnWsGnIYZz4QJ+7T9w4lwb7Wtsd7CnedXmTZSjtsOTU0GOjQUPV9vTkDxVEw&#10;k48w6FJ/rUO8uNeiPBvzPB33b6CERvkXP9wXm+YvF/D3TLp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wOkvwAAANwAAAAPAAAAAAAAAAAAAAAAAJgCAABkcnMvZG93bnJl&#10;di54bWxQSwUGAAAAAAQABAD1AAAAhAMAAAAA&#10;" path="m123,l62,7,9,24,6,25,5,26,3,32,1,44,,55r,5l30,118r48,37l135,180r64,11l215,192r11,l230,191r3,l271,130r8,-30l279,98,241,32,177,4,141,,123,xe" fillcolor="#a8d1c8" stroked="f">
                  <v:path arrowok="t" o:connecttype="custom" o:connectlocs="123,981;62,988;9,1005;6,1006;5,1007;3,1013;1,1025;0,1036;0,1041;30,1099;78,1136;135,1161;199,1172;215,1173;226,1173;230,1172;233,1172;271,1111;279,1081;279,1079;241,1013;177,985;141,981;123,981" o:connectangles="0,0,0,0,0,0,0,0,0,0,0,0,0,0,0,0,0,0,0,0,0,0,0,0"/>
                </v:shape>
                <v:shape id="Freeform 148" o:spid="_x0000_s1028" style="position:absolute;left:5618;top:1107;width:83;height:64;visibility:visible;mso-wrap-style:square;v-text-anchor:top" coordsize="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tWMQA&#10;AADcAAAADwAAAGRycy9kb3ducmV2LnhtbESPQYvCMBCF7wv+hzCCN01UFLcaRQTRk7DqLnscmrEt&#10;NpPSxFr99WZB2NsM78373ixWrS1FQ7UvHGsYDhQI4tSZgjMN59O2PwPhA7LB0jFpeJCH1bLzscDE&#10;uDt/UXMMmYgh7BPUkIdQJVL6NCeLfuAq4qhdXG0xxLXOpKnxHsNtKUdKTaXFgiMhx4o2OaXX481G&#10;yEGd1STbDb/3T/dbfP7IabOTWve67XoOIlAb/s3v672J9Sdj+HsmTi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7VjEAAAA3AAAAA8AAAAAAAAAAAAAAAAAmAIAAGRycy9k&#10;b3ducmV2LnhtbFBLBQYAAAAABAAEAPUAAACJAwAAAAA=&#10;" path="m38,l37,,34,1,30,5r-4,9l20,14,,39r2,7l34,63r6,l62,51r1,l83,31,58,14r-33,l23,13r34,l38,xe" fillcolor="#a8d1c8" stroked="f">
                  <v:path arrowok="t" o:connecttype="custom" o:connectlocs="38,1107;37,1107;34,1108;30,1112;26,1121;20,1121;0,1146;2,1153;34,1170;40,1170;62,1158;63,1158;83,1138;58,1121;25,1121;23,1120;57,1120;38,1107" o:connectangles="0,0,0,0,0,0,0,0,0,0,0,0,0,0,0,0,0,0"/>
                </v:shape>
                <v:shape id="AutoShape 147" o:spid="_x0000_s1029" style="position:absolute;left:5593;top:960;width:302;height:204;visibility:visible;mso-wrap-style:square;v-text-anchor:top" coordsize="30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ubMMA&#10;AADcAAAADwAAAGRycy9kb3ducmV2LnhtbERPS4vCMBC+C/6HMIIX0VRXRapR3JUF96D4ungbmrEt&#10;NpPSpFr//WZhwdt8fM9ZrBpTiAdVLresYDiIQBAnVuecKricv/szEM4jaywsk4IXOVgt260Fxto+&#10;+UiPk09FCGEXo4LM+zKW0iUZGXQDWxIH7mYrgz7AKpW6wmcIN4UcRdFUGsw5NGRY0ldGyf1UGwVy&#10;dPisx5G77uVk0/vY1Red/9yV6naa9RyEp8a/xf/urQ7zJ2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hubMMAAADcAAAADwAAAAAAAAAAAAAAAACYAgAAZHJzL2Rv&#10;d25yZXYueG1sUEsFBgAAAAAEAAQA9QAAAIgDAAAAAA==&#10;" path="m197,5r-47,l166,7r16,3l198,14r16,7l228,28r15,9l258,49r18,18l286,86r3,19l288,124r-6,19l272,161r-12,19l247,198r-1,3l246,203r2,1l251,202r15,-17l280,168r11,-17l298,133r4,-18l302,97,296,78,284,59,271,44,257,32,241,22,224,14,206,8,197,5xm148,l129,1,109,3,89,7,70,11,51,17,33,24,16,31,,40,17,33,34,26,51,21,68,15,84,11,101,8,118,6,134,5r63,l187,3,168,1,148,xe" fillcolor="black" stroked="f">
                  <v:path arrowok="t" o:connecttype="custom" o:connectlocs="197,965;150,965;166,967;182,970;198,974;214,981;228,988;243,997;258,1009;276,1027;286,1046;289,1065;288,1084;282,1103;272,1121;260,1140;247,1158;246,1161;246,1163;248,1164;251,1162;266,1145;280,1128;291,1111;298,1093;302,1075;302,1057;296,1038;284,1019;271,1004;257,992;241,982;224,974;206,968;197,965;148,960;129,961;109,963;89,967;70,971;51,977;33,984;16,991;0,1000;0,1000;17,993;34,986;51,981;68,975;84,971;101,968;118,966;134,965;197,965;187,963;168,961;148,960" o:connectangles="0,0,0,0,0,0,0,0,0,0,0,0,0,0,0,0,0,0,0,0,0,0,0,0,0,0,0,0,0,0,0,0,0,0,0,0,0,0,0,0,0,0,0,0,0,0,0,0,0,0,0,0,0,0,0,0,0"/>
                </v:shape>
                <v:shape id="Freeform 146" o:spid="_x0000_s1030" style="position:absolute;left:6497;top:1131;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u3cQA&#10;AADcAAAADwAAAGRycy9kb3ducmV2LnhtbERPS2vCQBC+F/wPywi91U0tSkjdhOIDheKhtj3kNmQn&#10;jzY7G7Orxn/fFYTe5uN7ziIbTCvO1LvGsoLnSQSCuLC64UrB1+fmKQbhPLLG1jIpuJKDLB09LDDR&#10;9sIfdD74SoQQdgkqqL3vEildUZNBN7EdceBK2xv0AfaV1D1eQrhp5TSK5tJgw6Ghxo6WNRW/h5NR&#10;sC1zu6mOa/2Tr9/zMt5/v6xsq9TjeHh7BeFp8P/iu3unw/zZDG7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7t3EAAAA3AAAAA8AAAAAAAAAAAAAAAAAmAIAAGRycy9k&#10;b3ducmV2LnhtbFBLBQYAAAAABAAEAPUAAACJAwAAAAA=&#10;" path="m35,r,l33,,29,2,,24r1,5l16,41r2,1l19,42r-2,5l18,52r3,4l26,58r6,2l39,61r8,l79,36,78,31,60,15r-1,l55,10,37,,35,xe" fillcolor="#a8d1c8" stroked="f">
                  <v:path arrowok="t" o:connecttype="custom" o:connectlocs="35,1131;35,1131;33,1131;29,1133;0,1155;1,1160;16,1172;18,1173;19,1173;17,1178;18,1183;21,1187;26,1189;32,1191;39,1192;47,1192;79,1167;78,1162;60,1146;59,1146;55,1141;37,1131;35,1131" o:connectangles="0,0,0,0,0,0,0,0,0,0,0,0,0,0,0,0,0,0,0,0,0,0,0"/>
                </v:shape>
                <v:shape id="Freeform 145" o:spid="_x0000_s1031" style="position:absolute;left:6342;top:1001;width:272;height:193;visibility:visible;mso-wrap-style:square;v-text-anchor:top" coordsize="27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tSsUA&#10;AADcAAAADwAAAGRycy9kb3ducmV2LnhtbERP22rCQBB9L/gPywh9qxsLBo2uUgwtbVWKV/o4ZMck&#10;NDsbs1uT/n23IPRtDuc6s0VnKnGlxpWWFQwHEQjizOqScwWH/fPDGITzyBory6Tghxws5r27GSba&#10;tryl687nIoSwS1BB4X2dSOmyggy6ga2JA3e2jUEfYJNL3WAbwk0lH6MolgZLDg0F1rQsKPvafRsF&#10;H5PRaX05vr9cPs9xu0q7dDN+S5W673dPUxCeOv8vvrlfdZg/iuHvmXC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q1KxQAAANwAAAAPAAAAAAAAAAAAAAAAAJgCAABkcnMv&#10;ZG93bnJldi54bWxQSwUGAAAAAAQABAD1AAAAigMAAAAA&#10;" path="m149,r-9,l123,2,86,12r-7,3l29,47,,100r,14l1,128r3,13l7,153r3,9l12,168r1,2l9,177r-2,5l17,192r1,l39,193r71,-8l172,162r22,-13l198,146r2,-2l201,144r24,-17l263,77r8,-32l271,42r-2,-1l265,38r-6,-3l251,31,239,25,224,19,206,12,196,8,186,6,176,3,167,2,158,1,149,xe" fillcolor="#a8d1c8" stroked="f">
                  <v:path arrowok="t" o:connecttype="custom" o:connectlocs="149,1001;140,1001;123,1003;86,1013;79,1016;29,1048;0,1101;0,1115;1,1129;4,1142;7,1154;10,1163;12,1169;13,1171;9,1178;7,1183;17,1193;18,1193;39,1194;110,1186;172,1163;194,1150;198,1147;200,1145;201,1145;225,1128;263,1078;271,1046;271,1043;271,1043;269,1042;265,1039;259,1036;251,1032;239,1026;224,1020;206,1013;196,1009;186,1007;176,1004;167,1003;158,1002;149,1001" o:connectangles="0,0,0,0,0,0,0,0,0,0,0,0,0,0,0,0,0,0,0,0,0,0,0,0,0,0,0,0,0,0,0,0,0,0,0,0,0,0,0,0,0,0,0"/>
                </v:shape>
                <v:shape id="AutoShape 144" o:spid="_x0000_s1032" style="position:absolute;left:6328;top:980;width:291;height:210;visibility:visible;mso-wrap-style:square;v-text-anchor:top" coordsize="2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n+8QA&#10;AADcAAAADwAAAGRycy9kb3ducmV2LnhtbERPTWvCQBC9F/oflin0ZjYKtTZmlSoU4kGqsYK5Ddkx&#10;Cc3OhuxW47/vFoTe5vE+J10OphUX6l1jWcE4ikEQl1Y3XCn4OnyMZiCcR9bYWiYFN3KwXDw+pJho&#10;e+U9XXJfiRDCLkEFtfddIqUrazLoItsRB+5se4M+wL6SusdrCDetnMTxVBpsODTU2NG6pvI7/zEK&#10;2lNxXvPb5njjFX9uM11kcrdR6vlpeJ+D8DT4f/Hdnekw/+UV/p4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Z/vEAAAA3AAAAA8AAAAAAAAAAAAAAAAAmAIAAGRycy9k&#10;b3ducmV2LnhtbFBLBQYAAAAABAAEAPUAAACJAwAAAAA=&#10;" path="m155,l141,1,126,2,111,6,96,10,80,17,64,24,36,43,16,64,5,86,,111r2,24l9,160r10,25l33,210r1,l34,209,28,199r-4,-9l19,180,15,170,11,160,8,150,6,140,4,129,3,118r,-11l6,97,9,87r5,-9l20,69r8,-9l36,52r9,-8l56,37,67,31,79,26,91,20r13,-3l118,14r14,-3l143,10r10,l214,10,211,8,197,5,184,2,169,,155,xm214,10r-61,l164,10r10,2l184,14r10,2l204,19r10,3l223,26r9,4l242,34r8,5l259,43r9,5l276,52r8,5l287,57r3,-2l291,52r-1,-3l277,41,264,33,251,25,238,19,224,13,214,10xe" fillcolor="black" stroked="f">
                  <v:path arrowok="t" o:connecttype="custom" o:connectlocs="141,981;111,986;80,997;36,1023;5,1066;2,1115;19,1165;34,1190;28,1179;19,1160;11,1140;6,1120;3,1098;6,1077;14,1058;28,1040;45,1024;67,1011;91,1000;118,994;143,990;214,990;197,985;169,980;214,990;164,990;184,994;204,999;223,1006;242,1014;259,1023;276,1032;287,1037;291,1032;277,1021;251,1005;224,993" o:connectangles="0,0,0,0,0,0,0,0,0,0,0,0,0,0,0,0,0,0,0,0,0,0,0,0,0,0,0,0,0,0,0,0,0,0,0,0,0"/>
                </v:shape>
                <v:shape id="Freeform 143" o:spid="_x0000_s1033" style="position:absolute;left:5804;top:340;width:758;height:687;visibility:visible;mso-wrap-style:square;v-text-anchor:top" coordsize="75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wCMQA&#10;AADcAAAADwAAAGRycy9kb3ducmV2LnhtbESPzYrCQBCE78K+w9ALe9OJgiLRUYIouOrFnwdoMm0S&#10;zPSEzKzJ+vT2YWFv3VR11dfLde9q9aQ2VJ4NjEcJKOLc24oLA7frbjgHFSKyxdozGfilAOvVx2CJ&#10;qfUdn+l5iYWSEA4pGihjbFKtQ16SwzDyDbFod986jLK2hbYtdhLuaj1Jkpl2WLE0lNjQpqT8cflx&#10;Bs5Zsrcnl/OuO25nB3TTa/b6Nubrs88WoCL18d/8d723gj8VWnlGJt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AjEAAAA3AAAAA8AAAAAAAAAAAAAAAAAmAIAAGRycy9k&#10;b3ducmV2LnhtbFBLBQYAAAAABAAEAPUAAACJAwAAAAA=&#10;" path="m757,r,l744,17,716,52,702,69,689,86r-15,17l659,120r-14,17l631,153r-15,17l600,186r-15,17l569,219r-15,17l538,252r-32,32l490,300r-17,16l422,363r-53,45l315,453r-75,57l206,534r-10,7l173,557r-11,7l151,572r-12,7l128,587r-11,8l105,602r-11,7l82,617r-11,7l59,631r-7,4l46,640r-6,4l29,652r-6,4l17,660r-7,4l3,670,,675r1,4l4,682r4,2l13,686r5,l21,686r8,-4l36,678r15,-8l64,660r6,-4l77,651r12,-9l101,634r12,-9l125,616r59,-46l195,561r12,-9l218,543r35,-28l264,505r17,-14l299,476r51,-44l367,417r18,-15l401,387r17,-15l468,326r16,-15l500,295r32,-31l548,248r15,-15l594,201r44,-49l680,102,720,52,732,34,745,17,757,xe" fillcolor="black" stroked="f">
                  <v:path arrowok="t" o:connecttype="custom" o:connectlocs="757,340;716,392;689,426;659,460;631,493;600,526;569,559;538,592;490,640;422,703;315,793;206,874;173,897;151,912;128,927;105,942;82,957;59,971;46,980;29,992;17,1000;3,1010;1,1019;8,1024;18,1026;29,1022;51,1010;70,996;89,982;113,965;184,910;207,892;253,855;281,831;350,772;385,742;418,712;484,651;532,604;563,573;638,492;720,392;745,357" o:connectangles="0,0,0,0,0,0,0,0,0,0,0,0,0,0,0,0,0,0,0,0,0,0,0,0,0,0,0,0,0,0,0,0,0,0,0,0,0,0,0,0,0,0,0"/>
                </v:shape>
                <v:shape id="Picture 142" o:spid="_x0000_s1034" type="#_x0000_t75" style="position:absolute;left:5600;top:972;width:25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rnEAAAA3AAAAA8AAABkcnMvZG93bnJldi54bWxET01rwkAQvQv+h2UKXkrdVNCmqatURZCC&#10;0toeehyyYzYmOxuyq8Z/7xYK3ubxPmc672wtztT60rGC52ECgjh3uuRCwc/3+ikF4QOyxtoxKbiS&#10;h/ms35tipt2Fv+i8D4WIIewzVGBCaDIpfW7Ioh+6hjhyB9daDBG2hdQtXmK4reUoSSbSYsmxwWBD&#10;S0N5tT9ZBYtd6j6a7ePv58tqdSjMsXKTtFJq8NC9v4EI1IW7+N+90XH++BX+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ArnEAAAA3AAAAA8AAAAAAAAAAAAAAAAA&#10;nwIAAGRycy9kb3ducmV2LnhtbFBLBQYAAAAABAAEAPcAAACQAwAAAAA=&#10;">
                  <v:imagedata r:id="rId102" o:title=""/>
                </v:shape>
                <v:shape id="Picture 141" o:spid="_x0000_s1035" type="#_x0000_t75" style="position:absolute;left:5635;top:357;width:979;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SDvDAAAA3AAAAA8AAABkcnMvZG93bnJldi54bWxEj0FvwjAMhe+T+A+RkbiNlB0YKgSEQCBu&#10;WwFxthrTVm2cqslKt18/H5C4PcvPn99bbQbXqJ66UHk2MJsmoIhzbysuDFwvh/cFqBCRLTaeycAv&#10;BdisR28rTK1/cEb9ORZKIBxSNFDG2KZah7wkh2HqW2LZ3X3nMMrYFdp2+BC4a/RHksy1w4rlQ4kt&#10;7UrK6/OPE8rwd+vt6TtZfNbh69jss9puM2Mm42G7BBVpiC/z8/pkJf5c4ksZUa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9IO8MAAADcAAAADwAAAAAAAAAAAAAAAACf&#10;AgAAZHJzL2Rvd25yZXYueG1sUEsFBgAAAAAEAAQA9wAAAI8DAAAAAA==&#10;">
                  <v:imagedata r:id="rId103" o:title=""/>
                </v:shape>
                <w10:wrap type="topAndBottom" anchorx="page"/>
              </v:group>
            </w:pict>
          </mc:Fallback>
        </mc:AlternateContent>
      </w:r>
    </w:p>
    <w:p w:rsidR="008F05FA" w:rsidRDefault="008F05FA">
      <w:pPr>
        <w:pStyle w:val="BodyText"/>
        <w:ind w:left="0" w:firstLine="0"/>
        <w:rPr>
          <w:rFonts w:ascii="Calibri"/>
          <w:sz w:val="28"/>
        </w:rPr>
      </w:pPr>
    </w:p>
    <w:p w:rsidR="008F05FA" w:rsidRDefault="00B07AD6">
      <w:pPr>
        <w:pStyle w:val="ListParagraph"/>
        <w:numPr>
          <w:ilvl w:val="1"/>
          <w:numId w:val="19"/>
        </w:numPr>
        <w:tabs>
          <w:tab w:val="left" w:pos="561"/>
        </w:tabs>
        <w:spacing w:before="242" w:line="240" w:lineRule="auto"/>
        <w:rPr>
          <w:sz w:val="18"/>
        </w:rPr>
      </w:pPr>
      <w:r>
        <w:rPr>
          <w:sz w:val="18"/>
        </w:rPr>
        <w:t>hither and thither - here and</w:t>
      </w:r>
      <w:r>
        <w:rPr>
          <w:spacing w:val="-13"/>
          <w:sz w:val="18"/>
        </w:rPr>
        <w:t xml:space="preserve"> </w:t>
      </w:r>
      <w:r>
        <w:rPr>
          <w:sz w:val="18"/>
        </w:rPr>
        <w:t>there</w:t>
      </w:r>
    </w:p>
    <w:p w:rsidR="008F05FA" w:rsidRDefault="00B07AD6">
      <w:pPr>
        <w:pStyle w:val="ListParagraph"/>
        <w:numPr>
          <w:ilvl w:val="1"/>
          <w:numId w:val="19"/>
        </w:numPr>
        <w:tabs>
          <w:tab w:val="left" w:pos="561"/>
        </w:tabs>
        <w:spacing w:before="2"/>
        <w:rPr>
          <w:sz w:val="18"/>
        </w:rPr>
      </w:pPr>
      <w:r>
        <w:rPr>
          <w:sz w:val="18"/>
        </w:rPr>
        <w:t>"branch" -</w:t>
      </w:r>
      <w:r>
        <w:rPr>
          <w:spacing w:val="-6"/>
          <w:sz w:val="18"/>
        </w:rPr>
        <w:t xml:space="preserve"> </w:t>
      </w:r>
      <w:r>
        <w:rPr>
          <w:sz w:val="18"/>
        </w:rPr>
        <w:t>stream</w:t>
      </w:r>
    </w:p>
    <w:p w:rsidR="008F05FA" w:rsidRDefault="00B07AD6">
      <w:pPr>
        <w:pStyle w:val="ListParagraph"/>
        <w:numPr>
          <w:ilvl w:val="1"/>
          <w:numId w:val="19"/>
        </w:numPr>
        <w:tabs>
          <w:tab w:val="left" w:pos="561"/>
        </w:tabs>
        <w:rPr>
          <w:sz w:val="18"/>
        </w:rPr>
      </w:pPr>
      <w:r>
        <w:rPr>
          <w:sz w:val="18"/>
        </w:rPr>
        <w:t>baffled pursuit - frustrated anyone following because the water had the</w:t>
      </w:r>
      <w:r>
        <w:rPr>
          <w:spacing w:val="-29"/>
          <w:sz w:val="18"/>
        </w:rPr>
        <w:t xml:space="preserve"> </w:t>
      </w:r>
      <w:r>
        <w:rPr>
          <w:sz w:val="18"/>
        </w:rPr>
        <w:t>scent</w:t>
      </w:r>
    </w:p>
    <w:p w:rsidR="008F05FA" w:rsidRDefault="00B07AD6">
      <w:pPr>
        <w:pStyle w:val="ListParagraph"/>
        <w:numPr>
          <w:ilvl w:val="1"/>
          <w:numId w:val="19"/>
        </w:numPr>
        <w:tabs>
          <w:tab w:val="left" w:pos="561"/>
        </w:tabs>
        <w:rPr>
          <w:sz w:val="18"/>
        </w:rPr>
      </w:pPr>
      <w:r>
        <w:rPr>
          <w:sz w:val="18"/>
        </w:rPr>
        <w:t>Jimmy Hodges so lately released - released from life; he is</w:t>
      </w:r>
      <w:r>
        <w:rPr>
          <w:spacing w:val="-29"/>
          <w:sz w:val="18"/>
        </w:rPr>
        <w:t xml:space="preserve"> </w:t>
      </w:r>
      <w:r>
        <w:rPr>
          <w:sz w:val="18"/>
        </w:rPr>
        <w:t>dead</w:t>
      </w:r>
    </w:p>
    <w:p w:rsidR="008F05FA" w:rsidRDefault="00B07AD6">
      <w:pPr>
        <w:pStyle w:val="ListParagraph"/>
        <w:numPr>
          <w:ilvl w:val="1"/>
          <w:numId w:val="19"/>
        </w:numPr>
        <w:tabs>
          <w:tab w:val="left" w:pos="561"/>
        </w:tabs>
        <w:rPr>
          <w:sz w:val="18"/>
        </w:rPr>
      </w:pPr>
      <w:r>
        <w:rPr>
          <w:sz w:val="18"/>
        </w:rPr>
        <w:t>willing to go - willing to</w:t>
      </w:r>
      <w:r>
        <w:rPr>
          <w:spacing w:val="-12"/>
          <w:sz w:val="18"/>
        </w:rPr>
        <w:t xml:space="preserve"> </w:t>
      </w:r>
      <w:r>
        <w:rPr>
          <w:sz w:val="18"/>
        </w:rPr>
        <w:t>die</w:t>
      </w:r>
    </w:p>
    <w:p w:rsidR="008F05FA" w:rsidRDefault="00B07AD6">
      <w:pPr>
        <w:pStyle w:val="ListParagraph"/>
        <w:numPr>
          <w:ilvl w:val="1"/>
          <w:numId w:val="19"/>
        </w:numPr>
        <w:tabs>
          <w:tab w:val="left" w:pos="561"/>
        </w:tabs>
        <w:spacing w:before="2"/>
        <w:rPr>
          <w:sz w:val="18"/>
        </w:rPr>
      </w:pPr>
      <w:r>
        <w:rPr>
          <w:sz w:val="18"/>
        </w:rPr>
        <w:t>august realm - noble</w:t>
      </w:r>
      <w:r>
        <w:rPr>
          <w:spacing w:val="-11"/>
          <w:sz w:val="18"/>
        </w:rPr>
        <w:t xml:space="preserve"> </w:t>
      </w:r>
      <w:r>
        <w:rPr>
          <w:sz w:val="18"/>
        </w:rPr>
        <w:t>world</w:t>
      </w:r>
    </w:p>
    <w:p w:rsidR="008F05FA" w:rsidRDefault="00B07AD6">
      <w:pPr>
        <w:pStyle w:val="ListParagraph"/>
        <w:numPr>
          <w:ilvl w:val="1"/>
          <w:numId w:val="19"/>
        </w:numPr>
        <w:tabs>
          <w:tab w:val="left" w:pos="561"/>
        </w:tabs>
        <w:rPr>
          <w:sz w:val="18"/>
        </w:rPr>
      </w:pPr>
      <w:r>
        <w:rPr>
          <w:sz w:val="18"/>
        </w:rPr>
        <w:t>black-hulled racer - swift sailing boat with a black</w:t>
      </w:r>
      <w:r>
        <w:rPr>
          <w:spacing w:val="-18"/>
          <w:sz w:val="18"/>
        </w:rPr>
        <w:t xml:space="preserve"> </w:t>
      </w:r>
      <w:r>
        <w:rPr>
          <w:sz w:val="18"/>
        </w:rPr>
        <w:t>bottom</w:t>
      </w:r>
    </w:p>
    <w:p w:rsidR="008F05FA" w:rsidRDefault="00B07AD6">
      <w:pPr>
        <w:pStyle w:val="ListParagraph"/>
        <w:numPr>
          <w:ilvl w:val="1"/>
          <w:numId w:val="19"/>
        </w:numPr>
        <w:tabs>
          <w:tab w:val="left" w:pos="561"/>
        </w:tabs>
        <w:rPr>
          <w:sz w:val="18"/>
        </w:rPr>
      </w:pPr>
      <w:r>
        <w:rPr>
          <w:sz w:val="18"/>
        </w:rPr>
        <w:t>at the fore - at the front of the</w:t>
      </w:r>
      <w:r>
        <w:rPr>
          <w:spacing w:val="-15"/>
          <w:sz w:val="18"/>
        </w:rPr>
        <w:t xml:space="preserve"> </w:t>
      </w:r>
      <w:r>
        <w:rPr>
          <w:sz w:val="18"/>
        </w:rPr>
        <w:t>ship</w:t>
      </w:r>
    </w:p>
    <w:p w:rsidR="008F05FA" w:rsidRDefault="00B07AD6">
      <w:pPr>
        <w:pStyle w:val="ListParagraph"/>
        <w:numPr>
          <w:ilvl w:val="1"/>
          <w:numId w:val="19"/>
        </w:numPr>
        <w:tabs>
          <w:tab w:val="left" w:pos="561"/>
        </w:tabs>
        <w:rPr>
          <w:sz w:val="18"/>
        </w:rPr>
      </w:pPr>
      <w:r>
        <w:rPr>
          <w:sz w:val="18"/>
        </w:rPr>
        <w:t>jackboots - black  military</w:t>
      </w:r>
      <w:r>
        <w:rPr>
          <w:spacing w:val="-12"/>
          <w:sz w:val="18"/>
        </w:rPr>
        <w:t xml:space="preserve"> </w:t>
      </w:r>
      <w:r>
        <w:rPr>
          <w:sz w:val="18"/>
        </w:rPr>
        <w:t>boots</w:t>
      </w:r>
    </w:p>
    <w:p w:rsidR="008F05FA" w:rsidRDefault="00B07AD6">
      <w:pPr>
        <w:pStyle w:val="ListParagraph"/>
        <w:numPr>
          <w:ilvl w:val="1"/>
          <w:numId w:val="19"/>
        </w:numPr>
        <w:tabs>
          <w:tab w:val="left" w:pos="561"/>
        </w:tabs>
        <w:rPr>
          <w:sz w:val="18"/>
        </w:rPr>
      </w:pPr>
      <w:r>
        <w:rPr>
          <w:sz w:val="18"/>
        </w:rPr>
        <w:t>crime-rusted cutlass - sword used in fighting and rusty with</w:t>
      </w:r>
      <w:r>
        <w:rPr>
          <w:spacing w:val="-28"/>
          <w:sz w:val="18"/>
        </w:rPr>
        <w:t xml:space="preserve"> </w:t>
      </w:r>
      <w:r>
        <w:rPr>
          <w:sz w:val="18"/>
        </w:rPr>
        <w:t>blood</w:t>
      </w:r>
    </w:p>
    <w:p w:rsidR="008F05FA" w:rsidRDefault="00B07AD6">
      <w:pPr>
        <w:pStyle w:val="ListParagraph"/>
        <w:numPr>
          <w:ilvl w:val="1"/>
          <w:numId w:val="19"/>
        </w:numPr>
        <w:tabs>
          <w:tab w:val="left" w:pos="561"/>
        </w:tabs>
        <w:spacing w:before="2"/>
        <w:rPr>
          <w:sz w:val="18"/>
        </w:rPr>
      </w:pPr>
      <w:r>
        <w:rPr>
          <w:sz w:val="18"/>
        </w:rPr>
        <w:t>Spanish Main - Caribbean Sea, where pirates seek</w:t>
      </w:r>
      <w:r>
        <w:rPr>
          <w:spacing w:val="-23"/>
          <w:sz w:val="18"/>
        </w:rPr>
        <w:t xml:space="preserve"> </w:t>
      </w:r>
      <w:r>
        <w:rPr>
          <w:sz w:val="18"/>
        </w:rPr>
        <w:t>treasure</w:t>
      </w:r>
    </w:p>
    <w:p w:rsidR="008F05FA" w:rsidRDefault="00B07AD6">
      <w:pPr>
        <w:pStyle w:val="ListParagraph"/>
        <w:numPr>
          <w:ilvl w:val="1"/>
          <w:numId w:val="19"/>
        </w:numPr>
        <w:tabs>
          <w:tab w:val="left" w:pos="561"/>
        </w:tabs>
        <w:rPr>
          <w:sz w:val="18"/>
        </w:rPr>
      </w:pPr>
      <w:r>
        <w:rPr>
          <w:sz w:val="18"/>
        </w:rPr>
        <w:t>fortnight - 14</w:t>
      </w:r>
      <w:r>
        <w:rPr>
          <w:spacing w:val="-10"/>
          <w:sz w:val="18"/>
        </w:rPr>
        <w:t xml:space="preserve"> </w:t>
      </w:r>
      <w:r>
        <w:rPr>
          <w:sz w:val="18"/>
        </w:rPr>
        <w:t>days</w:t>
      </w:r>
    </w:p>
    <w:p w:rsidR="008F05FA" w:rsidRDefault="00B07AD6">
      <w:pPr>
        <w:pStyle w:val="ListParagraph"/>
        <w:numPr>
          <w:ilvl w:val="1"/>
          <w:numId w:val="19"/>
        </w:numPr>
        <w:tabs>
          <w:tab w:val="left" w:pos="561"/>
        </w:tabs>
        <w:rPr>
          <w:i/>
          <w:sz w:val="18"/>
        </w:rPr>
      </w:pPr>
      <w:r>
        <w:rPr>
          <w:sz w:val="18"/>
        </w:rPr>
        <w:t xml:space="preserve">"by the book" - in the language of the era of the novel, </w:t>
      </w:r>
      <w:r>
        <w:rPr>
          <w:i/>
          <w:sz w:val="18"/>
        </w:rPr>
        <w:t>Robin</w:t>
      </w:r>
      <w:r>
        <w:rPr>
          <w:i/>
          <w:spacing w:val="-26"/>
          <w:sz w:val="18"/>
        </w:rPr>
        <w:t xml:space="preserve"> </w:t>
      </w:r>
      <w:r>
        <w:rPr>
          <w:i/>
          <w:sz w:val="18"/>
        </w:rPr>
        <w:t>Hood</w:t>
      </w:r>
    </w:p>
    <w:p w:rsidR="008F05FA" w:rsidRDefault="00B07AD6">
      <w:pPr>
        <w:pStyle w:val="ListParagraph"/>
        <w:numPr>
          <w:ilvl w:val="1"/>
          <w:numId w:val="19"/>
        </w:numPr>
        <w:tabs>
          <w:tab w:val="left" w:pos="561"/>
        </w:tabs>
        <w:rPr>
          <w:sz w:val="18"/>
        </w:rPr>
      </w:pPr>
      <w:r>
        <w:rPr>
          <w:sz w:val="18"/>
        </w:rPr>
        <w:t>caitiff carcase - cowardly dead</w:t>
      </w:r>
      <w:r>
        <w:rPr>
          <w:spacing w:val="-13"/>
          <w:sz w:val="18"/>
        </w:rPr>
        <w:t xml:space="preserve"> </w:t>
      </w:r>
      <w:r>
        <w:rPr>
          <w:sz w:val="18"/>
        </w:rPr>
        <w:t>body</w:t>
      </w:r>
    </w:p>
    <w:p w:rsidR="008F05FA" w:rsidRDefault="00B07AD6">
      <w:pPr>
        <w:pStyle w:val="ListParagraph"/>
        <w:numPr>
          <w:ilvl w:val="1"/>
          <w:numId w:val="19"/>
        </w:numPr>
        <w:tabs>
          <w:tab w:val="left" w:pos="561"/>
        </w:tabs>
        <w:rPr>
          <w:sz w:val="18"/>
        </w:rPr>
      </w:pPr>
      <w:r>
        <w:rPr>
          <w:sz w:val="18"/>
        </w:rPr>
        <w:t>two</w:t>
      </w:r>
      <w:r>
        <w:rPr>
          <w:spacing w:val="-3"/>
          <w:sz w:val="18"/>
        </w:rPr>
        <w:t xml:space="preserve"> </w:t>
      </w:r>
      <w:r>
        <w:rPr>
          <w:sz w:val="18"/>
        </w:rPr>
        <w:t>up</w:t>
      </w:r>
      <w:r>
        <w:rPr>
          <w:spacing w:val="-2"/>
          <w:sz w:val="18"/>
        </w:rPr>
        <w:t xml:space="preserve"> </w:t>
      </w:r>
      <w:r>
        <w:rPr>
          <w:sz w:val="18"/>
        </w:rPr>
        <w:t>and</w:t>
      </w:r>
      <w:r>
        <w:rPr>
          <w:spacing w:val="-2"/>
          <w:sz w:val="18"/>
        </w:rPr>
        <w:t xml:space="preserve"> </w:t>
      </w:r>
      <w:r>
        <w:rPr>
          <w:sz w:val="18"/>
        </w:rPr>
        <w:t>two</w:t>
      </w:r>
      <w:r>
        <w:rPr>
          <w:spacing w:val="-3"/>
          <w:sz w:val="18"/>
        </w:rPr>
        <w:t xml:space="preserve"> </w:t>
      </w:r>
      <w:r>
        <w:rPr>
          <w:sz w:val="18"/>
        </w:rPr>
        <w:t>down</w:t>
      </w:r>
      <w:r>
        <w:rPr>
          <w:spacing w:val="-1"/>
          <w:sz w:val="18"/>
        </w:rPr>
        <w:t xml:space="preserve"> </w:t>
      </w:r>
      <w:r>
        <w:rPr>
          <w:sz w:val="18"/>
        </w:rPr>
        <w:t>-</w:t>
      </w:r>
      <w:r>
        <w:rPr>
          <w:spacing w:val="-2"/>
          <w:sz w:val="18"/>
        </w:rPr>
        <w:t xml:space="preserve"> </w:t>
      </w:r>
      <w:r>
        <w:rPr>
          <w:sz w:val="18"/>
        </w:rPr>
        <w:t>a</w:t>
      </w:r>
      <w:r>
        <w:rPr>
          <w:spacing w:val="-2"/>
          <w:sz w:val="18"/>
        </w:rPr>
        <w:t xml:space="preserve"> </w:t>
      </w:r>
      <w:r>
        <w:rPr>
          <w:sz w:val="18"/>
        </w:rPr>
        <w:t>pattern</w:t>
      </w:r>
      <w:r>
        <w:rPr>
          <w:spacing w:val="-2"/>
          <w:sz w:val="18"/>
        </w:rPr>
        <w:t xml:space="preserve"> </w:t>
      </w:r>
      <w:r>
        <w:rPr>
          <w:sz w:val="18"/>
        </w:rPr>
        <w:t>of</w:t>
      </w:r>
      <w:r>
        <w:rPr>
          <w:spacing w:val="-2"/>
          <w:sz w:val="18"/>
        </w:rPr>
        <w:t xml:space="preserve"> </w:t>
      </w:r>
      <w:r>
        <w:rPr>
          <w:sz w:val="18"/>
        </w:rPr>
        <w:t>two</w:t>
      </w:r>
      <w:r>
        <w:rPr>
          <w:spacing w:val="-3"/>
          <w:sz w:val="18"/>
        </w:rPr>
        <w:t xml:space="preserve"> </w:t>
      </w:r>
      <w:r>
        <w:rPr>
          <w:sz w:val="18"/>
        </w:rPr>
        <w:t>hits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sword</w:t>
      </w:r>
      <w:r>
        <w:rPr>
          <w:spacing w:val="-2"/>
          <w:sz w:val="18"/>
        </w:rPr>
        <w:t xml:space="preserve"> </w:t>
      </w:r>
      <w:r>
        <w:rPr>
          <w:sz w:val="18"/>
        </w:rPr>
        <w:t>held</w:t>
      </w:r>
      <w:r>
        <w:rPr>
          <w:spacing w:val="-2"/>
          <w:sz w:val="18"/>
        </w:rPr>
        <w:t xml:space="preserve"> </w:t>
      </w:r>
      <w:r>
        <w:rPr>
          <w:sz w:val="18"/>
        </w:rPr>
        <w:t>upright,</w:t>
      </w:r>
      <w:r>
        <w:rPr>
          <w:spacing w:val="-2"/>
          <w:sz w:val="18"/>
        </w:rPr>
        <w:t xml:space="preserve"> </w:t>
      </w:r>
      <w:r>
        <w:rPr>
          <w:sz w:val="18"/>
        </w:rPr>
        <w:t>and</w:t>
      </w:r>
      <w:r>
        <w:rPr>
          <w:spacing w:val="-2"/>
          <w:sz w:val="18"/>
        </w:rPr>
        <w:t xml:space="preserve"> </w:t>
      </w:r>
      <w:r>
        <w:rPr>
          <w:sz w:val="18"/>
        </w:rPr>
        <w:t>two</w:t>
      </w:r>
      <w:r>
        <w:rPr>
          <w:spacing w:val="-2"/>
          <w:sz w:val="18"/>
        </w:rPr>
        <w:t xml:space="preserve"> </w:t>
      </w:r>
      <w:r>
        <w:rPr>
          <w:sz w:val="18"/>
        </w:rPr>
        <w:t>held</w:t>
      </w:r>
      <w:r>
        <w:rPr>
          <w:spacing w:val="1"/>
          <w:sz w:val="18"/>
        </w:rPr>
        <w:t xml:space="preserve"> </w:t>
      </w:r>
      <w:r>
        <w:rPr>
          <w:sz w:val="18"/>
        </w:rPr>
        <w:t>downward</w:t>
      </w:r>
    </w:p>
    <w:p w:rsidR="008F05FA" w:rsidRDefault="00B07AD6">
      <w:pPr>
        <w:pStyle w:val="ListParagraph"/>
        <w:numPr>
          <w:ilvl w:val="1"/>
          <w:numId w:val="19"/>
        </w:numPr>
        <w:tabs>
          <w:tab w:val="left" w:pos="561"/>
        </w:tabs>
        <w:spacing w:before="2"/>
        <w:rPr>
          <w:sz w:val="18"/>
        </w:rPr>
      </w:pPr>
      <w:r>
        <w:rPr>
          <w:sz w:val="18"/>
        </w:rPr>
        <w:t>blamed mean - very</w:t>
      </w:r>
      <w:r>
        <w:rPr>
          <w:spacing w:val="-9"/>
          <w:sz w:val="18"/>
        </w:rPr>
        <w:t xml:space="preserve"> </w:t>
      </w:r>
      <w:r>
        <w:rPr>
          <w:sz w:val="18"/>
        </w:rPr>
        <w:t>mean</w:t>
      </w:r>
    </w:p>
    <w:p w:rsidR="008F05FA" w:rsidRDefault="00B07AD6">
      <w:pPr>
        <w:pStyle w:val="ListParagraph"/>
        <w:numPr>
          <w:ilvl w:val="1"/>
          <w:numId w:val="19"/>
        </w:numPr>
        <w:tabs>
          <w:tab w:val="left" w:pos="561"/>
        </w:tabs>
        <w:rPr>
          <w:sz w:val="18"/>
        </w:rPr>
      </w:pPr>
      <w:r>
        <w:rPr>
          <w:sz w:val="18"/>
        </w:rPr>
        <w:t>lam</w:t>
      </w:r>
      <w:r>
        <w:rPr>
          <w:spacing w:val="-3"/>
          <w:sz w:val="18"/>
        </w:rPr>
        <w:t xml:space="preserve"> </w:t>
      </w:r>
      <w:r>
        <w:rPr>
          <w:sz w:val="18"/>
        </w:rPr>
        <w:t>me</w:t>
      </w:r>
      <w:r>
        <w:rPr>
          <w:spacing w:val="-3"/>
          <w:sz w:val="18"/>
        </w:rPr>
        <w:t xml:space="preserve"> </w:t>
      </w:r>
      <w:r>
        <w:rPr>
          <w:sz w:val="18"/>
        </w:rPr>
        <w:t>with</w:t>
      </w:r>
      <w:r>
        <w:rPr>
          <w:spacing w:val="-1"/>
          <w:sz w:val="18"/>
        </w:rPr>
        <w:t xml:space="preserve"> </w:t>
      </w:r>
      <w:r>
        <w:rPr>
          <w:sz w:val="18"/>
        </w:rPr>
        <w:t>a</w:t>
      </w:r>
      <w:r>
        <w:rPr>
          <w:spacing w:val="-3"/>
          <w:sz w:val="18"/>
        </w:rPr>
        <w:t xml:space="preserve"> </w:t>
      </w:r>
      <w:r>
        <w:rPr>
          <w:sz w:val="18"/>
        </w:rPr>
        <w:t>quarterstaff</w:t>
      </w:r>
      <w:r>
        <w:rPr>
          <w:spacing w:val="-3"/>
          <w:sz w:val="18"/>
        </w:rPr>
        <w:t xml:space="preserve"> </w:t>
      </w:r>
      <w:r>
        <w:rPr>
          <w:sz w:val="18"/>
        </w:rPr>
        <w:t>-</w:t>
      </w:r>
      <w:r>
        <w:rPr>
          <w:spacing w:val="-3"/>
          <w:sz w:val="18"/>
        </w:rPr>
        <w:t xml:space="preserve"> </w:t>
      </w:r>
      <w:r>
        <w:rPr>
          <w:sz w:val="18"/>
        </w:rPr>
        <w:t>hit</w:t>
      </w:r>
      <w:r>
        <w:rPr>
          <w:spacing w:val="-3"/>
          <w:sz w:val="18"/>
        </w:rPr>
        <w:t xml:space="preserve"> </w:t>
      </w:r>
      <w:r>
        <w:rPr>
          <w:sz w:val="18"/>
        </w:rPr>
        <w:t>me</w:t>
      </w:r>
      <w:r>
        <w:rPr>
          <w:spacing w:val="-3"/>
          <w:sz w:val="18"/>
        </w:rPr>
        <w:t xml:space="preserve"> </w:t>
      </w:r>
      <w:r>
        <w:rPr>
          <w:sz w:val="18"/>
        </w:rPr>
        <w:t>hard</w:t>
      </w:r>
      <w:r>
        <w:rPr>
          <w:spacing w:val="-3"/>
          <w:sz w:val="18"/>
        </w:rPr>
        <w:t xml:space="preserve"> </w:t>
      </w:r>
      <w:r>
        <w:rPr>
          <w:sz w:val="18"/>
        </w:rPr>
        <w:t>with</w:t>
      </w:r>
      <w:r>
        <w:rPr>
          <w:spacing w:val="-1"/>
          <w:sz w:val="18"/>
        </w:rPr>
        <w:t xml:space="preserve"> </w:t>
      </w:r>
      <w:r>
        <w:rPr>
          <w:sz w:val="18"/>
        </w:rPr>
        <w:t>an</w:t>
      </w:r>
      <w:r>
        <w:rPr>
          <w:spacing w:val="-3"/>
          <w:sz w:val="18"/>
        </w:rPr>
        <w:t xml:space="preserve"> </w:t>
      </w:r>
      <w:r>
        <w:rPr>
          <w:sz w:val="18"/>
        </w:rPr>
        <w:t>old</w:t>
      </w:r>
      <w:r>
        <w:rPr>
          <w:spacing w:val="-3"/>
          <w:sz w:val="18"/>
        </w:rPr>
        <w:t xml:space="preserve"> </w:t>
      </w:r>
      <w:r>
        <w:rPr>
          <w:sz w:val="18"/>
        </w:rPr>
        <w:t>fashioned</w:t>
      </w:r>
      <w:r>
        <w:rPr>
          <w:spacing w:val="-3"/>
          <w:sz w:val="18"/>
        </w:rPr>
        <w:t xml:space="preserve"> </w:t>
      </w:r>
      <w:r>
        <w:rPr>
          <w:sz w:val="18"/>
        </w:rPr>
        <w:t>pole</w:t>
      </w:r>
      <w:r>
        <w:rPr>
          <w:spacing w:val="-1"/>
          <w:sz w:val="18"/>
        </w:rPr>
        <w:t xml:space="preserve"> </w:t>
      </w:r>
      <w:r>
        <w:rPr>
          <w:sz w:val="18"/>
        </w:rPr>
        <w:t>weapon</w:t>
      </w:r>
    </w:p>
    <w:p w:rsidR="008F05FA" w:rsidRDefault="00B07AD6">
      <w:pPr>
        <w:pStyle w:val="ListParagraph"/>
        <w:numPr>
          <w:ilvl w:val="1"/>
          <w:numId w:val="19"/>
        </w:numPr>
        <w:tabs>
          <w:tab w:val="left" w:pos="561"/>
        </w:tabs>
        <w:spacing w:line="240" w:lineRule="auto"/>
        <w:rPr>
          <w:sz w:val="18"/>
        </w:rPr>
      </w:pPr>
      <w:r>
        <w:rPr>
          <w:sz w:val="18"/>
        </w:rPr>
        <w:t>accouterments - play</w:t>
      </w:r>
      <w:r>
        <w:rPr>
          <w:spacing w:val="-12"/>
          <w:sz w:val="18"/>
        </w:rPr>
        <w:t xml:space="preserve"> </w:t>
      </w:r>
      <w:r>
        <w:rPr>
          <w:sz w:val="18"/>
        </w:rPr>
        <w:t>gear</w:t>
      </w:r>
    </w:p>
    <w:p w:rsidR="008F05FA" w:rsidRDefault="008F05FA">
      <w:pPr>
        <w:rPr>
          <w:sz w:val="18"/>
        </w:rPr>
        <w:sectPr w:rsidR="008F05FA">
          <w:pgSz w:w="12240" w:h="15840"/>
          <w:pgMar w:top="1280" w:right="780" w:bottom="880" w:left="1420" w:header="0" w:footer="682" w:gutter="0"/>
          <w:cols w:space="720"/>
        </w:sectPr>
      </w:pPr>
    </w:p>
    <w:p w:rsidR="008F05FA" w:rsidRDefault="00B07AD6">
      <w:pPr>
        <w:pStyle w:val="Heading2"/>
        <w:spacing w:before="85"/>
        <w:ind w:left="635" w:right="670"/>
      </w:pPr>
      <w:r>
        <w:lastRenderedPageBreak/>
        <w:t>Chapter 9</w:t>
      </w:r>
    </w:p>
    <w:p w:rsidR="008F05FA" w:rsidRDefault="008F05FA">
      <w:pPr>
        <w:pStyle w:val="BodyText"/>
        <w:spacing w:before="7"/>
        <w:ind w:left="0" w:firstLine="0"/>
        <w:rPr>
          <w:rFonts w:ascii="Vijaya"/>
          <w:i/>
          <w:sz w:val="31"/>
        </w:rPr>
      </w:pPr>
    </w:p>
    <w:p w:rsidR="008F05FA" w:rsidRDefault="00B07AD6">
      <w:pPr>
        <w:ind w:left="124"/>
        <w:rPr>
          <w:rFonts w:ascii="Calibri"/>
          <w:sz w:val="32"/>
        </w:rPr>
      </w:pPr>
      <w:r>
        <w:rPr>
          <w:rFonts w:ascii="Calibri"/>
          <w:sz w:val="32"/>
        </w:rPr>
        <w:t>A Solemn Situation--Grave Subjects Introduced--Injun Joe Explains</w:t>
      </w:r>
    </w:p>
    <w:p w:rsidR="008F05FA" w:rsidRDefault="00B07AD6">
      <w:pPr>
        <w:pStyle w:val="BodyText"/>
        <w:ind w:left="0" w:firstLine="0"/>
        <w:rPr>
          <w:rFonts w:ascii="Calibri"/>
          <w:sz w:val="29"/>
        </w:rPr>
      </w:pPr>
      <w:r>
        <w:rPr>
          <w:noProof/>
        </w:rPr>
        <mc:AlternateContent>
          <mc:Choice Requires="wpg">
            <w:drawing>
              <wp:anchor distT="0" distB="0" distL="0" distR="0" simplePos="0" relativeHeight="251656192" behindDoc="0" locked="0" layoutInCell="1" allowOverlap="1">
                <wp:simplePos x="0" y="0"/>
                <wp:positionH relativeFrom="page">
                  <wp:posOffset>3448050</wp:posOffset>
                </wp:positionH>
                <wp:positionV relativeFrom="paragraph">
                  <wp:posOffset>250190</wp:posOffset>
                </wp:positionV>
                <wp:extent cx="894715" cy="518795"/>
                <wp:effectExtent l="0" t="635" r="635" b="4445"/>
                <wp:wrapTopAndBottom/>
                <wp:docPr id="14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518795"/>
                          <a:chOff x="5430" y="394"/>
                          <a:chExt cx="1409" cy="817"/>
                        </a:xfrm>
                      </wpg:grpSpPr>
                      <wps:wsp>
                        <wps:cNvPr id="142" name="Rectangle 139"/>
                        <wps:cNvSpPr>
                          <a:spLocks noChangeArrowheads="1"/>
                        </wps:cNvSpPr>
                        <wps:spPr bwMode="auto">
                          <a:xfrm>
                            <a:off x="5430" y="394"/>
                            <a:ext cx="1408" cy="8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8"/>
                        <wps:cNvSpPr>
                          <a:spLocks noChangeArrowheads="1"/>
                        </wps:cNvSpPr>
                        <wps:spPr bwMode="auto">
                          <a:xfrm>
                            <a:off x="5466" y="427"/>
                            <a:ext cx="1333" cy="744"/>
                          </a:xfrm>
                          <a:prstGeom prst="rect">
                            <a:avLst/>
                          </a:prstGeom>
                          <a:solidFill>
                            <a:srgbClr val="515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AutoShape 137"/>
                        <wps:cNvSpPr>
                          <a:spLocks/>
                        </wps:cNvSpPr>
                        <wps:spPr bwMode="auto">
                          <a:xfrm>
                            <a:off x="5456" y="414"/>
                            <a:ext cx="1347" cy="781"/>
                          </a:xfrm>
                          <a:custGeom>
                            <a:avLst/>
                            <a:gdLst>
                              <a:gd name="T0" fmla="+- 0 6100 5456"/>
                              <a:gd name="T1" fmla="*/ T0 w 1347"/>
                              <a:gd name="T2" fmla="+- 0 1181 414"/>
                              <a:gd name="T3" fmla="*/ 1181 h 781"/>
                              <a:gd name="T4" fmla="+- 0 5868 5456"/>
                              <a:gd name="T5" fmla="*/ T4 w 1347"/>
                              <a:gd name="T6" fmla="+- 0 1184 414"/>
                              <a:gd name="T7" fmla="*/ 1184 h 781"/>
                              <a:gd name="T8" fmla="+- 0 6234 5456"/>
                              <a:gd name="T9" fmla="*/ T8 w 1347"/>
                              <a:gd name="T10" fmla="+- 0 1185 414"/>
                              <a:gd name="T11" fmla="*/ 1185 h 781"/>
                              <a:gd name="T12" fmla="+- 0 5502 5456"/>
                              <a:gd name="T13" fmla="*/ T12 w 1347"/>
                              <a:gd name="T14" fmla="+- 0 1119 414"/>
                              <a:gd name="T15" fmla="*/ 1119 h 781"/>
                              <a:gd name="T16" fmla="+- 0 5456 5456"/>
                              <a:gd name="T17" fmla="*/ T16 w 1347"/>
                              <a:gd name="T18" fmla="+- 0 658 414"/>
                              <a:gd name="T19" fmla="*/ 658 h 781"/>
                              <a:gd name="T20" fmla="+- 0 5533 5456"/>
                              <a:gd name="T21" fmla="*/ T20 w 1347"/>
                              <a:gd name="T22" fmla="+- 0 1108 414"/>
                              <a:gd name="T23" fmla="*/ 1108 h 781"/>
                              <a:gd name="T24" fmla="+- 0 5983 5456"/>
                              <a:gd name="T25" fmla="*/ T24 w 1347"/>
                              <a:gd name="T26" fmla="+- 0 1021 414"/>
                              <a:gd name="T27" fmla="*/ 1021 h 781"/>
                              <a:gd name="T28" fmla="+- 0 5682 5456"/>
                              <a:gd name="T29" fmla="*/ T28 w 1347"/>
                              <a:gd name="T30" fmla="+- 0 853 414"/>
                              <a:gd name="T31" fmla="*/ 853 h 781"/>
                              <a:gd name="T32" fmla="+- 0 5540 5456"/>
                              <a:gd name="T33" fmla="*/ T32 w 1347"/>
                              <a:gd name="T34" fmla="+- 0 684 414"/>
                              <a:gd name="T35" fmla="*/ 684 h 781"/>
                              <a:gd name="T36" fmla="+- 0 6382 5456"/>
                              <a:gd name="T37" fmla="*/ T36 w 1347"/>
                              <a:gd name="T38" fmla="+- 0 906 414"/>
                              <a:gd name="T39" fmla="*/ 906 h 781"/>
                              <a:gd name="T40" fmla="+- 0 6436 5456"/>
                              <a:gd name="T41" fmla="*/ T40 w 1347"/>
                              <a:gd name="T42" fmla="+- 0 932 414"/>
                              <a:gd name="T43" fmla="*/ 932 h 781"/>
                              <a:gd name="T44" fmla="+- 0 6041 5456"/>
                              <a:gd name="T45" fmla="*/ T44 w 1347"/>
                              <a:gd name="T46" fmla="+- 0 1008 414"/>
                              <a:gd name="T47" fmla="*/ 1008 h 781"/>
                              <a:gd name="T48" fmla="+- 0 6164 5456"/>
                              <a:gd name="T49" fmla="*/ T48 w 1347"/>
                              <a:gd name="T50" fmla="+- 0 1014 414"/>
                              <a:gd name="T51" fmla="*/ 1014 h 781"/>
                              <a:gd name="T52" fmla="+- 0 6255 5456"/>
                              <a:gd name="T53" fmla="*/ T52 w 1347"/>
                              <a:gd name="T54" fmla="+- 0 1011 414"/>
                              <a:gd name="T55" fmla="*/ 1011 h 781"/>
                              <a:gd name="T56" fmla="+- 0 5850 5456"/>
                              <a:gd name="T57" fmla="*/ T56 w 1347"/>
                              <a:gd name="T58" fmla="+- 0 1019 414"/>
                              <a:gd name="T59" fmla="*/ 1019 h 781"/>
                              <a:gd name="T60" fmla="+- 0 6802 5456"/>
                              <a:gd name="T61" fmla="*/ T60 w 1347"/>
                              <a:gd name="T62" fmla="+- 0 1017 414"/>
                              <a:gd name="T63" fmla="*/ 1017 h 781"/>
                              <a:gd name="T64" fmla="+- 0 5785 5456"/>
                              <a:gd name="T65" fmla="*/ T64 w 1347"/>
                              <a:gd name="T66" fmla="+- 0 956 414"/>
                              <a:gd name="T67" fmla="*/ 956 h 781"/>
                              <a:gd name="T68" fmla="+- 0 6716 5456"/>
                              <a:gd name="T69" fmla="*/ T68 w 1347"/>
                              <a:gd name="T70" fmla="+- 0 958 414"/>
                              <a:gd name="T71" fmla="*/ 958 h 781"/>
                              <a:gd name="T72" fmla="+- 0 6782 5456"/>
                              <a:gd name="T73" fmla="*/ T72 w 1347"/>
                              <a:gd name="T74" fmla="+- 0 955 414"/>
                              <a:gd name="T75" fmla="*/ 955 h 781"/>
                              <a:gd name="T76" fmla="+- 0 6157 5456"/>
                              <a:gd name="T77" fmla="*/ T76 w 1347"/>
                              <a:gd name="T78" fmla="+- 0 745 414"/>
                              <a:gd name="T79" fmla="*/ 745 h 781"/>
                              <a:gd name="T80" fmla="+- 0 6140 5456"/>
                              <a:gd name="T81" fmla="*/ T80 w 1347"/>
                              <a:gd name="T82" fmla="+- 0 719 414"/>
                              <a:gd name="T83" fmla="*/ 719 h 781"/>
                              <a:gd name="T84" fmla="+- 0 6489 5456"/>
                              <a:gd name="T85" fmla="*/ T84 w 1347"/>
                              <a:gd name="T86" fmla="+- 0 729 414"/>
                              <a:gd name="T87" fmla="*/ 729 h 781"/>
                              <a:gd name="T88" fmla="+- 0 6050 5456"/>
                              <a:gd name="T89" fmla="*/ T88 w 1347"/>
                              <a:gd name="T90" fmla="+- 0 714 414"/>
                              <a:gd name="T91" fmla="*/ 714 h 781"/>
                              <a:gd name="T92" fmla="+- 0 6285 5456"/>
                              <a:gd name="T93" fmla="*/ T92 w 1347"/>
                              <a:gd name="T94" fmla="+- 0 621 414"/>
                              <a:gd name="T95" fmla="*/ 621 h 781"/>
                              <a:gd name="T96" fmla="+- 0 6286 5456"/>
                              <a:gd name="T97" fmla="*/ T96 w 1347"/>
                              <a:gd name="T98" fmla="+- 0 704 414"/>
                              <a:gd name="T99" fmla="*/ 704 h 781"/>
                              <a:gd name="T100" fmla="+- 0 6116 5456"/>
                              <a:gd name="T101" fmla="*/ T100 w 1347"/>
                              <a:gd name="T102" fmla="+- 0 705 414"/>
                              <a:gd name="T103" fmla="*/ 705 h 781"/>
                              <a:gd name="T104" fmla="+- 0 6292 5456"/>
                              <a:gd name="T105" fmla="*/ T104 w 1347"/>
                              <a:gd name="T106" fmla="+- 0 680 414"/>
                              <a:gd name="T107" fmla="*/ 680 h 781"/>
                              <a:gd name="T108" fmla="+- 0 5595 5456"/>
                              <a:gd name="T109" fmla="*/ T108 w 1347"/>
                              <a:gd name="T110" fmla="+- 0 504 414"/>
                              <a:gd name="T111" fmla="*/ 504 h 781"/>
                              <a:gd name="T112" fmla="+- 0 5741 5456"/>
                              <a:gd name="T113" fmla="*/ T112 w 1347"/>
                              <a:gd name="T114" fmla="+- 0 642 414"/>
                              <a:gd name="T115" fmla="*/ 642 h 781"/>
                              <a:gd name="T116" fmla="+- 0 5731 5456"/>
                              <a:gd name="T117" fmla="*/ T116 w 1347"/>
                              <a:gd name="T118" fmla="+- 0 475 414"/>
                              <a:gd name="T119" fmla="*/ 475 h 781"/>
                              <a:gd name="T120" fmla="+- 0 5636 5456"/>
                              <a:gd name="T121" fmla="*/ T120 w 1347"/>
                              <a:gd name="T122" fmla="+- 0 623 414"/>
                              <a:gd name="T123" fmla="*/ 623 h 781"/>
                              <a:gd name="T124" fmla="+- 0 5686 5456"/>
                              <a:gd name="T125" fmla="*/ T124 w 1347"/>
                              <a:gd name="T126" fmla="+- 0 569 414"/>
                              <a:gd name="T127" fmla="*/ 569 h 781"/>
                              <a:gd name="T128" fmla="+- 0 6449 5456"/>
                              <a:gd name="T129" fmla="*/ T128 w 1347"/>
                              <a:gd name="T130" fmla="+- 0 465 414"/>
                              <a:gd name="T131" fmla="*/ 465 h 781"/>
                              <a:gd name="T132" fmla="+- 0 6623 5456"/>
                              <a:gd name="T133" fmla="*/ T132 w 1347"/>
                              <a:gd name="T134" fmla="+- 0 580 414"/>
                              <a:gd name="T135" fmla="*/ 580 h 781"/>
                              <a:gd name="T136" fmla="+- 0 6226 5456"/>
                              <a:gd name="T137" fmla="*/ T136 w 1347"/>
                              <a:gd name="T138" fmla="+- 0 618 414"/>
                              <a:gd name="T139" fmla="*/ 618 h 781"/>
                              <a:gd name="T140" fmla="+- 0 6095 5456"/>
                              <a:gd name="T141" fmla="*/ T140 w 1347"/>
                              <a:gd name="T142" fmla="+- 0 538 414"/>
                              <a:gd name="T143" fmla="*/ 538 h 781"/>
                              <a:gd name="T144" fmla="+- 0 6210 5456"/>
                              <a:gd name="T145" fmla="*/ T144 w 1347"/>
                              <a:gd name="T146" fmla="+- 0 554 414"/>
                              <a:gd name="T147" fmla="*/ 554 h 781"/>
                              <a:gd name="T148" fmla="+- 0 6303 5456"/>
                              <a:gd name="T149" fmla="*/ T148 w 1347"/>
                              <a:gd name="T150" fmla="+- 0 553 414"/>
                              <a:gd name="T151" fmla="*/ 553 h 781"/>
                              <a:gd name="T152" fmla="+- 0 5469 5456"/>
                              <a:gd name="T153" fmla="*/ T152 w 1347"/>
                              <a:gd name="T154" fmla="+- 0 514 414"/>
                              <a:gd name="T155" fmla="*/ 514 h 781"/>
                              <a:gd name="T156" fmla="+- 0 5564 5456"/>
                              <a:gd name="T157" fmla="*/ T156 w 1347"/>
                              <a:gd name="T158" fmla="+- 0 426 414"/>
                              <a:gd name="T159" fmla="*/ 426 h 781"/>
                              <a:gd name="T160" fmla="+- 0 5819 5456"/>
                              <a:gd name="T161" fmla="*/ T160 w 1347"/>
                              <a:gd name="T162" fmla="+- 0 488 414"/>
                              <a:gd name="T163" fmla="*/ 488 h 781"/>
                              <a:gd name="T164" fmla="+- 0 5875 5456"/>
                              <a:gd name="T165" fmla="*/ T164 w 1347"/>
                              <a:gd name="T166" fmla="+- 0 514 414"/>
                              <a:gd name="T167" fmla="*/ 514 h 781"/>
                              <a:gd name="T168" fmla="+- 0 5972 5456"/>
                              <a:gd name="T169" fmla="*/ T168 w 1347"/>
                              <a:gd name="T170" fmla="+- 0 557 414"/>
                              <a:gd name="T171" fmla="*/ 557 h 781"/>
                              <a:gd name="T172" fmla="+- 0 5511 5456"/>
                              <a:gd name="T173" fmla="*/ T172 w 1347"/>
                              <a:gd name="T174" fmla="+- 0 533 414"/>
                              <a:gd name="T175" fmla="*/ 533 h 781"/>
                              <a:gd name="T176" fmla="+- 0 5543 5456"/>
                              <a:gd name="T177" fmla="*/ T176 w 1347"/>
                              <a:gd name="T178" fmla="+- 0 471 414"/>
                              <a:gd name="T179" fmla="*/ 471 h 781"/>
                              <a:gd name="T180" fmla="+- 0 6304 5456"/>
                              <a:gd name="T181" fmla="*/ T180 w 1347"/>
                              <a:gd name="T182" fmla="+- 0 533 414"/>
                              <a:gd name="T183" fmla="*/ 533 h 781"/>
                              <a:gd name="T184" fmla="+- 0 6159 5456"/>
                              <a:gd name="T185" fmla="*/ T184 w 1347"/>
                              <a:gd name="T186" fmla="+- 0 510 414"/>
                              <a:gd name="T187" fmla="*/ 510 h 781"/>
                              <a:gd name="T188" fmla="+- 0 5923 5456"/>
                              <a:gd name="T189" fmla="*/ T188 w 1347"/>
                              <a:gd name="T190" fmla="+- 0 512 414"/>
                              <a:gd name="T191" fmla="*/ 512 h 781"/>
                              <a:gd name="T192" fmla="+- 0 6340 5456"/>
                              <a:gd name="T193" fmla="*/ T192 w 1347"/>
                              <a:gd name="T194" fmla="+- 0 503 414"/>
                              <a:gd name="T195" fmla="*/ 503 h 781"/>
                              <a:gd name="T196" fmla="+- 0 6093 5456"/>
                              <a:gd name="T197" fmla="*/ T196 w 1347"/>
                              <a:gd name="T198" fmla="+- 0 482 414"/>
                              <a:gd name="T199" fmla="*/ 482 h 781"/>
                              <a:gd name="T200" fmla="+- 0 6336 5456"/>
                              <a:gd name="T201" fmla="*/ T200 w 1347"/>
                              <a:gd name="T202" fmla="+- 0 479 414"/>
                              <a:gd name="T203" fmla="*/ 479 h 781"/>
                              <a:gd name="T204" fmla="+- 0 5582 5456"/>
                              <a:gd name="T205" fmla="*/ T204 w 1347"/>
                              <a:gd name="T206" fmla="+- 0 487 414"/>
                              <a:gd name="T207" fmla="*/ 487 h 781"/>
                              <a:gd name="T208" fmla="+- 0 6355 5456"/>
                              <a:gd name="T209" fmla="*/ T208 w 1347"/>
                              <a:gd name="T210" fmla="+- 0 469 414"/>
                              <a:gd name="T211" fmla="*/ 469 h 781"/>
                              <a:gd name="T212" fmla="+- 0 5934 5456"/>
                              <a:gd name="T213" fmla="*/ T212 w 1347"/>
                              <a:gd name="T214" fmla="+- 0 465 414"/>
                              <a:gd name="T215" fmla="*/ 465 h 781"/>
                              <a:gd name="T216" fmla="+- 0 5811 5456"/>
                              <a:gd name="T217" fmla="*/ T216 w 1347"/>
                              <a:gd name="T218" fmla="+- 0 443 414"/>
                              <a:gd name="T219" fmla="*/ 443 h 781"/>
                              <a:gd name="T220" fmla="+- 0 5712 5456"/>
                              <a:gd name="T221" fmla="*/ T220 w 1347"/>
                              <a:gd name="T222" fmla="+- 0 414 414"/>
                              <a:gd name="T223" fmla="*/ 414 h 781"/>
                              <a:gd name="T224" fmla="+- 0 5723 5456"/>
                              <a:gd name="T225" fmla="*/ T224 w 1347"/>
                              <a:gd name="T226" fmla="+- 0 441 414"/>
                              <a:gd name="T227" fmla="*/ 441 h 781"/>
                              <a:gd name="T228" fmla="+- 0 6250 5456"/>
                              <a:gd name="T229" fmla="*/ T228 w 1347"/>
                              <a:gd name="T230" fmla="+- 0 443 414"/>
                              <a:gd name="T231" fmla="*/ 443 h 781"/>
                              <a:gd name="T232" fmla="+- 0 6260 5456"/>
                              <a:gd name="T233" fmla="*/ T232 w 1347"/>
                              <a:gd name="T234" fmla="+- 0 427 414"/>
                              <a:gd name="T235" fmla="*/ 427 h 781"/>
                              <a:gd name="T236" fmla="+- 0 6014 5456"/>
                              <a:gd name="T237" fmla="*/ T236 w 1347"/>
                              <a:gd name="T238" fmla="+- 0 457 414"/>
                              <a:gd name="T239" fmla="*/ 457 h 781"/>
                              <a:gd name="T240" fmla="+- 0 5481 5456"/>
                              <a:gd name="T241" fmla="*/ T240 w 1347"/>
                              <a:gd name="T242" fmla="+- 0 439 414"/>
                              <a:gd name="T243" fmla="*/ 439 h 781"/>
                              <a:gd name="T244" fmla="+- 0 5728 5456"/>
                              <a:gd name="T245" fmla="*/ T244 w 1347"/>
                              <a:gd name="T246" fmla="+- 0 436 414"/>
                              <a:gd name="T247" fmla="*/ 436 h 781"/>
                              <a:gd name="T248" fmla="+- 0 6302 5456"/>
                              <a:gd name="T249" fmla="*/ T248 w 1347"/>
                              <a:gd name="T250" fmla="+- 0 427 414"/>
                              <a:gd name="T251" fmla="*/ 427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47" h="781">
                                <a:moveTo>
                                  <a:pt x="5" y="724"/>
                                </a:moveTo>
                                <a:lnTo>
                                  <a:pt x="4" y="734"/>
                                </a:lnTo>
                                <a:lnTo>
                                  <a:pt x="3" y="744"/>
                                </a:lnTo>
                                <a:lnTo>
                                  <a:pt x="3" y="754"/>
                                </a:lnTo>
                                <a:lnTo>
                                  <a:pt x="5" y="764"/>
                                </a:lnTo>
                                <a:lnTo>
                                  <a:pt x="5" y="768"/>
                                </a:lnTo>
                                <a:lnTo>
                                  <a:pt x="7" y="772"/>
                                </a:lnTo>
                                <a:lnTo>
                                  <a:pt x="9" y="776"/>
                                </a:lnTo>
                                <a:lnTo>
                                  <a:pt x="10" y="779"/>
                                </a:lnTo>
                                <a:lnTo>
                                  <a:pt x="18" y="780"/>
                                </a:lnTo>
                                <a:lnTo>
                                  <a:pt x="25" y="781"/>
                                </a:lnTo>
                                <a:lnTo>
                                  <a:pt x="53" y="781"/>
                                </a:lnTo>
                                <a:lnTo>
                                  <a:pt x="61" y="780"/>
                                </a:lnTo>
                                <a:lnTo>
                                  <a:pt x="75" y="779"/>
                                </a:lnTo>
                                <a:lnTo>
                                  <a:pt x="82" y="779"/>
                                </a:lnTo>
                                <a:lnTo>
                                  <a:pt x="89" y="778"/>
                                </a:lnTo>
                                <a:lnTo>
                                  <a:pt x="97" y="777"/>
                                </a:lnTo>
                                <a:lnTo>
                                  <a:pt x="104" y="777"/>
                                </a:lnTo>
                                <a:lnTo>
                                  <a:pt x="112" y="776"/>
                                </a:lnTo>
                                <a:lnTo>
                                  <a:pt x="280" y="776"/>
                                </a:lnTo>
                                <a:lnTo>
                                  <a:pt x="298" y="772"/>
                                </a:lnTo>
                                <a:lnTo>
                                  <a:pt x="308" y="771"/>
                                </a:lnTo>
                                <a:lnTo>
                                  <a:pt x="326" y="771"/>
                                </a:lnTo>
                                <a:lnTo>
                                  <a:pt x="335" y="770"/>
                                </a:lnTo>
                                <a:lnTo>
                                  <a:pt x="578" y="770"/>
                                </a:lnTo>
                                <a:lnTo>
                                  <a:pt x="593" y="768"/>
                                </a:lnTo>
                                <a:lnTo>
                                  <a:pt x="604" y="768"/>
                                </a:lnTo>
                                <a:lnTo>
                                  <a:pt x="613" y="767"/>
                                </a:lnTo>
                                <a:lnTo>
                                  <a:pt x="644" y="767"/>
                                </a:lnTo>
                                <a:lnTo>
                                  <a:pt x="654" y="766"/>
                                </a:lnTo>
                                <a:lnTo>
                                  <a:pt x="877" y="766"/>
                                </a:lnTo>
                                <a:lnTo>
                                  <a:pt x="932" y="764"/>
                                </a:lnTo>
                                <a:lnTo>
                                  <a:pt x="1152" y="764"/>
                                </a:lnTo>
                                <a:lnTo>
                                  <a:pt x="1161" y="763"/>
                                </a:lnTo>
                                <a:lnTo>
                                  <a:pt x="1346" y="763"/>
                                </a:lnTo>
                                <a:lnTo>
                                  <a:pt x="1347" y="744"/>
                                </a:lnTo>
                                <a:lnTo>
                                  <a:pt x="1347" y="730"/>
                                </a:lnTo>
                                <a:lnTo>
                                  <a:pt x="25" y="730"/>
                                </a:lnTo>
                                <a:lnTo>
                                  <a:pt x="19" y="729"/>
                                </a:lnTo>
                                <a:lnTo>
                                  <a:pt x="9" y="725"/>
                                </a:lnTo>
                                <a:lnTo>
                                  <a:pt x="5" y="724"/>
                                </a:lnTo>
                                <a:close/>
                                <a:moveTo>
                                  <a:pt x="280" y="776"/>
                                </a:moveTo>
                                <a:lnTo>
                                  <a:pt x="127" y="776"/>
                                </a:lnTo>
                                <a:lnTo>
                                  <a:pt x="135" y="777"/>
                                </a:lnTo>
                                <a:lnTo>
                                  <a:pt x="144" y="777"/>
                                </a:lnTo>
                                <a:lnTo>
                                  <a:pt x="152" y="778"/>
                                </a:lnTo>
                                <a:lnTo>
                                  <a:pt x="220" y="778"/>
                                </a:lnTo>
                                <a:lnTo>
                                  <a:pt x="229" y="779"/>
                                </a:lnTo>
                                <a:lnTo>
                                  <a:pt x="246" y="779"/>
                                </a:lnTo>
                                <a:lnTo>
                                  <a:pt x="263" y="781"/>
                                </a:lnTo>
                                <a:lnTo>
                                  <a:pt x="280" y="776"/>
                                </a:lnTo>
                                <a:close/>
                                <a:moveTo>
                                  <a:pt x="514" y="774"/>
                                </a:moveTo>
                                <a:lnTo>
                                  <a:pt x="470" y="774"/>
                                </a:lnTo>
                                <a:lnTo>
                                  <a:pt x="481" y="775"/>
                                </a:lnTo>
                                <a:lnTo>
                                  <a:pt x="503" y="775"/>
                                </a:lnTo>
                                <a:lnTo>
                                  <a:pt x="514" y="774"/>
                                </a:lnTo>
                                <a:close/>
                                <a:moveTo>
                                  <a:pt x="578" y="770"/>
                                </a:moveTo>
                                <a:lnTo>
                                  <a:pt x="412" y="770"/>
                                </a:lnTo>
                                <a:lnTo>
                                  <a:pt x="458" y="774"/>
                                </a:lnTo>
                                <a:lnTo>
                                  <a:pt x="525" y="774"/>
                                </a:lnTo>
                                <a:lnTo>
                                  <a:pt x="547" y="773"/>
                                </a:lnTo>
                                <a:lnTo>
                                  <a:pt x="570" y="771"/>
                                </a:lnTo>
                                <a:lnTo>
                                  <a:pt x="578" y="770"/>
                                </a:lnTo>
                                <a:close/>
                                <a:moveTo>
                                  <a:pt x="1095" y="764"/>
                                </a:moveTo>
                                <a:lnTo>
                                  <a:pt x="947" y="764"/>
                                </a:lnTo>
                                <a:lnTo>
                                  <a:pt x="974" y="766"/>
                                </a:lnTo>
                                <a:lnTo>
                                  <a:pt x="995" y="769"/>
                                </a:lnTo>
                                <a:lnTo>
                                  <a:pt x="1005" y="771"/>
                                </a:lnTo>
                                <a:lnTo>
                                  <a:pt x="1015" y="771"/>
                                </a:lnTo>
                                <a:lnTo>
                                  <a:pt x="1025" y="772"/>
                                </a:lnTo>
                                <a:lnTo>
                                  <a:pt x="1034" y="772"/>
                                </a:lnTo>
                                <a:lnTo>
                                  <a:pt x="1044" y="771"/>
                                </a:lnTo>
                                <a:lnTo>
                                  <a:pt x="1053" y="768"/>
                                </a:lnTo>
                                <a:lnTo>
                                  <a:pt x="1095" y="764"/>
                                </a:lnTo>
                                <a:close/>
                                <a:moveTo>
                                  <a:pt x="412" y="770"/>
                                </a:moveTo>
                                <a:lnTo>
                                  <a:pt x="335" y="770"/>
                                </a:lnTo>
                                <a:lnTo>
                                  <a:pt x="345" y="771"/>
                                </a:lnTo>
                                <a:lnTo>
                                  <a:pt x="402" y="771"/>
                                </a:lnTo>
                                <a:lnTo>
                                  <a:pt x="412" y="770"/>
                                </a:lnTo>
                                <a:close/>
                                <a:moveTo>
                                  <a:pt x="877" y="766"/>
                                </a:moveTo>
                                <a:lnTo>
                                  <a:pt x="693" y="766"/>
                                </a:lnTo>
                                <a:lnTo>
                                  <a:pt x="703" y="767"/>
                                </a:lnTo>
                                <a:lnTo>
                                  <a:pt x="721" y="767"/>
                                </a:lnTo>
                                <a:lnTo>
                                  <a:pt x="731" y="768"/>
                                </a:lnTo>
                                <a:lnTo>
                                  <a:pt x="740" y="768"/>
                                </a:lnTo>
                                <a:lnTo>
                                  <a:pt x="749" y="769"/>
                                </a:lnTo>
                                <a:lnTo>
                                  <a:pt x="778" y="771"/>
                                </a:lnTo>
                                <a:lnTo>
                                  <a:pt x="821" y="771"/>
                                </a:lnTo>
                                <a:lnTo>
                                  <a:pt x="863" y="768"/>
                                </a:lnTo>
                                <a:lnTo>
                                  <a:pt x="877" y="766"/>
                                </a:lnTo>
                                <a:close/>
                                <a:moveTo>
                                  <a:pt x="1346" y="763"/>
                                </a:moveTo>
                                <a:lnTo>
                                  <a:pt x="1186" y="763"/>
                                </a:lnTo>
                                <a:lnTo>
                                  <a:pt x="1194" y="764"/>
                                </a:lnTo>
                                <a:lnTo>
                                  <a:pt x="1201" y="764"/>
                                </a:lnTo>
                                <a:lnTo>
                                  <a:pt x="1210" y="765"/>
                                </a:lnTo>
                                <a:lnTo>
                                  <a:pt x="1218" y="765"/>
                                </a:lnTo>
                                <a:lnTo>
                                  <a:pt x="1225" y="766"/>
                                </a:lnTo>
                                <a:lnTo>
                                  <a:pt x="1289" y="766"/>
                                </a:lnTo>
                                <a:lnTo>
                                  <a:pt x="1297" y="767"/>
                                </a:lnTo>
                                <a:lnTo>
                                  <a:pt x="1305" y="768"/>
                                </a:lnTo>
                                <a:lnTo>
                                  <a:pt x="1313" y="769"/>
                                </a:lnTo>
                                <a:lnTo>
                                  <a:pt x="1317" y="769"/>
                                </a:lnTo>
                                <a:lnTo>
                                  <a:pt x="1326" y="771"/>
                                </a:lnTo>
                                <a:lnTo>
                                  <a:pt x="1340" y="771"/>
                                </a:lnTo>
                                <a:lnTo>
                                  <a:pt x="1344" y="769"/>
                                </a:lnTo>
                                <a:lnTo>
                                  <a:pt x="1346" y="766"/>
                                </a:lnTo>
                                <a:lnTo>
                                  <a:pt x="1346" y="763"/>
                                </a:lnTo>
                                <a:close/>
                                <a:moveTo>
                                  <a:pt x="17" y="694"/>
                                </a:moveTo>
                                <a:lnTo>
                                  <a:pt x="16" y="695"/>
                                </a:lnTo>
                                <a:lnTo>
                                  <a:pt x="21" y="712"/>
                                </a:lnTo>
                                <a:lnTo>
                                  <a:pt x="23" y="720"/>
                                </a:lnTo>
                                <a:lnTo>
                                  <a:pt x="25" y="730"/>
                                </a:lnTo>
                                <a:lnTo>
                                  <a:pt x="1347" y="730"/>
                                </a:lnTo>
                                <a:lnTo>
                                  <a:pt x="1347" y="717"/>
                                </a:lnTo>
                                <a:lnTo>
                                  <a:pt x="1347" y="705"/>
                                </a:lnTo>
                                <a:lnTo>
                                  <a:pt x="46" y="705"/>
                                </a:lnTo>
                                <a:lnTo>
                                  <a:pt x="43" y="702"/>
                                </a:lnTo>
                                <a:lnTo>
                                  <a:pt x="36" y="698"/>
                                </a:lnTo>
                                <a:lnTo>
                                  <a:pt x="32" y="698"/>
                                </a:lnTo>
                                <a:lnTo>
                                  <a:pt x="29" y="696"/>
                                </a:lnTo>
                                <a:lnTo>
                                  <a:pt x="20" y="695"/>
                                </a:lnTo>
                                <a:lnTo>
                                  <a:pt x="17" y="694"/>
                                </a:lnTo>
                                <a:close/>
                                <a:moveTo>
                                  <a:pt x="42" y="683"/>
                                </a:moveTo>
                                <a:lnTo>
                                  <a:pt x="38" y="689"/>
                                </a:lnTo>
                                <a:lnTo>
                                  <a:pt x="40" y="694"/>
                                </a:lnTo>
                                <a:lnTo>
                                  <a:pt x="44" y="699"/>
                                </a:lnTo>
                                <a:lnTo>
                                  <a:pt x="46" y="705"/>
                                </a:lnTo>
                                <a:lnTo>
                                  <a:pt x="1347" y="705"/>
                                </a:lnTo>
                                <a:lnTo>
                                  <a:pt x="1346" y="694"/>
                                </a:lnTo>
                                <a:lnTo>
                                  <a:pt x="77" y="694"/>
                                </a:lnTo>
                                <a:lnTo>
                                  <a:pt x="73" y="692"/>
                                </a:lnTo>
                                <a:lnTo>
                                  <a:pt x="57" y="686"/>
                                </a:lnTo>
                                <a:lnTo>
                                  <a:pt x="42" y="683"/>
                                </a:lnTo>
                                <a:close/>
                                <a:moveTo>
                                  <a:pt x="11" y="158"/>
                                </a:moveTo>
                                <a:lnTo>
                                  <a:pt x="14" y="162"/>
                                </a:lnTo>
                                <a:lnTo>
                                  <a:pt x="18" y="176"/>
                                </a:lnTo>
                                <a:lnTo>
                                  <a:pt x="18" y="185"/>
                                </a:lnTo>
                                <a:lnTo>
                                  <a:pt x="16" y="192"/>
                                </a:lnTo>
                                <a:lnTo>
                                  <a:pt x="13" y="202"/>
                                </a:lnTo>
                                <a:lnTo>
                                  <a:pt x="11" y="210"/>
                                </a:lnTo>
                                <a:lnTo>
                                  <a:pt x="10" y="218"/>
                                </a:lnTo>
                                <a:lnTo>
                                  <a:pt x="9" y="227"/>
                                </a:lnTo>
                                <a:lnTo>
                                  <a:pt x="7" y="234"/>
                                </a:lnTo>
                                <a:lnTo>
                                  <a:pt x="3" y="240"/>
                                </a:lnTo>
                                <a:lnTo>
                                  <a:pt x="0" y="244"/>
                                </a:lnTo>
                                <a:lnTo>
                                  <a:pt x="0" y="249"/>
                                </a:lnTo>
                                <a:lnTo>
                                  <a:pt x="2" y="254"/>
                                </a:lnTo>
                                <a:lnTo>
                                  <a:pt x="3" y="258"/>
                                </a:lnTo>
                                <a:lnTo>
                                  <a:pt x="4" y="261"/>
                                </a:lnTo>
                                <a:lnTo>
                                  <a:pt x="8" y="274"/>
                                </a:lnTo>
                                <a:lnTo>
                                  <a:pt x="15" y="285"/>
                                </a:lnTo>
                                <a:lnTo>
                                  <a:pt x="17" y="296"/>
                                </a:lnTo>
                                <a:lnTo>
                                  <a:pt x="17" y="307"/>
                                </a:lnTo>
                                <a:lnTo>
                                  <a:pt x="18" y="320"/>
                                </a:lnTo>
                                <a:lnTo>
                                  <a:pt x="19" y="322"/>
                                </a:lnTo>
                                <a:lnTo>
                                  <a:pt x="18" y="324"/>
                                </a:lnTo>
                                <a:lnTo>
                                  <a:pt x="18" y="327"/>
                                </a:lnTo>
                                <a:lnTo>
                                  <a:pt x="22" y="329"/>
                                </a:lnTo>
                                <a:lnTo>
                                  <a:pt x="30" y="337"/>
                                </a:lnTo>
                                <a:lnTo>
                                  <a:pt x="33" y="342"/>
                                </a:lnTo>
                                <a:lnTo>
                                  <a:pt x="44" y="361"/>
                                </a:lnTo>
                                <a:lnTo>
                                  <a:pt x="39" y="395"/>
                                </a:lnTo>
                                <a:lnTo>
                                  <a:pt x="38" y="427"/>
                                </a:lnTo>
                                <a:lnTo>
                                  <a:pt x="41" y="456"/>
                                </a:lnTo>
                                <a:lnTo>
                                  <a:pt x="47" y="483"/>
                                </a:lnTo>
                                <a:lnTo>
                                  <a:pt x="53" y="511"/>
                                </a:lnTo>
                                <a:lnTo>
                                  <a:pt x="53" y="536"/>
                                </a:lnTo>
                                <a:lnTo>
                                  <a:pt x="55" y="558"/>
                                </a:lnTo>
                                <a:lnTo>
                                  <a:pt x="57" y="582"/>
                                </a:lnTo>
                                <a:lnTo>
                                  <a:pt x="60" y="605"/>
                                </a:lnTo>
                                <a:lnTo>
                                  <a:pt x="65" y="627"/>
                                </a:lnTo>
                                <a:lnTo>
                                  <a:pt x="71" y="649"/>
                                </a:lnTo>
                                <a:lnTo>
                                  <a:pt x="76" y="671"/>
                                </a:lnTo>
                                <a:lnTo>
                                  <a:pt x="77" y="694"/>
                                </a:lnTo>
                                <a:lnTo>
                                  <a:pt x="1346" y="694"/>
                                </a:lnTo>
                                <a:lnTo>
                                  <a:pt x="1346" y="668"/>
                                </a:lnTo>
                                <a:lnTo>
                                  <a:pt x="1345" y="668"/>
                                </a:lnTo>
                                <a:lnTo>
                                  <a:pt x="1345" y="663"/>
                                </a:lnTo>
                                <a:lnTo>
                                  <a:pt x="1346" y="661"/>
                                </a:lnTo>
                                <a:lnTo>
                                  <a:pt x="1346" y="659"/>
                                </a:lnTo>
                                <a:lnTo>
                                  <a:pt x="1345" y="654"/>
                                </a:lnTo>
                                <a:lnTo>
                                  <a:pt x="1345" y="649"/>
                                </a:lnTo>
                                <a:lnTo>
                                  <a:pt x="1346" y="646"/>
                                </a:lnTo>
                                <a:lnTo>
                                  <a:pt x="1346" y="644"/>
                                </a:lnTo>
                                <a:lnTo>
                                  <a:pt x="1346" y="641"/>
                                </a:lnTo>
                                <a:lnTo>
                                  <a:pt x="1346" y="639"/>
                                </a:lnTo>
                                <a:lnTo>
                                  <a:pt x="1345" y="637"/>
                                </a:lnTo>
                                <a:lnTo>
                                  <a:pt x="1345" y="634"/>
                                </a:lnTo>
                                <a:lnTo>
                                  <a:pt x="1346" y="633"/>
                                </a:lnTo>
                                <a:lnTo>
                                  <a:pt x="1346" y="630"/>
                                </a:lnTo>
                                <a:lnTo>
                                  <a:pt x="1345" y="629"/>
                                </a:lnTo>
                                <a:lnTo>
                                  <a:pt x="1345" y="625"/>
                                </a:lnTo>
                                <a:lnTo>
                                  <a:pt x="1346" y="623"/>
                                </a:lnTo>
                                <a:lnTo>
                                  <a:pt x="1346" y="622"/>
                                </a:lnTo>
                                <a:lnTo>
                                  <a:pt x="1346" y="620"/>
                                </a:lnTo>
                                <a:lnTo>
                                  <a:pt x="833" y="620"/>
                                </a:lnTo>
                                <a:lnTo>
                                  <a:pt x="808" y="616"/>
                                </a:lnTo>
                                <a:lnTo>
                                  <a:pt x="538" y="616"/>
                                </a:lnTo>
                                <a:lnTo>
                                  <a:pt x="531" y="615"/>
                                </a:lnTo>
                                <a:lnTo>
                                  <a:pt x="529" y="612"/>
                                </a:lnTo>
                                <a:lnTo>
                                  <a:pt x="527" y="607"/>
                                </a:lnTo>
                                <a:lnTo>
                                  <a:pt x="527" y="605"/>
                                </a:lnTo>
                                <a:lnTo>
                                  <a:pt x="394" y="605"/>
                                </a:lnTo>
                                <a:lnTo>
                                  <a:pt x="359" y="603"/>
                                </a:lnTo>
                                <a:lnTo>
                                  <a:pt x="356" y="595"/>
                                </a:lnTo>
                                <a:lnTo>
                                  <a:pt x="354" y="588"/>
                                </a:lnTo>
                                <a:lnTo>
                                  <a:pt x="304" y="588"/>
                                </a:lnTo>
                                <a:lnTo>
                                  <a:pt x="301" y="585"/>
                                </a:lnTo>
                                <a:lnTo>
                                  <a:pt x="296" y="579"/>
                                </a:lnTo>
                                <a:lnTo>
                                  <a:pt x="294" y="574"/>
                                </a:lnTo>
                                <a:lnTo>
                                  <a:pt x="289" y="569"/>
                                </a:lnTo>
                                <a:lnTo>
                                  <a:pt x="285" y="564"/>
                                </a:lnTo>
                                <a:lnTo>
                                  <a:pt x="280" y="559"/>
                                </a:lnTo>
                                <a:lnTo>
                                  <a:pt x="276" y="553"/>
                                </a:lnTo>
                                <a:lnTo>
                                  <a:pt x="273" y="547"/>
                                </a:lnTo>
                                <a:lnTo>
                                  <a:pt x="265" y="535"/>
                                </a:lnTo>
                                <a:lnTo>
                                  <a:pt x="260" y="530"/>
                                </a:lnTo>
                                <a:lnTo>
                                  <a:pt x="256" y="517"/>
                                </a:lnTo>
                                <a:lnTo>
                                  <a:pt x="251" y="505"/>
                                </a:lnTo>
                                <a:lnTo>
                                  <a:pt x="245" y="493"/>
                                </a:lnTo>
                                <a:lnTo>
                                  <a:pt x="243" y="478"/>
                                </a:lnTo>
                                <a:lnTo>
                                  <a:pt x="240" y="471"/>
                                </a:lnTo>
                                <a:lnTo>
                                  <a:pt x="243" y="463"/>
                                </a:lnTo>
                                <a:lnTo>
                                  <a:pt x="245" y="455"/>
                                </a:lnTo>
                                <a:lnTo>
                                  <a:pt x="247" y="447"/>
                                </a:lnTo>
                                <a:lnTo>
                                  <a:pt x="244" y="446"/>
                                </a:lnTo>
                                <a:lnTo>
                                  <a:pt x="238" y="442"/>
                                </a:lnTo>
                                <a:lnTo>
                                  <a:pt x="236" y="442"/>
                                </a:lnTo>
                                <a:lnTo>
                                  <a:pt x="229" y="440"/>
                                </a:lnTo>
                                <a:lnTo>
                                  <a:pt x="226" y="439"/>
                                </a:lnTo>
                                <a:lnTo>
                                  <a:pt x="223" y="439"/>
                                </a:lnTo>
                                <a:lnTo>
                                  <a:pt x="222" y="429"/>
                                </a:lnTo>
                                <a:lnTo>
                                  <a:pt x="223" y="417"/>
                                </a:lnTo>
                                <a:lnTo>
                                  <a:pt x="224" y="405"/>
                                </a:lnTo>
                                <a:lnTo>
                                  <a:pt x="227" y="393"/>
                                </a:lnTo>
                                <a:lnTo>
                                  <a:pt x="227" y="386"/>
                                </a:lnTo>
                                <a:lnTo>
                                  <a:pt x="229" y="382"/>
                                </a:lnTo>
                                <a:lnTo>
                                  <a:pt x="231" y="379"/>
                                </a:lnTo>
                                <a:lnTo>
                                  <a:pt x="233" y="377"/>
                                </a:lnTo>
                                <a:lnTo>
                                  <a:pt x="233" y="373"/>
                                </a:lnTo>
                                <a:lnTo>
                                  <a:pt x="234" y="372"/>
                                </a:lnTo>
                                <a:lnTo>
                                  <a:pt x="235" y="372"/>
                                </a:lnTo>
                                <a:lnTo>
                                  <a:pt x="235" y="368"/>
                                </a:lnTo>
                                <a:lnTo>
                                  <a:pt x="234" y="366"/>
                                </a:lnTo>
                                <a:lnTo>
                                  <a:pt x="232" y="365"/>
                                </a:lnTo>
                                <a:lnTo>
                                  <a:pt x="230" y="364"/>
                                </a:lnTo>
                                <a:lnTo>
                                  <a:pt x="223" y="357"/>
                                </a:lnTo>
                                <a:lnTo>
                                  <a:pt x="221" y="347"/>
                                </a:lnTo>
                                <a:lnTo>
                                  <a:pt x="221" y="337"/>
                                </a:lnTo>
                                <a:lnTo>
                                  <a:pt x="221" y="326"/>
                                </a:lnTo>
                                <a:lnTo>
                                  <a:pt x="223" y="320"/>
                                </a:lnTo>
                                <a:lnTo>
                                  <a:pt x="223" y="319"/>
                                </a:lnTo>
                                <a:lnTo>
                                  <a:pt x="223" y="316"/>
                                </a:lnTo>
                                <a:lnTo>
                                  <a:pt x="229" y="305"/>
                                </a:lnTo>
                                <a:lnTo>
                                  <a:pt x="240" y="286"/>
                                </a:lnTo>
                                <a:lnTo>
                                  <a:pt x="246" y="276"/>
                                </a:lnTo>
                                <a:lnTo>
                                  <a:pt x="251" y="270"/>
                                </a:lnTo>
                                <a:lnTo>
                                  <a:pt x="84" y="270"/>
                                </a:lnTo>
                                <a:lnTo>
                                  <a:pt x="75" y="266"/>
                                </a:lnTo>
                                <a:lnTo>
                                  <a:pt x="69" y="259"/>
                                </a:lnTo>
                                <a:lnTo>
                                  <a:pt x="63" y="253"/>
                                </a:lnTo>
                                <a:lnTo>
                                  <a:pt x="58" y="245"/>
                                </a:lnTo>
                                <a:lnTo>
                                  <a:pt x="55" y="236"/>
                                </a:lnTo>
                                <a:lnTo>
                                  <a:pt x="52" y="228"/>
                                </a:lnTo>
                                <a:lnTo>
                                  <a:pt x="50" y="218"/>
                                </a:lnTo>
                                <a:lnTo>
                                  <a:pt x="49" y="210"/>
                                </a:lnTo>
                                <a:lnTo>
                                  <a:pt x="52" y="203"/>
                                </a:lnTo>
                                <a:lnTo>
                                  <a:pt x="72" y="203"/>
                                </a:lnTo>
                                <a:lnTo>
                                  <a:pt x="70" y="200"/>
                                </a:lnTo>
                                <a:lnTo>
                                  <a:pt x="65" y="195"/>
                                </a:lnTo>
                                <a:lnTo>
                                  <a:pt x="61" y="190"/>
                                </a:lnTo>
                                <a:lnTo>
                                  <a:pt x="61" y="184"/>
                                </a:lnTo>
                                <a:lnTo>
                                  <a:pt x="62" y="177"/>
                                </a:lnTo>
                                <a:lnTo>
                                  <a:pt x="63" y="171"/>
                                </a:lnTo>
                                <a:lnTo>
                                  <a:pt x="65" y="166"/>
                                </a:lnTo>
                                <a:lnTo>
                                  <a:pt x="66" y="159"/>
                                </a:lnTo>
                                <a:lnTo>
                                  <a:pt x="12" y="159"/>
                                </a:lnTo>
                                <a:lnTo>
                                  <a:pt x="11" y="158"/>
                                </a:lnTo>
                                <a:close/>
                                <a:moveTo>
                                  <a:pt x="1346" y="668"/>
                                </a:moveTo>
                                <a:lnTo>
                                  <a:pt x="1346" y="668"/>
                                </a:lnTo>
                                <a:lnTo>
                                  <a:pt x="1346" y="669"/>
                                </a:lnTo>
                                <a:lnTo>
                                  <a:pt x="1346" y="668"/>
                                </a:lnTo>
                                <a:close/>
                                <a:moveTo>
                                  <a:pt x="1346" y="661"/>
                                </a:moveTo>
                                <a:lnTo>
                                  <a:pt x="1346" y="661"/>
                                </a:lnTo>
                                <a:lnTo>
                                  <a:pt x="1346" y="662"/>
                                </a:lnTo>
                                <a:lnTo>
                                  <a:pt x="1346" y="661"/>
                                </a:lnTo>
                                <a:close/>
                                <a:moveTo>
                                  <a:pt x="926" y="492"/>
                                </a:moveTo>
                                <a:lnTo>
                                  <a:pt x="916" y="492"/>
                                </a:lnTo>
                                <a:lnTo>
                                  <a:pt x="907" y="493"/>
                                </a:lnTo>
                                <a:lnTo>
                                  <a:pt x="898" y="496"/>
                                </a:lnTo>
                                <a:lnTo>
                                  <a:pt x="890" y="499"/>
                                </a:lnTo>
                                <a:lnTo>
                                  <a:pt x="879" y="512"/>
                                </a:lnTo>
                                <a:lnTo>
                                  <a:pt x="870" y="525"/>
                                </a:lnTo>
                                <a:lnTo>
                                  <a:pt x="863" y="541"/>
                                </a:lnTo>
                                <a:lnTo>
                                  <a:pt x="856" y="556"/>
                                </a:lnTo>
                                <a:lnTo>
                                  <a:pt x="850" y="572"/>
                                </a:lnTo>
                                <a:lnTo>
                                  <a:pt x="839" y="605"/>
                                </a:lnTo>
                                <a:lnTo>
                                  <a:pt x="833" y="620"/>
                                </a:lnTo>
                                <a:lnTo>
                                  <a:pt x="1346" y="620"/>
                                </a:lnTo>
                                <a:lnTo>
                                  <a:pt x="1346" y="615"/>
                                </a:lnTo>
                                <a:lnTo>
                                  <a:pt x="1346" y="603"/>
                                </a:lnTo>
                                <a:lnTo>
                                  <a:pt x="982" y="603"/>
                                </a:lnTo>
                                <a:lnTo>
                                  <a:pt x="983" y="594"/>
                                </a:lnTo>
                                <a:lnTo>
                                  <a:pt x="985" y="586"/>
                                </a:lnTo>
                                <a:lnTo>
                                  <a:pt x="987" y="579"/>
                                </a:lnTo>
                                <a:lnTo>
                                  <a:pt x="989" y="571"/>
                                </a:lnTo>
                                <a:lnTo>
                                  <a:pt x="990" y="566"/>
                                </a:lnTo>
                                <a:lnTo>
                                  <a:pt x="992" y="562"/>
                                </a:lnTo>
                                <a:lnTo>
                                  <a:pt x="994" y="558"/>
                                </a:lnTo>
                                <a:lnTo>
                                  <a:pt x="995" y="554"/>
                                </a:lnTo>
                                <a:lnTo>
                                  <a:pt x="994" y="547"/>
                                </a:lnTo>
                                <a:lnTo>
                                  <a:pt x="992" y="540"/>
                                </a:lnTo>
                                <a:lnTo>
                                  <a:pt x="989" y="532"/>
                                </a:lnTo>
                                <a:lnTo>
                                  <a:pt x="985" y="524"/>
                                </a:lnTo>
                                <a:lnTo>
                                  <a:pt x="980" y="518"/>
                                </a:lnTo>
                                <a:lnTo>
                                  <a:pt x="976" y="512"/>
                                </a:lnTo>
                                <a:lnTo>
                                  <a:pt x="970" y="506"/>
                                </a:lnTo>
                                <a:lnTo>
                                  <a:pt x="963" y="502"/>
                                </a:lnTo>
                                <a:lnTo>
                                  <a:pt x="955" y="497"/>
                                </a:lnTo>
                                <a:lnTo>
                                  <a:pt x="945" y="496"/>
                                </a:lnTo>
                                <a:lnTo>
                                  <a:pt x="936" y="493"/>
                                </a:lnTo>
                                <a:lnTo>
                                  <a:pt x="926" y="492"/>
                                </a:lnTo>
                                <a:close/>
                                <a:moveTo>
                                  <a:pt x="1346" y="615"/>
                                </a:moveTo>
                                <a:lnTo>
                                  <a:pt x="1346" y="615"/>
                                </a:lnTo>
                                <a:lnTo>
                                  <a:pt x="1346" y="617"/>
                                </a:lnTo>
                                <a:lnTo>
                                  <a:pt x="1346" y="615"/>
                                </a:lnTo>
                                <a:close/>
                                <a:moveTo>
                                  <a:pt x="576" y="557"/>
                                </a:moveTo>
                                <a:lnTo>
                                  <a:pt x="561" y="557"/>
                                </a:lnTo>
                                <a:lnTo>
                                  <a:pt x="558" y="558"/>
                                </a:lnTo>
                                <a:lnTo>
                                  <a:pt x="555" y="558"/>
                                </a:lnTo>
                                <a:lnTo>
                                  <a:pt x="547" y="566"/>
                                </a:lnTo>
                                <a:lnTo>
                                  <a:pt x="544" y="576"/>
                                </a:lnTo>
                                <a:lnTo>
                                  <a:pt x="542" y="600"/>
                                </a:lnTo>
                                <a:lnTo>
                                  <a:pt x="543" y="600"/>
                                </a:lnTo>
                                <a:lnTo>
                                  <a:pt x="542" y="607"/>
                                </a:lnTo>
                                <a:lnTo>
                                  <a:pt x="541" y="612"/>
                                </a:lnTo>
                                <a:lnTo>
                                  <a:pt x="538" y="616"/>
                                </a:lnTo>
                                <a:lnTo>
                                  <a:pt x="808" y="616"/>
                                </a:lnTo>
                                <a:lnTo>
                                  <a:pt x="802" y="615"/>
                                </a:lnTo>
                                <a:lnTo>
                                  <a:pt x="802" y="614"/>
                                </a:lnTo>
                                <a:lnTo>
                                  <a:pt x="587" y="614"/>
                                </a:lnTo>
                                <a:lnTo>
                                  <a:pt x="586" y="607"/>
                                </a:lnTo>
                                <a:lnTo>
                                  <a:pt x="585" y="601"/>
                                </a:lnTo>
                                <a:lnTo>
                                  <a:pt x="585" y="594"/>
                                </a:lnTo>
                                <a:lnTo>
                                  <a:pt x="586" y="588"/>
                                </a:lnTo>
                                <a:lnTo>
                                  <a:pt x="585" y="581"/>
                                </a:lnTo>
                                <a:lnTo>
                                  <a:pt x="585" y="572"/>
                                </a:lnTo>
                                <a:lnTo>
                                  <a:pt x="584" y="563"/>
                                </a:lnTo>
                                <a:lnTo>
                                  <a:pt x="579" y="558"/>
                                </a:lnTo>
                                <a:lnTo>
                                  <a:pt x="576" y="557"/>
                                </a:lnTo>
                                <a:close/>
                                <a:moveTo>
                                  <a:pt x="660" y="510"/>
                                </a:moveTo>
                                <a:lnTo>
                                  <a:pt x="653" y="510"/>
                                </a:lnTo>
                                <a:lnTo>
                                  <a:pt x="646" y="512"/>
                                </a:lnTo>
                                <a:lnTo>
                                  <a:pt x="640" y="513"/>
                                </a:lnTo>
                                <a:lnTo>
                                  <a:pt x="634" y="516"/>
                                </a:lnTo>
                                <a:lnTo>
                                  <a:pt x="629" y="519"/>
                                </a:lnTo>
                                <a:lnTo>
                                  <a:pt x="624" y="522"/>
                                </a:lnTo>
                                <a:lnTo>
                                  <a:pt x="619" y="526"/>
                                </a:lnTo>
                                <a:lnTo>
                                  <a:pt x="612" y="547"/>
                                </a:lnTo>
                                <a:lnTo>
                                  <a:pt x="613" y="568"/>
                                </a:lnTo>
                                <a:lnTo>
                                  <a:pt x="616" y="590"/>
                                </a:lnTo>
                                <a:lnTo>
                                  <a:pt x="619" y="611"/>
                                </a:lnTo>
                                <a:lnTo>
                                  <a:pt x="616" y="612"/>
                                </a:lnTo>
                                <a:lnTo>
                                  <a:pt x="612" y="613"/>
                                </a:lnTo>
                                <a:lnTo>
                                  <a:pt x="608" y="613"/>
                                </a:lnTo>
                                <a:lnTo>
                                  <a:pt x="604" y="614"/>
                                </a:lnTo>
                                <a:lnTo>
                                  <a:pt x="802" y="614"/>
                                </a:lnTo>
                                <a:lnTo>
                                  <a:pt x="802" y="611"/>
                                </a:lnTo>
                                <a:lnTo>
                                  <a:pt x="800" y="607"/>
                                </a:lnTo>
                                <a:lnTo>
                                  <a:pt x="739" y="607"/>
                                </a:lnTo>
                                <a:lnTo>
                                  <a:pt x="721" y="606"/>
                                </a:lnTo>
                                <a:lnTo>
                                  <a:pt x="710" y="605"/>
                                </a:lnTo>
                                <a:lnTo>
                                  <a:pt x="708" y="600"/>
                                </a:lnTo>
                                <a:lnTo>
                                  <a:pt x="706" y="594"/>
                                </a:lnTo>
                                <a:lnTo>
                                  <a:pt x="705" y="589"/>
                                </a:lnTo>
                                <a:lnTo>
                                  <a:pt x="705" y="584"/>
                                </a:lnTo>
                                <a:lnTo>
                                  <a:pt x="701" y="574"/>
                                </a:lnTo>
                                <a:lnTo>
                                  <a:pt x="698" y="563"/>
                                </a:lnTo>
                                <a:lnTo>
                                  <a:pt x="696" y="552"/>
                                </a:lnTo>
                                <a:lnTo>
                                  <a:pt x="690" y="532"/>
                                </a:lnTo>
                                <a:lnTo>
                                  <a:pt x="685" y="523"/>
                                </a:lnTo>
                                <a:lnTo>
                                  <a:pt x="678" y="517"/>
                                </a:lnTo>
                                <a:lnTo>
                                  <a:pt x="667" y="512"/>
                                </a:lnTo>
                                <a:lnTo>
                                  <a:pt x="660" y="510"/>
                                </a:lnTo>
                                <a:close/>
                                <a:moveTo>
                                  <a:pt x="782" y="548"/>
                                </a:moveTo>
                                <a:lnTo>
                                  <a:pt x="775" y="548"/>
                                </a:lnTo>
                                <a:lnTo>
                                  <a:pt x="767" y="549"/>
                                </a:lnTo>
                                <a:lnTo>
                                  <a:pt x="763" y="551"/>
                                </a:lnTo>
                                <a:lnTo>
                                  <a:pt x="760" y="553"/>
                                </a:lnTo>
                                <a:lnTo>
                                  <a:pt x="757" y="555"/>
                                </a:lnTo>
                                <a:lnTo>
                                  <a:pt x="755" y="558"/>
                                </a:lnTo>
                                <a:lnTo>
                                  <a:pt x="755" y="560"/>
                                </a:lnTo>
                                <a:lnTo>
                                  <a:pt x="754" y="562"/>
                                </a:lnTo>
                                <a:lnTo>
                                  <a:pt x="751" y="564"/>
                                </a:lnTo>
                                <a:lnTo>
                                  <a:pt x="754" y="585"/>
                                </a:lnTo>
                                <a:lnTo>
                                  <a:pt x="754" y="597"/>
                                </a:lnTo>
                                <a:lnTo>
                                  <a:pt x="756" y="607"/>
                                </a:lnTo>
                                <a:lnTo>
                                  <a:pt x="800" y="607"/>
                                </a:lnTo>
                                <a:lnTo>
                                  <a:pt x="800" y="604"/>
                                </a:lnTo>
                                <a:lnTo>
                                  <a:pt x="800" y="600"/>
                                </a:lnTo>
                                <a:lnTo>
                                  <a:pt x="799" y="598"/>
                                </a:lnTo>
                                <a:lnTo>
                                  <a:pt x="799" y="597"/>
                                </a:lnTo>
                                <a:lnTo>
                                  <a:pt x="800" y="596"/>
                                </a:lnTo>
                                <a:lnTo>
                                  <a:pt x="796" y="584"/>
                                </a:lnTo>
                                <a:lnTo>
                                  <a:pt x="795" y="569"/>
                                </a:lnTo>
                                <a:lnTo>
                                  <a:pt x="791" y="557"/>
                                </a:lnTo>
                                <a:lnTo>
                                  <a:pt x="782" y="548"/>
                                </a:lnTo>
                                <a:close/>
                                <a:moveTo>
                                  <a:pt x="454" y="451"/>
                                </a:moveTo>
                                <a:lnTo>
                                  <a:pt x="445" y="451"/>
                                </a:lnTo>
                                <a:lnTo>
                                  <a:pt x="437" y="452"/>
                                </a:lnTo>
                                <a:lnTo>
                                  <a:pt x="429" y="453"/>
                                </a:lnTo>
                                <a:lnTo>
                                  <a:pt x="422" y="455"/>
                                </a:lnTo>
                                <a:lnTo>
                                  <a:pt x="415" y="458"/>
                                </a:lnTo>
                                <a:lnTo>
                                  <a:pt x="410" y="461"/>
                                </a:lnTo>
                                <a:lnTo>
                                  <a:pt x="407" y="466"/>
                                </a:lnTo>
                                <a:lnTo>
                                  <a:pt x="399" y="474"/>
                                </a:lnTo>
                                <a:lnTo>
                                  <a:pt x="396" y="477"/>
                                </a:lnTo>
                                <a:lnTo>
                                  <a:pt x="390" y="487"/>
                                </a:lnTo>
                                <a:lnTo>
                                  <a:pt x="390" y="492"/>
                                </a:lnTo>
                                <a:lnTo>
                                  <a:pt x="390" y="497"/>
                                </a:lnTo>
                                <a:lnTo>
                                  <a:pt x="388" y="517"/>
                                </a:lnTo>
                                <a:lnTo>
                                  <a:pt x="388" y="519"/>
                                </a:lnTo>
                                <a:lnTo>
                                  <a:pt x="389" y="537"/>
                                </a:lnTo>
                                <a:lnTo>
                                  <a:pt x="391" y="557"/>
                                </a:lnTo>
                                <a:lnTo>
                                  <a:pt x="393" y="576"/>
                                </a:lnTo>
                                <a:lnTo>
                                  <a:pt x="394" y="577"/>
                                </a:lnTo>
                                <a:lnTo>
                                  <a:pt x="393" y="579"/>
                                </a:lnTo>
                                <a:lnTo>
                                  <a:pt x="392" y="579"/>
                                </a:lnTo>
                                <a:lnTo>
                                  <a:pt x="392" y="581"/>
                                </a:lnTo>
                                <a:lnTo>
                                  <a:pt x="394" y="585"/>
                                </a:lnTo>
                                <a:lnTo>
                                  <a:pt x="394" y="605"/>
                                </a:lnTo>
                                <a:lnTo>
                                  <a:pt x="527" y="605"/>
                                </a:lnTo>
                                <a:lnTo>
                                  <a:pt x="527" y="603"/>
                                </a:lnTo>
                                <a:lnTo>
                                  <a:pt x="526" y="598"/>
                                </a:lnTo>
                                <a:lnTo>
                                  <a:pt x="525" y="584"/>
                                </a:lnTo>
                                <a:lnTo>
                                  <a:pt x="521" y="568"/>
                                </a:lnTo>
                                <a:lnTo>
                                  <a:pt x="518" y="552"/>
                                </a:lnTo>
                                <a:lnTo>
                                  <a:pt x="516" y="535"/>
                                </a:lnTo>
                                <a:lnTo>
                                  <a:pt x="512" y="523"/>
                                </a:lnTo>
                                <a:lnTo>
                                  <a:pt x="510" y="511"/>
                                </a:lnTo>
                                <a:lnTo>
                                  <a:pt x="507" y="498"/>
                                </a:lnTo>
                                <a:lnTo>
                                  <a:pt x="504" y="486"/>
                                </a:lnTo>
                                <a:lnTo>
                                  <a:pt x="499" y="475"/>
                                </a:lnTo>
                                <a:lnTo>
                                  <a:pt x="492" y="465"/>
                                </a:lnTo>
                                <a:lnTo>
                                  <a:pt x="483" y="457"/>
                                </a:lnTo>
                                <a:lnTo>
                                  <a:pt x="470" y="453"/>
                                </a:lnTo>
                                <a:lnTo>
                                  <a:pt x="454" y="451"/>
                                </a:lnTo>
                                <a:close/>
                                <a:moveTo>
                                  <a:pt x="1097" y="515"/>
                                </a:moveTo>
                                <a:lnTo>
                                  <a:pt x="1080" y="515"/>
                                </a:lnTo>
                                <a:lnTo>
                                  <a:pt x="1076" y="516"/>
                                </a:lnTo>
                                <a:lnTo>
                                  <a:pt x="1072" y="518"/>
                                </a:lnTo>
                                <a:lnTo>
                                  <a:pt x="1067" y="525"/>
                                </a:lnTo>
                                <a:lnTo>
                                  <a:pt x="1062" y="533"/>
                                </a:lnTo>
                                <a:lnTo>
                                  <a:pt x="1059" y="541"/>
                                </a:lnTo>
                                <a:lnTo>
                                  <a:pt x="1056" y="551"/>
                                </a:lnTo>
                                <a:lnTo>
                                  <a:pt x="1049" y="568"/>
                                </a:lnTo>
                                <a:lnTo>
                                  <a:pt x="1046" y="577"/>
                                </a:lnTo>
                                <a:lnTo>
                                  <a:pt x="1042" y="585"/>
                                </a:lnTo>
                                <a:lnTo>
                                  <a:pt x="982" y="603"/>
                                </a:lnTo>
                                <a:lnTo>
                                  <a:pt x="1346" y="603"/>
                                </a:lnTo>
                                <a:lnTo>
                                  <a:pt x="1346" y="568"/>
                                </a:lnTo>
                                <a:lnTo>
                                  <a:pt x="1104" y="568"/>
                                </a:lnTo>
                                <a:lnTo>
                                  <a:pt x="1107" y="561"/>
                                </a:lnTo>
                                <a:lnTo>
                                  <a:pt x="1108" y="553"/>
                                </a:lnTo>
                                <a:lnTo>
                                  <a:pt x="1110" y="546"/>
                                </a:lnTo>
                                <a:lnTo>
                                  <a:pt x="1113" y="540"/>
                                </a:lnTo>
                                <a:lnTo>
                                  <a:pt x="1113" y="532"/>
                                </a:lnTo>
                                <a:lnTo>
                                  <a:pt x="1112" y="527"/>
                                </a:lnTo>
                                <a:lnTo>
                                  <a:pt x="1109" y="522"/>
                                </a:lnTo>
                                <a:lnTo>
                                  <a:pt x="1106" y="518"/>
                                </a:lnTo>
                                <a:lnTo>
                                  <a:pt x="1102" y="516"/>
                                </a:lnTo>
                                <a:lnTo>
                                  <a:pt x="1097" y="515"/>
                                </a:lnTo>
                                <a:close/>
                                <a:moveTo>
                                  <a:pt x="320" y="541"/>
                                </a:moveTo>
                                <a:lnTo>
                                  <a:pt x="312" y="542"/>
                                </a:lnTo>
                                <a:lnTo>
                                  <a:pt x="305" y="546"/>
                                </a:lnTo>
                                <a:lnTo>
                                  <a:pt x="302" y="548"/>
                                </a:lnTo>
                                <a:lnTo>
                                  <a:pt x="302" y="562"/>
                                </a:lnTo>
                                <a:lnTo>
                                  <a:pt x="300" y="563"/>
                                </a:lnTo>
                                <a:lnTo>
                                  <a:pt x="303" y="575"/>
                                </a:lnTo>
                                <a:lnTo>
                                  <a:pt x="304" y="582"/>
                                </a:lnTo>
                                <a:lnTo>
                                  <a:pt x="304" y="588"/>
                                </a:lnTo>
                                <a:lnTo>
                                  <a:pt x="354" y="588"/>
                                </a:lnTo>
                                <a:lnTo>
                                  <a:pt x="354" y="586"/>
                                </a:lnTo>
                                <a:lnTo>
                                  <a:pt x="351" y="570"/>
                                </a:lnTo>
                                <a:lnTo>
                                  <a:pt x="348" y="562"/>
                                </a:lnTo>
                                <a:lnTo>
                                  <a:pt x="345" y="555"/>
                                </a:lnTo>
                                <a:lnTo>
                                  <a:pt x="340" y="549"/>
                                </a:lnTo>
                                <a:lnTo>
                                  <a:pt x="333" y="544"/>
                                </a:lnTo>
                                <a:lnTo>
                                  <a:pt x="329" y="542"/>
                                </a:lnTo>
                                <a:lnTo>
                                  <a:pt x="320" y="541"/>
                                </a:lnTo>
                                <a:close/>
                                <a:moveTo>
                                  <a:pt x="1209" y="465"/>
                                </a:moveTo>
                                <a:lnTo>
                                  <a:pt x="1199" y="465"/>
                                </a:lnTo>
                                <a:lnTo>
                                  <a:pt x="1189" y="466"/>
                                </a:lnTo>
                                <a:lnTo>
                                  <a:pt x="1179" y="469"/>
                                </a:lnTo>
                                <a:lnTo>
                                  <a:pt x="1170" y="474"/>
                                </a:lnTo>
                                <a:lnTo>
                                  <a:pt x="1164" y="479"/>
                                </a:lnTo>
                                <a:lnTo>
                                  <a:pt x="1159" y="487"/>
                                </a:lnTo>
                                <a:lnTo>
                                  <a:pt x="1155" y="496"/>
                                </a:lnTo>
                                <a:lnTo>
                                  <a:pt x="1153" y="506"/>
                                </a:lnTo>
                                <a:lnTo>
                                  <a:pt x="1151" y="516"/>
                                </a:lnTo>
                                <a:lnTo>
                                  <a:pt x="1149" y="526"/>
                                </a:lnTo>
                                <a:lnTo>
                                  <a:pt x="1148" y="536"/>
                                </a:lnTo>
                                <a:lnTo>
                                  <a:pt x="1147" y="542"/>
                                </a:lnTo>
                                <a:lnTo>
                                  <a:pt x="1146" y="549"/>
                                </a:lnTo>
                                <a:lnTo>
                                  <a:pt x="1144" y="557"/>
                                </a:lnTo>
                                <a:lnTo>
                                  <a:pt x="1141" y="562"/>
                                </a:lnTo>
                                <a:lnTo>
                                  <a:pt x="1131" y="563"/>
                                </a:lnTo>
                                <a:lnTo>
                                  <a:pt x="1127" y="564"/>
                                </a:lnTo>
                                <a:lnTo>
                                  <a:pt x="1123" y="566"/>
                                </a:lnTo>
                                <a:lnTo>
                                  <a:pt x="1118" y="566"/>
                                </a:lnTo>
                                <a:lnTo>
                                  <a:pt x="1114" y="567"/>
                                </a:lnTo>
                                <a:lnTo>
                                  <a:pt x="1109" y="568"/>
                                </a:lnTo>
                                <a:lnTo>
                                  <a:pt x="1346" y="568"/>
                                </a:lnTo>
                                <a:lnTo>
                                  <a:pt x="1346" y="555"/>
                                </a:lnTo>
                                <a:lnTo>
                                  <a:pt x="1345" y="552"/>
                                </a:lnTo>
                                <a:lnTo>
                                  <a:pt x="1345" y="547"/>
                                </a:lnTo>
                                <a:lnTo>
                                  <a:pt x="1344" y="544"/>
                                </a:lnTo>
                                <a:lnTo>
                                  <a:pt x="1260" y="544"/>
                                </a:lnTo>
                                <a:lnTo>
                                  <a:pt x="1258" y="541"/>
                                </a:lnTo>
                                <a:lnTo>
                                  <a:pt x="1257" y="535"/>
                                </a:lnTo>
                                <a:lnTo>
                                  <a:pt x="1258" y="530"/>
                                </a:lnTo>
                                <a:lnTo>
                                  <a:pt x="1258" y="527"/>
                                </a:lnTo>
                                <a:lnTo>
                                  <a:pt x="1258" y="504"/>
                                </a:lnTo>
                                <a:lnTo>
                                  <a:pt x="1257" y="499"/>
                                </a:lnTo>
                                <a:lnTo>
                                  <a:pt x="1256" y="495"/>
                                </a:lnTo>
                                <a:lnTo>
                                  <a:pt x="1254" y="491"/>
                                </a:lnTo>
                                <a:lnTo>
                                  <a:pt x="1252" y="486"/>
                                </a:lnTo>
                                <a:lnTo>
                                  <a:pt x="1245" y="479"/>
                                </a:lnTo>
                                <a:lnTo>
                                  <a:pt x="1237" y="474"/>
                                </a:lnTo>
                                <a:lnTo>
                                  <a:pt x="1228" y="469"/>
                                </a:lnTo>
                                <a:lnTo>
                                  <a:pt x="1219" y="466"/>
                                </a:lnTo>
                                <a:lnTo>
                                  <a:pt x="1209" y="465"/>
                                </a:lnTo>
                                <a:close/>
                                <a:moveTo>
                                  <a:pt x="1296" y="486"/>
                                </a:moveTo>
                                <a:lnTo>
                                  <a:pt x="1284" y="486"/>
                                </a:lnTo>
                                <a:lnTo>
                                  <a:pt x="1281" y="488"/>
                                </a:lnTo>
                                <a:lnTo>
                                  <a:pt x="1271" y="497"/>
                                </a:lnTo>
                                <a:lnTo>
                                  <a:pt x="1270" y="510"/>
                                </a:lnTo>
                                <a:lnTo>
                                  <a:pt x="1271" y="523"/>
                                </a:lnTo>
                                <a:lnTo>
                                  <a:pt x="1271" y="541"/>
                                </a:lnTo>
                                <a:lnTo>
                                  <a:pt x="1269" y="542"/>
                                </a:lnTo>
                                <a:lnTo>
                                  <a:pt x="1266" y="543"/>
                                </a:lnTo>
                                <a:lnTo>
                                  <a:pt x="1263" y="543"/>
                                </a:lnTo>
                                <a:lnTo>
                                  <a:pt x="1260" y="544"/>
                                </a:lnTo>
                                <a:lnTo>
                                  <a:pt x="1344" y="544"/>
                                </a:lnTo>
                                <a:lnTo>
                                  <a:pt x="1341" y="542"/>
                                </a:lnTo>
                                <a:lnTo>
                                  <a:pt x="1330" y="542"/>
                                </a:lnTo>
                                <a:lnTo>
                                  <a:pt x="1326" y="541"/>
                                </a:lnTo>
                                <a:lnTo>
                                  <a:pt x="1317" y="541"/>
                                </a:lnTo>
                                <a:lnTo>
                                  <a:pt x="1314" y="538"/>
                                </a:lnTo>
                                <a:lnTo>
                                  <a:pt x="1313" y="522"/>
                                </a:lnTo>
                                <a:lnTo>
                                  <a:pt x="1313" y="512"/>
                                </a:lnTo>
                                <a:lnTo>
                                  <a:pt x="1310" y="500"/>
                                </a:lnTo>
                                <a:lnTo>
                                  <a:pt x="1304" y="490"/>
                                </a:lnTo>
                                <a:lnTo>
                                  <a:pt x="1302" y="488"/>
                                </a:lnTo>
                                <a:lnTo>
                                  <a:pt x="1296" y="486"/>
                                </a:lnTo>
                                <a:close/>
                                <a:moveTo>
                                  <a:pt x="1089" y="514"/>
                                </a:moveTo>
                                <a:lnTo>
                                  <a:pt x="1085" y="515"/>
                                </a:lnTo>
                                <a:lnTo>
                                  <a:pt x="1093" y="515"/>
                                </a:lnTo>
                                <a:lnTo>
                                  <a:pt x="1089" y="514"/>
                                </a:lnTo>
                                <a:close/>
                                <a:moveTo>
                                  <a:pt x="1290" y="485"/>
                                </a:moveTo>
                                <a:lnTo>
                                  <a:pt x="1287" y="486"/>
                                </a:lnTo>
                                <a:lnTo>
                                  <a:pt x="1293" y="486"/>
                                </a:lnTo>
                                <a:lnTo>
                                  <a:pt x="1290" y="485"/>
                                </a:lnTo>
                                <a:close/>
                                <a:moveTo>
                                  <a:pt x="227" y="393"/>
                                </a:moveTo>
                                <a:lnTo>
                                  <a:pt x="227" y="393"/>
                                </a:lnTo>
                                <a:lnTo>
                                  <a:pt x="227" y="395"/>
                                </a:lnTo>
                                <a:lnTo>
                                  <a:pt x="227" y="393"/>
                                </a:lnTo>
                                <a:close/>
                                <a:moveTo>
                                  <a:pt x="705" y="320"/>
                                </a:moveTo>
                                <a:lnTo>
                                  <a:pt x="677" y="320"/>
                                </a:lnTo>
                                <a:lnTo>
                                  <a:pt x="681" y="320"/>
                                </a:lnTo>
                                <a:lnTo>
                                  <a:pt x="683" y="321"/>
                                </a:lnTo>
                                <a:lnTo>
                                  <a:pt x="687" y="322"/>
                                </a:lnTo>
                                <a:lnTo>
                                  <a:pt x="690" y="324"/>
                                </a:lnTo>
                                <a:lnTo>
                                  <a:pt x="694" y="328"/>
                                </a:lnTo>
                                <a:lnTo>
                                  <a:pt x="696" y="330"/>
                                </a:lnTo>
                                <a:lnTo>
                                  <a:pt x="701" y="331"/>
                                </a:lnTo>
                                <a:lnTo>
                                  <a:pt x="703" y="330"/>
                                </a:lnTo>
                                <a:lnTo>
                                  <a:pt x="705" y="328"/>
                                </a:lnTo>
                                <a:lnTo>
                                  <a:pt x="705" y="325"/>
                                </a:lnTo>
                                <a:lnTo>
                                  <a:pt x="705" y="322"/>
                                </a:lnTo>
                                <a:lnTo>
                                  <a:pt x="706" y="320"/>
                                </a:lnTo>
                                <a:lnTo>
                                  <a:pt x="705" y="320"/>
                                </a:lnTo>
                                <a:close/>
                                <a:moveTo>
                                  <a:pt x="679" y="300"/>
                                </a:moveTo>
                                <a:lnTo>
                                  <a:pt x="606" y="300"/>
                                </a:lnTo>
                                <a:lnTo>
                                  <a:pt x="611" y="301"/>
                                </a:lnTo>
                                <a:lnTo>
                                  <a:pt x="624" y="303"/>
                                </a:lnTo>
                                <a:lnTo>
                                  <a:pt x="629" y="304"/>
                                </a:lnTo>
                                <a:lnTo>
                                  <a:pt x="635" y="305"/>
                                </a:lnTo>
                                <a:lnTo>
                                  <a:pt x="641" y="305"/>
                                </a:lnTo>
                                <a:lnTo>
                                  <a:pt x="647" y="307"/>
                                </a:lnTo>
                                <a:lnTo>
                                  <a:pt x="651" y="312"/>
                                </a:lnTo>
                                <a:lnTo>
                                  <a:pt x="654" y="317"/>
                                </a:lnTo>
                                <a:lnTo>
                                  <a:pt x="658" y="321"/>
                                </a:lnTo>
                                <a:lnTo>
                                  <a:pt x="658" y="324"/>
                                </a:lnTo>
                                <a:lnTo>
                                  <a:pt x="662" y="326"/>
                                </a:lnTo>
                                <a:lnTo>
                                  <a:pt x="663" y="328"/>
                                </a:lnTo>
                                <a:lnTo>
                                  <a:pt x="671" y="320"/>
                                </a:lnTo>
                                <a:lnTo>
                                  <a:pt x="674" y="320"/>
                                </a:lnTo>
                                <a:lnTo>
                                  <a:pt x="705" y="320"/>
                                </a:lnTo>
                                <a:lnTo>
                                  <a:pt x="705" y="319"/>
                                </a:lnTo>
                                <a:lnTo>
                                  <a:pt x="702" y="317"/>
                                </a:lnTo>
                                <a:lnTo>
                                  <a:pt x="699" y="315"/>
                                </a:lnTo>
                                <a:lnTo>
                                  <a:pt x="696" y="313"/>
                                </a:lnTo>
                                <a:lnTo>
                                  <a:pt x="692" y="312"/>
                                </a:lnTo>
                                <a:lnTo>
                                  <a:pt x="684" y="305"/>
                                </a:lnTo>
                                <a:lnTo>
                                  <a:pt x="682" y="302"/>
                                </a:lnTo>
                                <a:lnTo>
                                  <a:pt x="683" y="301"/>
                                </a:lnTo>
                                <a:lnTo>
                                  <a:pt x="679" y="300"/>
                                </a:lnTo>
                                <a:close/>
                                <a:moveTo>
                                  <a:pt x="830" y="291"/>
                                </a:moveTo>
                                <a:lnTo>
                                  <a:pt x="812" y="291"/>
                                </a:lnTo>
                                <a:lnTo>
                                  <a:pt x="818" y="296"/>
                                </a:lnTo>
                                <a:lnTo>
                                  <a:pt x="822" y="302"/>
                                </a:lnTo>
                                <a:lnTo>
                                  <a:pt x="824" y="310"/>
                                </a:lnTo>
                                <a:lnTo>
                                  <a:pt x="825" y="317"/>
                                </a:lnTo>
                                <a:lnTo>
                                  <a:pt x="829" y="317"/>
                                </a:lnTo>
                                <a:lnTo>
                                  <a:pt x="836" y="313"/>
                                </a:lnTo>
                                <a:lnTo>
                                  <a:pt x="838" y="310"/>
                                </a:lnTo>
                                <a:lnTo>
                                  <a:pt x="835" y="303"/>
                                </a:lnTo>
                                <a:lnTo>
                                  <a:pt x="832" y="297"/>
                                </a:lnTo>
                                <a:lnTo>
                                  <a:pt x="830" y="291"/>
                                </a:lnTo>
                                <a:close/>
                                <a:moveTo>
                                  <a:pt x="1163" y="212"/>
                                </a:moveTo>
                                <a:lnTo>
                                  <a:pt x="902" y="212"/>
                                </a:lnTo>
                                <a:lnTo>
                                  <a:pt x="909" y="233"/>
                                </a:lnTo>
                                <a:lnTo>
                                  <a:pt x="914" y="243"/>
                                </a:lnTo>
                                <a:lnTo>
                                  <a:pt x="920" y="253"/>
                                </a:lnTo>
                                <a:lnTo>
                                  <a:pt x="926" y="261"/>
                                </a:lnTo>
                                <a:lnTo>
                                  <a:pt x="933" y="270"/>
                                </a:lnTo>
                                <a:lnTo>
                                  <a:pt x="941" y="278"/>
                                </a:lnTo>
                                <a:lnTo>
                                  <a:pt x="949" y="285"/>
                                </a:lnTo>
                                <a:lnTo>
                                  <a:pt x="958" y="292"/>
                                </a:lnTo>
                                <a:lnTo>
                                  <a:pt x="977" y="302"/>
                                </a:lnTo>
                                <a:lnTo>
                                  <a:pt x="987" y="307"/>
                                </a:lnTo>
                                <a:lnTo>
                                  <a:pt x="1009" y="313"/>
                                </a:lnTo>
                                <a:lnTo>
                                  <a:pt x="1033" y="315"/>
                                </a:lnTo>
                                <a:lnTo>
                                  <a:pt x="1047" y="314"/>
                                </a:lnTo>
                                <a:lnTo>
                                  <a:pt x="1060" y="312"/>
                                </a:lnTo>
                                <a:lnTo>
                                  <a:pt x="1073" y="308"/>
                                </a:lnTo>
                                <a:lnTo>
                                  <a:pt x="1086" y="304"/>
                                </a:lnTo>
                                <a:lnTo>
                                  <a:pt x="1097" y="298"/>
                                </a:lnTo>
                                <a:lnTo>
                                  <a:pt x="1108" y="291"/>
                                </a:lnTo>
                                <a:lnTo>
                                  <a:pt x="1119" y="283"/>
                                </a:lnTo>
                                <a:lnTo>
                                  <a:pt x="1128" y="275"/>
                                </a:lnTo>
                                <a:lnTo>
                                  <a:pt x="1137" y="266"/>
                                </a:lnTo>
                                <a:lnTo>
                                  <a:pt x="1145" y="254"/>
                                </a:lnTo>
                                <a:lnTo>
                                  <a:pt x="1151" y="244"/>
                                </a:lnTo>
                                <a:lnTo>
                                  <a:pt x="1157" y="232"/>
                                </a:lnTo>
                                <a:lnTo>
                                  <a:pt x="1161" y="220"/>
                                </a:lnTo>
                                <a:lnTo>
                                  <a:pt x="1163" y="212"/>
                                </a:lnTo>
                                <a:close/>
                                <a:moveTo>
                                  <a:pt x="750" y="205"/>
                                </a:moveTo>
                                <a:lnTo>
                                  <a:pt x="461" y="205"/>
                                </a:lnTo>
                                <a:lnTo>
                                  <a:pt x="509" y="210"/>
                                </a:lnTo>
                                <a:lnTo>
                                  <a:pt x="520" y="213"/>
                                </a:lnTo>
                                <a:lnTo>
                                  <a:pt x="531" y="219"/>
                                </a:lnTo>
                                <a:lnTo>
                                  <a:pt x="542" y="225"/>
                                </a:lnTo>
                                <a:lnTo>
                                  <a:pt x="551" y="231"/>
                                </a:lnTo>
                                <a:lnTo>
                                  <a:pt x="559" y="237"/>
                                </a:lnTo>
                                <a:lnTo>
                                  <a:pt x="566" y="246"/>
                                </a:lnTo>
                                <a:lnTo>
                                  <a:pt x="571" y="255"/>
                                </a:lnTo>
                                <a:lnTo>
                                  <a:pt x="575" y="266"/>
                                </a:lnTo>
                                <a:lnTo>
                                  <a:pt x="580" y="274"/>
                                </a:lnTo>
                                <a:lnTo>
                                  <a:pt x="584" y="283"/>
                                </a:lnTo>
                                <a:lnTo>
                                  <a:pt x="589" y="293"/>
                                </a:lnTo>
                                <a:lnTo>
                                  <a:pt x="594" y="300"/>
                                </a:lnTo>
                                <a:lnTo>
                                  <a:pt x="680" y="300"/>
                                </a:lnTo>
                                <a:lnTo>
                                  <a:pt x="684" y="296"/>
                                </a:lnTo>
                                <a:lnTo>
                                  <a:pt x="689" y="292"/>
                                </a:lnTo>
                                <a:lnTo>
                                  <a:pt x="692" y="291"/>
                                </a:lnTo>
                                <a:lnTo>
                                  <a:pt x="660" y="291"/>
                                </a:lnTo>
                                <a:lnTo>
                                  <a:pt x="655" y="286"/>
                                </a:lnTo>
                                <a:lnTo>
                                  <a:pt x="652" y="283"/>
                                </a:lnTo>
                                <a:lnTo>
                                  <a:pt x="648" y="282"/>
                                </a:lnTo>
                                <a:lnTo>
                                  <a:pt x="646" y="278"/>
                                </a:lnTo>
                                <a:lnTo>
                                  <a:pt x="641" y="276"/>
                                </a:lnTo>
                                <a:lnTo>
                                  <a:pt x="637" y="275"/>
                                </a:lnTo>
                                <a:lnTo>
                                  <a:pt x="628" y="274"/>
                                </a:lnTo>
                                <a:lnTo>
                                  <a:pt x="623" y="272"/>
                                </a:lnTo>
                                <a:lnTo>
                                  <a:pt x="619" y="270"/>
                                </a:lnTo>
                                <a:lnTo>
                                  <a:pt x="615" y="266"/>
                                </a:lnTo>
                                <a:lnTo>
                                  <a:pt x="614" y="256"/>
                                </a:lnTo>
                                <a:lnTo>
                                  <a:pt x="610" y="247"/>
                                </a:lnTo>
                                <a:lnTo>
                                  <a:pt x="606" y="238"/>
                                </a:lnTo>
                                <a:lnTo>
                                  <a:pt x="600" y="230"/>
                                </a:lnTo>
                                <a:lnTo>
                                  <a:pt x="622" y="224"/>
                                </a:lnTo>
                                <a:lnTo>
                                  <a:pt x="646" y="220"/>
                                </a:lnTo>
                                <a:lnTo>
                                  <a:pt x="895" y="220"/>
                                </a:lnTo>
                                <a:lnTo>
                                  <a:pt x="897" y="218"/>
                                </a:lnTo>
                                <a:lnTo>
                                  <a:pt x="897" y="217"/>
                                </a:lnTo>
                                <a:lnTo>
                                  <a:pt x="861" y="217"/>
                                </a:lnTo>
                                <a:lnTo>
                                  <a:pt x="853" y="212"/>
                                </a:lnTo>
                                <a:lnTo>
                                  <a:pt x="848" y="211"/>
                                </a:lnTo>
                                <a:lnTo>
                                  <a:pt x="844" y="210"/>
                                </a:lnTo>
                                <a:lnTo>
                                  <a:pt x="829" y="207"/>
                                </a:lnTo>
                                <a:lnTo>
                                  <a:pt x="756" y="207"/>
                                </a:lnTo>
                                <a:lnTo>
                                  <a:pt x="751" y="206"/>
                                </a:lnTo>
                                <a:lnTo>
                                  <a:pt x="750" y="205"/>
                                </a:lnTo>
                                <a:close/>
                                <a:moveTo>
                                  <a:pt x="895" y="220"/>
                                </a:moveTo>
                                <a:lnTo>
                                  <a:pt x="670" y="220"/>
                                </a:lnTo>
                                <a:lnTo>
                                  <a:pt x="682" y="222"/>
                                </a:lnTo>
                                <a:lnTo>
                                  <a:pt x="693" y="224"/>
                                </a:lnTo>
                                <a:lnTo>
                                  <a:pt x="699" y="226"/>
                                </a:lnTo>
                                <a:lnTo>
                                  <a:pt x="705" y="229"/>
                                </a:lnTo>
                                <a:lnTo>
                                  <a:pt x="712" y="231"/>
                                </a:lnTo>
                                <a:lnTo>
                                  <a:pt x="725" y="234"/>
                                </a:lnTo>
                                <a:lnTo>
                                  <a:pt x="731" y="238"/>
                                </a:lnTo>
                                <a:lnTo>
                                  <a:pt x="736" y="242"/>
                                </a:lnTo>
                                <a:lnTo>
                                  <a:pt x="740" y="247"/>
                                </a:lnTo>
                                <a:lnTo>
                                  <a:pt x="747" y="252"/>
                                </a:lnTo>
                                <a:lnTo>
                                  <a:pt x="754" y="258"/>
                                </a:lnTo>
                                <a:lnTo>
                                  <a:pt x="759" y="265"/>
                                </a:lnTo>
                                <a:lnTo>
                                  <a:pt x="764" y="273"/>
                                </a:lnTo>
                                <a:lnTo>
                                  <a:pt x="772" y="288"/>
                                </a:lnTo>
                                <a:lnTo>
                                  <a:pt x="778" y="295"/>
                                </a:lnTo>
                                <a:lnTo>
                                  <a:pt x="784" y="300"/>
                                </a:lnTo>
                                <a:lnTo>
                                  <a:pt x="787" y="298"/>
                                </a:lnTo>
                                <a:lnTo>
                                  <a:pt x="797" y="294"/>
                                </a:lnTo>
                                <a:lnTo>
                                  <a:pt x="801" y="293"/>
                                </a:lnTo>
                                <a:lnTo>
                                  <a:pt x="804" y="293"/>
                                </a:lnTo>
                                <a:lnTo>
                                  <a:pt x="809" y="292"/>
                                </a:lnTo>
                                <a:lnTo>
                                  <a:pt x="812" y="291"/>
                                </a:lnTo>
                                <a:lnTo>
                                  <a:pt x="830" y="291"/>
                                </a:lnTo>
                                <a:lnTo>
                                  <a:pt x="830" y="290"/>
                                </a:lnTo>
                                <a:lnTo>
                                  <a:pt x="829" y="281"/>
                                </a:lnTo>
                                <a:lnTo>
                                  <a:pt x="834" y="278"/>
                                </a:lnTo>
                                <a:lnTo>
                                  <a:pt x="859" y="278"/>
                                </a:lnTo>
                                <a:lnTo>
                                  <a:pt x="859" y="276"/>
                                </a:lnTo>
                                <a:lnTo>
                                  <a:pt x="858" y="276"/>
                                </a:lnTo>
                                <a:lnTo>
                                  <a:pt x="807" y="276"/>
                                </a:lnTo>
                                <a:lnTo>
                                  <a:pt x="802" y="274"/>
                                </a:lnTo>
                                <a:lnTo>
                                  <a:pt x="789" y="274"/>
                                </a:lnTo>
                                <a:lnTo>
                                  <a:pt x="785" y="273"/>
                                </a:lnTo>
                                <a:lnTo>
                                  <a:pt x="781" y="260"/>
                                </a:lnTo>
                                <a:lnTo>
                                  <a:pt x="778" y="254"/>
                                </a:lnTo>
                                <a:lnTo>
                                  <a:pt x="776" y="249"/>
                                </a:lnTo>
                                <a:lnTo>
                                  <a:pt x="779" y="244"/>
                                </a:lnTo>
                                <a:lnTo>
                                  <a:pt x="791" y="238"/>
                                </a:lnTo>
                                <a:lnTo>
                                  <a:pt x="803" y="235"/>
                                </a:lnTo>
                                <a:lnTo>
                                  <a:pt x="885" y="235"/>
                                </a:lnTo>
                                <a:lnTo>
                                  <a:pt x="887" y="232"/>
                                </a:lnTo>
                                <a:lnTo>
                                  <a:pt x="890" y="227"/>
                                </a:lnTo>
                                <a:lnTo>
                                  <a:pt x="893" y="222"/>
                                </a:lnTo>
                                <a:lnTo>
                                  <a:pt x="895" y="220"/>
                                </a:lnTo>
                                <a:close/>
                                <a:moveTo>
                                  <a:pt x="693" y="254"/>
                                </a:moveTo>
                                <a:lnTo>
                                  <a:pt x="690" y="254"/>
                                </a:lnTo>
                                <a:lnTo>
                                  <a:pt x="686" y="259"/>
                                </a:lnTo>
                                <a:lnTo>
                                  <a:pt x="681" y="265"/>
                                </a:lnTo>
                                <a:lnTo>
                                  <a:pt x="677" y="271"/>
                                </a:lnTo>
                                <a:lnTo>
                                  <a:pt x="674" y="278"/>
                                </a:lnTo>
                                <a:lnTo>
                                  <a:pt x="670" y="280"/>
                                </a:lnTo>
                                <a:lnTo>
                                  <a:pt x="667" y="283"/>
                                </a:lnTo>
                                <a:lnTo>
                                  <a:pt x="660" y="291"/>
                                </a:lnTo>
                                <a:lnTo>
                                  <a:pt x="692" y="291"/>
                                </a:lnTo>
                                <a:lnTo>
                                  <a:pt x="694" y="290"/>
                                </a:lnTo>
                                <a:lnTo>
                                  <a:pt x="707" y="286"/>
                                </a:lnTo>
                                <a:lnTo>
                                  <a:pt x="726" y="286"/>
                                </a:lnTo>
                                <a:lnTo>
                                  <a:pt x="726" y="285"/>
                                </a:lnTo>
                                <a:lnTo>
                                  <a:pt x="727" y="281"/>
                                </a:lnTo>
                                <a:lnTo>
                                  <a:pt x="716" y="274"/>
                                </a:lnTo>
                                <a:lnTo>
                                  <a:pt x="712" y="273"/>
                                </a:lnTo>
                                <a:lnTo>
                                  <a:pt x="696" y="273"/>
                                </a:lnTo>
                                <a:lnTo>
                                  <a:pt x="696" y="269"/>
                                </a:lnTo>
                                <a:lnTo>
                                  <a:pt x="702" y="263"/>
                                </a:lnTo>
                                <a:lnTo>
                                  <a:pt x="702" y="260"/>
                                </a:lnTo>
                                <a:lnTo>
                                  <a:pt x="699" y="257"/>
                                </a:lnTo>
                                <a:lnTo>
                                  <a:pt x="696" y="255"/>
                                </a:lnTo>
                                <a:lnTo>
                                  <a:pt x="693" y="254"/>
                                </a:lnTo>
                                <a:close/>
                                <a:moveTo>
                                  <a:pt x="726" y="286"/>
                                </a:moveTo>
                                <a:lnTo>
                                  <a:pt x="713" y="286"/>
                                </a:lnTo>
                                <a:lnTo>
                                  <a:pt x="725" y="288"/>
                                </a:lnTo>
                                <a:lnTo>
                                  <a:pt x="726" y="286"/>
                                </a:lnTo>
                                <a:close/>
                                <a:moveTo>
                                  <a:pt x="859" y="278"/>
                                </a:moveTo>
                                <a:lnTo>
                                  <a:pt x="839" y="278"/>
                                </a:lnTo>
                                <a:lnTo>
                                  <a:pt x="842" y="280"/>
                                </a:lnTo>
                                <a:lnTo>
                                  <a:pt x="846" y="282"/>
                                </a:lnTo>
                                <a:lnTo>
                                  <a:pt x="850" y="285"/>
                                </a:lnTo>
                                <a:lnTo>
                                  <a:pt x="856" y="285"/>
                                </a:lnTo>
                                <a:lnTo>
                                  <a:pt x="859" y="281"/>
                                </a:lnTo>
                                <a:lnTo>
                                  <a:pt x="859" y="278"/>
                                </a:lnTo>
                                <a:close/>
                                <a:moveTo>
                                  <a:pt x="842" y="266"/>
                                </a:moveTo>
                                <a:lnTo>
                                  <a:pt x="836" y="266"/>
                                </a:lnTo>
                                <a:lnTo>
                                  <a:pt x="830" y="268"/>
                                </a:lnTo>
                                <a:lnTo>
                                  <a:pt x="819" y="274"/>
                                </a:lnTo>
                                <a:lnTo>
                                  <a:pt x="807" y="276"/>
                                </a:lnTo>
                                <a:lnTo>
                                  <a:pt x="858" y="276"/>
                                </a:lnTo>
                                <a:lnTo>
                                  <a:pt x="856" y="274"/>
                                </a:lnTo>
                                <a:lnTo>
                                  <a:pt x="848" y="269"/>
                                </a:lnTo>
                                <a:lnTo>
                                  <a:pt x="842" y="266"/>
                                </a:lnTo>
                                <a:close/>
                                <a:moveTo>
                                  <a:pt x="800" y="273"/>
                                </a:moveTo>
                                <a:lnTo>
                                  <a:pt x="795" y="273"/>
                                </a:lnTo>
                                <a:lnTo>
                                  <a:pt x="789" y="274"/>
                                </a:lnTo>
                                <a:lnTo>
                                  <a:pt x="802" y="274"/>
                                </a:lnTo>
                                <a:lnTo>
                                  <a:pt x="800" y="273"/>
                                </a:lnTo>
                                <a:close/>
                                <a:moveTo>
                                  <a:pt x="705" y="271"/>
                                </a:moveTo>
                                <a:lnTo>
                                  <a:pt x="700" y="271"/>
                                </a:lnTo>
                                <a:lnTo>
                                  <a:pt x="696" y="273"/>
                                </a:lnTo>
                                <a:lnTo>
                                  <a:pt x="712" y="273"/>
                                </a:lnTo>
                                <a:lnTo>
                                  <a:pt x="708" y="272"/>
                                </a:lnTo>
                                <a:lnTo>
                                  <a:pt x="705" y="271"/>
                                </a:lnTo>
                                <a:close/>
                                <a:moveTo>
                                  <a:pt x="178" y="57"/>
                                </a:moveTo>
                                <a:lnTo>
                                  <a:pt x="174" y="57"/>
                                </a:lnTo>
                                <a:lnTo>
                                  <a:pt x="170" y="58"/>
                                </a:lnTo>
                                <a:lnTo>
                                  <a:pt x="168" y="61"/>
                                </a:lnTo>
                                <a:lnTo>
                                  <a:pt x="164" y="64"/>
                                </a:lnTo>
                                <a:lnTo>
                                  <a:pt x="157" y="68"/>
                                </a:lnTo>
                                <a:lnTo>
                                  <a:pt x="155" y="71"/>
                                </a:lnTo>
                                <a:lnTo>
                                  <a:pt x="151" y="74"/>
                                </a:lnTo>
                                <a:lnTo>
                                  <a:pt x="149" y="78"/>
                                </a:lnTo>
                                <a:lnTo>
                                  <a:pt x="148" y="81"/>
                                </a:lnTo>
                                <a:lnTo>
                                  <a:pt x="139" y="90"/>
                                </a:lnTo>
                                <a:lnTo>
                                  <a:pt x="133" y="100"/>
                                </a:lnTo>
                                <a:lnTo>
                                  <a:pt x="126" y="110"/>
                                </a:lnTo>
                                <a:lnTo>
                                  <a:pt x="121" y="121"/>
                                </a:lnTo>
                                <a:lnTo>
                                  <a:pt x="117" y="132"/>
                                </a:lnTo>
                                <a:lnTo>
                                  <a:pt x="114" y="144"/>
                                </a:lnTo>
                                <a:lnTo>
                                  <a:pt x="113" y="154"/>
                                </a:lnTo>
                                <a:lnTo>
                                  <a:pt x="113" y="167"/>
                                </a:lnTo>
                                <a:lnTo>
                                  <a:pt x="111" y="171"/>
                                </a:lnTo>
                                <a:lnTo>
                                  <a:pt x="108" y="176"/>
                                </a:lnTo>
                                <a:lnTo>
                                  <a:pt x="107" y="179"/>
                                </a:lnTo>
                                <a:lnTo>
                                  <a:pt x="106" y="184"/>
                                </a:lnTo>
                                <a:lnTo>
                                  <a:pt x="101" y="188"/>
                                </a:lnTo>
                                <a:lnTo>
                                  <a:pt x="93" y="198"/>
                                </a:lnTo>
                                <a:lnTo>
                                  <a:pt x="90" y="204"/>
                                </a:lnTo>
                                <a:lnTo>
                                  <a:pt x="88" y="205"/>
                                </a:lnTo>
                                <a:lnTo>
                                  <a:pt x="88" y="210"/>
                                </a:lnTo>
                                <a:lnTo>
                                  <a:pt x="86" y="212"/>
                                </a:lnTo>
                                <a:lnTo>
                                  <a:pt x="86" y="229"/>
                                </a:lnTo>
                                <a:lnTo>
                                  <a:pt x="86" y="242"/>
                                </a:lnTo>
                                <a:lnTo>
                                  <a:pt x="84" y="256"/>
                                </a:lnTo>
                                <a:lnTo>
                                  <a:pt x="84" y="270"/>
                                </a:lnTo>
                                <a:lnTo>
                                  <a:pt x="251" y="270"/>
                                </a:lnTo>
                                <a:lnTo>
                                  <a:pt x="252" y="268"/>
                                </a:lnTo>
                                <a:lnTo>
                                  <a:pt x="258" y="258"/>
                                </a:lnTo>
                                <a:lnTo>
                                  <a:pt x="264" y="249"/>
                                </a:lnTo>
                                <a:lnTo>
                                  <a:pt x="269" y="239"/>
                                </a:lnTo>
                                <a:lnTo>
                                  <a:pt x="276" y="232"/>
                                </a:lnTo>
                                <a:lnTo>
                                  <a:pt x="280" y="231"/>
                                </a:lnTo>
                                <a:lnTo>
                                  <a:pt x="285" y="228"/>
                                </a:lnTo>
                                <a:lnTo>
                                  <a:pt x="290" y="227"/>
                                </a:lnTo>
                                <a:lnTo>
                                  <a:pt x="295" y="225"/>
                                </a:lnTo>
                                <a:lnTo>
                                  <a:pt x="299" y="223"/>
                                </a:lnTo>
                                <a:lnTo>
                                  <a:pt x="304" y="221"/>
                                </a:lnTo>
                                <a:lnTo>
                                  <a:pt x="306" y="219"/>
                                </a:lnTo>
                                <a:lnTo>
                                  <a:pt x="170" y="219"/>
                                </a:lnTo>
                                <a:lnTo>
                                  <a:pt x="166" y="205"/>
                                </a:lnTo>
                                <a:lnTo>
                                  <a:pt x="163" y="190"/>
                                </a:lnTo>
                                <a:lnTo>
                                  <a:pt x="162" y="177"/>
                                </a:lnTo>
                                <a:lnTo>
                                  <a:pt x="162" y="174"/>
                                </a:lnTo>
                                <a:lnTo>
                                  <a:pt x="163" y="161"/>
                                </a:lnTo>
                                <a:lnTo>
                                  <a:pt x="166" y="151"/>
                                </a:lnTo>
                                <a:lnTo>
                                  <a:pt x="172" y="135"/>
                                </a:lnTo>
                                <a:lnTo>
                                  <a:pt x="182" y="112"/>
                                </a:lnTo>
                                <a:lnTo>
                                  <a:pt x="186" y="104"/>
                                </a:lnTo>
                                <a:lnTo>
                                  <a:pt x="190" y="96"/>
                                </a:lnTo>
                                <a:lnTo>
                                  <a:pt x="201" y="93"/>
                                </a:lnTo>
                                <a:lnTo>
                                  <a:pt x="225" y="87"/>
                                </a:lnTo>
                                <a:lnTo>
                                  <a:pt x="237" y="85"/>
                                </a:lnTo>
                                <a:lnTo>
                                  <a:pt x="293" y="85"/>
                                </a:lnTo>
                                <a:lnTo>
                                  <a:pt x="294" y="84"/>
                                </a:lnTo>
                                <a:lnTo>
                                  <a:pt x="300" y="79"/>
                                </a:lnTo>
                                <a:lnTo>
                                  <a:pt x="305" y="74"/>
                                </a:lnTo>
                                <a:lnTo>
                                  <a:pt x="309" y="71"/>
                                </a:lnTo>
                                <a:lnTo>
                                  <a:pt x="314" y="68"/>
                                </a:lnTo>
                                <a:lnTo>
                                  <a:pt x="318" y="66"/>
                                </a:lnTo>
                                <a:lnTo>
                                  <a:pt x="323" y="63"/>
                                </a:lnTo>
                                <a:lnTo>
                                  <a:pt x="328" y="61"/>
                                </a:lnTo>
                                <a:lnTo>
                                  <a:pt x="275" y="61"/>
                                </a:lnTo>
                                <a:lnTo>
                                  <a:pt x="269" y="59"/>
                                </a:lnTo>
                                <a:lnTo>
                                  <a:pt x="190" y="59"/>
                                </a:lnTo>
                                <a:lnTo>
                                  <a:pt x="185" y="58"/>
                                </a:lnTo>
                                <a:lnTo>
                                  <a:pt x="182" y="58"/>
                                </a:lnTo>
                                <a:lnTo>
                                  <a:pt x="178" y="57"/>
                                </a:lnTo>
                                <a:close/>
                                <a:moveTo>
                                  <a:pt x="885" y="235"/>
                                </a:moveTo>
                                <a:lnTo>
                                  <a:pt x="816" y="235"/>
                                </a:lnTo>
                                <a:lnTo>
                                  <a:pt x="829" y="237"/>
                                </a:lnTo>
                                <a:lnTo>
                                  <a:pt x="842" y="241"/>
                                </a:lnTo>
                                <a:lnTo>
                                  <a:pt x="854" y="244"/>
                                </a:lnTo>
                                <a:lnTo>
                                  <a:pt x="866" y="245"/>
                                </a:lnTo>
                                <a:lnTo>
                                  <a:pt x="877" y="245"/>
                                </a:lnTo>
                                <a:lnTo>
                                  <a:pt x="880" y="244"/>
                                </a:lnTo>
                                <a:lnTo>
                                  <a:pt x="881" y="240"/>
                                </a:lnTo>
                                <a:lnTo>
                                  <a:pt x="884" y="236"/>
                                </a:lnTo>
                                <a:lnTo>
                                  <a:pt x="885" y="235"/>
                                </a:lnTo>
                                <a:close/>
                                <a:moveTo>
                                  <a:pt x="228" y="126"/>
                                </a:moveTo>
                                <a:lnTo>
                                  <a:pt x="224" y="127"/>
                                </a:lnTo>
                                <a:lnTo>
                                  <a:pt x="217" y="132"/>
                                </a:lnTo>
                                <a:lnTo>
                                  <a:pt x="215" y="135"/>
                                </a:lnTo>
                                <a:lnTo>
                                  <a:pt x="212" y="144"/>
                                </a:lnTo>
                                <a:lnTo>
                                  <a:pt x="210" y="152"/>
                                </a:lnTo>
                                <a:lnTo>
                                  <a:pt x="210" y="163"/>
                                </a:lnTo>
                                <a:lnTo>
                                  <a:pt x="212" y="172"/>
                                </a:lnTo>
                                <a:lnTo>
                                  <a:pt x="208" y="180"/>
                                </a:lnTo>
                                <a:lnTo>
                                  <a:pt x="203" y="187"/>
                                </a:lnTo>
                                <a:lnTo>
                                  <a:pt x="192" y="198"/>
                                </a:lnTo>
                                <a:lnTo>
                                  <a:pt x="186" y="204"/>
                                </a:lnTo>
                                <a:lnTo>
                                  <a:pt x="180" y="209"/>
                                </a:lnTo>
                                <a:lnTo>
                                  <a:pt x="174" y="213"/>
                                </a:lnTo>
                                <a:lnTo>
                                  <a:pt x="170" y="219"/>
                                </a:lnTo>
                                <a:lnTo>
                                  <a:pt x="306" y="219"/>
                                </a:lnTo>
                                <a:lnTo>
                                  <a:pt x="314" y="212"/>
                                </a:lnTo>
                                <a:lnTo>
                                  <a:pt x="323" y="208"/>
                                </a:lnTo>
                                <a:lnTo>
                                  <a:pt x="332" y="205"/>
                                </a:lnTo>
                                <a:lnTo>
                                  <a:pt x="352" y="203"/>
                                </a:lnTo>
                                <a:lnTo>
                                  <a:pt x="362" y="203"/>
                                </a:lnTo>
                                <a:lnTo>
                                  <a:pt x="371" y="202"/>
                                </a:lnTo>
                                <a:lnTo>
                                  <a:pt x="379" y="200"/>
                                </a:lnTo>
                                <a:lnTo>
                                  <a:pt x="388" y="197"/>
                                </a:lnTo>
                                <a:lnTo>
                                  <a:pt x="396" y="195"/>
                                </a:lnTo>
                                <a:lnTo>
                                  <a:pt x="738" y="195"/>
                                </a:lnTo>
                                <a:lnTo>
                                  <a:pt x="733" y="191"/>
                                </a:lnTo>
                                <a:lnTo>
                                  <a:pt x="722" y="186"/>
                                </a:lnTo>
                                <a:lnTo>
                                  <a:pt x="711" y="181"/>
                                </a:lnTo>
                                <a:lnTo>
                                  <a:pt x="699" y="178"/>
                                </a:lnTo>
                                <a:lnTo>
                                  <a:pt x="695" y="177"/>
                                </a:lnTo>
                                <a:lnTo>
                                  <a:pt x="582" y="177"/>
                                </a:lnTo>
                                <a:lnTo>
                                  <a:pt x="580" y="176"/>
                                </a:lnTo>
                                <a:lnTo>
                                  <a:pt x="578" y="173"/>
                                </a:lnTo>
                                <a:lnTo>
                                  <a:pt x="575" y="172"/>
                                </a:lnTo>
                                <a:lnTo>
                                  <a:pt x="573" y="170"/>
                                </a:lnTo>
                                <a:lnTo>
                                  <a:pt x="566" y="166"/>
                                </a:lnTo>
                                <a:lnTo>
                                  <a:pt x="558" y="165"/>
                                </a:lnTo>
                                <a:lnTo>
                                  <a:pt x="551" y="162"/>
                                </a:lnTo>
                                <a:lnTo>
                                  <a:pt x="528" y="156"/>
                                </a:lnTo>
                                <a:lnTo>
                                  <a:pt x="524" y="155"/>
                                </a:lnTo>
                                <a:lnTo>
                                  <a:pt x="230" y="155"/>
                                </a:lnTo>
                                <a:lnTo>
                                  <a:pt x="228" y="154"/>
                                </a:lnTo>
                                <a:lnTo>
                                  <a:pt x="225" y="148"/>
                                </a:lnTo>
                                <a:lnTo>
                                  <a:pt x="225" y="144"/>
                                </a:lnTo>
                                <a:lnTo>
                                  <a:pt x="228" y="138"/>
                                </a:lnTo>
                                <a:lnTo>
                                  <a:pt x="230" y="135"/>
                                </a:lnTo>
                                <a:lnTo>
                                  <a:pt x="233" y="134"/>
                                </a:lnTo>
                                <a:lnTo>
                                  <a:pt x="234" y="131"/>
                                </a:lnTo>
                                <a:lnTo>
                                  <a:pt x="233" y="129"/>
                                </a:lnTo>
                                <a:lnTo>
                                  <a:pt x="231" y="127"/>
                                </a:lnTo>
                                <a:lnTo>
                                  <a:pt x="228" y="126"/>
                                </a:lnTo>
                                <a:close/>
                                <a:moveTo>
                                  <a:pt x="738" y="195"/>
                                </a:moveTo>
                                <a:lnTo>
                                  <a:pt x="396" y="195"/>
                                </a:lnTo>
                                <a:lnTo>
                                  <a:pt x="405" y="196"/>
                                </a:lnTo>
                                <a:lnTo>
                                  <a:pt x="413" y="199"/>
                                </a:lnTo>
                                <a:lnTo>
                                  <a:pt x="421" y="203"/>
                                </a:lnTo>
                                <a:lnTo>
                                  <a:pt x="429" y="207"/>
                                </a:lnTo>
                                <a:lnTo>
                                  <a:pt x="436" y="211"/>
                                </a:lnTo>
                                <a:lnTo>
                                  <a:pt x="442" y="217"/>
                                </a:lnTo>
                                <a:lnTo>
                                  <a:pt x="447" y="214"/>
                                </a:lnTo>
                                <a:lnTo>
                                  <a:pt x="452" y="212"/>
                                </a:lnTo>
                                <a:lnTo>
                                  <a:pt x="457" y="209"/>
                                </a:lnTo>
                                <a:lnTo>
                                  <a:pt x="461" y="205"/>
                                </a:lnTo>
                                <a:lnTo>
                                  <a:pt x="750" y="205"/>
                                </a:lnTo>
                                <a:lnTo>
                                  <a:pt x="743" y="198"/>
                                </a:lnTo>
                                <a:lnTo>
                                  <a:pt x="738" y="195"/>
                                </a:lnTo>
                                <a:close/>
                                <a:moveTo>
                                  <a:pt x="1033" y="45"/>
                                </a:moveTo>
                                <a:lnTo>
                                  <a:pt x="1019" y="46"/>
                                </a:lnTo>
                                <a:lnTo>
                                  <a:pt x="1006" y="48"/>
                                </a:lnTo>
                                <a:lnTo>
                                  <a:pt x="993" y="51"/>
                                </a:lnTo>
                                <a:lnTo>
                                  <a:pt x="980" y="56"/>
                                </a:lnTo>
                                <a:lnTo>
                                  <a:pt x="969" y="61"/>
                                </a:lnTo>
                                <a:lnTo>
                                  <a:pt x="958" y="68"/>
                                </a:lnTo>
                                <a:lnTo>
                                  <a:pt x="948" y="76"/>
                                </a:lnTo>
                                <a:lnTo>
                                  <a:pt x="938" y="84"/>
                                </a:lnTo>
                                <a:lnTo>
                                  <a:pt x="929" y="94"/>
                                </a:lnTo>
                                <a:lnTo>
                                  <a:pt x="915" y="116"/>
                                </a:lnTo>
                                <a:lnTo>
                                  <a:pt x="909" y="127"/>
                                </a:lnTo>
                                <a:lnTo>
                                  <a:pt x="905" y="140"/>
                                </a:lnTo>
                                <a:lnTo>
                                  <a:pt x="901" y="153"/>
                                </a:lnTo>
                                <a:lnTo>
                                  <a:pt x="899" y="166"/>
                                </a:lnTo>
                                <a:lnTo>
                                  <a:pt x="899" y="178"/>
                                </a:lnTo>
                                <a:lnTo>
                                  <a:pt x="899" y="186"/>
                                </a:lnTo>
                                <a:lnTo>
                                  <a:pt x="889" y="191"/>
                                </a:lnTo>
                                <a:lnTo>
                                  <a:pt x="884" y="195"/>
                                </a:lnTo>
                                <a:lnTo>
                                  <a:pt x="879" y="199"/>
                                </a:lnTo>
                                <a:lnTo>
                                  <a:pt x="873" y="203"/>
                                </a:lnTo>
                                <a:lnTo>
                                  <a:pt x="868" y="208"/>
                                </a:lnTo>
                                <a:lnTo>
                                  <a:pt x="864" y="212"/>
                                </a:lnTo>
                                <a:lnTo>
                                  <a:pt x="861" y="217"/>
                                </a:lnTo>
                                <a:lnTo>
                                  <a:pt x="897" y="217"/>
                                </a:lnTo>
                                <a:lnTo>
                                  <a:pt x="899" y="214"/>
                                </a:lnTo>
                                <a:lnTo>
                                  <a:pt x="902" y="212"/>
                                </a:lnTo>
                                <a:lnTo>
                                  <a:pt x="1163" y="212"/>
                                </a:lnTo>
                                <a:lnTo>
                                  <a:pt x="1165" y="207"/>
                                </a:lnTo>
                                <a:lnTo>
                                  <a:pt x="1167" y="193"/>
                                </a:lnTo>
                                <a:lnTo>
                                  <a:pt x="1168" y="181"/>
                                </a:lnTo>
                                <a:lnTo>
                                  <a:pt x="1167" y="177"/>
                                </a:lnTo>
                                <a:lnTo>
                                  <a:pt x="1167" y="166"/>
                                </a:lnTo>
                                <a:lnTo>
                                  <a:pt x="1165" y="153"/>
                                </a:lnTo>
                                <a:lnTo>
                                  <a:pt x="1161" y="140"/>
                                </a:lnTo>
                                <a:lnTo>
                                  <a:pt x="1157" y="127"/>
                                </a:lnTo>
                                <a:lnTo>
                                  <a:pt x="1151" y="116"/>
                                </a:lnTo>
                                <a:lnTo>
                                  <a:pt x="1145" y="105"/>
                                </a:lnTo>
                                <a:lnTo>
                                  <a:pt x="1137" y="94"/>
                                </a:lnTo>
                                <a:lnTo>
                                  <a:pt x="1128" y="84"/>
                                </a:lnTo>
                                <a:lnTo>
                                  <a:pt x="1119" y="76"/>
                                </a:lnTo>
                                <a:lnTo>
                                  <a:pt x="1108" y="68"/>
                                </a:lnTo>
                                <a:lnTo>
                                  <a:pt x="1097" y="61"/>
                                </a:lnTo>
                                <a:lnTo>
                                  <a:pt x="1086" y="56"/>
                                </a:lnTo>
                                <a:lnTo>
                                  <a:pt x="1073" y="51"/>
                                </a:lnTo>
                                <a:lnTo>
                                  <a:pt x="1060" y="48"/>
                                </a:lnTo>
                                <a:lnTo>
                                  <a:pt x="1047" y="46"/>
                                </a:lnTo>
                                <a:lnTo>
                                  <a:pt x="1033" y="45"/>
                                </a:lnTo>
                                <a:close/>
                                <a:moveTo>
                                  <a:pt x="72" y="203"/>
                                </a:moveTo>
                                <a:lnTo>
                                  <a:pt x="52" y="203"/>
                                </a:lnTo>
                                <a:lnTo>
                                  <a:pt x="55" y="204"/>
                                </a:lnTo>
                                <a:lnTo>
                                  <a:pt x="57" y="205"/>
                                </a:lnTo>
                                <a:lnTo>
                                  <a:pt x="62" y="208"/>
                                </a:lnTo>
                                <a:lnTo>
                                  <a:pt x="64" y="209"/>
                                </a:lnTo>
                                <a:lnTo>
                                  <a:pt x="67" y="210"/>
                                </a:lnTo>
                                <a:lnTo>
                                  <a:pt x="73" y="210"/>
                                </a:lnTo>
                                <a:lnTo>
                                  <a:pt x="73" y="205"/>
                                </a:lnTo>
                                <a:lnTo>
                                  <a:pt x="72" y="203"/>
                                </a:lnTo>
                                <a:close/>
                                <a:moveTo>
                                  <a:pt x="799" y="201"/>
                                </a:moveTo>
                                <a:lnTo>
                                  <a:pt x="782" y="203"/>
                                </a:lnTo>
                                <a:lnTo>
                                  <a:pt x="774" y="203"/>
                                </a:lnTo>
                                <a:lnTo>
                                  <a:pt x="770" y="204"/>
                                </a:lnTo>
                                <a:lnTo>
                                  <a:pt x="767" y="205"/>
                                </a:lnTo>
                                <a:lnTo>
                                  <a:pt x="764" y="206"/>
                                </a:lnTo>
                                <a:lnTo>
                                  <a:pt x="760" y="207"/>
                                </a:lnTo>
                                <a:lnTo>
                                  <a:pt x="829" y="207"/>
                                </a:lnTo>
                                <a:lnTo>
                                  <a:pt x="822" y="205"/>
                                </a:lnTo>
                                <a:lnTo>
                                  <a:pt x="814" y="203"/>
                                </a:lnTo>
                                <a:lnTo>
                                  <a:pt x="799" y="201"/>
                                </a:lnTo>
                                <a:close/>
                                <a:moveTo>
                                  <a:pt x="609" y="167"/>
                                </a:moveTo>
                                <a:lnTo>
                                  <a:pt x="604" y="167"/>
                                </a:lnTo>
                                <a:lnTo>
                                  <a:pt x="594" y="169"/>
                                </a:lnTo>
                                <a:lnTo>
                                  <a:pt x="590" y="171"/>
                                </a:lnTo>
                                <a:lnTo>
                                  <a:pt x="586" y="174"/>
                                </a:lnTo>
                                <a:lnTo>
                                  <a:pt x="582" y="177"/>
                                </a:lnTo>
                                <a:lnTo>
                                  <a:pt x="695" y="177"/>
                                </a:lnTo>
                                <a:lnTo>
                                  <a:pt x="687" y="175"/>
                                </a:lnTo>
                                <a:lnTo>
                                  <a:pt x="661" y="171"/>
                                </a:lnTo>
                                <a:lnTo>
                                  <a:pt x="663" y="169"/>
                                </a:lnTo>
                                <a:lnTo>
                                  <a:pt x="619" y="169"/>
                                </a:lnTo>
                                <a:lnTo>
                                  <a:pt x="609" y="167"/>
                                </a:lnTo>
                                <a:close/>
                                <a:moveTo>
                                  <a:pt x="654" y="85"/>
                                </a:moveTo>
                                <a:lnTo>
                                  <a:pt x="651" y="85"/>
                                </a:lnTo>
                                <a:lnTo>
                                  <a:pt x="648" y="87"/>
                                </a:lnTo>
                                <a:lnTo>
                                  <a:pt x="645" y="88"/>
                                </a:lnTo>
                                <a:lnTo>
                                  <a:pt x="639" y="98"/>
                                </a:lnTo>
                                <a:lnTo>
                                  <a:pt x="637" y="102"/>
                                </a:lnTo>
                                <a:lnTo>
                                  <a:pt x="635" y="108"/>
                                </a:lnTo>
                                <a:lnTo>
                                  <a:pt x="636" y="113"/>
                                </a:lnTo>
                                <a:lnTo>
                                  <a:pt x="637" y="119"/>
                                </a:lnTo>
                                <a:lnTo>
                                  <a:pt x="639" y="124"/>
                                </a:lnTo>
                                <a:lnTo>
                                  <a:pt x="641" y="129"/>
                                </a:lnTo>
                                <a:lnTo>
                                  <a:pt x="643" y="131"/>
                                </a:lnTo>
                                <a:lnTo>
                                  <a:pt x="646" y="133"/>
                                </a:lnTo>
                                <a:lnTo>
                                  <a:pt x="646" y="135"/>
                                </a:lnTo>
                                <a:lnTo>
                                  <a:pt x="642" y="139"/>
                                </a:lnTo>
                                <a:lnTo>
                                  <a:pt x="641" y="139"/>
                                </a:lnTo>
                                <a:lnTo>
                                  <a:pt x="639" y="143"/>
                                </a:lnTo>
                                <a:lnTo>
                                  <a:pt x="636" y="144"/>
                                </a:lnTo>
                                <a:lnTo>
                                  <a:pt x="633" y="146"/>
                                </a:lnTo>
                                <a:lnTo>
                                  <a:pt x="629" y="149"/>
                                </a:lnTo>
                                <a:lnTo>
                                  <a:pt x="626" y="154"/>
                                </a:lnTo>
                                <a:lnTo>
                                  <a:pt x="623" y="159"/>
                                </a:lnTo>
                                <a:lnTo>
                                  <a:pt x="621" y="164"/>
                                </a:lnTo>
                                <a:lnTo>
                                  <a:pt x="619" y="169"/>
                                </a:lnTo>
                                <a:lnTo>
                                  <a:pt x="663" y="169"/>
                                </a:lnTo>
                                <a:lnTo>
                                  <a:pt x="666" y="166"/>
                                </a:lnTo>
                                <a:lnTo>
                                  <a:pt x="668" y="164"/>
                                </a:lnTo>
                                <a:lnTo>
                                  <a:pt x="677" y="156"/>
                                </a:lnTo>
                                <a:lnTo>
                                  <a:pt x="683" y="154"/>
                                </a:lnTo>
                                <a:lnTo>
                                  <a:pt x="689" y="151"/>
                                </a:lnTo>
                                <a:lnTo>
                                  <a:pt x="701" y="149"/>
                                </a:lnTo>
                                <a:lnTo>
                                  <a:pt x="781" y="149"/>
                                </a:lnTo>
                                <a:lnTo>
                                  <a:pt x="785" y="146"/>
                                </a:lnTo>
                                <a:lnTo>
                                  <a:pt x="788" y="144"/>
                                </a:lnTo>
                                <a:lnTo>
                                  <a:pt x="795" y="142"/>
                                </a:lnTo>
                                <a:lnTo>
                                  <a:pt x="798" y="142"/>
                                </a:lnTo>
                                <a:lnTo>
                                  <a:pt x="802" y="141"/>
                                </a:lnTo>
                                <a:lnTo>
                                  <a:pt x="806" y="140"/>
                                </a:lnTo>
                                <a:lnTo>
                                  <a:pt x="754" y="140"/>
                                </a:lnTo>
                                <a:lnTo>
                                  <a:pt x="749" y="138"/>
                                </a:lnTo>
                                <a:lnTo>
                                  <a:pt x="745" y="137"/>
                                </a:lnTo>
                                <a:lnTo>
                                  <a:pt x="728" y="128"/>
                                </a:lnTo>
                                <a:lnTo>
                                  <a:pt x="725" y="125"/>
                                </a:lnTo>
                                <a:lnTo>
                                  <a:pt x="721" y="122"/>
                                </a:lnTo>
                                <a:lnTo>
                                  <a:pt x="661" y="122"/>
                                </a:lnTo>
                                <a:lnTo>
                                  <a:pt x="657" y="117"/>
                                </a:lnTo>
                                <a:lnTo>
                                  <a:pt x="655" y="115"/>
                                </a:lnTo>
                                <a:lnTo>
                                  <a:pt x="654" y="112"/>
                                </a:lnTo>
                                <a:lnTo>
                                  <a:pt x="650" y="105"/>
                                </a:lnTo>
                                <a:lnTo>
                                  <a:pt x="651" y="99"/>
                                </a:lnTo>
                                <a:lnTo>
                                  <a:pt x="655" y="93"/>
                                </a:lnTo>
                                <a:lnTo>
                                  <a:pt x="657" y="87"/>
                                </a:lnTo>
                                <a:lnTo>
                                  <a:pt x="654" y="85"/>
                                </a:lnTo>
                                <a:close/>
                                <a:moveTo>
                                  <a:pt x="781" y="149"/>
                                </a:moveTo>
                                <a:lnTo>
                                  <a:pt x="707" y="149"/>
                                </a:lnTo>
                                <a:lnTo>
                                  <a:pt x="714" y="151"/>
                                </a:lnTo>
                                <a:lnTo>
                                  <a:pt x="725" y="158"/>
                                </a:lnTo>
                                <a:lnTo>
                                  <a:pt x="731" y="161"/>
                                </a:lnTo>
                                <a:lnTo>
                                  <a:pt x="738" y="163"/>
                                </a:lnTo>
                                <a:lnTo>
                                  <a:pt x="744" y="165"/>
                                </a:lnTo>
                                <a:lnTo>
                                  <a:pt x="758" y="166"/>
                                </a:lnTo>
                                <a:lnTo>
                                  <a:pt x="765" y="166"/>
                                </a:lnTo>
                                <a:lnTo>
                                  <a:pt x="767" y="164"/>
                                </a:lnTo>
                                <a:lnTo>
                                  <a:pt x="769" y="161"/>
                                </a:lnTo>
                                <a:lnTo>
                                  <a:pt x="772" y="158"/>
                                </a:lnTo>
                                <a:lnTo>
                                  <a:pt x="776" y="155"/>
                                </a:lnTo>
                                <a:lnTo>
                                  <a:pt x="781" y="149"/>
                                </a:lnTo>
                                <a:close/>
                                <a:moveTo>
                                  <a:pt x="847" y="139"/>
                                </a:moveTo>
                                <a:lnTo>
                                  <a:pt x="818" y="139"/>
                                </a:lnTo>
                                <a:lnTo>
                                  <a:pt x="824" y="141"/>
                                </a:lnTo>
                                <a:lnTo>
                                  <a:pt x="829" y="143"/>
                                </a:lnTo>
                                <a:lnTo>
                                  <a:pt x="834" y="146"/>
                                </a:lnTo>
                                <a:lnTo>
                                  <a:pt x="837" y="151"/>
                                </a:lnTo>
                                <a:lnTo>
                                  <a:pt x="841" y="155"/>
                                </a:lnTo>
                                <a:lnTo>
                                  <a:pt x="844" y="159"/>
                                </a:lnTo>
                                <a:lnTo>
                                  <a:pt x="847" y="162"/>
                                </a:lnTo>
                                <a:lnTo>
                                  <a:pt x="851" y="165"/>
                                </a:lnTo>
                                <a:lnTo>
                                  <a:pt x="857" y="159"/>
                                </a:lnTo>
                                <a:lnTo>
                                  <a:pt x="856" y="153"/>
                                </a:lnTo>
                                <a:lnTo>
                                  <a:pt x="854" y="147"/>
                                </a:lnTo>
                                <a:lnTo>
                                  <a:pt x="851" y="143"/>
                                </a:lnTo>
                                <a:lnTo>
                                  <a:pt x="847" y="139"/>
                                </a:lnTo>
                                <a:close/>
                                <a:moveTo>
                                  <a:pt x="108" y="12"/>
                                </a:moveTo>
                                <a:lnTo>
                                  <a:pt x="94" y="12"/>
                                </a:lnTo>
                                <a:lnTo>
                                  <a:pt x="82" y="17"/>
                                </a:lnTo>
                                <a:lnTo>
                                  <a:pt x="71" y="23"/>
                                </a:lnTo>
                                <a:lnTo>
                                  <a:pt x="60" y="31"/>
                                </a:lnTo>
                                <a:lnTo>
                                  <a:pt x="51" y="39"/>
                                </a:lnTo>
                                <a:lnTo>
                                  <a:pt x="42" y="49"/>
                                </a:lnTo>
                                <a:lnTo>
                                  <a:pt x="35" y="58"/>
                                </a:lnTo>
                                <a:lnTo>
                                  <a:pt x="18" y="58"/>
                                </a:lnTo>
                                <a:lnTo>
                                  <a:pt x="18" y="60"/>
                                </a:lnTo>
                                <a:lnTo>
                                  <a:pt x="18" y="61"/>
                                </a:lnTo>
                                <a:lnTo>
                                  <a:pt x="17" y="66"/>
                                </a:lnTo>
                                <a:lnTo>
                                  <a:pt x="18" y="71"/>
                                </a:lnTo>
                                <a:lnTo>
                                  <a:pt x="20" y="81"/>
                                </a:lnTo>
                                <a:lnTo>
                                  <a:pt x="13" y="100"/>
                                </a:lnTo>
                                <a:lnTo>
                                  <a:pt x="11" y="116"/>
                                </a:lnTo>
                                <a:lnTo>
                                  <a:pt x="11" y="118"/>
                                </a:lnTo>
                                <a:lnTo>
                                  <a:pt x="11" y="137"/>
                                </a:lnTo>
                                <a:lnTo>
                                  <a:pt x="14" y="158"/>
                                </a:lnTo>
                                <a:lnTo>
                                  <a:pt x="12" y="159"/>
                                </a:lnTo>
                                <a:lnTo>
                                  <a:pt x="66" y="159"/>
                                </a:lnTo>
                                <a:lnTo>
                                  <a:pt x="69" y="151"/>
                                </a:lnTo>
                                <a:lnTo>
                                  <a:pt x="70" y="146"/>
                                </a:lnTo>
                                <a:lnTo>
                                  <a:pt x="40" y="146"/>
                                </a:lnTo>
                                <a:lnTo>
                                  <a:pt x="36" y="134"/>
                                </a:lnTo>
                                <a:lnTo>
                                  <a:pt x="36" y="119"/>
                                </a:lnTo>
                                <a:lnTo>
                                  <a:pt x="38" y="103"/>
                                </a:lnTo>
                                <a:lnTo>
                                  <a:pt x="41" y="91"/>
                                </a:lnTo>
                                <a:lnTo>
                                  <a:pt x="42" y="91"/>
                                </a:lnTo>
                                <a:lnTo>
                                  <a:pt x="44" y="84"/>
                                </a:lnTo>
                                <a:lnTo>
                                  <a:pt x="52" y="69"/>
                                </a:lnTo>
                                <a:lnTo>
                                  <a:pt x="57" y="63"/>
                                </a:lnTo>
                                <a:lnTo>
                                  <a:pt x="69" y="51"/>
                                </a:lnTo>
                                <a:lnTo>
                                  <a:pt x="75" y="46"/>
                                </a:lnTo>
                                <a:lnTo>
                                  <a:pt x="82" y="41"/>
                                </a:lnTo>
                                <a:lnTo>
                                  <a:pt x="82" y="39"/>
                                </a:lnTo>
                                <a:lnTo>
                                  <a:pt x="102" y="29"/>
                                </a:lnTo>
                                <a:lnTo>
                                  <a:pt x="118" y="25"/>
                                </a:lnTo>
                                <a:lnTo>
                                  <a:pt x="124" y="24"/>
                                </a:lnTo>
                                <a:lnTo>
                                  <a:pt x="124" y="21"/>
                                </a:lnTo>
                                <a:lnTo>
                                  <a:pt x="124" y="17"/>
                                </a:lnTo>
                                <a:lnTo>
                                  <a:pt x="124" y="14"/>
                                </a:lnTo>
                                <a:lnTo>
                                  <a:pt x="122" y="12"/>
                                </a:lnTo>
                                <a:lnTo>
                                  <a:pt x="108" y="12"/>
                                </a:lnTo>
                                <a:close/>
                                <a:moveTo>
                                  <a:pt x="434" y="148"/>
                                </a:moveTo>
                                <a:lnTo>
                                  <a:pt x="426" y="150"/>
                                </a:lnTo>
                                <a:lnTo>
                                  <a:pt x="419" y="151"/>
                                </a:lnTo>
                                <a:lnTo>
                                  <a:pt x="249" y="151"/>
                                </a:lnTo>
                                <a:lnTo>
                                  <a:pt x="245" y="152"/>
                                </a:lnTo>
                                <a:lnTo>
                                  <a:pt x="237" y="152"/>
                                </a:lnTo>
                                <a:lnTo>
                                  <a:pt x="233" y="153"/>
                                </a:lnTo>
                                <a:lnTo>
                                  <a:pt x="230" y="155"/>
                                </a:lnTo>
                                <a:lnTo>
                                  <a:pt x="524" y="155"/>
                                </a:lnTo>
                                <a:lnTo>
                                  <a:pt x="520" y="154"/>
                                </a:lnTo>
                                <a:lnTo>
                                  <a:pt x="515" y="152"/>
                                </a:lnTo>
                                <a:lnTo>
                                  <a:pt x="245" y="152"/>
                                </a:lnTo>
                                <a:lnTo>
                                  <a:pt x="240" y="151"/>
                                </a:lnTo>
                                <a:lnTo>
                                  <a:pt x="512" y="151"/>
                                </a:lnTo>
                                <a:lnTo>
                                  <a:pt x="513" y="149"/>
                                </a:lnTo>
                                <a:lnTo>
                                  <a:pt x="451" y="149"/>
                                </a:lnTo>
                                <a:lnTo>
                                  <a:pt x="434" y="148"/>
                                </a:lnTo>
                                <a:close/>
                                <a:moveTo>
                                  <a:pt x="446" y="56"/>
                                </a:moveTo>
                                <a:lnTo>
                                  <a:pt x="434" y="56"/>
                                </a:lnTo>
                                <a:lnTo>
                                  <a:pt x="429" y="57"/>
                                </a:lnTo>
                                <a:lnTo>
                                  <a:pt x="423" y="59"/>
                                </a:lnTo>
                                <a:lnTo>
                                  <a:pt x="407" y="63"/>
                                </a:lnTo>
                                <a:lnTo>
                                  <a:pt x="401" y="65"/>
                                </a:lnTo>
                                <a:lnTo>
                                  <a:pt x="395" y="66"/>
                                </a:lnTo>
                                <a:lnTo>
                                  <a:pt x="389" y="67"/>
                                </a:lnTo>
                                <a:lnTo>
                                  <a:pt x="378" y="68"/>
                                </a:lnTo>
                                <a:lnTo>
                                  <a:pt x="373" y="71"/>
                                </a:lnTo>
                                <a:lnTo>
                                  <a:pt x="368" y="72"/>
                                </a:lnTo>
                                <a:lnTo>
                                  <a:pt x="363" y="74"/>
                                </a:lnTo>
                                <a:lnTo>
                                  <a:pt x="358" y="77"/>
                                </a:lnTo>
                                <a:lnTo>
                                  <a:pt x="353" y="78"/>
                                </a:lnTo>
                                <a:lnTo>
                                  <a:pt x="348" y="81"/>
                                </a:lnTo>
                                <a:lnTo>
                                  <a:pt x="344" y="84"/>
                                </a:lnTo>
                                <a:lnTo>
                                  <a:pt x="328" y="90"/>
                                </a:lnTo>
                                <a:lnTo>
                                  <a:pt x="314" y="100"/>
                                </a:lnTo>
                                <a:lnTo>
                                  <a:pt x="308" y="104"/>
                                </a:lnTo>
                                <a:lnTo>
                                  <a:pt x="297" y="116"/>
                                </a:lnTo>
                                <a:lnTo>
                                  <a:pt x="292" y="122"/>
                                </a:lnTo>
                                <a:lnTo>
                                  <a:pt x="280" y="123"/>
                                </a:lnTo>
                                <a:lnTo>
                                  <a:pt x="269" y="127"/>
                                </a:lnTo>
                                <a:lnTo>
                                  <a:pt x="263" y="130"/>
                                </a:lnTo>
                                <a:lnTo>
                                  <a:pt x="259" y="134"/>
                                </a:lnTo>
                                <a:lnTo>
                                  <a:pt x="256" y="138"/>
                                </a:lnTo>
                                <a:lnTo>
                                  <a:pt x="253" y="144"/>
                                </a:lnTo>
                                <a:lnTo>
                                  <a:pt x="253" y="148"/>
                                </a:lnTo>
                                <a:lnTo>
                                  <a:pt x="251" y="151"/>
                                </a:lnTo>
                                <a:lnTo>
                                  <a:pt x="411" y="151"/>
                                </a:lnTo>
                                <a:lnTo>
                                  <a:pt x="396" y="148"/>
                                </a:lnTo>
                                <a:lnTo>
                                  <a:pt x="388" y="146"/>
                                </a:lnTo>
                                <a:lnTo>
                                  <a:pt x="372" y="144"/>
                                </a:lnTo>
                                <a:lnTo>
                                  <a:pt x="375" y="140"/>
                                </a:lnTo>
                                <a:lnTo>
                                  <a:pt x="375" y="138"/>
                                </a:lnTo>
                                <a:lnTo>
                                  <a:pt x="381" y="128"/>
                                </a:lnTo>
                                <a:lnTo>
                                  <a:pt x="389" y="120"/>
                                </a:lnTo>
                                <a:lnTo>
                                  <a:pt x="398" y="112"/>
                                </a:lnTo>
                                <a:lnTo>
                                  <a:pt x="408" y="106"/>
                                </a:lnTo>
                                <a:lnTo>
                                  <a:pt x="419" y="100"/>
                                </a:lnTo>
                                <a:lnTo>
                                  <a:pt x="431" y="98"/>
                                </a:lnTo>
                                <a:lnTo>
                                  <a:pt x="443" y="95"/>
                                </a:lnTo>
                                <a:lnTo>
                                  <a:pt x="456" y="94"/>
                                </a:lnTo>
                                <a:lnTo>
                                  <a:pt x="489" y="94"/>
                                </a:lnTo>
                                <a:lnTo>
                                  <a:pt x="492" y="88"/>
                                </a:lnTo>
                                <a:lnTo>
                                  <a:pt x="497" y="83"/>
                                </a:lnTo>
                                <a:lnTo>
                                  <a:pt x="503" y="78"/>
                                </a:lnTo>
                                <a:lnTo>
                                  <a:pt x="507" y="71"/>
                                </a:lnTo>
                                <a:lnTo>
                                  <a:pt x="511" y="65"/>
                                </a:lnTo>
                                <a:lnTo>
                                  <a:pt x="512" y="64"/>
                                </a:lnTo>
                                <a:lnTo>
                                  <a:pt x="475" y="64"/>
                                </a:lnTo>
                                <a:lnTo>
                                  <a:pt x="470" y="61"/>
                                </a:lnTo>
                                <a:lnTo>
                                  <a:pt x="465" y="59"/>
                                </a:lnTo>
                                <a:lnTo>
                                  <a:pt x="446" y="56"/>
                                </a:lnTo>
                                <a:close/>
                                <a:moveTo>
                                  <a:pt x="531" y="90"/>
                                </a:moveTo>
                                <a:lnTo>
                                  <a:pt x="526" y="90"/>
                                </a:lnTo>
                                <a:lnTo>
                                  <a:pt x="521" y="91"/>
                                </a:lnTo>
                                <a:lnTo>
                                  <a:pt x="510" y="94"/>
                                </a:lnTo>
                                <a:lnTo>
                                  <a:pt x="506" y="97"/>
                                </a:lnTo>
                                <a:lnTo>
                                  <a:pt x="501" y="100"/>
                                </a:lnTo>
                                <a:lnTo>
                                  <a:pt x="498" y="102"/>
                                </a:lnTo>
                                <a:lnTo>
                                  <a:pt x="491" y="107"/>
                                </a:lnTo>
                                <a:lnTo>
                                  <a:pt x="485" y="113"/>
                                </a:lnTo>
                                <a:lnTo>
                                  <a:pt x="474" y="125"/>
                                </a:lnTo>
                                <a:lnTo>
                                  <a:pt x="469" y="132"/>
                                </a:lnTo>
                                <a:lnTo>
                                  <a:pt x="458" y="144"/>
                                </a:lnTo>
                                <a:lnTo>
                                  <a:pt x="451" y="149"/>
                                </a:lnTo>
                                <a:lnTo>
                                  <a:pt x="513" y="149"/>
                                </a:lnTo>
                                <a:lnTo>
                                  <a:pt x="516" y="143"/>
                                </a:lnTo>
                                <a:lnTo>
                                  <a:pt x="521" y="135"/>
                                </a:lnTo>
                                <a:lnTo>
                                  <a:pt x="527" y="128"/>
                                </a:lnTo>
                                <a:lnTo>
                                  <a:pt x="535" y="122"/>
                                </a:lnTo>
                                <a:lnTo>
                                  <a:pt x="551" y="112"/>
                                </a:lnTo>
                                <a:lnTo>
                                  <a:pt x="559" y="106"/>
                                </a:lnTo>
                                <a:lnTo>
                                  <a:pt x="566" y="100"/>
                                </a:lnTo>
                                <a:lnTo>
                                  <a:pt x="570" y="97"/>
                                </a:lnTo>
                                <a:lnTo>
                                  <a:pt x="573" y="96"/>
                                </a:lnTo>
                                <a:lnTo>
                                  <a:pt x="598" y="96"/>
                                </a:lnTo>
                                <a:lnTo>
                                  <a:pt x="597" y="95"/>
                                </a:lnTo>
                                <a:lnTo>
                                  <a:pt x="596" y="92"/>
                                </a:lnTo>
                                <a:lnTo>
                                  <a:pt x="595" y="91"/>
                                </a:lnTo>
                                <a:lnTo>
                                  <a:pt x="537" y="91"/>
                                </a:lnTo>
                                <a:lnTo>
                                  <a:pt x="531" y="90"/>
                                </a:lnTo>
                                <a:close/>
                                <a:moveTo>
                                  <a:pt x="82" y="53"/>
                                </a:moveTo>
                                <a:lnTo>
                                  <a:pt x="78" y="54"/>
                                </a:lnTo>
                                <a:lnTo>
                                  <a:pt x="76" y="56"/>
                                </a:lnTo>
                                <a:lnTo>
                                  <a:pt x="75" y="58"/>
                                </a:lnTo>
                                <a:lnTo>
                                  <a:pt x="75" y="67"/>
                                </a:lnTo>
                                <a:lnTo>
                                  <a:pt x="75" y="74"/>
                                </a:lnTo>
                                <a:lnTo>
                                  <a:pt x="77" y="81"/>
                                </a:lnTo>
                                <a:lnTo>
                                  <a:pt x="79" y="88"/>
                                </a:lnTo>
                                <a:lnTo>
                                  <a:pt x="73" y="95"/>
                                </a:lnTo>
                                <a:lnTo>
                                  <a:pt x="70" y="100"/>
                                </a:lnTo>
                                <a:lnTo>
                                  <a:pt x="66" y="102"/>
                                </a:lnTo>
                                <a:lnTo>
                                  <a:pt x="64" y="106"/>
                                </a:lnTo>
                                <a:lnTo>
                                  <a:pt x="60" y="110"/>
                                </a:lnTo>
                                <a:lnTo>
                                  <a:pt x="58" y="115"/>
                                </a:lnTo>
                                <a:lnTo>
                                  <a:pt x="55" y="119"/>
                                </a:lnTo>
                                <a:lnTo>
                                  <a:pt x="51" y="125"/>
                                </a:lnTo>
                                <a:lnTo>
                                  <a:pt x="44" y="141"/>
                                </a:lnTo>
                                <a:lnTo>
                                  <a:pt x="40" y="146"/>
                                </a:lnTo>
                                <a:lnTo>
                                  <a:pt x="70" y="146"/>
                                </a:lnTo>
                                <a:lnTo>
                                  <a:pt x="71" y="144"/>
                                </a:lnTo>
                                <a:lnTo>
                                  <a:pt x="75" y="137"/>
                                </a:lnTo>
                                <a:lnTo>
                                  <a:pt x="79" y="130"/>
                                </a:lnTo>
                                <a:lnTo>
                                  <a:pt x="88" y="118"/>
                                </a:lnTo>
                                <a:lnTo>
                                  <a:pt x="94" y="112"/>
                                </a:lnTo>
                                <a:lnTo>
                                  <a:pt x="95" y="111"/>
                                </a:lnTo>
                                <a:lnTo>
                                  <a:pt x="97" y="110"/>
                                </a:lnTo>
                                <a:lnTo>
                                  <a:pt x="97" y="108"/>
                                </a:lnTo>
                                <a:lnTo>
                                  <a:pt x="101" y="106"/>
                                </a:lnTo>
                                <a:lnTo>
                                  <a:pt x="108" y="100"/>
                                </a:lnTo>
                                <a:lnTo>
                                  <a:pt x="111" y="98"/>
                                </a:lnTo>
                                <a:lnTo>
                                  <a:pt x="117" y="93"/>
                                </a:lnTo>
                                <a:lnTo>
                                  <a:pt x="121" y="92"/>
                                </a:lnTo>
                                <a:lnTo>
                                  <a:pt x="126" y="91"/>
                                </a:lnTo>
                                <a:lnTo>
                                  <a:pt x="126" y="88"/>
                                </a:lnTo>
                                <a:lnTo>
                                  <a:pt x="126" y="85"/>
                                </a:lnTo>
                                <a:lnTo>
                                  <a:pt x="124" y="82"/>
                                </a:lnTo>
                                <a:lnTo>
                                  <a:pt x="123" y="78"/>
                                </a:lnTo>
                                <a:lnTo>
                                  <a:pt x="124" y="77"/>
                                </a:lnTo>
                                <a:lnTo>
                                  <a:pt x="93" y="77"/>
                                </a:lnTo>
                                <a:lnTo>
                                  <a:pt x="91" y="76"/>
                                </a:lnTo>
                                <a:lnTo>
                                  <a:pt x="88" y="72"/>
                                </a:lnTo>
                                <a:lnTo>
                                  <a:pt x="87" y="67"/>
                                </a:lnTo>
                                <a:lnTo>
                                  <a:pt x="87" y="57"/>
                                </a:lnTo>
                                <a:lnTo>
                                  <a:pt x="86" y="54"/>
                                </a:lnTo>
                                <a:lnTo>
                                  <a:pt x="82" y="53"/>
                                </a:lnTo>
                                <a:close/>
                                <a:moveTo>
                                  <a:pt x="829" y="90"/>
                                </a:moveTo>
                                <a:lnTo>
                                  <a:pt x="825" y="90"/>
                                </a:lnTo>
                                <a:lnTo>
                                  <a:pt x="820" y="93"/>
                                </a:lnTo>
                                <a:lnTo>
                                  <a:pt x="817" y="99"/>
                                </a:lnTo>
                                <a:lnTo>
                                  <a:pt x="815" y="105"/>
                                </a:lnTo>
                                <a:lnTo>
                                  <a:pt x="813" y="112"/>
                                </a:lnTo>
                                <a:lnTo>
                                  <a:pt x="814" y="116"/>
                                </a:lnTo>
                                <a:lnTo>
                                  <a:pt x="812" y="120"/>
                                </a:lnTo>
                                <a:lnTo>
                                  <a:pt x="809" y="122"/>
                                </a:lnTo>
                                <a:lnTo>
                                  <a:pt x="806" y="124"/>
                                </a:lnTo>
                                <a:lnTo>
                                  <a:pt x="791" y="124"/>
                                </a:lnTo>
                                <a:lnTo>
                                  <a:pt x="785" y="125"/>
                                </a:lnTo>
                                <a:lnTo>
                                  <a:pt x="778" y="127"/>
                                </a:lnTo>
                                <a:lnTo>
                                  <a:pt x="765" y="133"/>
                                </a:lnTo>
                                <a:lnTo>
                                  <a:pt x="759" y="137"/>
                                </a:lnTo>
                                <a:lnTo>
                                  <a:pt x="754" y="140"/>
                                </a:lnTo>
                                <a:lnTo>
                                  <a:pt x="810" y="140"/>
                                </a:lnTo>
                                <a:lnTo>
                                  <a:pt x="814" y="139"/>
                                </a:lnTo>
                                <a:lnTo>
                                  <a:pt x="847" y="139"/>
                                </a:lnTo>
                                <a:lnTo>
                                  <a:pt x="842" y="135"/>
                                </a:lnTo>
                                <a:lnTo>
                                  <a:pt x="833" y="129"/>
                                </a:lnTo>
                                <a:lnTo>
                                  <a:pt x="827" y="126"/>
                                </a:lnTo>
                                <a:lnTo>
                                  <a:pt x="831" y="123"/>
                                </a:lnTo>
                                <a:lnTo>
                                  <a:pt x="835" y="122"/>
                                </a:lnTo>
                                <a:lnTo>
                                  <a:pt x="840" y="120"/>
                                </a:lnTo>
                                <a:lnTo>
                                  <a:pt x="845" y="120"/>
                                </a:lnTo>
                                <a:lnTo>
                                  <a:pt x="848" y="119"/>
                                </a:lnTo>
                                <a:lnTo>
                                  <a:pt x="869" y="119"/>
                                </a:lnTo>
                                <a:lnTo>
                                  <a:pt x="870" y="118"/>
                                </a:lnTo>
                                <a:lnTo>
                                  <a:pt x="870" y="117"/>
                                </a:lnTo>
                                <a:lnTo>
                                  <a:pt x="870" y="115"/>
                                </a:lnTo>
                                <a:lnTo>
                                  <a:pt x="865" y="107"/>
                                </a:lnTo>
                                <a:lnTo>
                                  <a:pt x="863" y="106"/>
                                </a:lnTo>
                                <a:lnTo>
                                  <a:pt x="831" y="106"/>
                                </a:lnTo>
                                <a:lnTo>
                                  <a:pt x="827" y="105"/>
                                </a:lnTo>
                                <a:lnTo>
                                  <a:pt x="831" y="97"/>
                                </a:lnTo>
                                <a:lnTo>
                                  <a:pt x="831" y="93"/>
                                </a:lnTo>
                                <a:lnTo>
                                  <a:pt x="829" y="90"/>
                                </a:lnTo>
                                <a:close/>
                                <a:moveTo>
                                  <a:pt x="703" y="96"/>
                                </a:moveTo>
                                <a:lnTo>
                                  <a:pt x="690" y="96"/>
                                </a:lnTo>
                                <a:lnTo>
                                  <a:pt x="684" y="98"/>
                                </a:lnTo>
                                <a:lnTo>
                                  <a:pt x="680" y="100"/>
                                </a:lnTo>
                                <a:lnTo>
                                  <a:pt x="675" y="101"/>
                                </a:lnTo>
                                <a:lnTo>
                                  <a:pt x="668" y="107"/>
                                </a:lnTo>
                                <a:lnTo>
                                  <a:pt x="663" y="117"/>
                                </a:lnTo>
                                <a:lnTo>
                                  <a:pt x="661" y="122"/>
                                </a:lnTo>
                                <a:lnTo>
                                  <a:pt x="721" y="122"/>
                                </a:lnTo>
                                <a:lnTo>
                                  <a:pt x="684" y="120"/>
                                </a:lnTo>
                                <a:lnTo>
                                  <a:pt x="685" y="117"/>
                                </a:lnTo>
                                <a:lnTo>
                                  <a:pt x="688" y="113"/>
                                </a:lnTo>
                                <a:lnTo>
                                  <a:pt x="691" y="111"/>
                                </a:lnTo>
                                <a:lnTo>
                                  <a:pt x="694" y="108"/>
                                </a:lnTo>
                                <a:lnTo>
                                  <a:pt x="697" y="105"/>
                                </a:lnTo>
                                <a:lnTo>
                                  <a:pt x="701" y="103"/>
                                </a:lnTo>
                                <a:lnTo>
                                  <a:pt x="703" y="100"/>
                                </a:lnTo>
                                <a:lnTo>
                                  <a:pt x="703" y="96"/>
                                </a:lnTo>
                                <a:close/>
                                <a:moveTo>
                                  <a:pt x="869" y="119"/>
                                </a:moveTo>
                                <a:lnTo>
                                  <a:pt x="856" y="119"/>
                                </a:lnTo>
                                <a:lnTo>
                                  <a:pt x="859" y="120"/>
                                </a:lnTo>
                                <a:lnTo>
                                  <a:pt x="868" y="120"/>
                                </a:lnTo>
                                <a:lnTo>
                                  <a:pt x="869" y="119"/>
                                </a:lnTo>
                                <a:close/>
                                <a:moveTo>
                                  <a:pt x="598" y="96"/>
                                </a:moveTo>
                                <a:lnTo>
                                  <a:pt x="573" y="96"/>
                                </a:lnTo>
                                <a:lnTo>
                                  <a:pt x="577" y="97"/>
                                </a:lnTo>
                                <a:lnTo>
                                  <a:pt x="580" y="99"/>
                                </a:lnTo>
                                <a:lnTo>
                                  <a:pt x="583" y="100"/>
                                </a:lnTo>
                                <a:lnTo>
                                  <a:pt x="586" y="103"/>
                                </a:lnTo>
                                <a:lnTo>
                                  <a:pt x="589" y="105"/>
                                </a:lnTo>
                                <a:lnTo>
                                  <a:pt x="592" y="106"/>
                                </a:lnTo>
                                <a:lnTo>
                                  <a:pt x="598" y="99"/>
                                </a:lnTo>
                                <a:lnTo>
                                  <a:pt x="598" y="96"/>
                                </a:lnTo>
                                <a:close/>
                                <a:moveTo>
                                  <a:pt x="851" y="102"/>
                                </a:moveTo>
                                <a:lnTo>
                                  <a:pt x="842" y="102"/>
                                </a:lnTo>
                                <a:lnTo>
                                  <a:pt x="837" y="103"/>
                                </a:lnTo>
                                <a:lnTo>
                                  <a:pt x="834" y="105"/>
                                </a:lnTo>
                                <a:lnTo>
                                  <a:pt x="831" y="106"/>
                                </a:lnTo>
                                <a:lnTo>
                                  <a:pt x="863" y="106"/>
                                </a:lnTo>
                                <a:lnTo>
                                  <a:pt x="860" y="105"/>
                                </a:lnTo>
                                <a:lnTo>
                                  <a:pt x="857" y="104"/>
                                </a:lnTo>
                                <a:lnTo>
                                  <a:pt x="854" y="103"/>
                                </a:lnTo>
                                <a:lnTo>
                                  <a:pt x="851" y="102"/>
                                </a:lnTo>
                                <a:close/>
                                <a:moveTo>
                                  <a:pt x="489" y="94"/>
                                </a:moveTo>
                                <a:lnTo>
                                  <a:pt x="456" y="94"/>
                                </a:lnTo>
                                <a:lnTo>
                                  <a:pt x="461" y="95"/>
                                </a:lnTo>
                                <a:lnTo>
                                  <a:pt x="467" y="98"/>
                                </a:lnTo>
                                <a:lnTo>
                                  <a:pt x="471" y="100"/>
                                </a:lnTo>
                                <a:lnTo>
                                  <a:pt x="478" y="102"/>
                                </a:lnTo>
                                <a:lnTo>
                                  <a:pt x="485" y="102"/>
                                </a:lnTo>
                                <a:lnTo>
                                  <a:pt x="488" y="95"/>
                                </a:lnTo>
                                <a:lnTo>
                                  <a:pt x="489" y="94"/>
                                </a:lnTo>
                                <a:close/>
                                <a:moveTo>
                                  <a:pt x="293" y="85"/>
                                </a:moveTo>
                                <a:lnTo>
                                  <a:pt x="249" y="85"/>
                                </a:lnTo>
                                <a:lnTo>
                                  <a:pt x="260" y="87"/>
                                </a:lnTo>
                                <a:lnTo>
                                  <a:pt x="270" y="92"/>
                                </a:lnTo>
                                <a:lnTo>
                                  <a:pt x="279" y="100"/>
                                </a:lnTo>
                                <a:lnTo>
                                  <a:pt x="285" y="100"/>
                                </a:lnTo>
                                <a:lnTo>
                                  <a:pt x="286" y="99"/>
                                </a:lnTo>
                                <a:lnTo>
                                  <a:pt x="289" y="90"/>
                                </a:lnTo>
                                <a:lnTo>
                                  <a:pt x="293" y="85"/>
                                </a:lnTo>
                                <a:close/>
                                <a:moveTo>
                                  <a:pt x="42" y="91"/>
                                </a:moveTo>
                                <a:lnTo>
                                  <a:pt x="41" y="91"/>
                                </a:lnTo>
                                <a:lnTo>
                                  <a:pt x="42" y="93"/>
                                </a:lnTo>
                                <a:lnTo>
                                  <a:pt x="42" y="91"/>
                                </a:lnTo>
                                <a:close/>
                                <a:moveTo>
                                  <a:pt x="905" y="73"/>
                                </a:moveTo>
                                <a:lnTo>
                                  <a:pt x="841" y="73"/>
                                </a:lnTo>
                                <a:lnTo>
                                  <a:pt x="847" y="74"/>
                                </a:lnTo>
                                <a:lnTo>
                                  <a:pt x="853" y="76"/>
                                </a:lnTo>
                                <a:lnTo>
                                  <a:pt x="858" y="78"/>
                                </a:lnTo>
                                <a:lnTo>
                                  <a:pt x="868" y="83"/>
                                </a:lnTo>
                                <a:lnTo>
                                  <a:pt x="871" y="85"/>
                                </a:lnTo>
                                <a:lnTo>
                                  <a:pt x="873" y="88"/>
                                </a:lnTo>
                                <a:lnTo>
                                  <a:pt x="876" y="91"/>
                                </a:lnTo>
                                <a:lnTo>
                                  <a:pt x="880" y="93"/>
                                </a:lnTo>
                                <a:lnTo>
                                  <a:pt x="884" y="89"/>
                                </a:lnTo>
                                <a:lnTo>
                                  <a:pt x="885" y="88"/>
                                </a:lnTo>
                                <a:lnTo>
                                  <a:pt x="886" y="87"/>
                                </a:lnTo>
                                <a:lnTo>
                                  <a:pt x="891" y="81"/>
                                </a:lnTo>
                                <a:lnTo>
                                  <a:pt x="898" y="76"/>
                                </a:lnTo>
                                <a:lnTo>
                                  <a:pt x="905" y="73"/>
                                </a:lnTo>
                                <a:close/>
                                <a:moveTo>
                                  <a:pt x="674" y="34"/>
                                </a:moveTo>
                                <a:lnTo>
                                  <a:pt x="657" y="34"/>
                                </a:lnTo>
                                <a:lnTo>
                                  <a:pt x="648" y="34"/>
                                </a:lnTo>
                                <a:lnTo>
                                  <a:pt x="639" y="36"/>
                                </a:lnTo>
                                <a:lnTo>
                                  <a:pt x="630" y="37"/>
                                </a:lnTo>
                                <a:lnTo>
                                  <a:pt x="622" y="39"/>
                                </a:lnTo>
                                <a:lnTo>
                                  <a:pt x="597" y="48"/>
                                </a:lnTo>
                                <a:lnTo>
                                  <a:pt x="590" y="51"/>
                                </a:lnTo>
                                <a:lnTo>
                                  <a:pt x="575" y="59"/>
                                </a:lnTo>
                                <a:lnTo>
                                  <a:pt x="566" y="63"/>
                                </a:lnTo>
                                <a:lnTo>
                                  <a:pt x="560" y="67"/>
                                </a:lnTo>
                                <a:lnTo>
                                  <a:pt x="552" y="72"/>
                                </a:lnTo>
                                <a:lnTo>
                                  <a:pt x="546" y="77"/>
                                </a:lnTo>
                                <a:lnTo>
                                  <a:pt x="541" y="83"/>
                                </a:lnTo>
                                <a:lnTo>
                                  <a:pt x="537" y="91"/>
                                </a:lnTo>
                                <a:lnTo>
                                  <a:pt x="595" y="91"/>
                                </a:lnTo>
                                <a:lnTo>
                                  <a:pt x="593" y="89"/>
                                </a:lnTo>
                                <a:lnTo>
                                  <a:pt x="591" y="86"/>
                                </a:lnTo>
                                <a:lnTo>
                                  <a:pt x="595" y="83"/>
                                </a:lnTo>
                                <a:lnTo>
                                  <a:pt x="597" y="82"/>
                                </a:lnTo>
                                <a:lnTo>
                                  <a:pt x="598" y="80"/>
                                </a:lnTo>
                                <a:lnTo>
                                  <a:pt x="607" y="78"/>
                                </a:lnTo>
                                <a:lnTo>
                                  <a:pt x="617" y="74"/>
                                </a:lnTo>
                                <a:lnTo>
                                  <a:pt x="637" y="68"/>
                                </a:lnTo>
                                <a:lnTo>
                                  <a:pt x="659" y="64"/>
                                </a:lnTo>
                                <a:lnTo>
                                  <a:pt x="670" y="63"/>
                                </a:lnTo>
                                <a:lnTo>
                                  <a:pt x="878" y="63"/>
                                </a:lnTo>
                                <a:lnTo>
                                  <a:pt x="876" y="60"/>
                                </a:lnTo>
                                <a:lnTo>
                                  <a:pt x="872" y="57"/>
                                </a:lnTo>
                                <a:lnTo>
                                  <a:pt x="737" y="57"/>
                                </a:lnTo>
                                <a:lnTo>
                                  <a:pt x="716" y="44"/>
                                </a:lnTo>
                                <a:lnTo>
                                  <a:pt x="699" y="37"/>
                                </a:lnTo>
                                <a:lnTo>
                                  <a:pt x="691" y="35"/>
                                </a:lnTo>
                                <a:lnTo>
                                  <a:pt x="674" y="34"/>
                                </a:lnTo>
                                <a:close/>
                                <a:moveTo>
                                  <a:pt x="878" y="63"/>
                                </a:moveTo>
                                <a:lnTo>
                                  <a:pt x="670" y="63"/>
                                </a:lnTo>
                                <a:lnTo>
                                  <a:pt x="681" y="65"/>
                                </a:lnTo>
                                <a:lnTo>
                                  <a:pt x="696" y="68"/>
                                </a:lnTo>
                                <a:lnTo>
                                  <a:pt x="703" y="69"/>
                                </a:lnTo>
                                <a:lnTo>
                                  <a:pt x="717" y="75"/>
                                </a:lnTo>
                                <a:lnTo>
                                  <a:pt x="723" y="78"/>
                                </a:lnTo>
                                <a:lnTo>
                                  <a:pt x="727" y="83"/>
                                </a:lnTo>
                                <a:lnTo>
                                  <a:pt x="731" y="89"/>
                                </a:lnTo>
                                <a:lnTo>
                                  <a:pt x="746" y="81"/>
                                </a:lnTo>
                                <a:lnTo>
                                  <a:pt x="753" y="78"/>
                                </a:lnTo>
                                <a:lnTo>
                                  <a:pt x="760" y="75"/>
                                </a:lnTo>
                                <a:lnTo>
                                  <a:pt x="767" y="72"/>
                                </a:lnTo>
                                <a:lnTo>
                                  <a:pt x="775" y="69"/>
                                </a:lnTo>
                                <a:lnTo>
                                  <a:pt x="782" y="67"/>
                                </a:lnTo>
                                <a:lnTo>
                                  <a:pt x="791" y="66"/>
                                </a:lnTo>
                                <a:lnTo>
                                  <a:pt x="949" y="66"/>
                                </a:lnTo>
                                <a:lnTo>
                                  <a:pt x="949" y="65"/>
                                </a:lnTo>
                                <a:lnTo>
                                  <a:pt x="880" y="65"/>
                                </a:lnTo>
                                <a:lnTo>
                                  <a:pt x="878" y="63"/>
                                </a:lnTo>
                                <a:close/>
                                <a:moveTo>
                                  <a:pt x="930" y="66"/>
                                </a:moveTo>
                                <a:lnTo>
                                  <a:pt x="800" y="66"/>
                                </a:lnTo>
                                <a:lnTo>
                                  <a:pt x="804" y="68"/>
                                </a:lnTo>
                                <a:lnTo>
                                  <a:pt x="808" y="70"/>
                                </a:lnTo>
                                <a:lnTo>
                                  <a:pt x="811" y="72"/>
                                </a:lnTo>
                                <a:lnTo>
                                  <a:pt x="814" y="75"/>
                                </a:lnTo>
                                <a:lnTo>
                                  <a:pt x="816" y="78"/>
                                </a:lnTo>
                                <a:lnTo>
                                  <a:pt x="820" y="80"/>
                                </a:lnTo>
                                <a:lnTo>
                                  <a:pt x="822" y="79"/>
                                </a:lnTo>
                                <a:lnTo>
                                  <a:pt x="823" y="78"/>
                                </a:lnTo>
                                <a:lnTo>
                                  <a:pt x="829" y="75"/>
                                </a:lnTo>
                                <a:lnTo>
                                  <a:pt x="835" y="73"/>
                                </a:lnTo>
                                <a:lnTo>
                                  <a:pt x="905" y="73"/>
                                </a:lnTo>
                                <a:lnTo>
                                  <a:pt x="913" y="69"/>
                                </a:lnTo>
                                <a:lnTo>
                                  <a:pt x="921" y="67"/>
                                </a:lnTo>
                                <a:lnTo>
                                  <a:pt x="930" y="66"/>
                                </a:lnTo>
                                <a:close/>
                                <a:moveTo>
                                  <a:pt x="187" y="8"/>
                                </a:moveTo>
                                <a:lnTo>
                                  <a:pt x="170" y="10"/>
                                </a:lnTo>
                                <a:lnTo>
                                  <a:pt x="155" y="16"/>
                                </a:lnTo>
                                <a:lnTo>
                                  <a:pt x="142" y="25"/>
                                </a:lnTo>
                                <a:lnTo>
                                  <a:pt x="130" y="35"/>
                                </a:lnTo>
                                <a:lnTo>
                                  <a:pt x="119" y="48"/>
                                </a:lnTo>
                                <a:lnTo>
                                  <a:pt x="108" y="61"/>
                                </a:lnTo>
                                <a:lnTo>
                                  <a:pt x="100" y="74"/>
                                </a:lnTo>
                                <a:lnTo>
                                  <a:pt x="97" y="76"/>
                                </a:lnTo>
                                <a:lnTo>
                                  <a:pt x="93" y="77"/>
                                </a:lnTo>
                                <a:lnTo>
                                  <a:pt x="124" y="77"/>
                                </a:lnTo>
                                <a:lnTo>
                                  <a:pt x="126" y="73"/>
                                </a:lnTo>
                                <a:lnTo>
                                  <a:pt x="130" y="66"/>
                                </a:lnTo>
                                <a:lnTo>
                                  <a:pt x="140" y="53"/>
                                </a:lnTo>
                                <a:lnTo>
                                  <a:pt x="145" y="47"/>
                                </a:lnTo>
                                <a:lnTo>
                                  <a:pt x="150" y="41"/>
                                </a:lnTo>
                                <a:lnTo>
                                  <a:pt x="157" y="36"/>
                                </a:lnTo>
                                <a:lnTo>
                                  <a:pt x="163" y="33"/>
                                </a:lnTo>
                                <a:lnTo>
                                  <a:pt x="186" y="33"/>
                                </a:lnTo>
                                <a:lnTo>
                                  <a:pt x="185" y="32"/>
                                </a:lnTo>
                                <a:lnTo>
                                  <a:pt x="182" y="28"/>
                                </a:lnTo>
                                <a:lnTo>
                                  <a:pt x="179" y="24"/>
                                </a:lnTo>
                                <a:lnTo>
                                  <a:pt x="182" y="23"/>
                                </a:lnTo>
                                <a:lnTo>
                                  <a:pt x="185" y="22"/>
                                </a:lnTo>
                                <a:lnTo>
                                  <a:pt x="211" y="22"/>
                                </a:lnTo>
                                <a:lnTo>
                                  <a:pt x="212" y="17"/>
                                </a:lnTo>
                                <a:lnTo>
                                  <a:pt x="214" y="14"/>
                                </a:lnTo>
                                <a:lnTo>
                                  <a:pt x="210" y="11"/>
                                </a:lnTo>
                                <a:lnTo>
                                  <a:pt x="205" y="10"/>
                                </a:lnTo>
                                <a:lnTo>
                                  <a:pt x="187" y="8"/>
                                </a:lnTo>
                                <a:close/>
                                <a:moveTo>
                                  <a:pt x="949" y="66"/>
                                </a:moveTo>
                                <a:lnTo>
                                  <a:pt x="939" y="66"/>
                                </a:lnTo>
                                <a:lnTo>
                                  <a:pt x="947" y="67"/>
                                </a:lnTo>
                                <a:lnTo>
                                  <a:pt x="949" y="66"/>
                                </a:lnTo>
                                <a:close/>
                                <a:moveTo>
                                  <a:pt x="922" y="31"/>
                                </a:moveTo>
                                <a:lnTo>
                                  <a:pt x="916" y="33"/>
                                </a:lnTo>
                                <a:lnTo>
                                  <a:pt x="911" y="36"/>
                                </a:lnTo>
                                <a:lnTo>
                                  <a:pt x="906" y="41"/>
                                </a:lnTo>
                                <a:lnTo>
                                  <a:pt x="902" y="46"/>
                                </a:lnTo>
                                <a:lnTo>
                                  <a:pt x="901" y="51"/>
                                </a:lnTo>
                                <a:lnTo>
                                  <a:pt x="899" y="55"/>
                                </a:lnTo>
                                <a:lnTo>
                                  <a:pt x="897" y="57"/>
                                </a:lnTo>
                                <a:lnTo>
                                  <a:pt x="895" y="59"/>
                                </a:lnTo>
                                <a:lnTo>
                                  <a:pt x="891" y="61"/>
                                </a:lnTo>
                                <a:lnTo>
                                  <a:pt x="887" y="63"/>
                                </a:lnTo>
                                <a:lnTo>
                                  <a:pt x="884" y="63"/>
                                </a:lnTo>
                                <a:lnTo>
                                  <a:pt x="880" y="65"/>
                                </a:lnTo>
                                <a:lnTo>
                                  <a:pt x="949" y="65"/>
                                </a:lnTo>
                                <a:lnTo>
                                  <a:pt x="949" y="59"/>
                                </a:lnTo>
                                <a:lnTo>
                                  <a:pt x="947" y="55"/>
                                </a:lnTo>
                                <a:lnTo>
                                  <a:pt x="944" y="52"/>
                                </a:lnTo>
                                <a:lnTo>
                                  <a:pt x="940" y="51"/>
                                </a:lnTo>
                                <a:lnTo>
                                  <a:pt x="916" y="51"/>
                                </a:lnTo>
                                <a:lnTo>
                                  <a:pt x="917" y="47"/>
                                </a:lnTo>
                                <a:lnTo>
                                  <a:pt x="923" y="39"/>
                                </a:lnTo>
                                <a:lnTo>
                                  <a:pt x="926" y="36"/>
                                </a:lnTo>
                                <a:lnTo>
                                  <a:pt x="926" y="34"/>
                                </a:lnTo>
                                <a:lnTo>
                                  <a:pt x="923" y="32"/>
                                </a:lnTo>
                                <a:lnTo>
                                  <a:pt x="922" y="31"/>
                                </a:lnTo>
                                <a:close/>
                                <a:moveTo>
                                  <a:pt x="472" y="14"/>
                                </a:moveTo>
                                <a:lnTo>
                                  <a:pt x="470" y="14"/>
                                </a:lnTo>
                                <a:lnTo>
                                  <a:pt x="467" y="16"/>
                                </a:lnTo>
                                <a:lnTo>
                                  <a:pt x="467" y="21"/>
                                </a:lnTo>
                                <a:lnTo>
                                  <a:pt x="467" y="24"/>
                                </a:lnTo>
                                <a:lnTo>
                                  <a:pt x="468" y="31"/>
                                </a:lnTo>
                                <a:lnTo>
                                  <a:pt x="470" y="36"/>
                                </a:lnTo>
                                <a:lnTo>
                                  <a:pt x="474" y="43"/>
                                </a:lnTo>
                                <a:lnTo>
                                  <a:pt x="480" y="46"/>
                                </a:lnTo>
                                <a:lnTo>
                                  <a:pt x="480" y="49"/>
                                </a:lnTo>
                                <a:lnTo>
                                  <a:pt x="478" y="51"/>
                                </a:lnTo>
                                <a:lnTo>
                                  <a:pt x="478" y="53"/>
                                </a:lnTo>
                                <a:lnTo>
                                  <a:pt x="479" y="54"/>
                                </a:lnTo>
                                <a:lnTo>
                                  <a:pt x="479" y="55"/>
                                </a:lnTo>
                                <a:lnTo>
                                  <a:pt x="478" y="55"/>
                                </a:lnTo>
                                <a:lnTo>
                                  <a:pt x="479" y="58"/>
                                </a:lnTo>
                                <a:lnTo>
                                  <a:pt x="478" y="62"/>
                                </a:lnTo>
                                <a:lnTo>
                                  <a:pt x="475" y="64"/>
                                </a:lnTo>
                                <a:lnTo>
                                  <a:pt x="512" y="64"/>
                                </a:lnTo>
                                <a:lnTo>
                                  <a:pt x="517" y="59"/>
                                </a:lnTo>
                                <a:lnTo>
                                  <a:pt x="529" y="51"/>
                                </a:lnTo>
                                <a:lnTo>
                                  <a:pt x="544" y="47"/>
                                </a:lnTo>
                                <a:lnTo>
                                  <a:pt x="552" y="46"/>
                                </a:lnTo>
                                <a:lnTo>
                                  <a:pt x="554" y="45"/>
                                </a:lnTo>
                                <a:lnTo>
                                  <a:pt x="500" y="45"/>
                                </a:lnTo>
                                <a:lnTo>
                                  <a:pt x="500" y="38"/>
                                </a:lnTo>
                                <a:lnTo>
                                  <a:pt x="503" y="32"/>
                                </a:lnTo>
                                <a:lnTo>
                                  <a:pt x="504" y="31"/>
                                </a:lnTo>
                                <a:lnTo>
                                  <a:pt x="482" y="31"/>
                                </a:lnTo>
                                <a:lnTo>
                                  <a:pt x="478" y="30"/>
                                </a:lnTo>
                                <a:lnTo>
                                  <a:pt x="478" y="27"/>
                                </a:lnTo>
                                <a:lnTo>
                                  <a:pt x="476" y="24"/>
                                </a:lnTo>
                                <a:lnTo>
                                  <a:pt x="476" y="22"/>
                                </a:lnTo>
                                <a:lnTo>
                                  <a:pt x="476" y="18"/>
                                </a:lnTo>
                                <a:lnTo>
                                  <a:pt x="472" y="14"/>
                                </a:lnTo>
                                <a:close/>
                                <a:moveTo>
                                  <a:pt x="403" y="14"/>
                                </a:moveTo>
                                <a:lnTo>
                                  <a:pt x="384" y="14"/>
                                </a:lnTo>
                                <a:lnTo>
                                  <a:pt x="371" y="19"/>
                                </a:lnTo>
                                <a:lnTo>
                                  <a:pt x="360" y="25"/>
                                </a:lnTo>
                                <a:lnTo>
                                  <a:pt x="355" y="29"/>
                                </a:lnTo>
                                <a:lnTo>
                                  <a:pt x="335" y="29"/>
                                </a:lnTo>
                                <a:lnTo>
                                  <a:pt x="326" y="32"/>
                                </a:lnTo>
                                <a:lnTo>
                                  <a:pt x="310" y="39"/>
                                </a:lnTo>
                                <a:lnTo>
                                  <a:pt x="295" y="49"/>
                                </a:lnTo>
                                <a:lnTo>
                                  <a:pt x="288" y="53"/>
                                </a:lnTo>
                                <a:lnTo>
                                  <a:pt x="280" y="60"/>
                                </a:lnTo>
                                <a:lnTo>
                                  <a:pt x="275" y="61"/>
                                </a:lnTo>
                                <a:lnTo>
                                  <a:pt x="328" y="61"/>
                                </a:lnTo>
                                <a:lnTo>
                                  <a:pt x="333" y="59"/>
                                </a:lnTo>
                                <a:lnTo>
                                  <a:pt x="352" y="59"/>
                                </a:lnTo>
                                <a:lnTo>
                                  <a:pt x="353" y="57"/>
                                </a:lnTo>
                                <a:lnTo>
                                  <a:pt x="356" y="53"/>
                                </a:lnTo>
                                <a:lnTo>
                                  <a:pt x="361" y="49"/>
                                </a:lnTo>
                                <a:lnTo>
                                  <a:pt x="367" y="46"/>
                                </a:lnTo>
                                <a:lnTo>
                                  <a:pt x="374" y="43"/>
                                </a:lnTo>
                                <a:lnTo>
                                  <a:pt x="388" y="39"/>
                                </a:lnTo>
                                <a:lnTo>
                                  <a:pt x="421" y="39"/>
                                </a:lnTo>
                                <a:lnTo>
                                  <a:pt x="420" y="34"/>
                                </a:lnTo>
                                <a:lnTo>
                                  <a:pt x="420" y="29"/>
                                </a:lnTo>
                                <a:lnTo>
                                  <a:pt x="418" y="24"/>
                                </a:lnTo>
                                <a:lnTo>
                                  <a:pt x="414" y="20"/>
                                </a:lnTo>
                                <a:lnTo>
                                  <a:pt x="409" y="17"/>
                                </a:lnTo>
                                <a:lnTo>
                                  <a:pt x="403" y="14"/>
                                </a:lnTo>
                                <a:close/>
                                <a:moveTo>
                                  <a:pt x="352" y="59"/>
                                </a:moveTo>
                                <a:lnTo>
                                  <a:pt x="333" y="59"/>
                                </a:lnTo>
                                <a:lnTo>
                                  <a:pt x="344" y="61"/>
                                </a:lnTo>
                                <a:lnTo>
                                  <a:pt x="350" y="61"/>
                                </a:lnTo>
                                <a:lnTo>
                                  <a:pt x="352" y="59"/>
                                </a:lnTo>
                                <a:close/>
                                <a:moveTo>
                                  <a:pt x="256" y="0"/>
                                </a:moveTo>
                                <a:lnTo>
                                  <a:pt x="253" y="1"/>
                                </a:lnTo>
                                <a:lnTo>
                                  <a:pt x="245" y="4"/>
                                </a:lnTo>
                                <a:lnTo>
                                  <a:pt x="246" y="14"/>
                                </a:lnTo>
                                <a:lnTo>
                                  <a:pt x="249" y="23"/>
                                </a:lnTo>
                                <a:lnTo>
                                  <a:pt x="251" y="32"/>
                                </a:lnTo>
                                <a:lnTo>
                                  <a:pt x="254" y="40"/>
                                </a:lnTo>
                                <a:lnTo>
                                  <a:pt x="251" y="43"/>
                                </a:lnTo>
                                <a:lnTo>
                                  <a:pt x="247" y="44"/>
                                </a:lnTo>
                                <a:lnTo>
                                  <a:pt x="238" y="44"/>
                                </a:lnTo>
                                <a:lnTo>
                                  <a:pt x="227" y="46"/>
                                </a:lnTo>
                                <a:lnTo>
                                  <a:pt x="217" y="47"/>
                                </a:lnTo>
                                <a:lnTo>
                                  <a:pt x="212" y="48"/>
                                </a:lnTo>
                                <a:lnTo>
                                  <a:pt x="207" y="49"/>
                                </a:lnTo>
                                <a:lnTo>
                                  <a:pt x="203" y="51"/>
                                </a:lnTo>
                                <a:lnTo>
                                  <a:pt x="198" y="54"/>
                                </a:lnTo>
                                <a:lnTo>
                                  <a:pt x="196" y="57"/>
                                </a:lnTo>
                                <a:lnTo>
                                  <a:pt x="193" y="58"/>
                                </a:lnTo>
                                <a:lnTo>
                                  <a:pt x="190" y="59"/>
                                </a:lnTo>
                                <a:lnTo>
                                  <a:pt x="269" y="59"/>
                                </a:lnTo>
                                <a:lnTo>
                                  <a:pt x="279" y="46"/>
                                </a:lnTo>
                                <a:lnTo>
                                  <a:pt x="281" y="44"/>
                                </a:lnTo>
                                <a:lnTo>
                                  <a:pt x="247" y="44"/>
                                </a:lnTo>
                                <a:lnTo>
                                  <a:pt x="242" y="43"/>
                                </a:lnTo>
                                <a:lnTo>
                                  <a:pt x="282" y="43"/>
                                </a:lnTo>
                                <a:lnTo>
                                  <a:pt x="285" y="41"/>
                                </a:lnTo>
                                <a:lnTo>
                                  <a:pt x="291" y="35"/>
                                </a:lnTo>
                                <a:lnTo>
                                  <a:pt x="298" y="32"/>
                                </a:lnTo>
                                <a:lnTo>
                                  <a:pt x="306" y="27"/>
                                </a:lnTo>
                                <a:lnTo>
                                  <a:pt x="267" y="27"/>
                                </a:lnTo>
                                <a:lnTo>
                                  <a:pt x="263" y="22"/>
                                </a:lnTo>
                                <a:lnTo>
                                  <a:pt x="261" y="15"/>
                                </a:lnTo>
                                <a:lnTo>
                                  <a:pt x="260" y="3"/>
                                </a:lnTo>
                                <a:lnTo>
                                  <a:pt x="256" y="0"/>
                                </a:lnTo>
                                <a:close/>
                                <a:moveTo>
                                  <a:pt x="9" y="19"/>
                                </a:moveTo>
                                <a:lnTo>
                                  <a:pt x="7" y="22"/>
                                </a:lnTo>
                                <a:lnTo>
                                  <a:pt x="7" y="25"/>
                                </a:lnTo>
                                <a:lnTo>
                                  <a:pt x="6" y="29"/>
                                </a:lnTo>
                                <a:lnTo>
                                  <a:pt x="6" y="33"/>
                                </a:lnTo>
                                <a:lnTo>
                                  <a:pt x="8" y="39"/>
                                </a:lnTo>
                                <a:lnTo>
                                  <a:pt x="11" y="46"/>
                                </a:lnTo>
                                <a:lnTo>
                                  <a:pt x="14" y="53"/>
                                </a:lnTo>
                                <a:lnTo>
                                  <a:pt x="18" y="58"/>
                                </a:lnTo>
                                <a:lnTo>
                                  <a:pt x="35" y="58"/>
                                </a:lnTo>
                                <a:lnTo>
                                  <a:pt x="34" y="52"/>
                                </a:lnTo>
                                <a:lnTo>
                                  <a:pt x="34" y="45"/>
                                </a:lnTo>
                                <a:lnTo>
                                  <a:pt x="35" y="39"/>
                                </a:lnTo>
                                <a:lnTo>
                                  <a:pt x="37" y="34"/>
                                </a:lnTo>
                                <a:lnTo>
                                  <a:pt x="21" y="34"/>
                                </a:lnTo>
                                <a:lnTo>
                                  <a:pt x="18" y="30"/>
                                </a:lnTo>
                                <a:lnTo>
                                  <a:pt x="16" y="24"/>
                                </a:lnTo>
                                <a:lnTo>
                                  <a:pt x="14" y="20"/>
                                </a:lnTo>
                                <a:lnTo>
                                  <a:pt x="9" y="19"/>
                                </a:lnTo>
                                <a:close/>
                                <a:moveTo>
                                  <a:pt x="798" y="1"/>
                                </a:moveTo>
                                <a:lnTo>
                                  <a:pt x="791" y="5"/>
                                </a:lnTo>
                                <a:lnTo>
                                  <a:pt x="789" y="9"/>
                                </a:lnTo>
                                <a:lnTo>
                                  <a:pt x="789" y="13"/>
                                </a:lnTo>
                                <a:lnTo>
                                  <a:pt x="791" y="19"/>
                                </a:lnTo>
                                <a:lnTo>
                                  <a:pt x="794" y="29"/>
                                </a:lnTo>
                                <a:lnTo>
                                  <a:pt x="794" y="34"/>
                                </a:lnTo>
                                <a:lnTo>
                                  <a:pt x="791" y="39"/>
                                </a:lnTo>
                                <a:lnTo>
                                  <a:pt x="776" y="41"/>
                                </a:lnTo>
                                <a:lnTo>
                                  <a:pt x="769" y="44"/>
                                </a:lnTo>
                                <a:lnTo>
                                  <a:pt x="762" y="45"/>
                                </a:lnTo>
                                <a:lnTo>
                                  <a:pt x="755" y="48"/>
                                </a:lnTo>
                                <a:lnTo>
                                  <a:pt x="743" y="54"/>
                                </a:lnTo>
                                <a:lnTo>
                                  <a:pt x="737" y="57"/>
                                </a:lnTo>
                                <a:lnTo>
                                  <a:pt x="872" y="57"/>
                                </a:lnTo>
                                <a:lnTo>
                                  <a:pt x="870" y="56"/>
                                </a:lnTo>
                                <a:lnTo>
                                  <a:pt x="864" y="53"/>
                                </a:lnTo>
                                <a:lnTo>
                                  <a:pt x="858" y="50"/>
                                </a:lnTo>
                                <a:lnTo>
                                  <a:pt x="855" y="49"/>
                                </a:lnTo>
                                <a:lnTo>
                                  <a:pt x="822" y="49"/>
                                </a:lnTo>
                                <a:lnTo>
                                  <a:pt x="820" y="48"/>
                                </a:lnTo>
                                <a:lnTo>
                                  <a:pt x="814" y="45"/>
                                </a:lnTo>
                                <a:lnTo>
                                  <a:pt x="812" y="44"/>
                                </a:lnTo>
                                <a:lnTo>
                                  <a:pt x="809" y="42"/>
                                </a:lnTo>
                                <a:lnTo>
                                  <a:pt x="811" y="39"/>
                                </a:lnTo>
                                <a:lnTo>
                                  <a:pt x="817" y="34"/>
                                </a:lnTo>
                                <a:lnTo>
                                  <a:pt x="825" y="28"/>
                                </a:lnTo>
                                <a:lnTo>
                                  <a:pt x="828" y="27"/>
                                </a:lnTo>
                                <a:lnTo>
                                  <a:pt x="831" y="24"/>
                                </a:lnTo>
                                <a:lnTo>
                                  <a:pt x="835" y="22"/>
                                </a:lnTo>
                                <a:lnTo>
                                  <a:pt x="841" y="21"/>
                                </a:lnTo>
                                <a:lnTo>
                                  <a:pt x="846" y="19"/>
                                </a:lnTo>
                                <a:lnTo>
                                  <a:pt x="846" y="18"/>
                                </a:lnTo>
                                <a:lnTo>
                                  <a:pt x="806" y="18"/>
                                </a:lnTo>
                                <a:lnTo>
                                  <a:pt x="804" y="13"/>
                                </a:lnTo>
                                <a:lnTo>
                                  <a:pt x="802" y="9"/>
                                </a:lnTo>
                                <a:lnTo>
                                  <a:pt x="798" y="1"/>
                                </a:lnTo>
                                <a:close/>
                                <a:moveTo>
                                  <a:pt x="837" y="46"/>
                                </a:moveTo>
                                <a:lnTo>
                                  <a:pt x="831" y="47"/>
                                </a:lnTo>
                                <a:lnTo>
                                  <a:pt x="829" y="49"/>
                                </a:lnTo>
                                <a:lnTo>
                                  <a:pt x="855" y="49"/>
                                </a:lnTo>
                                <a:lnTo>
                                  <a:pt x="851" y="48"/>
                                </a:lnTo>
                                <a:lnTo>
                                  <a:pt x="837" y="46"/>
                                </a:lnTo>
                                <a:close/>
                                <a:moveTo>
                                  <a:pt x="186" y="33"/>
                                </a:moveTo>
                                <a:lnTo>
                                  <a:pt x="163" y="33"/>
                                </a:lnTo>
                                <a:lnTo>
                                  <a:pt x="167" y="35"/>
                                </a:lnTo>
                                <a:lnTo>
                                  <a:pt x="171" y="36"/>
                                </a:lnTo>
                                <a:lnTo>
                                  <a:pt x="174" y="39"/>
                                </a:lnTo>
                                <a:lnTo>
                                  <a:pt x="177" y="42"/>
                                </a:lnTo>
                                <a:lnTo>
                                  <a:pt x="180" y="45"/>
                                </a:lnTo>
                                <a:lnTo>
                                  <a:pt x="184" y="44"/>
                                </a:lnTo>
                                <a:lnTo>
                                  <a:pt x="188" y="42"/>
                                </a:lnTo>
                                <a:lnTo>
                                  <a:pt x="191" y="39"/>
                                </a:lnTo>
                                <a:lnTo>
                                  <a:pt x="186" y="33"/>
                                </a:lnTo>
                                <a:close/>
                                <a:moveTo>
                                  <a:pt x="584" y="14"/>
                                </a:moveTo>
                                <a:lnTo>
                                  <a:pt x="573" y="14"/>
                                </a:lnTo>
                                <a:lnTo>
                                  <a:pt x="562" y="16"/>
                                </a:lnTo>
                                <a:lnTo>
                                  <a:pt x="541" y="22"/>
                                </a:lnTo>
                                <a:lnTo>
                                  <a:pt x="531" y="27"/>
                                </a:lnTo>
                                <a:lnTo>
                                  <a:pt x="522" y="31"/>
                                </a:lnTo>
                                <a:lnTo>
                                  <a:pt x="508" y="41"/>
                                </a:lnTo>
                                <a:lnTo>
                                  <a:pt x="500" y="45"/>
                                </a:lnTo>
                                <a:lnTo>
                                  <a:pt x="554" y="45"/>
                                </a:lnTo>
                                <a:lnTo>
                                  <a:pt x="558" y="43"/>
                                </a:lnTo>
                                <a:lnTo>
                                  <a:pt x="564" y="39"/>
                                </a:lnTo>
                                <a:lnTo>
                                  <a:pt x="569" y="36"/>
                                </a:lnTo>
                                <a:lnTo>
                                  <a:pt x="575" y="34"/>
                                </a:lnTo>
                                <a:lnTo>
                                  <a:pt x="588" y="33"/>
                                </a:lnTo>
                                <a:lnTo>
                                  <a:pt x="605" y="33"/>
                                </a:lnTo>
                                <a:lnTo>
                                  <a:pt x="605" y="29"/>
                                </a:lnTo>
                                <a:lnTo>
                                  <a:pt x="604" y="23"/>
                                </a:lnTo>
                                <a:lnTo>
                                  <a:pt x="604" y="18"/>
                                </a:lnTo>
                                <a:lnTo>
                                  <a:pt x="594" y="15"/>
                                </a:lnTo>
                                <a:lnTo>
                                  <a:pt x="584" y="14"/>
                                </a:lnTo>
                                <a:close/>
                                <a:moveTo>
                                  <a:pt x="421" y="39"/>
                                </a:moveTo>
                                <a:lnTo>
                                  <a:pt x="395" y="39"/>
                                </a:lnTo>
                                <a:lnTo>
                                  <a:pt x="403" y="40"/>
                                </a:lnTo>
                                <a:lnTo>
                                  <a:pt x="410" y="41"/>
                                </a:lnTo>
                                <a:lnTo>
                                  <a:pt x="417" y="44"/>
                                </a:lnTo>
                                <a:lnTo>
                                  <a:pt x="421" y="43"/>
                                </a:lnTo>
                                <a:lnTo>
                                  <a:pt x="421" y="39"/>
                                </a:lnTo>
                                <a:close/>
                                <a:moveTo>
                                  <a:pt x="605" y="33"/>
                                </a:moveTo>
                                <a:lnTo>
                                  <a:pt x="588" y="33"/>
                                </a:lnTo>
                                <a:lnTo>
                                  <a:pt x="595" y="34"/>
                                </a:lnTo>
                                <a:lnTo>
                                  <a:pt x="602" y="35"/>
                                </a:lnTo>
                                <a:lnTo>
                                  <a:pt x="605" y="34"/>
                                </a:lnTo>
                                <a:lnTo>
                                  <a:pt x="605" y="33"/>
                                </a:lnTo>
                                <a:close/>
                                <a:moveTo>
                                  <a:pt x="48" y="8"/>
                                </a:moveTo>
                                <a:lnTo>
                                  <a:pt x="44" y="8"/>
                                </a:lnTo>
                                <a:lnTo>
                                  <a:pt x="40" y="10"/>
                                </a:lnTo>
                                <a:lnTo>
                                  <a:pt x="33" y="14"/>
                                </a:lnTo>
                                <a:lnTo>
                                  <a:pt x="30" y="18"/>
                                </a:lnTo>
                                <a:lnTo>
                                  <a:pt x="25" y="25"/>
                                </a:lnTo>
                                <a:lnTo>
                                  <a:pt x="21" y="34"/>
                                </a:lnTo>
                                <a:lnTo>
                                  <a:pt x="37" y="34"/>
                                </a:lnTo>
                                <a:lnTo>
                                  <a:pt x="40" y="28"/>
                                </a:lnTo>
                                <a:lnTo>
                                  <a:pt x="43" y="23"/>
                                </a:lnTo>
                                <a:lnTo>
                                  <a:pt x="47" y="18"/>
                                </a:lnTo>
                                <a:lnTo>
                                  <a:pt x="51" y="14"/>
                                </a:lnTo>
                                <a:lnTo>
                                  <a:pt x="52" y="11"/>
                                </a:lnTo>
                                <a:lnTo>
                                  <a:pt x="50" y="9"/>
                                </a:lnTo>
                                <a:lnTo>
                                  <a:pt x="48" y="8"/>
                                </a:lnTo>
                                <a:close/>
                                <a:moveTo>
                                  <a:pt x="505" y="17"/>
                                </a:moveTo>
                                <a:lnTo>
                                  <a:pt x="502" y="17"/>
                                </a:lnTo>
                                <a:lnTo>
                                  <a:pt x="499" y="18"/>
                                </a:lnTo>
                                <a:lnTo>
                                  <a:pt x="496" y="21"/>
                                </a:lnTo>
                                <a:lnTo>
                                  <a:pt x="494" y="23"/>
                                </a:lnTo>
                                <a:lnTo>
                                  <a:pt x="491" y="26"/>
                                </a:lnTo>
                                <a:lnTo>
                                  <a:pt x="488" y="28"/>
                                </a:lnTo>
                                <a:lnTo>
                                  <a:pt x="485" y="29"/>
                                </a:lnTo>
                                <a:lnTo>
                                  <a:pt x="482" y="31"/>
                                </a:lnTo>
                                <a:lnTo>
                                  <a:pt x="504" y="31"/>
                                </a:lnTo>
                                <a:lnTo>
                                  <a:pt x="506" y="27"/>
                                </a:lnTo>
                                <a:lnTo>
                                  <a:pt x="508" y="20"/>
                                </a:lnTo>
                                <a:lnTo>
                                  <a:pt x="505" y="17"/>
                                </a:lnTo>
                                <a:close/>
                                <a:moveTo>
                                  <a:pt x="309" y="10"/>
                                </a:moveTo>
                                <a:lnTo>
                                  <a:pt x="302" y="10"/>
                                </a:lnTo>
                                <a:lnTo>
                                  <a:pt x="296" y="11"/>
                                </a:lnTo>
                                <a:lnTo>
                                  <a:pt x="289" y="12"/>
                                </a:lnTo>
                                <a:lnTo>
                                  <a:pt x="283" y="15"/>
                                </a:lnTo>
                                <a:lnTo>
                                  <a:pt x="277" y="19"/>
                                </a:lnTo>
                                <a:lnTo>
                                  <a:pt x="272" y="22"/>
                                </a:lnTo>
                                <a:lnTo>
                                  <a:pt x="267" y="27"/>
                                </a:lnTo>
                                <a:lnTo>
                                  <a:pt x="306" y="27"/>
                                </a:lnTo>
                                <a:lnTo>
                                  <a:pt x="314" y="24"/>
                                </a:lnTo>
                                <a:lnTo>
                                  <a:pt x="323" y="23"/>
                                </a:lnTo>
                                <a:lnTo>
                                  <a:pt x="323" y="19"/>
                                </a:lnTo>
                                <a:lnTo>
                                  <a:pt x="321" y="16"/>
                                </a:lnTo>
                                <a:lnTo>
                                  <a:pt x="318" y="13"/>
                                </a:lnTo>
                                <a:lnTo>
                                  <a:pt x="315" y="12"/>
                                </a:lnTo>
                                <a:lnTo>
                                  <a:pt x="309" y="10"/>
                                </a:lnTo>
                                <a:close/>
                                <a:moveTo>
                                  <a:pt x="211" y="22"/>
                                </a:moveTo>
                                <a:lnTo>
                                  <a:pt x="199" y="22"/>
                                </a:lnTo>
                                <a:lnTo>
                                  <a:pt x="201" y="23"/>
                                </a:lnTo>
                                <a:lnTo>
                                  <a:pt x="205" y="24"/>
                                </a:lnTo>
                                <a:lnTo>
                                  <a:pt x="209" y="24"/>
                                </a:lnTo>
                                <a:lnTo>
                                  <a:pt x="211" y="22"/>
                                </a:lnTo>
                                <a:close/>
                                <a:moveTo>
                                  <a:pt x="840" y="11"/>
                                </a:moveTo>
                                <a:lnTo>
                                  <a:pt x="830" y="12"/>
                                </a:lnTo>
                                <a:lnTo>
                                  <a:pt x="824" y="12"/>
                                </a:lnTo>
                                <a:lnTo>
                                  <a:pt x="810" y="17"/>
                                </a:lnTo>
                                <a:lnTo>
                                  <a:pt x="806" y="18"/>
                                </a:lnTo>
                                <a:lnTo>
                                  <a:pt x="846" y="18"/>
                                </a:lnTo>
                                <a:lnTo>
                                  <a:pt x="846" y="14"/>
                                </a:lnTo>
                                <a:lnTo>
                                  <a:pt x="845" y="14"/>
                                </a:lnTo>
                                <a:lnTo>
                                  <a:pt x="844" y="12"/>
                                </a:lnTo>
                                <a:lnTo>
                                  <a:pt x="840" y="11"/>
                                </a:lnTo>
                                <a:close/>
                                <a:moveTo>
                                  <a:pt x="846" y="13"/>
                                </a:moveTo>
                                <a:lnTo>
                                  <a:pt x="845" y="14"/>
                                </a:lnTo>
                                <a:lnTo>
                                  <a:pt x="846" y="14"/>
                                </a:lnTo>
                                <a:lnTo>
                                  <a:pt x="84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370" y="474"/>
                            <a:ext cx="23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135"/>
                        <wps:cNvSpPr>
                          <a:spLocks/>
                        </wps:cNvSpPr>
                        <wps:spPr bwMode="auto">
                          <a:xfrm>
                            <a:off x="5877" y="876"/>
                            <a:ext cx="95" cy="191"/>
                          </a:xfrm>
                          <a:custGeom>
                            <a:avLst/>
                            <a:gdLst>
                              <a:gd name="T0" fmla="+- 0 5910 5877"/>
                              <a:gd name="T1" fmla="*/ T0 w 95"/>
                              <a:gd name="T2" fmla="+- 0 876 876"/>
                              <a:gd name="T3" fmla="*/ 876 h 191"/>
                              <a:gd name="T4" fmla="+- 0 5906 5877"/>
                              <a:gd name="T5" fmla="*/ T4 w 95"/>
                              <a:gd name="T6" fmla="+- 0 876 876"/>
                              <a:gd name="T7" fmla="*/ 876 h 191"/>
                              <a:gd name="T8" fmla="+- 0 5902 5877"/>
                              <a:gd name="T9" fmla="*/ T8 w 95"/>
                              <a:gd name="T10" fmla="+- 0 876 876"/>
                              <a:gd name="T11" fmla="*/ 876 h 191"/>
                              <a:gd name="T12" fmla="+- 0 5898 5877"/>
                              <a:gd name="T13" fmla="*/ T12 w 95"/>
                              <a:gd name="T14" fmla="+- 0 878 876"/>
                              <a:gd name="T15" fmla="*/ 878 h 191"/>
                              <a:gd name="T16" fmla="+- 0 5895 5877"/>
                              <a:gd name="T17" fmla="*/ T16 w 95"/>
                              <a:gd name="T18" fmla="+- 0 878 876"/>
                              <a:gd name="T19" fmla="*/ 878 h 191"/>
                              <a:gd name="T20" fmla="+- 0 5890 5877"/>
                              <a:gd name="T21" fmla="*/ T20 w 95"/>
                              <a:gd name="T22" fmla="+- 0 879 876"/>
                              <a:gd name="T23" fmla="*/ 879 h 191"/>
                              <a:gd name="T24" fmla="+- 0 5888 5877"/>
                              <a:gd name="T25" fmla="*/ T24 w 95"/>
                              <a:gd name="T26" fmla="+- 0 881 876"/>
                              <a:gd name="T27" fmla="*/ 881 h 191"/>
                              <a:gd name="T28" fmla="+- 0 5885 5877"/>
                              <a:gd name="T29" fmla="*/ T28 w 95"/>
                              <a:gd name="T30" fmla="+- 0 883 876"/>
                              <a:gd name="T31" fmla="*/ 883 h 191"/>
                              <a:gd name="T32" fmla="+- 0 5883 5877"/>
                              <a:gd name="T33" fmla="*/ T32 w 95"/>
                              <a:gd name="T34" fmla="+- 0 885 876"/>
                              <a:gd name="T35" fmla="*/ 885 h 191"/>
                              <a:gd name="T36" fmla="+- 0 5881 5877"/>
                              <a:gd name="T37" fmla="*/ T36 w 95"/>
                              <a:gd name="T38" fmla="+- 0 889 876"/>
                              <a:gd name="T39" fmla="*/ 889 h 191"/>
                              <a:gd name="T40" fmla="+- 0 5879 5877"/>
                              <a:gd name="T41" fmla="*/ T40 w 95"/>
                              <a:gd name="T42" fmla="+- 0 899 876"/>
                              <a:gd name="T43" fmla="*/ 899 h 191"/>
                              <a:gd name="T44" fmla="+- 0 5878 5877"/>
                              <a:gd name="T45" fmla="*/ T44 w 95"/>
                              <a:gd name="T46" fmla="+- 0 909 876"/>
                              <a:gd name="T47" fmla="*/ 909 h 191"/>
                              <a:gd name="T48" fmla="+- 0 5877 5877"/>
                              <a:gd name="T49" fmla="*/ T48 w 95"/>
                              <a:gd name="T50" fmla="+- 0 920 876"/>
                              <a:gd name="T51" fmla="*/ 920 h 191"/>
                              <a:gd name="T52" fmla="+- 0 5879 5877"/>
                              <a:gd name="T53" fmla="*/ T52 w 95"/>
                              <a:gd name="T54" fmla="+- 0 930 876"/>
                              <a:gd name="T55" fmla="*/ 930 h 191"/>
                              <a:gd name="T56" fmla="+- 0 5879 5877"/>
                              <a:gd name="T57" fmla="*/ T56 w 95"/>
                              <a:gd name="T58" fmla="+- 0 963 876"/>
                              <a:gd name="T59" fmla="*/ 963 h 191"/>
                              <a:gd name="T60" fmla="+- 0 5883 5877"/>
                              <a:gd name="T61" fmla="*/ T60 w 95"/>
                              <a:gd name="T62" fmla="+- 0 997 876"/>
                              <a:gd name="T63" fmla="*/ 997 h 191"/>
                              <a:gd name="T64" fmla="+- 0 5888 5877"/>
                              <a:gd name="T65" fmla="*/ T64 w 95"/>
                              <a:gd name="T66" fmla="+- 0 1032 876"/>
                              <a:gd name="T67" fmla="*/ 1032 h 191"/>
                              <a:gd name="T68" fmla="+- 0 5893 5877"/>
                              <a:gd name="T69" fmla="*/ T68 w 95"/>
                              <a:gd name="T70" fmla="+- 0 1066 876"/>
                              <a:gd name="T71" fmla="*/ 1066 h 191"/>
                              <a:gd name="T72" fmla="+- 0 5903 5877"/>
                              <a:gd name="T73" fmla="*/ T72 w 95"/>
                              <a:gd name="T74" fmla="+- 0 1066 876"/>
                              <a:gd name="T75" fmla="*/ 1066 h 191"/>
                              <a:gd name="T76" fmla="+- 0 5912 5877"/>
                              <a:gd name="T77" fmla="*/ T76 w 95"/>
                              <a:gd name="T78" fmla="+- 0 1065 876"/>
                              <a:gd name="T79" fmla="*/ 1065 h 191"/>
                              <a:gd name="T80" fmla="+- 0 5922 5877"/>
                              <a:gd name="T81" fmla="*/ T80 w 95"/>
                              <a:gd name="T82" fmla="+- 0 1065 876"/>
                              <a:gd name="T83" fmla="*/ 1065 h 191"/>
                              <a:gd name="T84" fmla="+- 0 5932 5877"/>
                              <a:gd name="T85" fmla="*/ T84 w 95"/>
                              <a:gd name="T86" fmla="+- 0 1065 876"/>
                              <a:gd name="T87" fmla="*/ 1065 h 191"/>
                              <a:gd name="T88" fmla="+- 0 5972 5877"/>
                              <a:gd name="T89" fmla="*/ T88 w 95"/>
                              <a:gd name="T90" fmla="+- 0 1065 876"/>
                              <a:gd name="T91" fmla="*/ 1065 h 191"/>
                              <a:gd name="T92" fmla="+- 0 5971 5877"/>
                              <a:gd name="T93" fmla="*/ T92 w 95"/>
                              <a:gd name="T94" fmla="+- 0 1050 876"/>
                              <a:gd name="T95" fmla="*/ 1050 h 191"/>
                              <a:gd name="T96" fmla="+- 0 5968 5877"/>
                              <a:gd name="T97" fmla="*/ T96 w 95"/>
                              <a:gd name="T98" fmla="+- 0 1033 876"/>
                              <a:gd name="T99" fmla="*/ 1033 h 191"/>
                              <a:gd name="T100" fmla="+- 0 5965 5877"/>
                              <a:gd name="T101" fmla="*/ T100 w 95"/>
                              <a:gd name="T102" fmla="+- 0 1017 876"/>
                              <a:gd name="T103" fmla="*/ 1017 h 191"/>
                              <a:gd name="T104" fmla="+- 0 5964 5877"/>
                              <a:gd name="T105" fmla="*/ T104 w 95"/>
                              <a:gd name="T106" fmla="+- 0 1001 876"/>
                              <a:gd name="T107" fmla="*/ 1001 h 191"/>
                              <a:gd name="T108" fmla="+- 0 5963 5877"/>
                              <a:gd name="T109" fmla="*/ T108 w 95"/>
                              <a:gd name="T110" fmla="+- 0 993 876"/>
                              <a:gd name="T111" fmla="*/ 993 h 191"/>
                              <a:gd name="T112" fmla="+- 0 5961 5877"/>
                              <a:gd name="T113" fmla="*/ T112 w 95"/>
                              <a:gd name="T114" fmla="+- 0 985 876"/>
                              <a:gd name="T115" fmla="*/ 985 h 191"/>
                              <a:gd name="T116" fmla="+- 0 5959 5877"/>
                              <a:gd name="T117" fmla="*/ T116 w 95"/>
                              <a:gd name="T118" fmla="+- 0 970 876"/>
                              <a:gd name="T119" fmla="*/ 970 h 191"/>
                              <a:gd name="T120" fmla="+- 0 5958 5877"/>
                              <a:gd name="T121" fmla="*/ T120 w 95"/>
                              <a:gd name="T122" fmla="+- 0 959 876"/>
                              <a:gd name="T123" fmla="*/ 959 h 191"/>
                              <a:gd name="T124" fmla="+- 0 5956 5877"/>
                              <a:gd name="T125" fmla="*/ T124 w 95"/>
                              <a:gd name="T126" fmla="+- 0 947 876"/>
                              <a:gd name="T127" fmla="*/ 947 h 191"/>
                              <a:gd name="T128" fmla="+- 0 5954 5877"/>
                              <a:gd name="T129" fmla="*/ T128 w 95"/>
                              <a:gd name="T130" fmla="+- 0 937 876"/>
                              <a:gd name="T131" fmla="*/ 937 h 191"/>
                              <a:gd name="T132" fmla="+- 0 5952 5877"/>
                              <a:gd name="T133" fmla="*/ T132 w 95"/>
                              <a:gd name="T134" fmla="+- 0 926 876"/>
                              <a:gd name="T135" fmla="*/ 926 h 191"/>
                              <a:gd name="T136" fmla="+- 0 5950 5877"/>
                              <a:gd name="T137" fmla="*/ T136 w 95"/>
                              <a:gd name="T138" fmla="+- 0 916 876"/>
                              <a:gd name="T139" fmla="*/ 916 h 191"/>
                              <a:gd name="T140" fmla="+- 0 5946 5877"/>
                              <a:gd name="T141" fmla="*/ T140 w 95"/>
                              <a:gd name="T142" fmla="+- 0 906 876"/>
                              <a:gd name="T143" fmla="*/ 906 h 191"/>
                              <a:gd name="T144" fmla="+- 0 5942 5877"/>
                              <a:gd name="T145" fmla="*/ T144 w 95"/>
                              <a:gd name="T146" fmla="+- 0 896 876"/>
                              <a:gd name="T147" fmla="*/ 896 h 191"/>
                              <a:gd name="T148" fmla="+- 0 5937 5877"/>
                              <a:gd name="T149" fmla="*/ T148 w 95"/>
                              <a:gd name="T150" fmla="+- 0 887 876"/>
                              <a:gd name="T151" fmla="*/ 887 h 191"/>
                              <a:gd name="T152" fmla="+- 0 5934 5877"/>
                              <a:gd name="T153" fmla="*/ T152 w 95"/>
                              <a:gd name="T154" fmla="+- 0 885 876"/>
                              <a:gd name="T155" fmla="*/ 885 h 191"/>
                              <a:gd name="T156" fmla="+- 0 5930 5877"/>
                              <a:gd name="T157" fmla="*/ T156 w 95"/>
                              <a:gd name="T158" fmla="+- 0 883 876"/>
                              <a:gd name="T159" fmla="*/ 883 h 191"/>
                              <a:gd name="T160" fmla="+- 0 5922 5877"/>
                              <a:gd name="T161" fmla="*/ T160 w 95"/>
                              <a:gd name="T162" fmla="+- 0 878 876"/>
                              <a:gd name="T163" fmla="*/ 878 h 191"/>
                              <a:gd name="T164" fmla="+- 0 5918 5877"/>
                              <a:gd name="T165" fmla="*/ T164 w 95"/>
                              <a:gd name="T166" fmla="+- 0 877 876"/>
                              <a:gd name="T167" fmla="*/ 877 h 191"/>
                              <a:gd name="T168" fmla="+- 0 5910 5877"/>
                              <a:gd name="T169" fmla="*/ T168 w 95"/>
                              <a:gd name="T170" fmla="+- 0 876 876"/>
                              <a:gd name="T171" fmla="*/ 876 h 191"/>
                              <a:gd name="T172" fmla="+- 0 5972 5877"/>
                              <a:gd name="T173" fmla="*/ T172 w 95"/>
                              <a:gd name="T174" fmla="+- 0 1065 876"/>
                              <a:gd name="T175" fmla="*/ 1065 h 191"/>
                              <a:gd name="T176" fmla="+- 0 5952 5877"/>
                              <a:gd name="T177" fmla="*/ T176 w 95"/>
                              <a:gd name="T178" fmla="+- 0 1065 876"/>
                              <a:gd name="T179" fmla="*/ 1065 h 191"/>
                              <a:gd name="T180" fmla="+- 0 5972 5877"/>
                              <a:gd name="T181" fmla="*/ T180 w 95"/>
                              <a:gd name="T182" fmla="+- 0 1066 876"/>
                              <a:gd name="T183" fmla="*/ 1066 h 191"/>
                              <a:gd name="T184" fmla="+- 0 5972 5877"/>
                              <a:gd name="T185" fmla="*/ T184 w 95"/>
                              <a:gd name="T186" fmla="+- 0 1065 876"/>
                              <a:gd name="T187" fmla="*/ 106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5" h="191">
                                <a:moveTo>
                                  <a:pt x="33" y="0"/>
                                </a:moveTo>
                                <a:lnTo>
                                  <a:pt x="29" y="0"/>
                                </a:lnTo>
                                <a:lnTo>
                                  <a:pt x="25" y="0"/>
                                </a:lnTo>
                                <a:lnTo>
                                  <a:pt x="21" y="2"/>
                                </a:lnTo>
                                <a:lnTo>
                                  <a:pt x="18" y="2"/>
                                </a:lnTo>
                                <a:lnTo>
                                  <a:pt x="13" y="3"/>
                                </a:lnTo>
                                <a:lnTo>
                                  <a:pt x="11" y="5"/>
                                </a:lnTo>
                                <a:lnTo>
                                  <a:pt x="8" y="7"/>
                                </a:lnTo>
                                <a:lnTo>
                                  <a:pt x="6" y="9"/>
                                </a:lnTo>
                                <a:lnTo>
                                  <a:pt x="4" y="13"/>
                                </a:lnTo>
                                <a:lnTo>
                                  <a:pt x="2" y="23"/>
                                </a:lnTo>
                                <a:lnTo>
                                  <a:pt x="1" y="33"/>
                                </a:lnTo>
                                <a:lnTo>
                                  <a:pt x="0" y="44"/>
                                </a:lnTo>
                                <a:lnTo>
                                  <a:pt x="2" y="54"/>
                                </a:lnTo>
                                <a:lnTo>
                                  <a:pt x="2" y="87"/>
                                </a:lnTo>
                                <a:lnTo>
                                  <a:pt x="6" y="121"/>
                                </a:lnTo>
                                <a:lnTo>
                                  <a:pt x="11" y="156"/>
                                </a:lnTo>
                                <a:lnTo>
                                  <a:pt x="16" y="190"/>
                                </a:lnTo>
                                <a:lnTo>
                                  <a:pt x="26" y="190"/>
                                </a:lnTo>
                                <a:lnTo>
                                  <a:pt x="35" y="189"/>
                                </a:lnTo>
                                <a:lnTo>
                                  <a:pt x="45" y="189"/>
                                </a:lnTo>
                                <a:lnTo>
                                  <a:pt x="55" y="189"/>
                                </a:lnTo>
                                <a:lnTo>
                                  <a:pt x="95" y="189"/>
                                </a:lnTo>
                                <a:lnTo>
                                  <a:pt x="94" y="174"/>
                                </a:lnTo>
                                <a:lnTo>
                                  <a:pt x="91" y="157"/>
                                </a:lnTo>
                                <a:lnTo>
                                  <a:pt x="88" y="141"/>
                                </a:lnTo>
                                <a:lnTo>
                                  <a:pt x="87" y="125"/>
                                </a:lnTo>
                                <a:lnTo>
                                  <a:pt x="86" y="117"/>
                                </a:lnTo>
                                <a:lnTo>
                                  <a:pt x="84" y="109"/>
                                </a:lnTo>
                                <a:lnTo>
                                  <a:pt x="82" y="94"/>
                                </a:lnTo>
                                <a:lnTo>
                                  <a:pt x="81" y="83"/>
                                </a:lnTo>
                                <a:lnTo>
                                  <a:pt x="79" y="71"/>
                                </a:lnTo>
                                <a:lnTo>
                                  <a:pt x="77" y="61"/>
                                </a:lnTo>
                                <a:lnTo>
                                  <a:pt x="75" y="50"/>
                                </a:lnTo>
                                <a:lnTo>
                                  <a:pt x="73" y="40"/>
                                </a:lnTo>
                                <a:lnTo>
                                  <a:pt x="69" y="30"/>
                                </a:lnTo>
                                <a:lnTo>
                                  <a:pt x="65" y="20"/>
                                </a:lnTo>
                                <a:lnTo>
                                  <a:pt x="60" y="11"/>
                                </a:lnTo>
                                <a:lnTo>
                                  <a:pt x="57" y="9"/>
                                </a:lnTo>
                                <a:lnTo>
                                  <a:pt x="53" y="7"/>
                                </a:lnTo>
                                <a:lnTo>
                                  <a:pt x="45" y="2"/>
                                </a:lnTo>
                                <a:lnTo>
                                  <a:pt x="41" y="1"/>
                                </a:lnTo>
                                <a:lnTo>
                                  <a:pt x="33" y="0"/>
                                </a:lnTo>
                                <a:close/>
                                <a:moveTo>
                                  <a:pt x="95" y="189"/>
                                </a:moveTo>
                                <a:lnTo>
                                  <a:pt x="75" y="189"/>
                                </a:lnTo>
                                <a:lnTo>
                                  <a:pt x="95" y="190"/>
                                </a:lnTo>
                                <a:lnTo>
                                  <a:pt x="95"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34"/>
                        <wps:cNvSpPr>
                          <a:spLocks/>
                        </wps:cNvSpPr>
                        <wps:spPr bwMode="auto">
                          <a:xfrm>
                            <a:off x="6606" y="892"/>
                            <a:ext cx="83" cy="143"/>
                          </a:xfrm>
                          <a:custGeom>
                            <a:avLst/>
                            <a:gdLst>
                              <a:gd name="T0" fmla="+- 0 6614 6606"/>
                              <a:gd name="T1" fmla="*/ T0 w 83"/>
                              <a:gd name="T2" fmla="+- 0 965 892"/>
                              <a:gd name="T3" fmla="*/ 965 h 143"/>
                              <a:gd name="T4" fmla="+- 0 6614 6606"/>
                              <a:gd name="T5" fmla="*/ T4 w 83"/>
                              <a:gd name="T6" fmla="+- 0 972 892"/>
                              <a:gd name="T7" fmla="*/ 972 h 143"/>
                              <a:gd name="T8" fmla="+- 0 6613 6606"/>
                              <a:gd name="T9" fmla="*/ T8 w 83"/>
                              <a:gd name="T10" fmla="+- 0 977 892"/>
                              <a:gd name="T11" fmla="*/ 977 h 143"/>
                              <a:gd name="T12" fmla="+- 0 6612 6606"/>
                              <a:gd name="T13" fmla="*/ T12 w 83"/>
                              <a:gd name="T14" fmla="+- 0 983 892"/>
                              <a:gd name="T15" fmla="*/ 983 h 143"/>
                              <a:gd name="T16" fmla="+- 0 6611 6606"/>
                              <a:gd name="T17" fmla="*/ T16 w 83"/>
                              <a:gd name="T18" fmla="+- 0 990 892"/>
                              <a:gd name="T19" fmla="*/ 990 h 143"/>
                              <a:gd name="T20" fmla="+- 0 6611 6606"/>
                              <a:gd name="T21" fmla="*/ T20 w 83"/>
                              <a:gd name="T22" fmla="+- 0 990 892"/>
                              <a:gd name="T23" fmla="*/ 990 h 143"/>
                              <a:gd name="T24" fmla="+- 0 6609 6606"/>
                              <a:gd name="T25" fmla="*/ T24 w 83"/>
                              <a:gd name="T26" fmla="+- 0 1006 892"/>
                              <a:gd name="T27" fmla="*/ 1006 h 143"/>
                              <a:gd name="T28" fmla="+- 0 6609 6606"/>
                              <a:gd name="T29" fmla="*/ T28 w 83"/>
                              <a:gd name="T30" fmla="+- 0 1006 892"/>
                              <a:gd name="T31" fmla="*/ 1006 h 143"/>
                              <a:gd name="T32" fmla="+- 0 6608 6606"/>
                              <a:gd name="T33" fmla="*/ T32 w 83"/>
                              <a:gd name="T34" fmla="+- 0 1017 892"/>
                              <a:gd name="T35" fmla="*/ 1017 h 143"/>
                              <a:gd name="T36" fmla="+- 0 6606 6606"/>
                              <a:gd name="T37" fmla="*/ T36 w 83"/>
                              <a:gd name="T38" fmla="+- 0 1023 892"/>
                              <a:gd name="T39" fmla="*/ 1023 h 143"/>
                              <a:gd name="T40" fmla="+- 0 6606 6606"/>
                              <a:gd name="T41" fmla="*/ T40 w 83"/>
                              <a:gd name="T42" fmla="+- 0 1029 892"/>
                              <a:gd name="T43" fmla="*/ 1029 h 143"/>
                              <a:gd name="T44" fmla="+- 0 6623 6606"/>
                              <a:gd name="T45" fmla="*/ T44 w 83"/>
                              <a:gd name="T46" fmla="+- 0 1029 892"/>
                              <a:gd name="T47" fmla="*/ 1029 h 143"/>
                              <a:gd name="T48" fmla="+- 0 6631 6606"/>
                              <a:gd name="T49" fmla="*/ T48 w 83"/>
                              <a:gd name="T50" fmla="+- 0 1030 892"/>
                              <a:gd name="T51" fmla="*/ 1030 h 143"/>
                              <a:gd name="T52" fmla="+- 0 6641 6606"/>
                              <a:gd name="T53" fmla="*/ T52 w 83"/>
                              <a:gd name="T54" fmla="+- 0 1030 892"/>
                              <a:gd name="T55" fmla="*/ 1030 h 143"/>
                              <a:gd name="T56" fmla="+- 0 6659 6606"/>
                              <a:gd name="T57" fmla="*/ T56 w 83"/>
                              <a:gd name="T58" fmla="+- 0 1031 892"/>
                              <a:gd name="T59" fmla="*/ 1031 h 143"/>
                              <a:gd name="T60" fmla="+- 0 6677 6606"/>
                              <a:gd name="T61" fmla="*/ T60 w 83"/>
                              <a:gd name="T62" fmla="+- 0 1034 892"/>
                              <a:gd name="T63" fmla="*/ 1034 h 143"/>
                              <a:gd name="T64" fmla="+- 0 6677 6606"/>
                              <a:gd name="T65" fmla="*/ T64 w 83"/>
                              <a:gd name="T66" fmla="+- 0 1032 892"/>
                              <a:gd name="T67" fmla="*/ 1032 h 143"/>
                              <a:gd name="T68" fmla="+- 0 6677 6606"/>
                              <a:gd name="T69" fmla="*/ T68 w 83"/>
                              <a:gd name="T70" fmla="+- 0 1030 892"/>
                              <a:gd name="T71" fmla="*/ 1030 h 143"/>
                              <a:gd name="T72" fmla="+- 0 6677 6606"/>
                              <a:gd name="T73" fmla="*/ T72 w 83"/>
                              <a:gd name="T74" fmla="+- 0 1029 892"/>
                              <a:gd name="T75" fmla="*/ 1029 h 143"/>
                              <a:gd name="T76" fmla="+- 0 6677 6606"/>
                              <a:gd name="T77" fmla="*/ T76 w 83"/>
                              <a:gd name="T78" fmla="+- 0 1028 892"/>
                              <a:gd name="T79" fmla="*/ 1028 h 143"/>
                              <a:gd name="T80" fmla="+- 0 6681 6606"/>
                              <a:gd name="T81" fmla="*/ T80 w 83"/>
                              <a:gd name="T82" fmla="+- 0 1012 892"/>
                              <a:gd name="T83" fmla="*/ 1012 h 143"/>
                              <a:gd name="T84" fmla="+- 0 6683 6606"/>
                              <a:gd name="T85" fmla="*/ T84 w 83"/>
                              <a:gd name="T86" fmla="+- 0 995 892"/>
                              <a:gd name="T87" fmla="*/ 995 h 143"/>
                              <a:gd name="T88" fmla="+- 0 6685 6606"/>
                              <a:gd name="T89" fmla="*/ T88 w 83"/>
                              <a:gd name="T90" fmla="+- 0 977 892"/>
                              <a:gd name="T91" fmla="*/ 977 h 143"/>
                              <a:gd name="T92" fmla="+- 0 6686 6606"/>
                              <a:gd name="T93" fmla="*/ T92 w 83"/>
                              <a:gd name="T94" fmla="+- 0 966 892"/>
                              <a:gd name="T95" fmla="*/ 966 h 143"/>
                              <a:gd name="T96" fmla="+- 0 6615 6606"/>
                              <a:gd name="T97" fmla="*/ T96 w 83"/>
                              <a:gd name="T98" fmla="+- 0 966 892"/>
                              <a:gd name="T99" fmla="*/ 966 h 143"/>
                              <a:gd name="T100" fmla="+- 0 6614 6606"/>
                              <a:gd name="T101" fmla="*/ T100 w 83"/>
                              <a:gd name="T102" fmla="+- 0 965 892"/>
                              <a:gd name="T103" fmla="*/ 965 h 143"/>
                              <a:gd name="T104" fmla="+- 0 6609 6606"/>
                              <a:gd name="T105" fmla="*/ T104 w 83"/>
                              <a:gd name="T106" fmla="+- 0 1006 892"/>
                              <a:gd name="T107" fmla="*/ 1006 h 143"/>
                              <a:gd name="T108" fmla="+- 0 6609 6606"/>
                              <a:gd name="T109" fmla="*/ T108 w 83"/>
                              <a:gd name="T110" fmla="+- 0 1006 892"/>
                              <a:gd name="T111" fmla="*/ 1006 h 143"/>
                              <a:gd name="T112" fmla="+- 0 6609 6606"/>
                              <a:gd name="T113" fmla="*/ T112 w 83"/>
                              <a:gd name="T114" fmla="+- 0 1006 892"/>
                              <a:gd name="T115" fmla="*/ 1006 h 143"/>
                              <a:gd name="T116" fmla="+- 0 6609 6606"/>
                              <a:gd name="T117" fmla="*/ T116 w 83"/>
                              <a:gd name="T118" fmla="+- 0 1006 892"/>
                              <a:gd name="T119" fmla="*/ 1006 h 143"/>
                              <a:gd name="T120" fmla="+- 0 6626 6606"/>
                              <a:gd name="T121" fmla="*/ T120 w 83"/>
                              <a:gd name="T122" fmla="+- 0 909 892"/>
                              <a:gd name="T123" fmla="*/ 909 h 143"/>
                              <a:gd name="T124" fmla="+- 0 6624 6606"/>
                              <a:gd name="T125" fmla="*/ T124 w 83"/>
                              <a:gd name="T126" fmla="+- 0 916 892"/>
                              <a:gd name="T127" fmla="*/ 916 h 143"/>
                              <a:gd name="T128" fmla="+- 0 6622 6606"/>
                              <a:gd name="T129" fmla="*/ T128 w 83"/>
                              <a:gd name="T130" fmla="+- 0 925 892"/>
                              <a:gd name="T131" fmla="*/ 925 h 143"/>
                              <a:gd name="T132" fmla="+- 0 6621 6606"/>
                              <a:gd name="T133" fmla="*/ T132 w 83"/>
                              <a:gd name="T134" fmla="+- 0 932 892"/>
                              <a:gd name="T135" fmla="*/ 932 h 143"/>
                              <a:gd name="T136" fmla="+- 0 6619 6606"/>
                              <a:gd name="T137" fmla="*/ T136 w 83"/>
                              <a:gd name="T138" fmla="+- 0 938 892"/>
                              <a:gd name="T139" fmla="*/ 938 h 143"/>
                              <a:gd name="T140" fmla="+- 0 6618 6606"/>
                              <a:gd name="T141" fmla="*/ T140 w 83"/>
                              <a:gd name="T142" fmla="+- 0 945 892"/>
                              <a:gd name="T143" fmla="*/ 945 h 143"/>
                              <a:gd name="T144" fmla="+- 0 6617 6606"/>
                              <a:gd name="T145" fmla="*/ T144 w 83"/>
                              <a:gd name="T146" fmla="+- 0 952 892"/>
                              <a:gd name="T147" fmla="*/ 952 h 143"/>
                              <a:gd name="T148" fmla="+- 0 6616 6606"/>
                              <a:gd name="T149" fmla="*/ T148 w 83"/>
                              <a:gd name="T150" fmla="+- 0 959 892"/>
                              <a:gd name="T151" fmla="*/ 959 h 143"/>
                              <a:gd name="T152" fmla="+- 0 6615 6606"/>
                              <a:gd name="T153" fmla="*/ T152 w 83"/>
                              <a:gd name="T154" fmla="+- 0 966 892"/>
                              <a:gd name="T155" fmla="*/ 966 h 143"/>
                              <a:gd name="T156" fmla="+- 0 6686 6606"/>
                              <a:gd name="T157" fmla="*/ T156 w 83"/>
                              <a:gd name="T158" fmla="+- 0 966 892"/>
                              <a:gd name="T159" fmla="*/ 966 h 143"/>
                              <a:gd name="T160" fmla="+- 0 6687 6606"/>
                              <a:gd name="T161" fmla="*/ T160 w 83"/>
                              <a:gd name="T162" fmla="+- 0 962 892"/>
                              <a:gd name="T163" fmla="*/ 962 h 143"/>
                              <a:gd name="T164" fmla="+- 0 6687 6606"/>
                              <a:gd name="T165" fmla="*/ T164 w 83"/>
                              <a:gd name="T166" fmla="+- 0 943 892"/>
                              <a:gd name="T167" fmla="*/ 943 h 143"/>
                              <a:gd name="T168" fmla="+- 0 6689 6606"/>
                              <a:gd name="T169" fmla="*/ T168 w 83"/>
                              <a:gd name="T170" fmla="+- 0 926 892"/>
                              <a:gd name="T171" fmla="*/ 926 h 143"/>
                              <a:gd name="T172" fmla="+- 0 6688 6606"/>
                              <a:gd name="T173" fmla="*/ T172 w 83"/>
                              <a:gd name="T174" fmla="+- 0 910 892"/>
                              <a:gd name="T175" fmla="*/ 910 h 143"/>
                              <a:gd name="T176" fmla="+- 0 6626 6606"/>
                              <a:gd name="T177" fmla="*/ T176 w 83"/>
                              <a:gd name="T178" fmla="+- 0 910 892"/>
                              <a:gd name="T179" fmla="*/ 910 h 143"/>
                              <a:gd name="T180" fmla="+- 0 6626 6606"/>
                              <a:gd name="T181" fmla="*/ T180 w 83"/>
                              <a:gd name="T182" fmla="+- 0 909 892"/>
                              <a:gd name="T183" fmla="*/ 909 h 143"/>
                              <a:gd name="T184" fmla="+- 0 6662 6606"/>
                              <a:gd name="T185" fmla="*/ T184 w 83"/>
                              <a:gd name="T186" fmla="+- 0 892 892"/>
                              <a:gd name="T187" fmla="*/ 892 h 143"/>
                              <a:gd name="T188" fmla="+- 0 6651 6606"/>
                              <a:gd name="T189" fmla="*/ T188 w 83"/>
                              <a:gd name="T190" fmla="+- 0 892 892"/>
                              <a:gd name="T191" fmla="*/ 892 h 143"/>
                              <a:gd name="T192" fmla="+- 0 6648 6606"/>
                              <a:gd name="T193" fmla="*/ T192 w 83"/>
                              <a:gd name="T194" fmla="+- 0 893 892"/>
                              <a:gd name="T195" fmla="*/ 893 h 143"/>
                              <a:gd name="T196" fmla="+- 0 6644 6606"/>
                              <a:gd name="T197" fmla="*/ T196 w 83"/>
                              <a:gd name="T198" fmla="+- 0 895 892"/>
                              <a:gd name="T199" fmla="*/ 895 h 143"/>
                              <a:gd name="T200" fmla="+- 0 6640 6606"/>
                              <a:gd name="T201" fmla="*/ T200 w 83"/>
                              <a:gd name="T202" fmla="+- 0 896 892"/>
                              <a:gd name="T203" fmla="*/ 896 h 143"/>
                              <a:gd name="T204" fmla="+- 0 6633 6606"/>
                              <a:gd name="T205" fmla="*/ T204 w 83"/>
                              <a:gd name="T206" fmla="+- 0 900 892"/>
                              <a:gd name="T207" fmla="*/ 900 h 143"/>
                              <a:gd name="T208" fmla="+- 0 6630 6606"/>
                              <a:gd name="T209" fmla="*/ T208 w 83"/>
                              <a:gd name="T210" fmla="+- 0 903 892"/>
                              <a:gd name="T211" fmla="*/ 903 h 143"/>
                              <a:gd name="T212" fmla="+- 0 6628 6606"/>
                              <a:gd name="T213" fmla="*/ T212 w 83"/>
                              <a:gd name="T214" fmla="+- 0 907 892"/>
                              <a:gd name="T215" fmla="*/ 907 h 143"/>
                              <a:gd name="T216" fmla="+- 0 6626 6606"/>
                              <a:gd name="T217" fmla="*/ T216 w 83"/>
                              <a:gd name="T218" fmla="+- 0 910 892"/>
                              <a:gd name="T219" fmla="*/ 910 h 143"/>
                              <a:gd name="T220" fmla="+- 0 6688 6606"/>
                              <a:gd name="T221" fmla="*/ T220 w 83"/>
                              <a:gd name="T222" fmla="+- 0 910 892"/>
                              <a:gd name="T223" fmla="*/ 910 h 143"/>
                              <a:gd name="T224" fmla="+- 0 6688 6606"/>
                              <a:gd name="T225" fmla="*/ T224 w 83"/>
                              <a:gd name="T226" fmla="+- 0 909 892"/>
                              <a:gd name="T227" fmla="*/ 909 h 143"/>
                              <a:gd name="T228" fmla="+- 0 6679 6606"/>
                              <a:gd name="T229" fmla="*/ T228 w 83"/>
                              <a:gd name="T230" fmla="+- 0 896 892"/>
                              <a:gd name="T231" fmla="*/ 896 h 143"/>
                              <a:gd name="T232" fmla="+- 0 6676 6606"/>
                              <a:gd name="T233" fmla="*/ T232 w 83"/>
                              <a:gd name="T234" fmla="+- 0 894 892"/>
                              <a:gd name="T235" fmla="*/ 894 h 143"/>
                              <a:gd name="T236" fmla="+- 0 6673 6606"/>
                              <a:gd name="T237" fmla="*/ T236 w 83"/>
                              <a:gd name="T238" fmla="+- 0 894 892"/>
                              <a:gd name="T239" fmla="*/ 894 h 143"/>
                              <a:gd name="T240" fmla="+- 0 6669 6606"/>
                              <a:gd name="T241" fmla="*/ T240 w 83"/>
                              <a:gd name="T242" fmla="+- 0 893 892"/>
                              <a:gd name="T243" fmla="*/ 893 h 143"/>
                              <a:gd name="T244" fmla="+- 0 6662 6606"/>
                              <a:gd name="T245" fmla="*/ T244 w 83"/>
                              <a:gd name="T246" fmla="+- 0 892 892"/>
                              <a:gd name="T247" fmla="*/ 892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3" h="143">
                                <a:moveTo>
                                  <a:pt x="8" y="73"/>
                                </a:moveTo>
                                <a:lnTo>
                                  <a:pt x="8" y="80"/>
                                </a:lnTo>
                                <a:lnTo>
                                  <a:pt x="7" y="85"/>
                                </a:lnTo>
                                <a:lnTo>
                                  <a:pt x="6" y="91"/>
                                </a:lnTo>
                                <a:lnTo>
                                  <a:pt x="5" y="98"/>
                                </a:lnTo>
                                <a:lnTo>
                                  <a:pt x="3" y="114"/>
                                </a:lnTo>
                                <a:lnTo>
                                  <a:pt x="2" y="125"/>
                                </a:lnTo>
                                <a:lnTo>
                                  <a:pt x="0" y="131"/>
                                </a:lnTo>
                                <a:lnTo>
                                  <a:pt x="0" y="137"/>
                                </a:lnTo>
                                <a:lnTo>
                                  <a:pt x="17" y="137"/>
                                </a:lnTo>
                                <a:lnTo>
                                  <a:pt x="25" y="138"/>
                                </a:lnTo>
                                <a:lnTo>
                                  <a:pt x="35" y="138"/>
                                </a:lnTo>
                                <a:lnTo>
                                  <a:pt x="53" y="139"/>
                                </a:lnTo>
                                <a:lnTo>
                                  <a:pt x="71" y="142"/>
                                </a:lnTo>
                                <a:lnTo>
                                  <a:pt x="71" y="140"/>
                                </a:lnTo>
                                <a:lnTo>
                                  <a:pt x="71" y="138"/>
                                </a:lnTo>
                                <a:lnTo>
                                  <a:pt x="71" y="137"/>
                                </a:lnTo>
                                <a:lnTo>
                                  <a:pt x="71" y="136"/>
                                </a:lnTo>
                                <a:lnTo>
                                  <a:pt x="75" y="120"/>
                                </a:lnTo>
                                <a:lnTo>
                                  <a:pt x="77" y="103"/>
                                </a:lnTo>
                                <a:lnTo>
                                  <a:pt x="79" y="85"/>
                                </a:lnTo>
                                <a:lnTo>
                                  <a:pt x="80" y="74"/>
                                </a:lnTo>
                                <a:lnTo>
                                  <a:pt x="9" y="74"/>
                                </a:lnTo>
                                <a:lnTo>
                                  <a:pt x="8" y="73"/>
                                </a:lnTo>
                                <a:close/>
                                <a:moveTo>
                                  <a:pt x="3" y="114"/>
                                </a:moveTo>
                                <a:lnTo>
                                  <a:pt x="3" y="114"/>
                                </a:lnTo>
                                <a:close/>
                                <a:moveTo>
                                  <a:pt x="20" y="17"/>
                                </a:moveTo>
                                <a:lnTo>
                                  <a:pt x="18" y="24"/>
                                </a:lnTo>
                                <a:lnTo>
                                  <a:pt x="16" y="33"/>
                                </a:lnTo>
                                <a:lnTo>
                                  <a:pt x="15" y="40"/>
                                </a:lnTo>
                                <a:lnTo>
                                  <a:pt x="13" y="46"/>
                                </a:lnTo>
                                <a:lnTo>
                                  <a:pt x="12" y="53"/>
                                </a:lnTo>
                                <a:lnTo>
                                  <a:pt x="11" y="60"/>
                                </a:lnTo>
                                <a:lnTo>
                                  <a:pt x="10" y="67"/>
                                </a:lnTo>
                                <a:lnTo>
                                  <a:pt x="9" y="74"/>
                                </a:lnTo>
                                <a:lnTo>
                                  <a:pt x="80" y="74"/>
                                </a:lnTo>
                                <a:lnTo>
                                  <a:pt x="81" y="70"/>
                                </a:lnTo>
                                <a:lnTo>
                                  <a:pt x="81" y="51"/>
                                </a:lnTo>
                                <a:lnTo>
                                  <a:pt x="83" y="34"/>
                                </a:lnTo>
                                <a:lnTo>
                                  <a:pt x="82" y="18"/>
                                </a:lnTo>
                                <a:lnTo>
                                  <a:pt x="20" y="18"/>
                                </a:lnTo>
                                <a:lnTo>
                                  <a:pt x="20" y="17"/>
                                </a:lnTo>
                                <a:close/>
                                <a:moveTo>
                                  <a:pt x="56" y="0"/>
                                </a:moveTo>
                                <a:lnTo>
                                  <a:pt x="45" y="0"/>
                                </a:lnTo>
                                <a:lnTo>
                                  <a:pt x="42" y="1"/>
                                </a:lnTo>
                                <a:lnTo>
                                  <a:pt x="38" y="3"/>
                                </a:lnTo>
                                <a:lnTo>
                                  <a:pt x="34" y="4"/>
                                </a:lnTo>
                                <a:lnTo>
                                  <a:pt x="27" y="8"/>
                                </a:lnTo>
                                <a:lnTo>
                                  <a:pt x="24" y="11"/>
                                </a:lnTo>
                                <a:lnTo>
                                  <a:pt x="22" y="15"/>
                                </a:lnTo>
                                <a:lnTo>
                                  <a:pt x="20" y="18"/>
                                </a:lnTo>
                                <a:lnTo>
                                  <a:pt x="82" y="18"/>
                                </a:lnTo>
                                <a:lnTo>
                                  <a:pt x="82" y="17"/>
                                </a:lnTo>
                                <a:lnTo>
                                  <a:pt x="73" y="4"/>
                                </a:lnTo>
                                <a:lnTo>
                                  <a:pt x="70" y="2"/>
                                </a:lnTo>
                                <a:lnTo>
                                  <a:pt x="67" y="2"/>
                                </a:lnTo>
                                <a:lnTo>
                                  <a:pt x="63" y="1"/>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33"/>
                        <wps:cNvSpPr>
                          <a:spLocks/>
                        </wps:cNvSpPr>
                        <wps:spPr bwMode="auto">
                          <a:xfrm>
                            <a:off x="6736" y="909"/>
                            <a:ext cx="21" cy="47"/>
                          </a:xfrm>
                          <a:custGeom>
                            <a:avLst/>
                            <a:gdLst>
                              <a:gd name="T0" fmla="+- 0 6747 6736"/>
                              <a:gd name="T1" fmla="*/ T0 w 21"/>
                              <a:gd name="T2" fmla="+- 0 909 909"/>
                              <a:gd name="T3" fmla="*/ 909 h 47"/>
                              <a:gd name="T4" fmla="+- 0 6744 6736"/>
                              <a:gd name="T5" fmla="*/ T4 w 21"/>
                              <a:gd name="T6" fmla="+- 0 909 909"/>
                              <a:gd name="T7" fmla="*/ 909 h 47"/>
                              <a:gd name="T8" fmla="+- 0 6740 6736"/>
                              <a:gd name="T9" fmla="*/ T8 w 21"/>
                              <a:gd name="T10" fmla="+- 0 911 909"/>
                              <a:gd name="T11" fmla="*/ 911 h 47"/>
                              <a:gd name="T12" fmla="+- 0 6736 6736"/>
                              <a:gd name="T13" fmla="*/ T12 w 21"/>
                              <a:gd name="T14" fmla="+- 0 920 909"/>
                              <a:gd name="T15" fmla="*/ 920 h 47"/>
                              <a:gd name="T16" fmla="+- 0 6736 6736"/>
                              <a:gd name="T17" fmla="*/ T16 w 21"/>
                              <a:gd name="T18" fmla="+- 0 931 909"/>
                              <a:gd name="T19" fmla="*/ 931 h 47"/>
                              <a:gd name="T20" fmla="+- 0 6736 6736"/>
                              <a:gd name="T21" fmla="*/ T20 w 21"/>
                              <a:gd name="T22" fmla="+- 0 944 909"/>
                              <a:gd name="T23" fmla="*/ 944 h 47"/>
                              <a:gd name="T24" fmla="+- 0 6737 6736"/>
                              <a:gd name="T25" fmla="*/ T24 w 21"/>
                              <a:gd name="T26" fmla="+- 0 955 909"/>
                              <a:gd name="T27" fmla="*/ 955 h 47"/>
                              <a:gd name="T28" fmla="+- 0 6742 6736"/>
                              <a:gd name="T29" fmla="*/ T28 w 21"/>
                              <a:gd name="T30" fmla="+- 0 955 909"/>
                              <a:gd name="T31" fmla="*/ 955 h 47"/>
                              <a:gd name="T32" fmla="+- 0 6752 6736"/>
                              <a:gd name="T33" fmla="*/ T32 w 21"/>
                              <a:gd name="T34" fmla="+- 0 954 909"/>
                              <a:gd name="T35" fmla="*/ 954 h 47"/>
                              <a:gd name="T36" fmla="+- 0 6756 6736"/>
                              <a:gd name="T37" fmla="*/ T36 w 21"/>
                              <a:gd name="T38" fmla="+- 0 954 909"/>
                              <a:gd name="T39" fmla="*/ 954 h 47"/>
                              <a:gd name="T40" fmla="+- 0 6756 6736"/>
                              <a:gd name="T41" fmla="*/ T40 w 21"/>
                              <a:gd name="T42" fmla="+- 0 944 909"/>
                              <a:gd name="T43" fmla="*/ 944 h 47"/>
                              <a:gd name="T44" fmla="+- 0 6756 6736"/>
                              <a:gd name="T45" fmla="*/ T44 w 21"/>
                              <a:gd name="T46" fmla="+- 0 934 909"/>
                              <a:gd name="T47" fmla="*/ 934 h 47"/>
                              <a:gd name="T48" fmla="+- 0 6754 6736"/>
                              <a:gd name="T49" fmla="*/ T48 w 21"/>
                              <a:gd name="T50" fmla="+- 0 925 909"/>
                              <a:gd name="T51" fmla="*/ 925 h 47"/>
                              <a:gd name="T52" fmla="+- 0 6753 6736"/>
                              <a:gd name="T53" fmla="*/ T52 w 21"/>
                              <a:gd name="T54" fmla="+- 0 914 909"/>
                              <a:gd name="T55" fmla="*/ 914 h 47"/>
                              <a:gd name="T56" fmla="+- 0 6750 6736"/>
                              <a:gd name="T57" fmla="*/ T56 w 21"/>
                              <a:gd name="T58" fmla="+- 0 911 909"/>
                              <a:gd name="T59" fmla="*/ 911 h 47"/>
                              <a:gd name="T60" fmla="+- 0 6747 6736"/>
                              <a:gd name="T61" fmla="*/ T60 w 21"/>
                              <a:gd name="T62" fmla="+- 0 909 909"/>
                              <a:gd name="T63" fmla="*/ 909 h 47"/>
                              <a:gd name="T64" fmla="+- 0 6756 6736"/>
                              <a:gd name="T65" fmla="*/ T64 w 21"/>
                              <a:gd name="T66" fmla="+- 0 954 909"/>
                              <a:gd name="T67" fmla="*/ 954 h 47"/>
                              <a:gd name="T68" fmla="+- 0 6752 6736"/>
                              <a:gd name="T69" fmla="*/ T68 w 21"/>
                              <a:gd name="T70" fmla="+- 0 954 909"/>
                              <a:gd name="T71" fmla="*/ 954 h 47"/>
                              <a:gd name="T72" fmla="+- 0 6756 6736"/>
                              <a:gd name="T73" fmla="*/ T72 w 21"/>
                              <a:gd name="T74" fmla="+- 0 955 909"/>
                              <a:gd name="T75" fmla="*/ 955 h 47"/>
                              <a:gd name="T76" fmla="+- 0 6756 6736"/>
                              <a:gd name="T77" fmla="*/ T76 w 21"/>
                              <a:gd name="T78" fmla="+- 0 954 909"/>
                              <a:gd name="T79" fmla="*/ 95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47">
                                <a:moveTo>
                                  <a:pt x="11" y="0"/>
                                </a:moveTo>
                                <a:lnTo>
                                  <a:pt x="8" y="0"/>
                                </a:lnTo>
                                <a:lnTo>
                                  <a:pt x="4" y="2"/>
                                </a:lnTo>
                                <a:lnTo>
                                  <a:pt x="0" y="11"/>
                                </a:lnTo>
                                <a:lnTo>
                                  <a:pt x="0" y="22"/>
                                </a:lnTo>
                                <a:lnTo>
                                  <a:pt x="0" y="35"/>
                                </a:lnTo>
                                <a:lnTo>
                                  <a:pt x="1" y="46"/>
                                </a:lnTo>
                                <a:lnTo>
                                  <a:pt x="6" y="46"/>
                                </a:lnTo>
                                <a:lnTo>
                                  <a:pt x="16" y="45"/>
                                </a:lnTo>
                                <a:lnTo>
                                  <a:pt x="20" y="45"/>
                                </a:lnTo>
                                <a:lnTo>
                                  <a:pt x="20" y="35"/>
                                </a:lnTo>
                                <a:lnTo>
                                  <a:pt x="20" y="25"/>
                                </a:lnTo>
                                <a:lnTo>
                                  <a:pt x="18" y="16"/>
                                </a:lnTo>
                                <a:lnTo>
                                  <a:pt x="17" y="5"/>
                                </a:lnTo>
                                <a:lnTo>
                                  <a:pt x="14" y="2"/>
                                </a:lnTo>
                                <a:lnTo>
                                  <a:pt x="11" y="0"/>
                                </a:lnTo>
                                <a:close/>
                                <a:moveTo>
                                  <a:pt x="20" y="45"/>
                                </a:moveTo>
                                <a:lnTo>
                                  <a:pt x="16" y="45"/>
                                </a:lnTo>
                                <a:lnTo>
                                  <a:pt x="20" y="46"/>
                                </a:lnTo>
                                <a:lnTo>
                                  <a:pt x="20" y="45"/>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1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291" y="922"/>
                            <a:ext cx="12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776" y="940"/>
                            <a:ext cx="101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97F5A0" id="Group 130" o:spid="_x0000_s1026" style="position:absolute;margin-left:271.5pt;margin-top:19.7pt;width:70.45pt;height:40.85pt;z-index:251656192;mso-wrap-distance-left:0;mso-wrap-distance-right:0;mso-position-horizontal-relative:page" coordorigin="5430,394" coordsize="140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">
                <v:rect id="Rectangle 139" o:spid="_x0000_s1027" style="position:absolute;left:5430;top:394;width:140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rect id="Rectangle 138" o:spid="_x0000_s1028" style="position:absolute;left:5466;top:427;width:1333;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0dmMMA&#10;AADcAAAADwAAAGRycy9kb3ducmV2LnhtbERPTWvCQBC9F/oflhG81Y2mlRLdhCKKpT2ZFLwO2TGJ&#10;ZmdDdo2xv75bKPQ2j/c562w0rRiod41lBfNZBIK4tLrhSsFXsXt6BeE8ssbWMim4k4MsfXxYY6Lt&#10;jQ805L4SIYRdggpq77tESlfWZNDNbEccuJPtDfoA+0rqHm8h3LRyEUVLabDh0FBjR5uaykt+NQr4&#10;+/j5UsbDPt8WyB/xdjN351yp6WR8W4HwNPp/8Z/7XYf5z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0dmMMAAADcAAAADwAAAAAAAAAAAAAAAACYAgAAZHJzL2Rv&#10;d25yZXYueG1sUEsFBgAAAAAEAAQA9QAAAIgDAAAAAA==&#10;" fillcolor="#5155ff" stroked="f"/>
                <v:shape id="AutoShape 137" o:spid="_x0000_s1029" style="position:absolute;left:5456;top:414;width:1347;height:781;visibility:visible;mso-wrap-style:square;v-text-anchor:top" coordsize="134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sfcIA&#10;AADcAAAADwAAAGRycy9kb3ducmV2LnhtbERPS2sCMRC+C/0PYQq9abZF+tgapRSURfCgbu/DZtws&#10;bibrJq6pv74RCt7m43vObBFtKwbqfeNYwfMkA0FcOd1wraDcL8fvIHxA1tg6JgW/5GExfxjNMNfu&#10;wlsadqEWKYR9jgpMCF0upa8MWfQT1xEn7uB6iyHBvpa6x0sKt618ybJXabHh1GCwo29D1XF3tgqG&#10;rXm7ns7xo9hjGXX5s15tipNST4/x6xNEoBju4n93odP86RRu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ux9wgAAANwAAAAPAAAAAAAAAAAAAAAAAJgCAABkcnMvZG93&#10;bnJldi54bWxQSwUGAAAAAAQABAD1AAAAhwMAAAAA&#10;" path="m5,724l4,734,3,744r,10l5,764r,4l7,772r2,4l10,779r8,1l25,781r28,l61,780r14,-1l82,779r7,-1l97,777r7,l112,776r168,l298,772r10,-1l326,771r9,-1l578,770r15,-2l604,768r9,-1l644,767r10,-1l877,766r55,-2l1152,764r9,-1l1346,763r1,-19l1347,730,25,730r-6,-1l9,725,5,724xm280,776r-153,l135,777r9,l152,778r68,l229,779r17,l263,781r17,-5xm514,774r-44,l481,775r22,l514,774xm578,770r-166,l458,774r67,l547,773r23,-2l578,770xm1095,764r-148,l974,766r21,3l1005,771r10,l1025,772r9,l1044,771r9,-3l1095,764xm412,770r-77,l345,771r57,l412,770xm877,766r-184,l703,767r18,l731,768r9,l749,769r29,2l821,771r42,-3l877,766xm1346,763r-160,l1194,764r7,l1210,765r8,l1225,766r64,l1297,767r8,1l1313,769r4,l1326,771r14,l1344,769r2,-3l1346,763xm17,694r-1,1l21,712r2,8l25,730r1322,l1347,717r,-12l46,705r-3,-3l36,698r-4,l29,696r-9,-1l17,694xm42,683r-4,6l40,694r4,5l46,705r1301,l1346,694,77,694r-4,-2l57,686,42,683xm11,158r3,4l18,176r,9l16,192r-3,10l11,210r-1,8l9,227r-2,7l3,240,,244r,5l2,254r1,4l4,261r4,13l15,285r2,11l17,307r1,13l19,322r-1,2l18,327r4,2l30,337r3,5l44,361r-5,34l38,427r3,29l47,483r6,28l53,536r2,22l57,582r3,23l65,627r6,22l76,671r1,23l1346,694r,-26l1345,668r,-5l1346,661r,-2l1345,654r,-5l1346,646r,-2l1346,641r,-2l1345,637r,-3l1346,633r,-3l1345,629r,-4l1346,623r,-1l1346,620r-513,l808,616r-270,l531,615r-2,-3l527,607r,-2l394,605r-35,-2l356,595r-2,-7l304,588r-3,-3l296,579r-2,-5l289,569r-4,-5l280,559r-4,-6l273,547r-8,-12l260,530r-4,-13l251,505r-6,-12l243,478r-3,-7l243,463r2,-8l247,447r-3,-1l238,442r-2,l229,440r-3,-1l223,439r-1,-10l223,417r1,-12l227,393r,-7l229,382r2,-3l233,377r,-4l234,372r1,l235,368r-1,-2l232,365r-2,-1l223,357r-2,-10l221,337r,-11l223,320r,-1l223,316r6,-11l240,286r6,-10l251,270r-167,l75,266r-6,-7l63,253r-5,-8l55,236r-3,-8l50,218r-1,-8l52,203r20,l70,200r-5,-5l61,190r,-6l62,177r1,-6l65,166r1,-7l12,159r-1,-1xm1346,668r,l1346,669r,-1xm1346,661r,l1346,662r,-1xm926,492r-10,l907,493r-9,3l890,499r-11,13l870,525r-7,16l856,556r-6,16l839,605r-6,15l1346,620r,-5l1346,603r-364,l983,594r2,-8l987,579r2,-8l990,566r2,-4l994,558r1,-4l994,547r-2,-7l989,532r-4,-8l980,518r-4,-6l970,506r-7,-4l955,497r-10,-1l936,493r-10,-1xm1346,615r,l1346,617r,-2xm576,557r-15,l558,558r-3,l547,566r-3,10l542,600r1,l542,607r-1,5l538,616r270,l802,615r,-1l587,614r-1,-7l585,601r,-7l586,588r-1,-7l585,572r-1,-9l579,558r-3,-1xm660,510r-7,l646,512r-6,1l634,516r-5,3l624,522r-5,4l612,547r1,21l616,590r3,21l616,612r-4,1l608,613r-4,1l802,614r,-3l800,607r-61,l721,606r-11,-1l708,600r-2,-6l705,589r,-5l701,574r-3,-11l696,552r-6,-20l685,523r-7,-6l667,512r-7,-2xm782,548r-7,l767,549r-4,2l760,553r-3,2l755,558r,2l754,562r-3,2l754,585r,12l756,607r44,l800,604r,-4l799,598r,-1l800,596r-4,-12l795,569r-4,-12l782,548xm454,451r-9,l437,452r-8,1l422,455r-7,3l410,461r-3,5l399,474r-3,3l390,487r,5l390,497r-2,20l388,519r1,18l391,557r2,19l394,577r-1,2l392,579r,2l394,585r,20l527,605r,-2l526,598r-1,-14l521,568r-3,-16l516,535r-4,-12l510,511r-3,-13l504,486r-5,-11l492,465r-9,-8l470,453r-16,-2xm1097,515r-17,l1076,516r-4,2l1067,525r-5,8l1059,541r-3,10l1049,568r-3,9l1042,585r-60,18l1346,603r,-35l1104,568r3,-7l1108,553r2,-7l1113,540r,-8l1112,527r-3,-5l1106,518r-4,-2l1097,515xm320,541r-8,1l305,546r-3,2l302,562r-2,1l303,575r1,7l304,588r50,l354,586r-3,-16l348,562r-3,-7l340,549r-7,-5l329,542r-9,-1xm1209,465r-10,l1189,466r-10,3l1170,474r-6,5l1159,487r-4,9l1153,506r-2,10l1149,526r-1,10l1147,542r-1,7l1144,557r-3,5l1131,563r-4,1l1123,566r-5,l1114,567r-5,1l1346,568r,-13l1345,552r,-5l1344,544r-84,l1258,541r-1,-6l1258,530r,-3l1258,504r-1,-5l1256,495r-2,-4l1252,486r-7,-7l1237,474r-9,-5l1219,466r-10,-1xm1296,486r-12,l1281,488r-10,9l1270,510r1,13l1271,541r-2,1l1266,543r-3,l1260,544r84,l1341,542r-11,l1326,541r-9,l1314,538r-1,-16l1313,512r-3,-12l1304,490r-2,-2l1296,486xm1089,514r-4,1l1093,515r-4,-1xm1290,485r-3,1l1293,486r-3,-1xm227,393r,l227,395r,-2xm705,320r-28,l681,320r2,1l687,322r3,2l694,328r2,2l701,331r2,-1l705,328r,-3l705,322r1,-2l705,320xm679,300r-73,l611,301r13,2l629,304r6,1l641,305r6,2l651,312r3,5l658,321r,3l662,326r1,2l671,320r3,l705,320r,-1l702,317r-3,-2l696,313r-4,-1l684,305r-2,-3l683,301r-4,-1xm830,291r-18,l818,296r4,6l824,310r1,7l829,317r7,-4l838,310r-3,-7l832,297r-2,-6xm1163,212r-261,l909,233r5,10l920,253r6,8l933,270r8,8l949,285r9,7l977,302r10,5l1009,313r24,2l1047,314r13,-2l1073,308r13,-4l1097,298r11,-7l1119,283r9,-8l1137,266r8,-12l1151,244r6,-12l1161,220r2,-8xm750,205r-289,l509,210r11,3l531,219r11,6l551,231r8,6l566,246r5,9l575,266r5,8l584,283r5,10l594,300r86,l684,296r5,-4l692,291r-32,l655,286r-3,-3l648,282r-2,-4l641,276r-4,-1l628,274r-5,-2l619,270r-4,-4l614,256r-4,-9l606,238r-6,-8l622,224r24,-4l895,220r2,-2l897,217r-36,l853,212r-5,-1l844,210r-15,-3l756,207r-5,-1l750,205xm895,220r-225,l682,222r11,2l699,226r6,3l712,231r13,3l731,238r5,4l740,247r7,5l754,258r5,7l764,273r8,15l778,295r6,5l787,298r10,-4l801,293r3,l809,292r3,-1l830,291r,-1l829,281r5,-3l859,278r,-2l858,276r-51,l802,274r-13,l785,273r-4,-13l778,254r-2,-5l779,244r12,-6l803,235r82,l887,232r3,-5l893,222r2,-2xm693,254r-3,l686,259r-5,6l677,271r-3,7l670,280r-3,3l660,291r32,l694,290r13,-4l726,286r,-1l727,281r-11,-7l712,273r-16,l696,269r6,-6l702,260r-3,-3l696,255r-3,-1xm726,286r-13,l725,288r1,-2xm859,278r-20,l842,280r4,2l850,285r6,l859,281r,-3xm842,266r-6,l830,268r-11,6l807,276r51,l856,274r-8,-5l842,266xm800,273r-5,l789,274r13,l800,273xm705,271r-5,l696,273r16,l708,272r-3,-1xm178,57r-4,l170,58r-2,3l164,64r-7,4l155,71r-4,3l149,78r-1,3l139,90r-6,10l126,110r-5,11l117,132r-3,12l113,154r,13l111,171r-3,5l107,179r-1,5l101,188r-8,10l90,204r-2,1l88,210r-2,2l86,229r,13l84,256r,14l251,270r1,-2l258,258r6,-9l269,239r7,-7l280,231r5,-3l290,227r5,-2l299,223r5,-2l306,219r-136,l166,205r-3,-15l162,177r,-3l163,161r3,-10l172,135r10,-23l186,104r4,-8l201,93r24,-6l237,85r56,l294,84r6,-5l305,74r4,-3l314,68r4,-2l323,63r5,-2l275,61r-6,-2l190,59r-5,-1l182,58r-4,-1xm885,235r-69,l829,237r13,4l854,244r12,1l877,245r3,-1l881,240r3,-4l885,235xm228,126r-4,1l217,132r-2,3l212,144r-2,8l210,163r2,9l208,180r-5,7l192,198r-6,6l180,209r-6,4l170,219r136,l314,212r9,-4l332,205r20,-2l362,203r9,-1l379,200r9,-3l396,195r342,l733,191r-11,-5l711,181r-12,-3l695,177r-113,l580,176r-2,-3l575,172r-2,-2l566,166r-8,-1l551,162r-23,-6l524,155r-294,l228,154r-3,-6l225,144r3,-6l230,135r3,-1l234,131r-1,-2l231,127r-3,-1xm738,195r-342,l405,196r8,3l421,203r8,4l436,211r6,6l447,214r5,-2l457,209r4,-4l750,205r-7,-7l738,195xm1033,45r-14,1l1006,48r-13,3l980,56r-11,5l958,68r-10,8l938,84r-9,10l915,116r-6,11l905,140r-4,13l899,166r,12l899,186r-10,5l884,195r-5,4l873,203r-5,5l864,212r-3,5l897,217r2,-3l902,212r261,l1165,207r2,-14l1168,181r-1,-4l1167,166r-2,-13l1161,140r-4,-13l1151,116r-6,-11l1137,94r-9,-10l1119,76r-11,-8l1097,61r-11,-5l1073,51r-13,-3l1047,46r-14,-1xm72,203r-20,l55,204r2,1l62,208r2,1l67,210r6,l73,205r-1,-2xm799,201r-17,2l774,203r-4,1l767,205r-3,1l760,207r69,l822,205r-8,-2l799,201xm609,167r-5,l594,169r-4,2l586,174r-4,3l695,177r-8,-2l661,171r2,-2l619,169r-10,-2xm654,85r-3,l648,87r-3,1l639,98r-2,4l635,108r1,5l637,119r2,5l641,129r2,2l646,133r,2l642,139r-1,l639,143r-3,1l633,146r-4,3l626,154r-3,5l621,164r-2,5l663,169r3,-3l668,164r9,-8l683,154r6,-3l701,149r80,l785,146r3,-2l795,142r3,l802,141r4,-1l754,140r-5,-2l745,137r-17,-9l725,125r-4,-3l661,122r-4,-5l655,115r-1,-3l650,105r1,-6l655,93r2,-6l654,85xm781,149r-74,l714,151r11,7l731,161r7,2l744,165r14,1l765,166r2,-2l769,161r3,-3l776,155r5,-6xm847,139r-29,l824,141r5,2l834,146r3,5l841,155r3,4l847,162r4,3l857,159r-1,-6l854,147r-3,-4l847,139xm108,12r-14,l82,17,71,23,60,31r-9,8l42,49r-7,9l18,58r,2l18,61r-1,5l18,71r2,10l13,100r-2,16l11,118r,19l14,158r-2,1l66,159r3,-8l70,146r-30,l36,134r,-15l38,103,41,91r1,l44,84,52,69r5,-6l69,51r6,-5l82,41r,-2l102,29r16,-4l124,24r,-3l124,17r,-3l122,12r-14,xm434,148r-8,2l419,151r-170,l245,152r-8,l233,153r-3,2l524,155r-4,-1l515,152r-270,l240,151r272,l513,149r-62,l434,148xm446,56r-12,l429,57r-6,2l407,63r-6,2l395,66r-6,1l378,68r-5,3l368,72r-5,2l358,77r-5,1l348,81r-4,3l328,90r-14,10l308,104r-11,12l292,122r-12,1l269,127r-6,3l259,134r-3,4l253,144r,4l251,151r160,l396,148r-8,-2l372,144r3,-4l375,138r6,-10l389,120r9,-8l408,106r11,-6l431,98r12,-3l456,94r33,l492,88r5,-5l503,78r4,-7l511,65r1,-1l475,64r-5,-3l465,59,446,56xm531,90r-5,l521,91r-11,3l506,97r-5,3l498,102r-7,5l485,113r-11,12l469,132r-11,12l451,149r62,l516,143r5,-8l527,128r8,-6l551,112r8,-6l566,100r4,-3l573,96r25,l597,95r-1,-3l595,91r-58,l531,90xm82,53r-4,1l76,56r-1,2l75,67r,7l77,81r2,7l73,95r-3,5l66,102r-2,4l60,110r-2,5l55,119r-4,6l44,141r-4,5l70,146r1,-2l75,137r4,-7l88,118r6,-6l95,111r2,-1l97,108r4,-2l108,100r3,-2l117,93r4,-1l126,91r,-3l126,85r-2,-3l123,78r1,-1l93,77,91,76,88,72,87,67r,-10l86,54,82,53xm829,90r-4,l820,93r-3,6l815,105r-2,7l814,116r-2,4l809,122r-3,2l791,124r-6,1l778,127r-13,6l759,137r-5,3l810,140r4,-1l847,139r-5,-4l833,129r-6,-3l831,123r4,-1l840,120r5,l848,119r21,l870,118r,-1l870,115r-5,-8l863,106r-32,l827,105r4,-8l831,93r-2,-3xm703,96r-13,l684,98r-4,2l675,101r-7,6l663,117r-2,5l721,122r-37,-2l685,117r3,-4l691,111r3,-3l697,105r4,-2l703,100r,-4xm869,119r-13,l859,120r9,l869,119xm598,96r-25,l577,97r3,2l583,100r3,3l589,105r3,1l598,99r,-3xm851,102r-9,l837,103r-3,2l831,106r32,l860,105r-3,-1l854,103r-3,-1xm489,94r-33,l461,95r6,3l471,100r7,2l485,102r3,-7l489,94xm293,85r-44,l260,87r10,5l279,100r6,l286,99r3,-9l293,85xm42,91r-1,l42,93r,-2xm905,73r-64,l847,74r6,2l858,78r10,5l871,85r2,3l876,91r4,2l884,89r1,-1l886,87r5,-6l898,76r7,-3xm674,34r-17,l648,34r-9,2l630,37r-8,2l597,48r-7,3l575,59r-9,4l560,67r-8,5l546,77r-5,6l537,91r58,l593,89r-2,-3l595,83r2,-1l598,80r9,-2l617,74r20,-6l659,64r11,-1l878,63r-2,-3l872,57r-135,l716,44,699,37r-8,-2l674,34xm878,63r-208,l681,65r15,3l703,69r14,6l723,78r4,5l731,89r15,-8l753,78r7,-3l767,72r8,-3l782,67r9,-1l949,66r,-1l880,65r-2,-2xm930,66r-130,l804,68r4,2l811,72r3,3l816,78r4,2l822,79r1,-1l829,75r6,-2l905,73r8,-4l921,67r9,-1xm187,8r-17,2l155,16r-13,9l130,35,119,48,108,61r-8,13l97,76r-4,1l124,77r2,-4l130,66,140,53r5,-6l150,41r7,-5l163,33r23,l185,32r-3,-4l179,24r3,-1l185,22r26,l212,17r2,-3l210,11r-5,-1l187,8xm949,66r-10,l947,67r2,-1xm922,31r-6,2l911,36r-5,5l902,46r-1,5l899,55r-2,2l895,59r-4,2l887,63r-3,l880,65r69,l949,59r-2,-4l944,52r-4,-1l916,51r1,-4l923,39r3,-3l926,34r-3,-2l922,31xm472,14r-2,l467,16r,5l467,24r1,7l470,36r4,7l480,46r,3l478,51r,2l479,54r,1l478,55r1,3l478,62r-3,2l512,64r5,-5l529,51r15,-4l552,46r2,-1l500,45r,-7l503,32r1,-1l482,31r-4,-1l478,27r-2,-3l476,22r,-4l472,14xm403,14r-19,l371,19r-11,6l355,29r-20,l326,32r-16,7l295,49r-7,4l280,60r-5,1l328,61r5,-2l352,59r1,-2l356,53r5,-4l367,46r7,-3l388,39r33,l420,34r,-5l418,24r-4,-4l409,17r-6,-3xm352,59r-19,l344,61r6,l352,59xm256,r-3,1l245,4r1,10l249,23r2,9l254,40r-3,3l247,44r-9,l227,46r-10,1l212,48r-5,1l203,51r-5,3l196,57r-3,1l190,59r79,l279,46r2,-2l247,44r-5,-1l282,43r3,-2l291,35r7,-3l306,27r-39,l263,22r-2,-7l260,3,256,xm9,19l7,22r,3l6,29r,4l8,39r3,7l14,53r4,5l35,58,34,52r,-7l35,39r2,-5l21,34,18,30,16,24,14,20,9,19xm798,1r-7,4l789,9r,4l791,19r3,10l794,34r-3,5l776,41r-7,3l762,45r-7,3l743,54r-6,3l872,57r-2,-1l864,53r-6,-3l855,49r-33,l820,48r-6,-3l812,44r-3,-2l811,39r6,-5l825,28r3,-1l831,24r4,-2l841,21r5,-2l846,18r-40,l804,13,802,9,798,1xm837,46r-6,1l829,49r26,l851,48,837,46xm186,33r-23,l167,35r4,1l174,39r3,3l180,45r4,-1l188,42r3,-3l186,33xm584,14r-11,l562,16r-21,6l531,27r-9,4l508,41r-8,4l554,45r4,-2l564,39r5,-3l575,34r13,-1l605,33r,-4l604,23r,-5l594,15,584,14xm421,39r-26,l403,40r7,1l417,44r4,-1l421,39xm605,33r-17,l595,34r7,1l605,34r,-1xm48,8r-4,l40,10r-7,4l30,18r-5,7l21,34r16,l40,28r3,-5l47,18r4,-4l52,11,50,9,48,8xm505,17r-3,l499,18r-3,3l494,23r-3,3l488,28r-3,1l482,31r22,l506,27r2,-7l505,17xm309,10r-7,l296,11r-7,1l283,15r-6,4l272,22r-5,5l306,27r8,-3l323,23r,-4l321,16r-3,-3l315,12r-6,-2xm211,22r-12,l201,23r4,1l209,24r2,-2xm840,11r-10,1l824,12r-14,5l806,18r40,l846,14r-1,l844,12r-4,-1xm846,13r-1,1l846,14r,-1xe" fillcolor="black" stroked="f">
                  <v:path arrowok="t" o:connecttype="custom" o:connectlocs="644,1181;412,1184;778,1185;46,1119;0,658;77,1108;527,1021;226,853;84,684;926,906;980,932;585,1008;708,1014;799,1011;394,1019;1346,1017;329,956;1260,958;1326,955;701,745;684,719;1033,729;594,714;829,621;830,704;660,705;836,680;139,504;285,642;275,475;180,623;230,569;993,465;1167,580;770,618;639,538;754,554;847,553;13,514;108,426;363,488;419,514;516,557;55,533;87,471;848,533;703,510;467,512;884,503;637,482;880,479;126,487;899,469;478,465;355,443;256,414;267,441;794,443;804,427;558,457;25,439;272,436;846,427" o:connectangles="0,0,0,0,0,0,0,0,0,0,0,0,0,0,0,0,0,0,0,0,0,0,0,0,0,0,0,0,0,0,0,0,0,0,0,0,0,0,0,0,0,0,0,0,0,0,0,0,0,0,0,0,0,0,0,0,0,0,0,0,0,0,0"/>
                </v:shape>
                <v:shape id="Picture 136" o:spid="_x0000_s1030" type="#_x0000_t75" style="position:absolute;left:6370;top:474;width:239;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7PBAAAA3AAAAA8AAABkcnMvZG93bnJldi54bWxETz1rwzAQ3Qv5D+IC3Wq5pXUcJ0oopYGu&#10;sbNku1gXy9Q6GUuxnX9fFQrd7vE+b7ufbSdGGnzrWMFzkoIgrp1uuVFwqg5POQgfkDV2jknBnTzs&#10;d4uHLRbaTXyksQyNiCHsC1RgQugLKX1tyKJPXE8cuasbLIYIh0bqAacYbjv5kqaZtNhybDDY04eh&#10;+ru8WQVMWdXfuGlpXX6a82V1zLN8VupxOb9vQASaw7/4z/2l4/zXN/h9Jl4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n+7PBAAAA3AAAAA8AAAAAAAAAAAAAAAAAnwIA&#10;AGRycy9kb3ducmV2LnhtbFBLBQYAAAAABAAEAPcAAACNAwAAAAA=&#10;">
                  <v:imagedata r:id="rId107" o:title=""/>
                </v:shape>
                <v:shape id="AutoShape 135" o:spid="_x0000_s1031" style="position:absolute;left:5877;top:876;width:95;height:191;visibility:visible;mso-wrap-style:square;v-text-anchor:top" coordsize="9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SpcAA&#10;AADcAAAADwAAAGRycy9kb3ducmV2LnhtbERPzYrCMBC+L/gOYQRva+pailaj6IqgnnbVBxiasS02&#10;k5JErW9vFha8zcf3O/NlZxpxJ+drywpGwwQEcWF1zaWC82n7OQHhA7LGxjIpeJKH5aL3Mcdc2wf/&#10;0v0YShFD2OeooAqhzaX0RUUG/dC2xJG7WGcwROhKqR0+Yrhp5FeSZNJgzbGhwpa+Kyqux5tRsP/Z&#10;raeYZHZzLtxY7w9pPd2kSg363WoGIlAX3uJ/907H+WkGf8/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SSpcAAAADcAAAADwAAAAAAAAAAAAAAAACYAgAAZHJzL2Rvd25y&#10;ZXYueG1sUEsFBgAAAAAEAAQA9QAAAIUDAAAAAA==&#10;" path="m33,l29,,25,,21,2r-3,l13,3,11,5,8,7,6,9,4,13,2,23,1,33,,44,2,54r,33l6,121r5,35l16,190r10,l35,189r10,l55,189r40,l94,174,91,157,88,141,87,125r-1,-8l84,109,82,94,81,83,79,71,77,61,75,50,73,40,69,30,65,20,60,11,57,9,53,7,45,2,41,1,33,xm95,189r-20,l95,190r,-1xe" stroked="f">
                  <v:path arrowok="t" o:connecttype="custom" o:connectlocs="33,876;29,876;25,876;21,878;18,878;13,879;11,881;8,883;6,885;4,889;2,899;1,909;0,920;2,930;2,963;6,997;11,1032;16,1066;26,1066;35,1065;45,1065;55,1065;95,1065;94,1050;91,1033;88,1017;87,1001;86,993;84,985;82,970;81,959;79,947;77,937;75,926;73,916;69,906;65,896;60,887;57,885;53,883;45,878;41,877;33,876;95,1065;75,1065;95,1066;95,1065" o:connectangles="0,0,0,0,0,0,0,0,0,0,0,0,0,0,0,0,0,0,0,0,0,0,0,0,0,0,0,0,0,0,0,0,0,0,0,0,0,0,0,0,0,0,0,0,0,0,0"/>
                </v:shape>
                <v:shape id="AutoShape 134" o:spid="_x0000_s1032" style="position:absolute;left:6606;top:892;width:83;height:143;visibility:visible;mso-wrap-style:square;v-text-anchor:top" coordsize="8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6pcIA&#10;AADcAAAADwAAAGRycy9kb3ducmV2LnhtbERP32vCMBB+F/Y/hBv4NlOHbKMaZasKe1O7seejOZti&#10;c+maWLP/fhEE3+7j+3mLVbStGKj3jWMF00kGgrhyuuFawffX9ukNhA/IGlvHpOCPPKyWD6MF5tpd&#10;+EBDGWqRQtjnqMCE0OVS+sqQRT9xHXHijq63GBLsa6l7vKRw28rnLHuRFhtODQY7KgxVp/JsFTRx&#10;vzP70y5sfn/O02JYF/FjXSo1fozvcxCBYriLb+5PnebPXuH6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qlwgAAANwAAAAPAAAAAAAAAAAAAAAAAJgCAABkcnMvZG93&#10;bnJldi54bWxQSwUGAAAAAAQABAD1AAAAhwMAAAAA&#10;" path="m8,73r,7l7,85,6,91,5,98,3,114,2,125,,131r,6l17,137r8,1l35,138r18,1l71,142r,-2l71,138r,-1l71,136r4,-16l77,103,79,85,80,74,9,74,8,73xm3,114r,xm20,17r-2,7l16,33r-1,7l13,46r-1,7l11,60r-1,7l9,74r71,l81,70r,-19l83,34,82,18r-62,l20,17xm56,l45,,42,1,38,3,34,4,27,8r-3,3l22,15r-2,3l82,18r,-1l73,4,70,2r-3,l63,1,56,xe" stroked="f">
                  <v:path arrowok="t" o:connecttype="custom" o:connectlocs="8,965;8,972;7,977;6,983;5,990;5,990;3,1006;3,1006;2,1017;0,1023;0,1029;17,1029;25,1030;35,1030;53,1031;71,1034;71,1032;71,1030;71,1029;71,1028;75,1012;77,995;79,977;80,966;9,966;8,965;3,1006;3,1006;3,1006;3,1006;20,909;18,916;16,925;15,932;13,938;12,945;11,952;10,959;9,966;80,966;81,962;81,943;83,926;82,910;20,910;20,909;56,892;45,892;42,893;38,895;34,896;27,900;24,903;22,907;20,910;82,910;82,909;73,896;70,894;67,894;63,893;56,892" o:connectangles="0,0,0,0,0,0,0,0,0,0,0,0,0,0,0,0,0,0,0,0,0,0,0,0,0,0,0,0,0,0,0,0,0,0,0,0,0,0,0,0,0,0,0,0,0,0,0,0,0,0,0,0,0,0,0,0,0,0,0,0,0,0"/>
                </v:shape>
                <v:shape id="AutoShape 133" o:spid="_x0000_s1033" style="position:absolute;left:6736;top:909;width:21;height: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XjMgA&#10;AADcAAAADwAAAGRycy9kb3ducmV2LnhtbESPQU/CQBCF7yT+h82YcDGyhRCjlYUYEsCLIpSEeBu7&#10;Y9u4O9t0V6j+eudgwm0m781738wWvXfqRF1sAhsYjzJQxGWwDVcGDsXq9h5UTMgWXWAy8EMRFvOr&#10;wQxzG868o9M+VUpCOOZooE6pzbWOZU0e4yi0xKJ9hs5jkrWrtO3wLOHe6UmW3WmPDUtDjS0tayq/&#10;9t/egDvuNk0RH95/P17ctphuXtdv1Y0xw+v+6RFUoj5dzP/Xz1bwp0Irz8gE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heMyAAAANwAAAAPAAAAAAAAAAAAAAAAAJgCAABk&#10;cnMvZG93bnJldi54bWxQSwUGAAAAAAQABAD1AAAAjQMAAAAA&#10;" path="m11,l8,,4,2,,11,,22,,35,1,46r5,l16,45r4,l20,35r,-10l18,16,17,5,14,2,11,xm20,45r-4,l20,46r,-1xe" fillcolor="#bbb" stroked="f">
                  <v:path arrowok="t" o:connecttype="custom" o:connectlocs="11,909;8,909;4,911;0,920;0,931;0,944;1,955;6,955;16,954;20,954;20,944;20,934;18,925;17,914;14,911;11,909;20,954;16,954;20,955;20,954" o:connectangles="0,0,0,0,0,0,0,0,0,0,0,0,0,0,0,0,0,0,0,0"/>
                </v:shape>
                <v:shape id="Picture 132" o:spid="_x0000_s1034" type="#_x0000_t75" style="position:absolute;left:6291;top:922;width:127;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kgPEAAAA3AAAAA8AAABkcnMvZG93bnJldi54bWxET01rwkAQvRf8D8sIvTUbg5QYs4poBaEH&#10;SSql3obsNAnNzobsVlN/vVso9DaP9zn5ejSduNDgWssKZlEMgriyuuVawelt/5SCcB5ZY2eZFPyQ&#10;g/Vq8pBjpu2VC7qUvhYhhF2GChrv+0xKVzVk0EW2Jw7cpx0M+gCHWuoBryHcdDKJ42dpsOXQ0GBP&#10;24aqr/LbKPDpR+F2x/NLnNy4fT8m6eG1dko9TsfNEoSn0f+L/9wHHebPF/D7TLh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KkgPEAAAA3AAAAA8AAAAAAAAAAAAAAAAA&#10;nwIAAGRycy9kb3ducmV2LnhtbFBLBQYAAAAABAAEAPcAAACQAwAAAAA=&#10;">
                  <v:imagedata r:id="rId108" o:title=""/>
                </v:shape>
                <v:shape id="Picture 131" o:spid="_x0000_s1035" type="#_x0000_t75" style="position:absolute;left:5776;top:940;width:1014;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W8fEAAAA3AAAAA8AAABkcnMvZG93bnJldi54bWxEj0FvwjAMhe9I/IfISNwgHQi0dQSEJo3t&#10;Agi2H+A1pq3WOFUSoPx7fEDiZus9v/d5sepcoy4UYu3ZwMs4A0VceFtzaeD353P0CiomZIuNZzJw&#10;owirZb+3wNz6Kx/ockylkhCOORqoUmpzrWNRkcM49i2xaCcfHCZZQ6ltwKuEu0ZPsmyuHdYsDRW2&#10;9FFR8X88OwPJ3k5/u/00TDYHv3Vv0/V5+1UaMxx063dQibr0ND+uv63gzwRfnpEJ9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EW8fEAAAA3AAAAA8AAAAAAAAAAAAAAAAA&#10;nwIAAGRycy9kb3ducmV2LnhtbFBLBQYAAAAABAAEAPcAAACQAwAAAAA=&#10;">
                  <v:imagedata r:id="rId109" o:title=""/>
                </v:shape>
                <w10:wrap type="topAndBottom" anchorx="page"/>
              </v:group>
            </w:pict>
          </mc:Fallback>
        </mc:AlternateContent>
      </w:r>
    </w:p>
    <w:p w:rsidR="008F05FA" w:rsidRDefault="008F05FA">
      <w:pPr>
        <w:pStyle w:val="BodyText"/>
        <w:spacing w:before="5"/>
        <w:ind w:left="0" w:firstLine="0"/>
        <w:rPr>
          <w:rFonts w:ascii="Calibri"/>
          <w:sz w:val="31"/>
        </w:rPr>
      </w:pPr>
    </w:p>
    <w:p w:rsidR="008F05FA" w:rsidRDefault="00B07AD6">
      <w:pPr>
        <w:pStyle w:val="ListParagraph"/>
        <w:numPr>
          <w:ilvl w:val="0"/>
          <w:numId w:val="18"/>
        </w:numPr>
        <w:tabs>
          <w:tab w:val="left" w:pos="461"/>
        </w:tabs>
        <w:rPr>
          <w:sz w:val="18"/>
        </w:rPr>
      </w:pPr>
      <w:r>
        <w:rPr>
          <w:sz w:val="18"/>
        </w:rPr>
        <w:t>deathwatch - a beetle that makes a ticking sound when attracting a</w:t>
      </w:r>
      <w:r>
        <w:rPr>
          <w:spacing w:val="-29"/>
          <w:sz w:val="18"/>
        </w:rPr>
        <w:t xml:space="preserve"> </w:t>
      </w:r>
      <w:r>
        <w:rPr>
          <w:sz w:val="18"/>
        </w:rPr>
        <w:t>mate</w:t>
      </w:r>
    </w:p>
    <w:p w:rsidR="008F05FA" w:rsidRDefault="00B07AD6">
      <w:pPr>
        <w:pStyle w:val="ListParagraph"/>
        <w:numPr>
          <w:ilvl w:val="0"/>
          <w:numId w:val="18"/>
        </w:numPr>
        <w:tabs>
          <w:tab w:val="left" w:pos="461"/>
        </w:tabs>
        <w:rPr>
          <w:sz w:val="18"/>
        </w:rPr>
      </w:pPr>
      <w:r>
        <w:rPr>
          <w:sz w:val="18"/>
        </w:rPr>
        <w:t>melancholy caterwauling - sad wail of a</w:t>
      </w:r>
      <w:r>
        <w:rPr>
          <w:spacing w:val="-12"/>
          <w:sz w:val="18"/>
        </w:rPr>
        <w:t xml:space="preserve"> </w:t>
      </w:r>
      <w:r>
        <w:rPr>
          <w:sz w:val="18"/>
        </w:rPr>
        <w:t>cat</w:t>
      </w:r>
    </w:p>
    <w:p w:rsidR="008F05FA" w:rsidRDefault="00B07AD6">
      <w:pPr>
        <w:pStyle w:val="ListParagraph"/>
        <w:numPr>
          <w:ilvl w:val="0"/>
          <w:numId w:val="18"/>
        </w:numPr>
        <w:tabs>
          <w:tab w:val="left" w:pos="461"/>
        </w:tabs>
        <w:rPr>
          <w:sz w:val="18"/>
        </w:rPr>
      </w:pPr>
      <w:r>
        <w:rPr>
          <w:sz w:val="18"/>
        </w:rPr>
        <w:t>ell</w:t>
      </w:r>
      <w:r>
        <w:rPr>
          <w:spacing w:val="-4"/>
          <w:sz w:val="18"/>
        </w:rPr>
        <w:t xml:space="preserve"> </w:t>
      </w:r>
      <w:r>
        <w:rPr>
          <w:sz w:val="18"/>
        </w:rPr>
        <w:t>- section</w:t>
      </w:r>
      <w:r>
        <w:rPr>
          <w:spacing w:val="-3"/>
          <w:sz w:val="18"/>
        </w:rPr>
        <w:t xml:space="preserve"> </w:t>
      </w:r>
      <w:r>
        <w:rPr>
          <w:sz w:val="18"/>
        </w:rPr>
        <w:t>of</w:t>
      </w:r>
      <w:r>
        <w:rPr>
          <w:spacing w:val="-3"/>
          <w:sz w:val="18"/>
        </w:rPr>
        <w:t xml:space="preserve"> </w:t>
      </w:r>
      <w:r>
        <w:rPr>
          <w:sz w:val="18"/>
        </w:rPr>
        <w:t>a</w:t>
      </w:r>
      <w:r>
        <w:rPr>
          <w:spacing w:val="-3"/>
          <w:sz w:val="18"/>
        </w:rPr>
        <w:t xml:space="preserve"> </w:t>
      </w:r>
      <w:r>
        <w:rPr>
          <w:sz w:val="18"/>
        </w:rPr>
        <w:t>building</w:t>
      </w:r>
      <w:r>
        <w:rPr>
          <w:spacing w:val="-3"/>
          <w:sz w:val="18"/>
        </w:rPr>
        <w:t xml:space="preserve"> </w:t>
      </w:r>
      <w:r>
        <w:rPr>
          <w:sz w:val="18"/>
        </w:rPr>
        <w:t>running</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opposite</w:t>
      </w:r>
      <w:r>
        <w:rPr>
          <w:spacing w:val="-3"/>
          <w:sz w:val="18"/>
        </w:rPr>
        <w:t xml:space="preserve"> </w:t>
      </w:r>
      <w:r>
        <w:rPr>
          <w:sz w:val="18"/>
        </w:rPr>
        <w:t>direction</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main</w:t>
      </w:r>
      <w:r>
        <w:rPr>
          <w:spacing w:val="-3"/>
          <w:sz w:val="18"/>
        </w:rPr>
        <w:t xml:space="preserve"> </w:t>
      </w:r>
      <w:r>
        <w:rPr>
          <w:sz w:val="18"/>
        </w:rPr>
        <w:t>part of</w:t>
      </w:r>
      <w:r>
        <w:rPr>
          <w:spacing w:val="-3"/>
          <w:sz w:val="18"/>
        </w:rPr>
        <w:t xml:space="preserve"> </w:t>
      </w:r>
      <w:r>
        <w:rPr>
          <w:sz w:val="18"/>
        </w:rPr>
        <w:t>the</w:t>
      </w:r>
      <w:r>
        <w:rPr>
          <w:spacing w:val="-3"/>
          <w:sz w:val="18"/>
        </w:rPr>
        <w:t xml:space="preserve"> </w:t>
      </w:r>
      <w:r>
        <w:rPr>
          <w:sz w:val="18"/>
        </w:rPr>
        <w:t>building</w:t>
      </w:r>
    </w:p>
    <w:p w:rsidR="008F05FA" w:rsidRDefault="00B07AD6">
      <w:pPr>
        <w:pStyle w:val="ListParagraph"/>
        <w:numPr>
          <w:ilvl w:val="0"/>
          <w:numId w:val="18"/>
        </w:numPr>
        <w:tabs>
          <w:tab w:val="left" w:pos="461"/>
        </w:tabs>
        <w:spacing w:before="2"/>
        <w:rPr>
          <w:sz w:val="18"/>
        </w:rPr>
      </w:pPr>
      <w:r>
        <w:rPr>
          <w:sz w:val="18"/>
        </w:rPr>
        <w:t>sperrit -</w:t>
      </w:r>
      <w:r>
        <w:rPr>
          <w:spacing w:val="-6"/>
          <w:sz w:val="18"/>
        </w:rPr>
        <w:t xml:space="preserve"> </w:t>
      </w:r>
      <w:r>
        <w:rPr>
          <w:sz w:val="18"/>
        </w:rPr>
        <w:t>spirit</w:t>
      </w:r>
    </w:p>
    <w:p w:rsidR="008F05FA" w:rsidRDefault="00B07AD6">
      <w:pPr>
        <w:pStyle w:val="ListParagraph"/>
        <w:numPr>
          <w:ilvl w:val="0"/>
          <w:numId w:val="18"/>
        </w:numPr>
        <w:tabs>
          <w:tab w:val="left" w:pos="461"/>
        </w:tabs>
        <w:rPr>
          <w:sz w:val="18"/>
        </w:rPr>
      </w:pPr>
      <w:r>
        <w:rPr>
          <w:sz w:val="18"/>
        </w:rPr>
        <w:t>these-yer - these</w:t>
      </w:r>
      <w:r>
        <w:rPr>
          <w:spacing w:val="-17"/>
          <w:sz w:val="18"/>
        </w:rPr>
        <w:t xml:space="preserve"> </w:t>
      </w:r>
      <w:r>
        <w:rPr>
          <w:sz w:val="18"/>
        </w:rPr>
        <w:t>here</w:t>
      </w:r>
    </w:p>
    <w:p w:rsidR="008F05FA" w:rsidRDefault="00B07AD6">
      <w:pPr>
        <w:pStyle w:val="ListParagraph"/>
        <w:numPr>
          <w:ilvl w:val="0"/>
          <w:numId w:val="18"/>
        </w:numPr>
        <w:tabs>
          <w:tab w:val="left" w:pos="461"/>
        </w:tabs>
        <w:rPr>
          <w:sz w:val="18"/>
        </w:rPr>
      </w:pPr>
      <w:r>
        <w:rPr>
          <w:sz w:val="18"/>
        </w:rPr>
        <w:t>I dono - I don't</w:t>
      </w:r>
      <w:r>
        <w:rPr>
          <w:spacing w:val="-12"/>
          <w:sz w:val="18"/>
        </w:rPr>
        <w:t xml:space="preserve"> </w:t>
      </w:r>
      <w:r>
        <w:rPr>
          <w:sz w:val="18"/>
        </w:rPr>
        <w:t>know</w:t>
      </w:r>
    </w:p>
    <w:p w:rsidR="008F05FA" w:rsidRDefault="00B07AD6">
      <w:pPr>
        <w:pStyle w:val="ListParagraph"/>
        <w:numPr>
          <w:ilvl w:val="0"/>
          <w:numId w:val="18"/>
        </w:numPr>
        <w:tabs>
          <w:tab w:val="left" w:pos="461"/>
        </w:tabs>
        <w:rPr>
          <w:sz w:val="18"/>
        </w:rPr>
      </w:pPr>
      <w:r>
        <w:rPr>
          <w:sz w:val="18"/>
        </w:rPr>
        <w:t>devil-fire - fire associated with the presence of a</w:t>
      </w:r>
      <w:r>
        <w:rPr>
          <w:spacing w:val="-23"/>
          <w:sz w:val="18"/>
        </w:rPr>
        <w:t xml:space="preserve"> </w:t>
      </w:r>
      <w:r>
        <w:rPr>
          <w:sz w:val="18"/>
        </w:rPr>
        <w:t>devil</w:t>
      </w:r>
    </w:p>
    <w:p w:rsidR="008F05FA" w:rsidRDefault="00B07AD6">
      <w:pPr>
        <w:pStyle w:val="ListParagraph"/>
        <w:numPr>
          <w:ilvl w:val="0"/>
          <w:numId w:val="18"/>
        </w:numPr>
        <w:tabs>
          <w:tab w:val="left" w:pos="461"/>
        </w:tabs>
        <w:rPr>
          <w:sz w:val="18"/>
        </w:rPr>
      </w:pPr>
      <w:r>
        <w:rPr>
          <w:sz w:val="18"/>
        </w:rPr>
        <w:t>Now I lay me down to sleep - First line of a</w:t>
      </w:r>
      <w:r>
        <w:rPr>
          <w:spacing w:val="-21"/>
          <w:sz w:val="18"/>
        </w:rPr>
        <w:t xml:space="preserve"> </w:t>
      </w:r>
      <w:r>
        <w:rPr>
          <w:sz w:val="18"/>
        </w:rPr>
        <w:t>prayer</w:t>
      </w:r>
    </w:p>
    <w:p w:rsidR="008F05FA" w:rsidRDefault="00B07AD6">
      <w:pPr>
        <w:pStyle w:val="ListParagraph"/>
        <w:numPr>
          <w:ilvl w:val="0"/>
          <w:numId w:val="18"/>
        </w:numPr>
        <w:tabs>
          <w:tab w:val="left" w:pos="461"/>
        </w:tabs>
        <w:spacing w:before="2"/>
        <w:rPr>
          <w:sz w:val="18"/>
        </w:rPr>
      </w:pPr>
      <w:r>
        <w:rPr>
          <w:sz w:val="18"/>
        </w:rPr>
        <w:t>blamed old rip- horrible old</w:t>
      </w:r>
      <w:r>
        <w:rPr>
          <w:spacing w:val="-16"/>
          <w:sz w:val="18"/>
        </w:rPr>
        <w:t xml:space="preserve"> </w:t>
      </w:r>
      <w:r>
        <w:rPr>
          <w:sz w:val="18"/>
        </w:rPr>
        <w:t>drunkard</w:t>
      </w:r>
    </w:p>
    <w:p w:rsidR="008F05FA" w:rsidRDefault="00B07AD6">
      <w:pPr>
        <w:pStyle w:val="ListParagraph"/>
        <w:numPr>
          <w:ilvl w:val="0"/>
          <w:numId w:val="18"/>
        </w:numPr>
        <w:tabs>
          <w:tab w:val="left" w:pos="461"/>
        </w:tabs>
        <w:rPr>
          <w:sz w:val="18"/>
        </w:rPr>
      </w:pPr>
      <w:r>
        <w:rPr>
          <w:sz w:val="18"/>
        </w:rPr>
        <w:t>Injun - insul</w:t>
      </w:r>
      <w:r>
        <w:rPr>
          <w:sz w:val="18"/>
        </w:rPr>
        <w:t>ting name for an American</w:t>
      </w:r>
      <w:r>
        <w:rPr>
          <w:spacing w:val="-18"/>
          <w:sz w:val="18"/>
        </w:rPr>
        <w:t xml:space="preserve"> </w:t>
      </w:r>
      <w:r>
        <w:rPr>
          <w:sz w:val="18"/>
        </w:rPr>
        <w:t>Indian</w:t>
      </w:r>
    </w:p>
    <w:p w:rsidR="008F05FA" w:rsidRDefault="00B07AD6">
      <w:pPr>
        <w:pStyle w:val="ListParagraph"/>
        <w:numPr>
          <w:ilvl w:val="0"/>
          <w:numId w:val="18"/>
        </w:numPr>
        <w:tabs>
          <w:tab w:val="left" w:pos="461"/>
        </w:tabs>
        <w:rPr>
          <w:sz w:val="18"/>
        </w:rPr>
      </w:pPr>
      <w:r>
        <w:rPr>
          <w:sz w:val="18"/>
        </w:rPr>
        <w:t>half-breed - a person of mixed heritage, in this case half American Indian and half</w:t>
      </w:r>
      <w:r>
        <w:rPr>
          <w:spacing w:val="13"/>
          <w:sz w:val="18"/>
        </w:rPr>
        <w:t xml:space="preserve"> </w:t>
      </w:r>
      <w:r>
        <w:rPr>
          <w:sz w:val="18"/>
        </w:rPr>
        <w:t>white</w:t>
      </w:r>
    </w:p>
    <w:p w:rsidR="008F05FA" w:rsidRDefault="00B07AD6">
      <w:pPr>
        <w:pStyle w:val="ListParagraph"/>
        <w:numPr>
          <w:ilvl w:val="0"/>
          <w:numId w:val="18"/>
        </w:numPr>
        <w:tabs>
          <w:tab w:val="left" w:pos="461"/>
        </w:tabs>
        <w:rPr>
          <w:sz w:val="18"/>
        </w:rPr>
      </w:pPr>
      <w:r>
        <w:rPr>
          <w:sz w:val="18"/>
        </w:rPr>
        <w:t>handbarrow - flat rectangular board with handles for</w:t>
      </w:r>
      <w:r>
        <w:rPr>
          <w:spacing w:val="-23"/>
          <w:sz w:val="18"/>
        </w:rPr>
        <w:t xml:space="preserve"> </w:t>
      </w:r>
      <w:r>
        <w:rPr>
          <w:sz w:val="18"/>
        </w:rPr>
        <w:t>carrying</w:t>
      </w:r>
    </w:p>
    <w:p w:rsidR="008F05FA" w:rsidRDefault="00B07AD6">
      <w:pPr>
        <w:pStyle w:val="ListParagraph"/>
        <w:numPr>
          <w:ilvl w:val="0"/>
          <w:numId w:val="18"/>
        </w:numPr>
        <w:tabs>
          <w:tab w:val="left" w:pos="461"/>
        </w:tabs>
        <w:rPr>
          <w:sz w:val="18"/>
        </w:rPr>
      </w:pPr>
      <w:r>
        <w:rPr>
          <w:sz w:val="18"/>
        </w:rPr>
        <w:t>sawbones -</w:t>
      </w:r>
      <w:r>
        <w:rPr>
          <w:spacing w:val="-7"/>
          <w:sz w:val="18"/>
        </w:rPr>
        <w:t xml:space="preserve"> </w:t>
      </w:r>
      <w:r>
        <w:rPr>
          <w:sz w:val="18"/>
        </w:rPr>
        <w:t>doctor</w:t>
      </w:r>
    </w:p>
    <w:p w:rsidR="008F05FA" w:rsidRDefault="00B07AD6">
      <w:pPr>
        <w:pStyle w:val="ListParagraph"/>
        <w:numPr>
          <w:ilvl w:val="0"/>
          <w:numId w:val="18"/>
        </w:numPr>
        <w:tabs>
          <w:tab w:val="left" w:pos="461"/>
        </w:tabs>
        <w:spacing w:before="2"/>
        <w:rPr>
          <w:sz w:val="18"/>
        </w:rPr>
      </w:pPr>
      <w:r>
        <w:rPr>
          <w:sz w:val="18"/>
        </w:rPr>
        <w:t>out with another five - give me 5 more</w:t>
      </w:r>
      <w:r>
        <w:rPr>
          <w:spacing w:val="-18"/>
          <w:sz w:val="18"/>
        </w:rPr>
        <w:t xml:space="preserve"> </w:t>
      </w:r>
      <w:r>
        <w:rPr>
          <w:sz w:val="18"/>
        </w:rPr>
        <w:t>dollars</w:t>
      </w:r>
    </w:p>
    <w:p w:rsidR="008F05FA" w:rsidRDefault="00B07AD6">
      <w:pPr>
        <w:pStyle w:val="ListParagraph"/>
        <w:numPr>
          <w:ilvl w:val="0"/>
          <w:numId w:val="18"/>
        </w:numPr>
        <w:tabs>
          <w:tab w:val="left" w:pos="461"/>
        </w:tabs>
        <w:rPr>
          <w:sz w:val="18"/>
        </w:rPr>
      </w:pPr>
      <w:r>
        <w:rPr>
          <w:sz w:val="18"/>
        </w:rPr>
        <w:t>here she stays - the body stays</w:t>
      </w:r>
      <w:r>
        <w:rPr>
          <w:spacing w:val="-17"/>
          <w:sz w:val="18"/>
        </w:rPr>
        <w:t xml:space="preserve"> </w:t>
      </w:r>
      <w:r>
        <w:rPr>
          <w:sz w:val="18"/>
        </w:rPr>
        <w:t>here</w:t>
      </w:r>
    </w:p>
    <w:p w:rsidR="008F05FA" w:rsidRDefault="00B07AD6">
      <w:pPr>
        <w:pStyle w:val="ListParagraph"/>
        <w:numPr>
          <w:ilvl w:val="0"/>
          <w:numId w:val="18"/>
        </w:numPr>
        <w:tabs>
          <w:tab w:val="left" w:pos="461"/>
        </w:tabs>
        <w:rPr>
          <w:sz w:val="18"/>
        </w:rPr>
      </w:pPr>
      <w:r>
        <w:rPr>
          <w:sz w:val="18"/>
        </w:rPr>
        <w:t>jailed for a vagrant -  thrown in jail for being a</w:t>
      </w:r>
      <w:r>
        <w:rPr>
          <w:spacing w:val="-23"/>
          <w:sz w:val="18"/>
        </w:rPr>
        <w:t xml:space="preserve"> </w:t>
      </w:r>
      <w:r>
        <w:rPr>
          <w:sz w:val="18"/>
        </w:rPr>
        <w:t>vagabond</w:t>
      </w:r>
    </w:p>
    <w:p w:rsidR="008F05FA" w:rsidRDefault="00B07AD6">
      <w:pPr>
        <w:pStyle w:val="ListParagraph"/>
        <w:numPr>
          <w:ilvl w:val="0"/>
          <w:numId w:val="18"/>
        </w:numPr>
        <w:tabs>
          <w:tab w:val="left" w:pos="461"/>
        </w:tabs>
        <w:rPr>
          <w:sz w:val="18"/>
        </w:rPr>
      </w:pPr>
      <w:r>
        <w:rPr>
          <w:sz w:val="18"/>
        </w:rPr>
        <w:t>you</w:t>
      </w:r>
      <w:r>
        <w:rPr>
          <w:spacing w:val="-3"/>
          <w:sz w:val="18"/>
        </w:rPr>
        <w:t xml:space="preserve"> </w:t>
      </w:r>
      <w:r>
        <w:rPr>
          <w:sz w:val="18"/>
        </w:rPr>
        <w:t>got</w:t>
      </w:r>
      <w:r>
        <w:rPr>
          <w:spacing w:val="-3"/>
          <w:sz w:val="18"/>
        </w:rPr>
        <w:t xml:space="preserve"> </w:t>
      </w:r>
      <w:r>
        <w:rPr>
          <w:sz w:val="18"/>
        </w:rPr>
        <w:t>to</w:t>
      </w:r>
      <w:r>
        <w:rPr>
          <w:spacing w:val="-4"/>
          <w:sz w:val="18"/>
        </w:rPr>
        <w:t xml:space="preserve"> </w:t>
      </w:r>
      <w:r>
        <w:rPr>
          <w:sz w:val="18"/>
        </w:rPr>
        <w:t>settle</w:t>
      </w:r>
      <w:r>
        <w:rPr>
          <w:spacing w:val="-3"/>
          <w:sz w:val="18"/>
        </w:rPr>
        <w:t xml:space="preserve"> </w:t>
      </w:r>
      <w:r>
        <w:rPr>
          <w:sz w:val="18"/>
        </w:rPr>
        <w:t>-</w:t>
      </w:r>
      <w:r>
        <w:rPr>
          <w:spacing w:val="-2"/>
          <w:sz w:val="18"/>
        </w:rPr>
        <w:t xml:space="preserve"> </w:t>
      </w:r>
      <w:r>
        <w:rPr>
          <w:sz w:val="18"/>
        </w:rPr>
        <w:t>you</w:t>
      </w:r>
      <w:r>
        <w:rPr>
          <w:spacing w:val="-3"/>
          <w:sz w:val="18"/>
        </w:rPr>
        <w:t xml:space="preserve"> </w:t>
      </w:r>
      <w:r>
        <w:rPr>
          <w:sz w:val="18"/>
        </w:rPr>
        <w:t>have</w:t>
      </w:r>
      <w:r>
        <w:rPr>
          <w:spacing w:val="-3"/>
          <w:sz w:val="18"/>
        </w:rPr>
        <w:t xml:space="preserve"> </w:t>
      </w:r>
      <w:r>
        <w:rPr>
          <w:sz w:val="18"/>
        </w:rPr>
        <w:t>to</w:t>
      </w:r>
      <w:r>
        <w:rPr>
          <w:spacing w:val="-1"/>
          <w:sz w:val="18"/>
        </w:rPr>
        <w:t xml:space="preserve"> </w:t>
      </w:r>
      <w:r>
        <w:rPr>
          <w:sz w:val="18"/>
        </w:rPr>
        <w:t>make</w:t>
      </w:r>
      <w:r>
        <w:rPr>
          <w:spacing w:val="-3"/>
          <w:sz w:val="18"/>
        </w:rPr>
        <w:t xml:space="preserve"> </w:t>
      </w:r>
      <w:r>
        <w:rPr>
          <w:sz w:val="18"/>
        </w:rPr>
        <w:t>up</w:t>
      </w:r>
      <w:r>
        <w:rPr>
          <w:spacing w:val="-3"/>
          <w:sz w:val="18"/>
        </w:rPr>
        <w:t xml:space="preserve"> </w:t>
      </w:r>
      <w:r>
        <w:rPr>
          <w:sz w:val="18"/>
        </w:rPr>
        <w:t>for</w:t>
      </w:r>
      <w:r>
        <w:rPr>
          <w:spacing w:val="-2"/>
          <w:sz w:val="18"/>
        </w:rPr>
        <w:t xml:space="preserve"> </w:t>
      </w:r>
      <w:r>
        <w:rPr>
          <w:sz w:val="18"/>
        </w:rPr>
        <w:t>your</w:t>
      </w:r>
      <w:r>
        <w:rPr>
          <w:spacing w:val="-2"/>
          <w:sz w:val="18"/>
        </w:rPr>
        <w:t xml:space="preserve"> </w:t>
      </w:r>
      <w:r>
        <w:rPr>
          <w:sz w:val="18"/>
        </w:rPr>
        <w:t>father's</w:t>
      </w:r>
      <w:r>
        <w:rPr>
          <w:spacing w:val="-4"/>
          <w:sz w:val="18"/>
        </w:rPr>
        <w:t xml:space="preserve"> </w:t>
      </w:r>
      <w:r>
        <w:rPr>
          <w:sz w:val="18"/>
        </w:rPr>
        <w:t>wrongdoing</w:t>
      </w:r>
    </w:p>
    <w:p w:rsidR="008F05FA" w:rsidRDefault="00B07AD6">
      <w:pPr>
        <w:pStyle w:val="ListParagraph"/>
        <w:numPr>
          <w:ilvl w:val="0"/>
          <w:numId w:val="18"/>
        </w:numPr>
        <w:tabs>
          <w:tab w:val="left" w:pos="461"/>
        </w:tabs>
        <w:spacing w:before="2"/>
        <w:rPr>
          <w:sz w:val="18"/>
        </w:rPr>
      </w:pPr>
      <w:r>
        <w:rPr>
          <w:sz w:val="18"/>
        </w:rPr>
        <w:t>pard -</w:t>
      </w:r>
      <w:r>
        <w:rPr>
          <w:spacing w:val="-7"/>
          <w:sz w:val="18"/>
        </w:rPr>
        <w:t xml:space="preserve"> </w:t>
      </w:r>
      <w:r>
        <w:rPr>
          <w:sz w:val="18"/>
        </w:rPr>
        <w:t>partner</w:t>
      </w:r>
    </w:p>
    <w:p w:rsidR="008F05FA" w:rsidRDefault="00B07AD6">
      <w:pPr>
        <w:pStyle w:val="ListParagraph"/>
        <w:numPr>
          <w:ilvl w:val="0"/>
          <w:numId w:val="18"/>
        </w:numPr>
        <w:tabs>
          <w:tab w:val="left" w:pos="461"/>
        </w:tabs>
        <w:rPr>
          <w:sz w:val="18"/>
        </w:rPr>
      </w:pPr>
      <w:r>
        <w:rPr>
          <w:sz w:val="18"/>
        </w:rPr>
        <w:t>drove the knife to the hilt - stuck the knife in all the way to the</w:t>
      </w:r>
      <w:r>
        <w:rPr>
          <w:spacing w:val="-25"/>
          <w:sz w:val="18"/>
        </w:rPr>
        <w:t xml:space="preserve"> </w:t>
      </w:r>
      <w:r>
        <w:rPr>
          <w:sz w:val="18"/>
        </w:rPr>
        <w:t>handle</w:t>
      </w:r>
    </w:p>
    <w:p w:rsidR="008F05FA" w:rsidRDefault="00B07AD6">
      <w:pPr>
        <w:pStyle w:val="ListParagraph"/>
        <w:numPr>
          <w:ilvl w:val="0"/>
          <w:numId w:val="18"/>
        </w:numPr>
        <w:tabs>
          <w:tab w:val="left" w:pos="461"/>
        </w:tabs>
        <w:rPr>
          <w:sz w:val="18"/>
        </w:rPr>
      </w:pPr>
      <w:r>
        <w:rPr>
          <w:sz w:val="18"/>
        </w:rPr>
        <w:t>won't wash - won't be</w:t>
      </w:r>
      <w:r>
        <w:rPr>
          <w:spacing w:val="-12"/>
          <w:sz w:val="18"/>
        </w:rPr>
        <w:t xml:space="preserve"> </w:t>
      </w:r>
      <w:r>
        <w:rPr>
          <w:sz w:val="18"/>
        </w:rPr>
        <w:t>believable</w:t>
      </w:r>
    </w:p>
    <w:p w:rsidR="008F05FA" w:rsidRDefault="00B07AD6">
      <w:pPr>
        <w:pStyle w:val="ListParagraph"/>
        <w:numPr>
          <w:ilvl w:val="0"/>
          <w:numId w:val="18"/>
        </w:numPr>
        <w:tabs>
          <w:tab w:val="left" w:pos="461"/>
        </w:tabs>
        <w:rPr>
          <w:sz w:val="18"/>
        </w:rPr>
      </w:pPr>
      <w:r>
        <w:rPr>
          <w:sz w:val="18"/>
        </w:rPr>
        <w:t>all in a muddle - very</w:t>
      </w:r>
      <w:r>
        <w:rPr>
          <w:spacing w:val="-13"/>
          <w:sz w:val="18"/>
        </w:rPr>
        <w:t xml:space="preserve"> </w:t>
      </w:r>
      <w:r>
        <w:rPr>
          <w:sz w:val="18"/>
        </w:rPr>
        <w:t>confused</w:t>
      </w:r>
    </w:p>
    <w:p w:rsidR="008F05FA" w:rsidRDefault="00B07AD6">
      <w:pPr>
        <w:pStyle w:val="ListParagraph"/>
        <w:numPr>
          <w:ilvl w:val="0"/>
          <w:numId w:val="18"/>
        </w:numPr>
        <w:tabs>
          <w:tab w:val="left" w:pos="461"/>
        </w:tabs>
        <w:rPr>
          <w:sz w:val="18"/>
        </w:rPr>
      </w:pPr>
      <w:r>
        <w:rPr>
          <w:sz w:val="18"/>
        </w:rPr>
        <w:t>'pon -</w:t>
      </w:r>
      <w:r>
        <w:rPr>
          <w:spacing w:val="-6"/>
          <w:sz w:val="18"/>
        </w:rPr>
        <w:t xml:space="preserve"> </w:t>
      </w:r>
      <w:r>
        <w:rPr>
          <w:sz w:val="18"/>
        </w:rPr>
        <w:t>upon</w:t>
      </w:r>
    </w:p>
    <w:p w:rsidR="008F05FA" w:rsidRDefault="00B07AD6">
      <w:pPr>
        <w:pStyle w:val="ListParagraph"/>
        <w:numPr>
          <w:ilvl w:val="0"/>
          <w:numId w:val="18"/>
        </w:numPr>
        <w:tabs>
          <w:tab w:val="left" w:pos="461"/>
        </w:tabs>
        <w:spacing w:before="2"/>
        <w:rPr>
          <w:sz w:val="18"/>
        </w:rPr>
      </w:pPr>
      <w:r>
        <w:rPr>
          <w:sz w:val="18"/>
        </w:rPr>
        <w:t>stunned</w:t>
      </w:r>
      <w:r>
        <w:rPr>
          <w:spacing w:val="-1"/>
          <w:sz w:val="18"/>
        </w:rPr>
        <w:t xml:space="preserve"> </w:t>
      </w:r>
      <w:r>
        <w:rPr>
          <w:sz w:val="18"/>
        </w:rPr>
        <w:t>with</w:t>
      </w:r>
      <w:r>
        <w:rPr>
          <w:spacing w:val="-1"/>
          <w:sz w:val="18"/>
        </w:rPr>
        <w:t xml:space="preserve"> </w:t>
      </w:r>
      <w:r>
        <w:rPr>
          <w:sz w:val="18"/>
        </w:rPr>
        <w:t>the</w:t>
      </w:r>
      <w:r>
        <w:rPr>
          <w:spacing w:val="-3"/>
          <w:sz w:val="18"/>
        </w:rPr>
        <w:t xml:space="preserve"> </w:t>
      </w:r>
      <w:r>
        <w:rPr>
          <w:sz w:val="18"/>
        </w:rPr>
        <w:t>lick</w:t>
      </w:r>
      <w:r>
        <w:rPr>
          <w:spacing w:val="-3"/>
          <w:sz w:val="18"/>
        </w:rPr>
        <w:t xml:space="preserve"> </w:t>
      </w:r>
      <w:r>
        <w:rPr>
          <w:sz w:val="18"/>
        </w:rPr>
        <w:t>and</w:t>
      </w:r>
      <w:r>
        <w:rPr>
          <w:spacing w:val="-1"/>
          <w:sz w:val="18"/>
        </w:rPr>
        <w:t xml:space="preserve"> </w:t>
      </w:r>
      <w:r>
        <w:rPr>
          <w:sz w:val="18"/>
        </w:rPr>
        <w:t>fuddled</w:t>
      </w:r>
      <w:r>
        <w:rPr>
          <w:spacing w:val="-3"/>
          <w:sz w:val="18"/>
        </w:rPr>
        <w:t xml:space="preserve"> </w:t>
      </w:r>
      <w:r>
        <w:rPr>
          <w:sz w:val="18"/>
        </w:rPr>
        <w:t>with</w:t>
      </w:r>
      <w:r>
        <w:rPr>
          <w:spacing w:val="-1"/>
          <w:sz w:val="18"/>
        </w:rPr>
        <w:t xml:space="preserve"> </w:t>
      </w:r>
      <w:r>
        <w:rPr>
          <w:sz w:val="18"/>
        </w:rPr>
        <w:t>the</w:t>
      </w:r>
      <w:r>
        <w:rPr>
          <w:spacing w:val="-3"/>
          <w:sz w:val="18"/>
        </w:rPr>
        <w:t xml:space="preserve"> </w:t>
      </w:r>
      <w:r>
        <w:rPr>
          <w:sz w:val="18"/>
        </w:rPr>
        <w:t>rum -</w:t>
      </w:r>
      <w:r>
        <w:rPr>
          <w:spacing w:val="-3"/>
          <w:sz w:val="18"/>
        </w:rPr>
        <w:t xml:space="preserve"> </w:t>
      </w:r>
      <w:r>
        <w:rPr>
          <w:sz w:val="18"/>
        </w:rPr>
        <w:t>shocked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stabbing</w:t>
      </w:r>
      <w:r>
        <w:rPr>
          <w:spacing w:val="-3"/>
          <w:sz w:val="18"/>
        </w:rPr>
        <w:t xml:space="preserve"> </w:t>
      </w:r>
      <w:r>
        <w:rPr>
          <w:sz w:val="18"/>
        </w:rPr>
        <w:t>and</w:t>
      </w:r>
      <w:r>
        <w:rPr>
          <w:spacing w:val="-3"/>
          <w:sz w:val="18"/>
        </w:rPr>
        <w:t xml:space="preserve"> </w:t>
      </w:r>
      <w:r>
        <w:rPr>
          <w:sz w:val="18"/>
        </w:rPr>
        <w:t>confused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rum</w:t>
      </w:r>
      <w:r>
        <w:rPr>
          <w:spacing w:val="-3"/>
          <w:sz w:val="18"/>
        </w:rPr>
        <w:t xml:space="preserve"> </w:t>
      </w:r>
      <w:r>
        <w:rPr>
          <w:sz w:val="18"/>
        </w:rPr>
        <w:t>drink</w:t>
      </w:r>
    </w:p>
    <w:p w:rsidR="008F05FA" w:rsidRDefault="00B07AD6">
      <w:pPr>
        <w:pStyle w:val="ListParagraph"/>
        <w:numPr>
          <w:ilvl w:val="0"/>
          <w:numId w:val="18"/>
        </w:numPr>
        <w:tabs>
          <w:tab w:val="left" w:pos="461"/>
        </w:tabs>
        <w:rPr>
          <w:sz w:val="18"/>
        </w:rPr>
      </w:pPr>
      <w:r>
        <w:rPr>
          <w:sz w:val="18"/>
        </w:rPr>
        <w:t>chicken heart -</w:t>
      </w:r>
      <w:r>
        <w:rPr>
          <w:spacing w:val="-10"/>
          <w:sz w:val="18"/>
        </w:rPr>
        <w:t xml:space="preserve"> </w:t>
      </w:r>
      <w:r>
        <w:rPr>
          <w:sz w:val="18"/>
        </w:rPr>
        <w:t>coward</w:t>
      </w:r>
    </w:p>
    <w:p w:rsidR="008F05FA" w:rsidRDefault="008F05FA">
      <w:pPr>
        <w:pStyle w:val="BodyText"/>
        <w:ind w:left="0" w:firstLine="0"/>
      </w:pPr>
    </w:p>
    <w:p w:rsidR="008F05FA" w:rsidRDefault="008F05FA">
      <w:pPr>
        <w:pStyle w:val="BodyText"/>
        <w:spacing w:before="4"/>
        <w:ind w:left="0" w:firstLine="0"/>
      </w:pPr>
    </w:p>
    <w:p w:rsidR="008F05FA" w:rsidRDefault="00B07AD6">
      <w:pPr>
        <w:pStyle w:val="Heading2"/>
        <w:ind w:left="634" w:right="670"/>
      </w:pPr>
      <w:r>
        <w:t>Chapter 10</w:t>
      </w:r>
    </w:p>
    <w:p w:rsidR="008F05FA" w:rsidRDefault="008F05FA">
      <w:pPr>
        <w:pStyle w:val="BodyText"/>
        <w:spacing w:before="6"/>
        <w:ind w:left="0" w:firstLine="0"/>
        <w:rPr>
          <w:rFonts w:ascii="Vijaya"/>
          <w:i/>
          <w:sz w:val="31"/>
        </w:rPr>
      </w:pPr>
    </w:p>
    <w:p w:rsidR="008F05FA" w:rsidRDefault="00B07AD6">
      <w:pPr>
        <w:pStyle w:val="Heading3"/>
        <w:ind w:left="635" w:right="670"/>
      </w:pPr>
      <w:r>
        <w:t>The Solemn Oath - Terror Brings Repentance - Mental Punishment</w:t>
      </w:r>
    </w:p>
    <w:p w:rsidR="008F05FA" w:rsidRDefault="00B07AD6">
      <w:pPr>
        <w:pStyle w:val="BodyText"/>
        <w:spacing w:before="9"/>
        <w:ind w:left="0" w:firstLine="0"/>
        <w:rPr>
          <w:rFonts w:ascii="Calibri"/>
          <w:sz w:val="24"/>
        </w:rPr>
      </w:pPr>
      <w:r>
        <w:rPr>
          <w:noProof/>
        </w:rPr>
        <w:drawing>
          <wp:anchor distT="0" distB="0" distL="0" distR="0" simplePos="0" relativeHeight="251648000" behindDoc="0" locked="0" layoutInCell="1" allowOverlap="1">
            <wp:simplePos x="0" y="0"/>
            <wp:positionH relativeFrom="page">
              <wp:posOffset>3495166</wp:posOffset>
            </wp:positionH>
            <wp:positionV relativeFrom="paragraph">
              <wp:posOffset>216538</wp:posOffset>
            </wp:positionV>
            <wp:extent cx="776835" cy="724376"/>
            <wp:effectExtent l="0" t="0" r="0" b="0"/>
            <wp:wrapTopAndBottom/>
            <wp:docPr id="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4.jpeg"/>
                    <pic:cNvPicPr/>
                  </pic:nvPicPr>
                  <pic:blipFill>
                    <a:blip r:embed="rId110" cstate="print"/>
                    <a:stretch>
                      <a:fillRect/>
                    </a:stretch>
                  </pic:blipFill>
                  <pic:spPr>
                    <a:xfrm>
                      <a:off x="0" y="0"/>
                      <a:ext cx="776835" cy="724376"/>
                    </a:xfrm>
                    <a:prstGeom prst="rect">
                      <a:avLst/>
                    </a:prstGeom>
                  </pic:spPr>
                </pic:pic>
              </a:graphicData>
            </a:graphic>
          </wp:anchor>
        </w:drawing>
      </w:r>
    </w:p>
    <w:p w:rsidR="008F05FA" w:rsidRDefault="00B07AD6">
      <w:pPr>
        <w:pStyle w:val="ListParagraph"/>
        <w:numPr>
          <w:ilvl w:val="0"/>
          <w:numId w:val="17"/>
        </w:numPr>
        <w:tabs>
          <w:tab w:val="left" w:pos="461"/>
        </w:tabs>
        <w:spacing w:before="184"/>
        <w:rPr>
          <w:sz w:val="18"/>
        </w:rPr>
      </w:pPr>
      <w:r>
        <w:rPr>
          <w:sz w:val="18"/>
        </w:rPr>
        <w:t>old tannery - large</w:t>
      </w:r>
      <w:r>
        <w:rPr>
          <w:spacing w:val="-18"/>
          <w:sz w:val="18"/>
        </w:rPr>
        <w:t xml:space="preserve"> </w:t>
      </w:r>
      <w:r>
        <w:rPr>
          <w:sz w:val="18"/>
        </w:rPr>
        <w:t>warehouse</w:t>
      </w:r>
    </w:p>
    <w:p w:rsidR="008F05FA" w:rsidRDefault="00B07AD6">
      <w:pPr>
        <w:pStyle w:val="ListParagraph"/>
        <w:numPr>
          <w:ilvl w:val="0"/>
          <w:numId w:val="17"/>
        </w:numPr>
        <w:tabs>
          <w:tab w:val="left" w:pos="461"/>
        </w:tabs>
        <w:rPr>
          <w:sz w:val="18"/>
        </w:rPr>
      </w:pPr>
      <w:r>
        <w:rPr>
          <w:sz w:val="18"/>
        </w:rPr>
        <w:t>hanging'll</w:t>
      </w:r>
      <w:r>
        <w:rPr>
          <w:spacing w:val="-4"/>
          <w:sz w:val="18"/>
        </w:rPr>
        <w:t xml:space="preserve"> </w:t>
      </w:r>
      <w:r>
        <w:rPr>
          <w:sz w:val="18"/>
        </w:rPr>
        <w:t>come</w:t>
      </w:r>
      <w:r>
        <w:rPr>
          <w:spacing w:val="-1"/>
          <w:sz w:val="18"/>
        </w:rPr>
        <w:t xml:space="preserve"> </w:t>
      </w:r>
      <w:r>
        <w:rPr>
          <w:sz w:val="18"/>
        </w:rPr>
        <w:t>of</w:t>
      </w:r>
      <w:r>
        <w:rPr>
          <w:spacing w:val="-3"/>
          <w:sz w:val="18"/>
        </w:rPr>
        <w:t xml:space="preserve"> </w:t>
      </w:r>
      <w:r>
        <w:rPr>
          <w:sz w:val="18"/>
        </w:rPr>
        <w:t>it</w:t>
      </w:r>
      <w:r>
        <w:rPr>
          <w:spacing w:val="-1"/>
          <w:sz w:val="18"/>
        </w:rPr>
        <w:t xml:space="preserve"> </w:t>
      </w:r>
      <w:r>
        <w:rPr>
          <w:sz w:val="18"/>
        </w:rPr>
        <w:t>- someone</w:t>
      </w:r>
      <w:r>
        <w:rPr>
          <w:spacing w:val="-3"/>
          <w:sz w:val="18"/>
        </w:rPr>
        <w:t xml:space="preserve"> </w:t>
      </w:r>
      <w:r>
        <w:rPr>
          <w:sz w:val="18"/>
        </w:rPr>
        <w:t>will</w:t>
      </w:r>
      <w:r>
        <w:rPr>
          <w:spacing w:val="-4"/>
          <w:sz w:val="18"/>
        </w:rPr>
        <w:t xml:space="preserve"> </w:t>
      </w:r>
      <w:r>
        <w:rPr>
          <w:sz w:val="18"/>
        </w:rPr>
        <w:t>hang</w:t>
      </w:r>
      <w:r>
        <w:rPr>
          <w:spacing w:val="-3"/>
          <w:sz w:val="18"/>
        </w:rPr>
        <w:t xml:space="preserve"> </w:t>
      </w:r>
      <w:r>
        <w:rPr>
          <w:sz w:val="18"/>
        </w:rPr>
        <w:t>from</w:t>
      </w:r>
      <w:r>
        <w:rPr>
          <w:spacing w:val="-2"/>
          <w:sz w:val="18"/>
        </w:rPr>
        <w:t xml:space="preserve"> </w:t>
      </w:r>
      <w:r>
        <w:rPr>
          <w:sz w:val="18"/>
        </w:rPr>
        <w:t>a</w:t>
      </w:r>
      <w:r>
        <w:rPr>
          <w:spacing w:val="-3"/>
          <w:sz w:val="18"/>
        </w:rPr>
        <w:t xml:space="preserve"> </w:t>
      </w:r>
      <w:r>
        <w:rPr>
          <w:sz w:val="18"/>
        </w:rPr>
        <w:t>rope</w:t>
      </w:r>
      <w:r>
        <w:rPr>
          <w:spacing w:val="-3"/>
          <w:sz w:val="18"/>
        </w:rPr>
        <w:t xml:space="preserve"> </w:t>
      </w:r>
      <w:r>
        <w:rPr>
          <w:sz w:val="18"/>
        </w:rPr>
        <w:t>until</w:t>
      </w:r>
      <w:r>
        <w:rPr>
          <w:spacing w:val="-1"/>
          <w:sz w:val="18"/>
        </w:rPr>
        <w:t xml:space="preserve"> </w:t>
      </w:r>
      <w:r>
        <w:rPr>
          <w:sz w:val="18"/>
        </w:rPr>
        <w:t>dead</w:t>
      </w:r>
      <w:r>
        <w:rPr>
          <w:spacing w:val="-2"/>
          <w:sz w:val="18"/>
        </w:rPr>
        <w:t xml:space="preserve"> </w:t>
      </w:r>
      <w:r>
        <w:rPr>
          <w:sz w:val="18"/>
        </w:rPr>
        <w:t>for</w:t>
      </w:r>
      <w:r>
        <w:rPr>
          <w:spacing w:val="-2"/>
          <w:sz w:val="18"/>
        </w:rPr>
        <w:t xml:space="preserve"> </w:t>
      </w:r>
      <w:r>
        <w:rPr>
          <w:sz w:val="18"/>
        </w:rPr>
        <w:t>punishment</w:t>
      </w:r>
      <w:r>
        <w:rPr>
          <w:spacing w:val="-3"/>
          <w:sz w:val="18"/>
        </w:rPr>
        <w:t xml:space="preserve"> </w:t>
      </w:r>
      <w:r>
        <w:rPr>
          <w:sz w:val="18"/>
        </w:rPr>
        <w:t>for</w:t>
      </w:r>
      <w:r>
        <w:rPr>
          <w:spacing w:val="-2"/>
          <w:sz w:val="18"/>
        </w:rPr>
        <w:t xml:space="preserve"> </w:t>
      </w:r>
      <w:r>
        <w:rPr>
          <w:sz w:val="18"/>
        </w:rPr>
        <w:t>the</w:t>
      </w:r>
      <w:r>
        <w:rPr>
          <w:spacing w:val="-3"/>
          <w:sz w:val="18"/>
        </w:rPr>
        <w:t xml:space="preserve"> </w:t>
      </w:r>
      <w:r>
        <w:rPr>
          <w:sz w:val="18"/>
        </w:rPr>
        <w:t>crime</w:t>
      </w:r>
    </w:p>
    <w:p w:rsidR="008F05FA" w:rsidRDefault="00B07AD6">
      <w:pPr>
        <w:pStyle w:val="ListParagraph"/>
        <w:numPr>
          <w:ilvl w:val="0"/>
          <w:numId w:val="17"/>
        </w:numPr>
        <w:tabs>
          <w:tab w:val="left" w:pos="461"/>
        </w:tabs>
        <w:rPr>
          <w:sz w:val="18"/>
        </w:rPr>
      </w:pPr>
      <w:r>
        <w:rPr>
          <w:sz w:val="18"/>
        </w:rPr>
        <w:t>by hokey -( expression of</w:t>
      </w:r>
      <w:r>
        <w:rPr>
          <w:spacing w:val="-19"/>
          <w:sz w:val="18"/>
        </w:rPr>
        <w:t xml:space="preserve"> </w:t>
      </w:r>
      <w:r>
        <w:rPr>
          <w:sz w:val="18"/>
        </w:rPr>
        <w:t>surprise)</w:t>
      </w:r>
    </w:p>
    <w:p w:rsidR="008F05FA" w:rsidRDefault="00B07AD6">
      <w:pPr>
        <w:pStyle w:val="ListParagraph"/>
        <w:numPr>
          <w:ilvl w:val="0"/>
          <w:numId w:val="17"/>
        </w:numPr>
        <w:tabs>
          <w:tab w:val="left" w:pos="461"/>
        </w:tabs>
        <w:rPr>
          <w:sz w:val="18"/>
        </w:rPr>
      </w:pPr>
      <w:r>
        <w:rPr>
          <w:sz w:val="18"/>
        </w:rPr>
        <w:t>liquor -</w:t>
      </w:r>
      <w:r>
        <w:rPr>
          <w:spacing w:val="-8"/>
          <w:sz w:val="18"/>
        </w:rPr>
        <w:t xml:space="preserve"> </w:t>
      </w:r>
      <w:r>
        <w:rPr>
          <w:sz w:val="18"/>
        </w:rPr>
        <w:t>alcohol</w:t>
      </w:r>
    </w:p>
    <w:p w:rsidR="008F05FA" w:rsidRDefault="00B07AD6">
      <w:pPr>
        <w:pStyle w:val="ListParagraph"/>
        <w:numPr>
          <w:ilvl w:val="0"/>
          <w:numId w:val="17"/>
        </w:numPr>
        <w:tabs>
          <w:tab w:val="left" w:pos="461"/>
        </w:tabs>
        <w:rPr>
          <w:sz w:val="18"/>
        </w:rPr>
      </w:pPr>
      <w:r>
        <w:rPr>
          <w:sz w:val="18"/>
        </w:rPr>
        <w:t>when pap'</w:t>
      </w:r>
      <w:r>
        <w:rPr>
          <w:sz w:val="18"/>
        </w:rPr>
        <w:t>s full - when my father is</w:t>
      </w:r>
      <w:r>
        <w:rPr>
          <w:spacing w:val="-21"/>
          <w:sz w:val="18"/>
        </w:rPr>
        <w:t xml:space="preserve"> </w:t>
      </w:r>
      <w:r>
        <w:rPr>
          <w:sz w:val="18"/>
        </w:rPr>
        <w:t>drunk</w:t>
      </w:r>
    </w:p>
    <w:p w:rsidR="008F05FA" w:rsidRDefault="00B07AD6">
      <w:pPr>
        <w:pStyle w:val="ListParagraph"/>
        <w:numPr>
          <w:ilvl w:val="0"/>
          <w:numId w:val="17"/>
        </w:numPr>
        <w:tabs>
          <w:tab w:val="left" w:pos="461"/>
        </w:tabs>
        <w:spacing w:before="2"/>
        <w:rPr>
          <w:sz w:val="18"/>
        </w:rPr>
      </w:pPr>
      <w:r>
        <w:rPr>
          <w:sz w:val="18"/>
        </w:rPr>
        <w:t>dead sober - not drunk with</w:t>
      </w:r>
      <w:r>
        <w:rPr>
          <w:spacing w:val="-13"/>
          <w:sz w:val="18"/>
        </w:rPr>
        <w:t xml:space="preserve"> </w:t>
      </w:r>
      <w:r>
        <w:rPr>
          <w:sz w:val="18"/>
        </w:rPr>
        <w:t>alcohol</w:t>
      </w:r>
    </w:p>
    <w:p w:rsidR="008F05FA" w:rsidRDefault="00B07AD6">
      <w:pPr>
        <w:pStyle w:val="ListParagraph"/>
        <w:numPr>
          <w:ilvl w:val="0"/>
          <w:numId w:val="17"/>
        </w:numPr>
        <w:tabs>
          <w:tab w:val="left" w:pos="461"/>
        </w:tabs>
        <w:rPr>
          <w:sz w:val="18"/>
        </w:rPr>
      </w:pPr>
      <w:r>
        <w:rPr>
          <w:sz w:val="18"/>
        </w:rPr>
        <w:t>mum -</w:t>
      </w:r>
      <w:r>
        <w:rPr>
          <w:spacing w:val="-5"/>
          <w:sz w:val="18"/>
        </w:rPr>
        <w:t xml:space="preserve"> </w:t>
      </w:r>
      <w:r>
        <w:rPr>
          <w:sz w:val="18"/>
        </w:rPr>
        <w:t>quiet</w:t>
      </w:r>
    </w:p>
    <w:p w:rsidR="008F05FA" w:rsidRDefault="00B07AD6">
      <w:pPr>
        <w:pStyle w:val="ListParagraph"/>
        <w:numPr>
          <w:ilvl w:val="0"/>
          <w:numId w:val="17"/>
        </w:numPr>
        <w:tabs>
          <w:tab w:val="left" w:pos="461"/>
        </w:tabs>
        <w:rPr>
          <w:sz w:val="18"/>
        </w:rPr>
      </w:pPr>
      <w:r>
        <w:rPr>
          <w:sz w:val="18"/>
        </w:rPr>
        <w:t>wouldn't</w:t>
      </w:r>
      <w:r>
        <w:rPr>
          <w:spacing w:val="-2"/>
          <w:sz w:val="18"/>
        </w:rPr>
        <w:t xml:space="preserve"> </w:t>
      </w:r>
      <w:r>
        <w:rPr>
          <w:sz w:val="18"/>
        </w:rPr>
        <w:t>make</w:t>
      </w:r>
      <w:r>
        <w:rPr>
          <w:spacing w:val="-3"/>
          <w:sz w:val="18"/>
        </w:rPr>
        <w:t xml:space="preserve"> </w:t>
      </w:r>
      <w:r>
        <w:rPr>
          <w:sz w:val="18"/>
        </w:rPr>
        <w:t>any</w:t>
      </w:r>
      <w:r>
        <w:rPr>
          <w:spacing w:val="-3"/>
          <w:sz w:val="18"/>
        </w:rPr>
        <w:t xml:space="preserve"> </w:t>
      </w:r>
      <w:r>
        <w:rPr>
          <w:sz w:val="18"/>
        </w:rPr>
        <w:t>more</w:t>
      </w:r>
      <w:r>
        <w:rPr>
          <w:spacing w:val="-3"/>
          <w:sz w:val="18"/>
        </w:rPr>
        <w:t xml:space="preserve"> </w:t>
      </w:r>
      <w:r>
        <w:rPr>
          <w:sz w:val="18"/>
        </w:rPr>
        <w:t>of</w:t>
      </w:r>
      <w:r>
        <w:rPr>
          <w:spacing w:val="-3"/>
          <w:sz w:val="18"/>
        </w:rPr>
        <w:t xml:space="preserve"> </w:t>
      </w:r>
      <w:r>
        <w:rPr>
          <w:sz w:val="18"/>
        </w:rPr>
        <w:t>drownding</w:t>
      </w:r>
      <w:r>
        <w:rPr>
          <w:spacing w:val="-3"/>
          <w:sz w:val="18"/>
        </w:rPr>
        <w:t xml:space="preserve"> </w:t>
      </w:r>
      <w:r>
        <w:rPr>
          <w:sz w:val="18"/>
        </w:rPr>
        <w:t>us</w:t>
      </w:r>
      <w:r>
        <w:rPr>
          <w:spacing w:val="-2"/>
          <w:sz w:val="18"/>
        </w:rPr>
        <w:t xml:space="preserve"> </w:t>
      </w:r>
      <w:r>
        <w:rPr>
          <w:sz w:val="18"/>
        </w:rPr>
        <w:t>- would</w:t>
      </w:r>
      <w:r>
        <w:rPr>
          <w:spacing w:val="-3"/>
          <w:sz w:val="18"/>
        </w:rPr>
        <w:t xml:space="preserve"> </w:t>
      </w:r>
      <w:r>
        <w:rPr>
          <w:sz w:val="18"/>
        </w:rPr>
        <w:t>not</w:t>
      </w:r>
      <w:r>
        <w:rPr>
          <w:spacing w:val="-3"/>
          <w:sz w:val="18"/>
        </w:rPr>
        <w:t xml:space="preserve"> </w:t>
      </w:r>
      <w:r>
        <w:rPr>
          <w:sz w:val="18"/>
        </w:rPr>
        <w:t>hesitate</w:t>
      </w:r>
      <w:r>
        <w:rPr>
          <w:spacing w:val="-3"/>
          <w:sz w:val="18"/>
        </w:rPr>
        <w:t xml:space="preserve"> </w:t>
      </w:r>
      <w:r>
        <w:rPr>
          <w:sz w:val="18"/>
        </w:rPr>
        <w:t>to</w:t>
      </w:r>
      <w:r>
        <w:rPr>
          <w:spacing w:val="-3"/>
          <w:sz w:val="18"/>
        </w:rPr>
        <w:t xml:space="preserve"> </w:t>
      </w:r>
      <w:r>
        <w:rPr>
          <w:sz w:val="18"/>
        </w:rPr>
        <w:t>drown</w:t>
      </w:r>
      <w:r>
        <w:rPr>
          <w:spacing w:val="-3"/>
          <w:sz w:val="18"/>
        </w:rPr>
        <w:t xml:space="preserve"> </w:t>
      </w:r>
      <w:r>
        <w:rPr>
          <w:sz w:val="18"/>
        </w:rPr>
        <w:t>us</w:t>
      </w:r>
    </w:p>
    <w:p w:rsidR="008F05FA" w:rsidRDefault="00B07AD6">
      <w:pPr>
        <w:pStyle w:val="ListParagraph"/>
        <w:numPr>
          <w:ilvl w:val="0"/>
          <w:numId w:val="17"/>
        </w:numPr>
        <w:tabs>
          <w:tab w:val="left" w:pos="461"/>
        </w:tabs>
        <w:rPr>
          <w:sz w:val="18"/>
        </w:rPr>
      </w:pPr>
      <w:r>
        <w:rPr>
          <w:sz w:val="18"/>
        </w:rPr>
        <w:t>get in a huff  - are</w:t>
      </w:r>
      <w:r>
        <w:rPr>
          <w:spacing w:val="-10"/>
          <w:sz w:val="18"/>
        </w:rPr>
        <w:t xml:space="preserve"> </w:t>
      </w:r>
      <w:r>
        <w:rPr>
          <w:sz w:val="18"/>
        </w:rPr>
        <w:t>angry</w:t>
      </w:r>
    </w:p>
    <w:p w:rsidR="008F05FA" w:rsidRDefault="00B07AD6">
      <w:pPr>
        <w:pStyle w:val="ListParagraph"/>
        <w:numPr>
          <w:ilvl w:val="0"/>
          <w:numId w:val="17"/>
        </w:numPr>
        <w:tabs>
          <w:tab w:val="left" w:pos="461"/>
        </w:tabs>
        <w:spacing w:before="1"/>
        <w:rPr>
          <w:sz w:val="18"/>
        </w:rPr>
      </w:pPr>
      <w:r>
        <w:rPr>
          <w:sz w:val="18"/>
        </w:rPr>
        <w:t>orter be writing - out to be</w:t>
      </w:r>
      <w:r>
        <w:rPr>
          <w:spacing w:val="-12"/>
          <w:sz w:val="18"/>
        </w:rPr>
        <w:t xml:space="preserve"> </w:t>
      </w:r>
      <w:r>
        <w:rPr>
          <w:sz w:val="18"/>
        </w:rPr>
        <w:t>writing</w:t>
      </w:r>
    </w:p>
    <w:p w:rsidR="008F05FA" w:rsidRDefault="00B07AD6">
      <w:pPr>
        <w:pStyle w:val="ListParagraph"/>
        <w:numPr>
          <w:ilvl w:val="0"/>
          <w:numId w:val="17"/>
        </w:numPr>
        <w:tabs>
          <w:tab w:val="left" w:pos="461"/>
        </w:tabs>
        <w:rPr>
          <w:sz w:val="18"/>
        </w:rPr>
      </w:pPr>
      <w:r>
        <w:rPr>
          <w:sz w:val="18"/>
        </w:rPr>
        <w:t>red keel - red clay</w:t>
      </w:r>
      <w:r>
        <w:rPr>
          <w:spacing w:val="-12"/>
          <w:sz w:val="18"/>
        </w:rPr>
        <w:t xml:space="preserve"> </w:t>
      </w:r>
      <w:r>
        <w:rPr>
          <w:sz w:val="18"/>
        </w:rPr>
        <w:t>stone</w:t>
      </w:r>
    </w:p>
    <w:p w:rsidR="008F05FA" w:rsidRDefault="00B07AD6">
      <w:pPr>
        <w:pStyle w:val="ListParagraph"/>
        <w:numPr>
          <w:ilvl w:val="0"/>
          <w:numId w:val="17"/>
        </w:numPr>
        <w:tabs>
          <w:tab w:val="left" w:pos="461"/>
        </w:tabs>
        <w:rPr>
          <w:sz w:val="18"/>
        </w:rPr>
      </w:pPr>
      <w:r>
        <w:rPr>
          <w:sz w:val="18"/>
        </w:rPr>
        <w:t>p'ison -</w:t>
      </w:r>
      <w:r>
        <w:rPr>
          <w:spacing w:val="-8"/>
          <w:sz w:val="18"/>
        </w:rPr>
        <w:t xml:space="preserve"> </w:t>
      </w:r>
      <w:r>
        <w:rPr>
          <w:sz w:val="18"/>
        </w:rPr>
        <w:t>poison</w:t>
      </w:r>
    </w:p>
    <w:p w:rsidR="008F05FA" w:rsidRDefault="00B07AD6">
      <w:pPr>
        <w:pStyle w:val="ListParagraph"/>
        <w:numPr>
          <w:ilvl w:val="0"/>
          <w:numId w:val="17"/>
        </w:numPr>
        <w:tabs>
          <w:tab w:val="left" w:pos="461"/>
        </w:tabs>
        <w:rPr>
          <w:sz w:val="18"/>
        </w:rPr>
      </w:pPr>
      <w:r>
        <w:rPr>
          <w:sz w:val="18"/>
        </w:rPr>
        <w:t>fetters -</w:t>
      </w:r>
      <w:r>
        <w:rPr>
          <w:spacing w:val="-8"/>
          <w:sz w:val="18"/>
        </w:rPr>
        <w:t xml:space="preserve"> </w:t>
      </w:r>
      <w:r>
        <w:rPr>
          <w:sz w:val="18"/>
        </w:rPr>
        <w:t>chains</w:t>
      </w:r>
    </w:p>
    <w:p w:rsidR="008F05FA" w:rsidRDefault="00B07AD6">
      <w:pPr>
        <w:pStyle w:val="ListParagraph"/>
        <w:numPr>
          <w:ilvl w:val="0"/>
          <w:numId w:val="17"/>
        </w:numPr>
        <w:tabs>
          <w:tab w:val="left" w:pos="461"/>
        </w:tabs>
        <w:rPr>
          <w:sz w:val="18"/>
        </w:rPr>
      </w:pPr>
      <w:r>
        <w:rPr>
          <w:sz w:val="18"/>
        </w:rPr>
        <w:t>which</w:t>
      </w:r>
      <w:r>
        <w:rPr>
          <w:spacing w:val="-2"/>
          <w:sz w:val="18"/>
        </w:rPr>
        <w:t xml:space="preserve"> </w:t>
      </w:r>
      <w:r>
        <w:rPr>
          <w:sz w:val="18"/>
        </w:rPr>
        <w:t>of</w:t>
      </w:r>
      <w:r>
        <w:rPr>
          <w:spacing w:val="-3"/>
          <w:sz w:val="18"/>
        </w:rPr>
        <w:t xml:space="preserve"> </w:t>
      </w:r>
      <w:r>
        <w:rPr>
          <w:sz w:val="18"/>
        </w:rPr>
        <w:t>us</w:t>
      </w:r>
      <w:r>
        <w:rPr>
          <w:spacing w:val="-4"/>
          <w:sz w:val="18"/>
        </w:rPr>
        <w:t xml:space="preserve"> </w:t>
      </w:r>
      <w:r>
        <w:rPr>
          <w:sz w:val="18"/>
        </w:rPr>
        <w:t>does</w:t>
      </w:r>
      <w:r>
        <w:rPr>
          <w:spacing w:val="-2"/>
          <w:sz w:val="18"/>
        </w:rPr>
        <w:t xml:space="preserve"> </w:t>
      </w:r>
      <w:r>
        <w:rPr>
          <w:sz w:val="18"/>
        </w:rPr>
        <w:t>he</w:t>
      </w:r>
      <w:r>
        <w:rPr>
          <w:spacing w:val="-3"/>
          <w:sz w:val="18"/>
        </w:rPr>
        <w:t xml:space="preserve"> </w:t>
      </w:r>
      <w:r>
        <w:rPr>
          <w:sz w:val="18"/>
        </w:rPr>
        <w:t>mean?</w:t>
      </w:r>
      <w:r>
        <w:rPr>
          <w:spacing w:val="-3"/>
          <w:sz w:val="18"/>
        </w:rPr>
        <w:t xml:space="preserve"> </w:t>
      </w:r>
      <w:r>
        <w:rPr>
          <w:sz w:val="18"/>
        </w:rPr>
        <w:t>-</w:t>
      </w:r>
      <w:r>
        <w:rPr>
          <w:spacing w:val="-3"/>
          <w:sz w:val="18"/>
        </w:rPr>
        <w:t xml:space="preserve"> </w:t>
      </w:r>
      <w:r>
        <w:rPr>
          <w:sz w:val="18"/>
        </w:rPr>
        <w:t>a superstition</w:t>
      </w:r>
      <w:r>
        <w:rPr>
          <w:spacing w:val="-3"/>
          <w:sz w:val="18"/>
        </w:rPr>
        <w:t xml:space="preserve"> </w:t>
      </w:r>
      <w:r>
        <w:rPr>
          <w:sz w:val="18"/>
        </w:rPr>
        <w:t>that</w:t>
      </w:r>
      <w:r>
        <w:rPr>
          <w:spacing w:val="-2"/>
          <w:sz w:val="18"/>
        </w:rPr>
        <w:t xml:space="preserve"> </w:t>
      </w:r>
      <w:r>
        <w:rPr>
          <w:sz w:val="18"/>
        </w:rPr>
        <w:t>a</w:t>
      </w:r>
      <w:r>
        <w:rPr>
          <w:spacing w:val="-3"/>
          <w:sz w:val="18"/>
        </w:rPr>
        <w:t xml:space="preserve"> </w:t>
      </w:r>
      <w:r>
        <w:rPr>
          <w:sz w:val="18"/>
        </w:rPr>
        <w:t>dog</w:t>
      </w:r>
      <w:r>
        <w:rPr>
          <w:spacing w:val="-3"/>
          <w:sz w:val="18"/>
        </w:rPr>
        <w:t xml:space="preserve"> </w:t>
      </w:r>
      <w:r>
        <w:rPr>
          <w:sz w:val="18"/>
        </w:rPr>
        <w:t>howling</w:t>
      </w:r>
      <w:r>
        <w:rPr>
          <w:spacing w:val="-3"/>
          <w:sz w:val="18"/>
        </w:rPr>
        <w:t xml:space="preserve"> </w:t>
      </w:r>
      <w:r>
        <w:rPr>
          <w:sz w:val="18"/>
        </w:rPr>
        <w:t>is</w:t>
      </w:r>
      <w:r>
        <w:rPr>
          <w:spacing w:val="-3"/>
          <w:sz w:val="18"/>
        </w:rPr>
        <w:t xml:space="preserve"> </w:t>
      </w:r>
      <w:r>
        <w:rPr>
          <w:sz w:val="18"/>
        </w:rPr>
        <w:t>a</w:t>
      </w:r>
      <w:r>
        <w:rPr>
          <w:spacing w:val="-3"/>
          <w:sz w:val="18"/>
        </w:rPr>
        <w:t xml:space="preserve"> </w:t>
      </w:r>
      <w:r>
        <w:rPr>
          <w:sz w:val="18"/>
        </w:rPr>
        <w:t>sure</w:t>
      </w:r>
      <w:r>
        <w:rPr>
          <w:spacing w:val="-1"/>
          <w:sz w:val="18"/>
        </w:rPr>
        <w:t xml:space="preserve"> </w:t>
      </w:r>
      <w:r>
        <w:rPr>
          <w:sz w:val="18"/>
        </w:rPr>
        <w:t>sign</w:t>
      </w:r>
      <w:r>
        <w:rPr>
          <w:spacing w:val="-2"/>
          <w:sz w:val="18"/>
        </w:rPr>
        <w:t xml:space="preserve"> </w:t>
      </w:r>
      <w:r>
        <w:rPr>
          <w:sz w:val="18"/>
        </w:rPr>
        <w:t>of</w:t>
      </w:r>
      <w:r>
        <w:rPr>
          <w:spacing w:val="-1"/>
          <w:sz w:val="18"/>
        </w:rPr>
        <w:t xml:space="preserve"> </w:t>
      </w:r>
      <w:r>
        <w:rPr>
          <w:sz w:val="18"/>
        </w:rPr>
        <w:t>someone</w:t>
      </w:r>
      <w:r>
        <w:rPr>
          <w:spacing w:val="-1"/>
          <w:sz w:val="18"/>
        </w:rPr>
        <w:t xml:space="preserve"> </w:t>
      </w:r>
      <w:r>
        <w:rPr>
          <w:sz w:val="18"/>
        </w:rPr>
        <w:t>who</w:t>
      </w:r>
      <w:r>
        <w:rPr>
          <w:spacing w:val="-4"/>
          <w:sz w:val="18"/>
        </w:rPr>
        <w:t xml:space="preserve"> </w:t>
      </w:r>
      <w:r>
        <w:rPr>
          <w:sz w:val="18"/>
        </w:rPr>
        <w:t>will</w:t>
      </w:r>
      <w:r>
        <w:rPr>
          <w:spacing w:val="-4"/>
          <w:sz w:val="18"/>
        </w:rPr>
        <w:t xml:space="preserve"> </w:t>
      </w:r>
      <w:r>
        <w:rPr>
          <w:sz w:val="18"/>
        </w:rPr>
        <w:t>die</w:t>
      </w:r>
      <w:r>
        <w:rPr>
          <w:spacing w:val="-1"/>
          <w:sz w:val="18"/>
        </w:rPr>
        <w:t xml:space="preserve"> </w:t>
      </w:r>
      <w:r>
        <w:rPr>
          <w:sz w:val="18"/>
        </w:rPr>
        <w:t>soon</w:t>
      </w:r>
    </w:p>
    <w:p w:rsidR="008F05FA" w:rsidRDefault="008F05FA">
      <w:pPr>
        <w:spacing w:line="204" w:lineRule="exact"/>
        <w:rPr>
          <w:sz w:val="18"/>
        </w:rPr>
        <w:sectPr w:rsidR="008F05FA">
          <w:pgSz w:w="12240" w:h="15840"/>
          <w:pgMar w:top="1280" w:right="1660" w:bottom="880" w:left="1700" w:header="0" w:footer="682" w:gutter="0"/>
          <w:cols w:space="720"/>
        </w:sectPr>
      </w:pPr>
    </w:p>
    <w:p w:rsidR="008F05FA" w:rsidRDefault="00B07AD6">
      <w:pPr>
        <w:pStyle w:val="ListParagraph"/>
        <w:numPr>
          <w:ilvl w:val="0"/>
          <w:numId w:val="17"/>
        </w:numPr>
        <w:tabs>
          <w:tab w:val="left" w:pos="461"/>
        </w:tabs>
        <w:spacing w:before="58"/>
        <w:rPr>
          <w:sz w:val="18"/>
        </w:rPr>
      </w:pPr>
      <w:r>
        <w:rPr>
          <w:sz w:val="18"/>
        </w:rPr>
        <w:lastRenderedPageBreak/>
        <w:t>we're goners - we're dead</w:t>
      </w:r>
      <w:r>
        <w:rPr>
          <w:spacing w:val="-15"/>
          <w:sz w:val="18"/>
        </w:rPr>
        <w:t xml:space="preserve"> </w:t>
      </w:r>
      <w:r>
        <w:rPr>
          <w:sz w:val="18"/>
        </w:rPr>
        <w:t>people</w:t>
      </w:r>
    </w:p>
    <w:p w:rsidR="008F05FA" w:rsidRDefault="00B07AD6">
      <w:pPr>
        <w:pStyle w:val="ListParagraph"/>
        <w:numPr>
          <w:ilvl w:val="0"/>
          <w:numId w:val="17"/>
        </w:numPr>
        <w:tabs>
          <w:tab w:val="left" w:pos="461"/>
        </w:tabs>
        <w:rPr>
          <w:sz w:val="18"/>
        </w:rPr>
      </w:pPr>
      <w:r>
        <w:rPr>
          <w:sz w:val="18"/>
        </w:rPr>
        <w:t>Dad fetch it! - (an expression of</w:t>
      </w:r>
      <w:r>
        <w:rPr>
          <w:spacing w:val="-19"/>
          <w:sz w:val="18"/>
        </w:rPr>
        <w:t xml:space="preserve"> </w:t>
      </w:r>
      <w:r>
        <w:rPr>
          <w:sz w:val="18"/>
        </w:rPr>
        <w:t>frustration)</w:t>
      </w:r>
    </w:p>
    <w:p w:rsidR="008F05FA" w:rsidRDefault="00B07AD6">
      <w:pPr>
        <w:pStyle w:val="ListParagraph"/>
        <w:numPr>
          <w:ilvl w:val="0"/>
          <w:numId w:val="17"/>
        </w:numPr>
        <w:tabs>
          <w:tab w:val="left" w:pos="461"/>
        </w:tabs>
        <w:rPr>
          <w:sz w:val="18"/>
        </w:rPr>
      </w:pPr>
      <w:r>
        <w:rPr>
          <w:sz w:val="18"/>
        </w:rPr>
        <w:t>I'll just waller - completely de</w:t>
      </w:r>
      <w:r>
        <w:rPr>
          <w:sz w:val="18"/>
        </w:rPr>
        <w:t>vote himself</w:t>
      </w:r>
      <w:r>
        <w:rPr>
          <w:spacing w:val="-27"/>
          <w:sz w:val="18"/>
        </w:rPr>
        <w:t xml:space="preserve"> </w:t>
      </w:r>
      <w:r>
        <w:rPr>
          <w:sz w:val="18"/>
        </w:rPr>
        <w:t>to</w:t>
      </w:r>
    </w:p>
    <w:p w:rsidR="008F05FA" w:rsidRDefault="00B07AD6">
      <w:pPr>
        <w:pStyle w:val="ListParagraph"/>
        <w:numPr>
          <w:ilvl w:val="0"/>
          <w:numId w:val="17"/>
        </w:numPr>
        <w:tabs>
          <w:tab w:val="left" w:pos="461"/>
        </w:tabs>
        <w:spacing w:before="2"/>
        <w:rPr>
          <w:sz w:val="18"/>
        </w:rPr>
      </w:pPr>
      <w:r>
        <w:rPr>
          <w:sz w:val="18"/>
        </w:rPr>
        <w:t>this</w:t>
      </w:r>
      <w:r>
        <w:rPr>
          <w:spacing w:val="-3"/>
          <w:sz w:val="18"/>
        </w:rPr>
        <w:t xml:space="preserve"> </w:t>
      </w:r>
      <w:r>
        <w:rPr>
          <w:sz w:val="18"/>
        </w:rPr>
        <w:t>is</w:t>
      </w:r>
      <w:r>
        <w:rPr>
          <w:spacing w:val="-4"/>
          <w:sz w:val="18"/>
        </w:rPr>
        <w:t xml:space="preserve"> </w:t>
      </w:r>
      <w:r>
        <w:rPr>
          <w:sz w:val="18"/>
        </w:rPr>
        <w:t>bully</w:t>
      </w:r>
      <w:r>
        <w:rPr>
          <w:spacing w:val="-2"/>
          <w:sz w:val="18"/>
        </w:rPr>
        <w:t xml:space="preserve"> </w:t>
      </w:r>
      <w:r>
        <w:rPr>
          <w:sz w:val="18"/>
        </w:rPr>
        <w:t>-</w:t>
      </w:r>
      <w:r>
        <w:rPr>
          <w:spacing w:val="-3"/>
          <w:sz w:val="18"/>
        </w:rPr>
        <w:t xml:space="preserve"> </w:t>
      </w:r>
      <w:r>
        <w:rPr>
          <w:sz w:val="18"/>
        </w:rPr>
        <w:t>(a</w:t>
      </w:r>
      <w:r>
        <w:rPr>
          <w:spacing w:val="-3"/>
          <w:sz w:val="18"/>
        </w:rPr>
        <w:t xml:space="preserve"> </w:t>
      </w:r>
      <w:r>
        <w:rPr>
          <w:sz w:val="18"/>
        </w:rPr>
        <w:t>sarcastic</w:t>
      </w:r>
      <w:r>
        <w:rPr>
          <w:spacing w:val="-2"/>
          <w:sz w:val="18"/>
        </w:rPr>
        <w:t xml:space="preserve"> </w:t>
      </w:r>
      <w:r>
        <w:rPr>
          <w:sz w:val="18"/>
        </w:rPr>
        <w:t>expression)</w:t>
      </w:r>
      <w:r>
        <w:rPr>
          <w:spacing w:val="-2"/>
          <w:sz w:val="18"/>
        </w:rPr>
        <w:t xml:space="preserve"> </w:t>
      </w:r>
      <w:r>
        <w:rPr>
          <w:sz w:val="18"/>
        </w:rPr>
        <w:t>"this</w:t>
      </w:r>
      <w:r>
        <w:rPr>
          <w:spacing w:val="-3"/>
          <w:sz w:val="18"/>
        </w:rPr>
        <w:t xml:space="preserve"> </w:t>
      </w:r>
      <w:r>
        <w:rPr>
          <w:sz w:val="18"/>
        </w:rPr>
        <w:t>is</w:t>
      </w:r>
      <w:r>
        <w:rPr>
          <w:spacing w:val="-4"/>
          <w:sz w:val="18"/>
        </w:rPr>
        <w:t xml:space="preserve"> </w:t>
      </w:r>
      <w:r>
        <w:rPr>
          <w:sz w:val="18"/>
        </w:rPr>
        <w:t>excellent"</w:t>
      </w:r>
      <w:r>
        <w:rPr>
          <w:spacing w:val="-1"/>
          <w:sz w:val="18"/>
        </w:rPr>
        <w:t xml:space="preserve"> </w:t>
      </w:r>
      <w:r>
        <w:rPr>
          <w:sz w:val="18"/>
        </w:rPr>
        <w:t>-</w:t>
      </w:r>
      <w:r>
        <w:rPr>
          <w:spacing w:val="-3"/>
          <w:sz w:val="18"/>
        </w:rPr>
        <w:t xml:space="preserve"> </w:t>
      </w:r>
      <w:r>
        <w:rPr>
          <w:sz w:val="18"/>
        </w:rPr>
        <w:t>which</w:t>
      </w:r>
      <w:r>
        <w:rPr>
          <w:spacing w:val="-2"/>
          <w:sz w:val="18"/>
        </w:rPr>
        <w:t xml:space="preserve"> </w:t>
      </w:r>
      <w:r>
        <w:rPr>
          <w:sz w:val="18"/>
        </w:rPr>
        <w:t>means</w:t>
      </w:r>
      <w:r>
        <w:rPr>
          <w:spacing w:val="-4"/>
          <w:sz w:val="18"/>
        </w:rPr>
        <w:t xml:space="preserve"> </w:t>
      </w:r>
      <w:r>
        <w:rPr>
          <w:sz w:val="18"/>
        </w:rPr>
        <w:t>the</w:t>
      </w:r>
      <w:r>
        <w:rPr>
          <w:spacing w:val="-3"/>
          <w:sz w:val="18"/>
        </w:rPr>
        <w:t xml:space="preserve"> </w:t>
      </w:r>
      <w:r>
        <w:rPr>
          <w:sz w:val="18"/>
        </w:rPr>
        <w:t>opposite</w:t>
      </w:r>
    </w:p>
    <w:p w:rsidR="008F05FA" w:rsidRDefault="00B07AD6">
      <w:pPr>
        <w:pStyle w:val="ListParagraph"/>
        <w:numPr>
          <w:ilvl w:val="0"/>
          <w:numId w:val="17"/>
        </w:numPr>
        <w:tabs>
          <w:tab w:val="left" w:pos="461"/>
        </w:tabs>
        <w:rPr>
          <w:sz w:val="18"/>
        </w:rPr>
      </w:pPr>
      <w:r>
        <w:rPr>
          <w:sz w:val="18"/>
        </w:rPr>
        <w:t>das't -</w:t>
      </w:r>
      <w:r>
        <w:rPr>
          <w:spacing w:val="-8"/>
          <w:sz w:val="18"/>
        </w:rPr>
        <w:t xml:space="preserve"> </w:t>
      </w:r>
      <w:r>
        <w:rPr>
          <w:sz w:val="18"/>
        </w:rPr>
        <w:t>dare</w:t>
      </w:r>
    </w:p>
    <w:p w:rsidR="008F05FA" w:rsidRDefault="00B07AD6">
      <w:pPr>
        <w:pStyle w:val="ListParagraph"/>
        <w:numPr>
          <w:ilvl w:val="0"/>
          <w:numId w:val="17"/>
        </w:numPr>
        <w:tabs>
          <w:tab w:val="left" w:pos="461"/>
        </w:tabs>
        <w:rPr>
          <w:sz w:val="18"/>
        </w:rPr>
      </w:pPr>
      <w:r>
        <w:rPr>
          <w:sz w:val="18"/>
        </w:rPr>
        <w:t>whippoorwill - bird with a very distinctive sound meaning a bad</w:t>
      </w:r>
      <w:r>
        <w:rPr>
          <w:spacing w:val="-30"/>
          <w:sz w:val="18"/>
        </w:rPr>
        <w:t xml:space="preserve"> </w:t>
      </w:r>
      <w:r>
        <w:rPr>
          <w:sz w:val="18"/>
        </w:rPr>
        <w:t>omen</w:t>
      </w:r>
    </w:p>
    <w:p w:rsidR="008F05FA" w:rsidRDefault="00B07AD6">
      <w:pPr>
        <w:pStyle w:val="ListParagraph"/>
        <w:numPr>
          <w:ilvl w:val="0"/>
          <w:numId w:val="17"/>
        </w:numPr>
        <w:tabs>
          <w:tab w:val="left" w:pos="461"/>
        </w:tabs>
        <w:rPr>
          <w:sz w:val="18"/>
        </w:rPr>
      </w:pPr>
      <w:r>
        <w:rPr>
          <w:sz w:val="18"/>
        </w:rPr>
        <w:t>an air of solemnity - a very serious</w:t>
      </w:r>
      <w:r>
        <w:rPr>
          <w:spacing w:val="-20"/>
          <w:sz w:val="18"/>
        </w:rPr>
        <w:t xml:space="preserve"> </w:t>
      </w:r>
      <w:r>
        <w:rPr>
          <w:sz w:val="18"/>
        </w:rPr>
        <w:t>atmosphere</w:t>
      </w:r>
    </w:p>
    <w:p w:rsidR="008F05FA" w:rsidRDefault="00B07AD6">
      <w:pPr>
        <w:pStyle w:val="ListParagraph"/>
        <w:numPr>
          <w:ilvl w:val="0"/>
          <w:numId w:val="17"/>
        </w:numPr>
        <w:tabs>
          <w:tab w:val="left" w:pos="461"/>
        </w:tabs>
        <w:spacing w:before="2"/>
        <w:rPr>
          <w:sz w:val="18"/>
        </w:rPr>
      </w:pPr>
      <w:r>
        <w:rPr>
          <w:sz w:val="18"/>
        </w:rPr>
        <w:t>bring her gray hairs with sorrow to the grave - kill</w:t>
      </w:r>
      <w:r>
        <w:rPr>
          <w:spacing w:val="-22"/>
          <w:sz w:val="18"/>
        </w:rPr>
        <w:t xml:space="preserve"> </w:t>
      </w:r>
      <w:r>
        <w:rPr>
          <w:sz w:val="18"/>
        </w:rPr>
        <w:t>her</w:t>
      </w:r>
    </w:p>
    <w:p w:rsidR="008F05FA" w:rsidRDefault="00B07AD6">
      <w:pPr>
        <w:pStyle w:val="ListParagraph"/>
        <w:numPr>
          <w:ilvl w:val="0"/>
          <w:numId w:val="17"/>
        </w:numPr>
        <w:tabs>
          <w:tab w:val="left" w:pos="461"/>
        </w:tabs>
        <w:rPr>
          <w:sz w:val="18"/>
        </w:rPr>
      </w:pPr>
      <w:r>
        <w:rPr>
          <w:sz w:val="18"/>
        </w:rPr>
        <w:t>dead to trifles - no longer concerned with the lighter, happier things in</w:t>
      </w:r>
      <w:r>
        <w:rPr>
          <w:spacing w:val="8"/>
          <w:sz w:val="18"/>
        </w:rPr>
        <w:t xml:space="preserve"> </w:t>
      </w:r>
      <w:r>
        <w:rPr>
          <w:sz w:val="18"/>
        </w:rPr>
        <w:t>life</w:t>
      </w:r>
    </w:p>
    <w:p w:rsidR="008F05FA" w:rsidRDefault="008F05FA">
      <w:pPr>
        <w:pStyle w:val="BodyText"/>
        <w:ind w:left="0" w:firstLine="0"/>
      </w:pPr>
    </w:p>
    <w:p w:rsidR="008F05FA" w:rsidRDefault="008F05FA">
      <w:pPr>
        <w:pStyle w:val="BodyText"/>
        <w:spacing w:before="2"/>
        <w:ind w:left="0" w:firstLine="0"/>
      </w:pPr>
    </w:p>
    <w:p w:rsidR="008F05FA" w:rsidRDefault="00B07AD6">
      <w:pPr>
        <w:pStyle w:val="Heading2"/>
        <w:ind w:left="1205" w:right="2001"/>
      </w:pPr>
      <w:r>
        <w:t>Chapter 11</w:t>
      </w:r>
    </w:p>
    <w:p w:rsidR="008F05FA" w:rsidRDefault="008F05FA">
      <w:pPr>
        <w:pStyle w:val="BodyText"/>
        <w:spacing w:before="9"/>
        <w:ind w:left="0" w:firstLine="0"/>
        <w:rPr>
          <w:rFonts w:ascii="Vijaya"/>
          <w:i/>
          <w:sz w:val="31"/>
        </w:rPr>
      </w:pPr>
    </w:p>
    <w:p w:rsidR="008F05FA" w:rsidRDefault="00B07AD6">
      <w:pPr>
        <w:pStyle w:val="Heading3"/>
        <w:ind w:left="1205" w:right="2003"/>
      </w:pPr>
      <w:r>
        <w:t>Muff Potter Comes Himself -- Tom's Conscience at Work</w:t>
      </w:r>
    </w:p>
    <w:p w:rsidR="008F05FA" w:rsidRDefault="00B07AD6">
      <w:pPr>
        <w:pStyle w:val="BodyText"/>
        <w:spacing w:before="11"/>
        <w:ind w:left="0" w:firstLine="0"/>
        <w:rPr>
          <w:rFonts w:ascii="Calibri"/>
          <w:sz w:val="29"/>
        </w:rPr>
      </w:pPr>
      <w:r>
        <w:rPr>
          <w:noProof/>
        </w:rPr>
        <mc:AlternateContent>
          <mc:Choice Requires="wpg">
            <w:drawing>
              <wp:anchor distT="0" distB="0" distL="0" distR="0" simplePos="0" relativeHeight="251657216" behindDoc="0" locked="0" layoutInCell="1" allowOverlap="1">
                <wp:simplePos x="0" y="0"/>
                <wp:positionH relativeFrom="page">
                  <wp:posOffset>3542030</wp:posOffset>
                </wp:positionH>
                <wp:positionV relativeFrom="paragraph">
                  <wp:posOffset>256540</wp:posOffset>
                </wp:positionV>
                <wp:extent cx="701675" cy="633730"/>
                <wp:effectExtent l="8255" t="5080" r="4445" b="8890"/>
                <wp:wrapTopAndBottom/>
                <wp:docPr id="11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633730"/>
                          <a:chOff x="5578" y="404"/>
                          <a:chExt cx="1105" cy="998"/>
                        </a:xfrm>
                      </wpg:grpSpPr>
                      <wps:wsp>
                        <wps:cNvPr id="120" name="AutoShape 129"/>
                        <wps:cNvSpPr>
                          <a:spLocks/>
                        </wps:cNvSpPr>
                        <wps:spPr bwMode="auto">
                          <a:xfrm>
                            <a:off x="5578" y="404"/>
                            <a:ext cx="1105" cy="998"/>
                          </a:xfrm>
                          <a:custGeom>
                            <a:avLst/>
                            <a:gdLst>
                              <a:gd name="T0" fmla="+- 0 5719 5578"/>
                              <a:gd name="T1" fmla="*/ T0 w 1105"/>
                              <a:gd name="T2" fmla="+- 0 1402 404"/>
                              <a:gd name="T3" fmla="*/ 1402 h 998"/>
                              <a:gd name="T4" fmla="+- 0 6536 5578"/>
                              <a:gd name="T5" fmla="*/ T4 w 1105"/>
                              <a:gd name="T6" fmla="+- 0 406 404"/>
                              <a:gd name="T7" fmla="*/ 406 h 998"/>
                              <a:gd name="T8" fmla="+- 0 5631 5578"/>
                              <a:gd name="T9" fmla="*/ T8 w 1105"/>
                              <a:gd name="T10" fmla="+- 0 465 404"/>
                              <a:gd name="T11" fmla="*/ 465 h 998"/>
                              <a:gd name="T12" fmla="+- 0 5619 5578"/>
                              <a:gd name="T13" fmla="*/ T12 w 1105"/>
                              <a:gd name="T14" fmla="+- 0 467 404"/>
                              <a:gd name="T15" fmla="*/ 467 h 998"/>
                              <a:gd name="T16" fmla="+- 0 5606 5578"/>
                              <a:gd name="T17" fmla="*/ T16 w 1105"/>
                              <a:gd name="T18" fmla="+- 0 472 404"/>
                              <a:gd name="T19" fmla="*/ 472 h 998"/>
                              <a:gd name="T20" fmla="+- 0 5594 5578"/>
                              <a:gd name="T21" fmla="*/ T20 w 1105"/>
                              <a:gd name="T22" fmla="+- 0 478 404"/>
                              <a:gd name="T23" fmla="*/ 478 h 998"/>
                              <a:gd name="T24" fmla="+- 0 5584 5578"/>
                              <a:gd name="T25" fmla="*/ T24 w 1105"/>
                              <a:gd name="T26" fmla="+- 0 488 404"/>
                              <a:gd name="T27" fmla="*/ 488 h 998"/>
                              <a:gd name="T28" fmla="+- 0 5579 5578"/>
                              <a:gd name="T29" fmla="*/ T28 w 1105"/>
                              <a:gd name="T30" fmla="+- 0 500 404"/>
                              <a:gd name="T31" fmla="*/ 500 h 998"/>
                              <a:gd name="T32" fmla="+- 0 5658 5578"/>
                              <a:gd name="T33" fmla="*/ T32 w 1105"/>
                              <a:gd name="T34" fmla="+- 0 1339 404"/>
                              <a:gd name="T35" fmla="*/ 1339 h 998"/>
                              <a:gd name="T36" fmla="+- 0 5660 5578"/>
                              <a:gd name="T37" fmla="*/ T36 w 1105"/>
                              <a:gd name="T38" fmla="+- 0 1357 404"/>
                              <a:gd name="T39" fmla="*/ 1357 h 998"/>
                              <a:gd name="T40" fmla="+- 0 5667 5578"/>
                              <a:gd name="T41" fmla="*/ T40 w 1105"/>
                              <a:gd name="T42" fmla="+- 0 1375 404"/>
                              <a:gd name="T43" fmla="*/ 1375 h 998"/>
                              <a:gd name="T44" fmla="+- 0 5681 5578"/>
                              <a:gd name="T45" fmla="*/ T44 w 1105"/>
                              <a:gd name="T46" fmla="+- 0 1391 404"/>
                              <a:gd name="T47" fmla="*/ 1391 h 998"/>
                              <a:gd name="T48" fmla="+- 0 5690 5578"/>
                              <a:gd name="T49" fmla="*/ T48 w 1105"/>
                              <a:gd name="T50" fmla="+- 0 1396 404"/>
                              <a:gd name="T51" fmla="*/ 1396 h 998"/>
                              <a:gd name="T52" fmla="+- 0 5701 5578"/>
                              <a:gd name="T53" fmla="*/ T52 w 1105"/>
                              <a:gd name="T54" fmla="+- 0 1399 404"/>
                              <a:gd name="T55" fmla="*/ 1399 h 998"/>
                              <a:gd name="T56" fmla="+- 0 5730 5578"/>
                              <a:gd name="T57" fmla="*/ T56 w 1105"/>
                              <a:gd name="T58" fmla="+- 0 1400 404"/>
                              <a:gd name="T59" fmla="*/ 1400 h 998"/>
                              <a:gd name="T60" fmla="+- 0 5752 5578"/>
                              <a:gd name="T61" fmla="*/ T60 w 1105"/>
                              <a:gd name="T62" fmla="+- 0 1395 404"/>
                              <a:gd name="T63" fmla="*/ 1395 h 998"/>
                              <a:gd name="T64" fmla="+- 0 5773 5578"/>
                              <a:gd name="T65" fmla="*/ T64 w 1105"/>
                              <a:gd name="T66" fmla="+- 0 1388 404"/>
                              <a:gd name="T67" fmla="*/ 1388 h 998"/>
                              <a:gd name="T68" fmla="+- 0 5782 5578"/>
                              <a:gd name="T69" fmla="*/ T68 w 1105"/>
                              <a:gd name="T70" fmla="+- 0 1385 404"/>
                              <a:gd name="T71" fmla="*/ 1385 h 998"/>
                              <a:gd name="T72" fmla="+- 0 5802 5578"/>
                              <a:gd name="T73" fmla="*/ T72 w 1105"/>
                              <a:gd name="T74" fmla="+- 0 1380 404"/>
                              <a:gd name="T75" fmla="*/ 1380 h 998"/>
                              <a:gd name="T76" fmla="+- 0 5825 5578"/>
                              <a:gd name="T77" fmla="*/ T76 w 1105"/>
                              <a:gd name="T78" fmla="+- 0 1376 404"/>
                              <a:gd name="T79" fmla="*/ 1376 h 998"/>
                              <a:gd name="T80" fmla="+- 0 5853 5578"/>
                              <a:gd name="T81" fmla="*/ T80 w 1105"/>
                              <a:gd name="T82" fmla="+- 0 1369 404"/>
                              <a:gd name="T83" fmla="*/ 1369 h 998"/>
                              <a:gd name="T84" fmla="+- 0 5889 5578"/>
                              <a:gd name="T85" fmla="*/ T84 w 1105"/>
                              <a:gd name="T86" fmla="+- 0 1364 404"/>
                              <a:gd name="T87" fmla="*/ 1364 h 998"/>
                              <a:gd name="T88" fmla="+- 0 5943 5578"/>
                              <a:gd name="T89" fmla="*/ T88 w 1105"/>
                              <a:gd name="T90" fmla="+- 0 1355 404"/>
                              <a:gd name="T91" fmla="*/ 1355 h 998"/>
                              <a:gd name="T92" fmla="+- 0 5995 5578"/>
                              <a:gd name="T93" fmla="*/ T92 w 1105"/>
                              <a:gd name="T94" fmla="+- 0 1349 404"/>
                              <a:gd name="T95" fmla="*/ 1349 h 998"/>
                              <a:gd name="T96" fmla="+- 0 6052 5578"/>
                              <a:gd name="T97" fmla="*/ T96 w 1105"/>
                              <a:gd name="T98" fmla="+- 0 1343 404"/>
                              <a:gd name="T99" fmla="*/ 1343 h 998"/>
                              <a:gd name="T100" fmla="+- 0 6134 5578"/>
                              <a:gd name="T101" fmla="*/ T100 w 1105"/>
                              <a:gd name="T102" fmla="+- 0 1337 404"/>
                              <a:gd name="T103" fmla="*/ 1337 h 998"/>
                              <a:gd name="T104" fmla="+- 0 6248 5578"/>
                              <a:gd name="T105" fmla="*/ T104 w 1105"/>
                              <a:gd name="T106" fmla="+- 0 1333 404"/>
                              <a:gd name="T107" fmla="*/ 1333 h 998"/>
                              <a:gd name="T108" fmla="+- 0 6665 5578"/>
                              <a:gd name="T109" fmla="*/ T108 w 1105"/>
                              <a:gd name="T110" fmla="+- 0 1331 404"/>
                              <a:gd name="T111" fmla="*/ 1331 h 998"/>
                              <a:gd name="T112" fmla="+- 0 6674 5578"/>
                              <a:gd name="T113" fmla="*/ T112 w 1105"/>
                              <a:gd name="T114" fmla="+- 0 1320 404"/>
                              <a:gd name="T115" fmla="*/ 1320 h 998"/>
                              <a:gd name="T116" fmla="+- 0 6677 5578"/>
                              <a:gd name="T117" fmla="*/ T116 w 1105"/>
                              <a:gd name="T118" fmla="+- 0 1312 404"/>
                              <a:gd name="T119" fmla="*/ 1312 h 998"/>
                              <a:gd name="T120" fmla="+- 0 6681 5578"/>
                              <a:gd name="T121" fmla="*/ T120 w 1105"/>
                              <a:gd name="T122" fmla="+- 0 1292 404"/>
                              <a:gd name="T123" fmla="*/ 1292 h 998"/>
                              <a:gd name="T124" fmla="+- 0 6681 5578"/>
                              <a:gd name="T125" fmla="*/ T124 w 1105"/>
                              <a:gd name="T126" fmla="+- 0 1269 404"/>
                              <a:gd name="T127" fmla="*/ 1269 h 998"/>
                              <a:gd name="T128" fmla="+- 0 6679 5578"/>
                              <a:gd name="T129" fmla="*/ T128 w 1105"/>
                              <a:gd name="T130" fmla="+- 0 1250 404"/>
                              <a:gd name="T131" fmla="*/ 1250 h 998"/>
                              <a:gd name="T132" fmla="+- 0 6675 5578"/>
                              <a:gd name="T133" fmla="*/ T132 w 1105"/>
                              <a:gd name="T134" fmla="+- 0 1229 404"/>
                              <a:gd name="T135" fmla="*/ 1229 h 998"/>
                              <a:gd name="T136" fmla="+- 0 6674 5578"/>
                              <a:gd name="T137" fmla="*/ T136 w 1105"/>
                              <a:gd name="T138" fmla="+- 0 1210 404"/>
                              <a:gd name="T139" fmla="*/ 1210 h 998"/>
                              <a:gd name="T140" fmla="+- 0 6672 5578"/>
                              <a:gd name="T141" fmla="*/ T140 w 1105"/>
                              <a:gd name="T142" fmla="+- 0 1189 404"/>
                              <a:gd name="T143" fmla="*/ 1189 h 998"/>
                              <a:gd name="T144" fmla="+- 0 6669 5578"/>
                              <a:gd name="T145" fmla="*/ T144 w 1105"/>
                              <a:gd name="T146" fmla="+- 0 1146 404"/>
                              <a:gd name="T147" fmla="*/ 1146 h 998"/>
                              <a:gd name="T148" fmla="+- 0 6667 5578"/>
                              <a:gd name="T149" fmla="*/ T148 w 1105"/>
                              <a:gd name="T150" fmla="+- 0 1110 404"/>
                              <a:gd name="T151" fmla="*/ 1110 h 998"/>
                              <a:gd name="T152" fmla="+- 0 6664 5578"/>
                              <a:gd name="T153" fmla="*/ T152 w 1105"/>
                              <a:gd name="T154" fmla="+- 0 1068 404"/>
                              <a:gd name="T155" fmla="*/ 1068 h 998"/>
                              <a:gd name="T156" fmla="+- 0 6661 5578"/>
                              <a:gd name="T157" fmla="*/ T156 w 1105"/>
                              <a:gd name="T158" fmla="+- 0 1020 404"/>
                              <a:gd name="T159" fmla="*/ 1020 h 998"/>
                              <a:gd name="T160" fmla="+- 0 6659 5578"/>
                              <a:gd name="T161" fmla="*/ T160 w 1105"/>
                              <a:gd name="T162" fmla="+- 0 966 404"/>
                              <a:gd name="T163" fmla="*/ 966 h 998"/>
                              <a:gd name="T164" fmla="+- 0 6654 5578"/>
                              <a:gd name="T165" fmla="*/ T164 w 1105"/>
                              <a:gd name="T166" fmla="+- 0 891 404"/>
                              <a:gd name="T167" fmla="*/ 891 h 998"/>
                              <a:gd name="T168" fmla="+- 0 6652 5578"/>
                              <a:gd name="T169" fmla="*/ T168 w 1105"/>
                              <a:gd name="T170" fmla="+- 0 826 404"/>
                              <a:gd name="T171" fmla="*/ 826 h 998"/>
                              <a:gd name="T172" fmla="+- 0 6649 5578"/>
                              <a:gd name="T173" fmla="*/ T172 w 1105"/>
                              <a:gd name="T174" fmla="+- 0 754 404"/>
                              <a:gd name="T175" fmla="*/ 754 h 998"/>
                              <a:gd name="T176" fmla="+- 0 6643 5578"/>
                              <a:gd name="T177" fmla="*/ T176 w 1105"/>
                              <a:gd name="T178" fmla="+- 0 594 404"/>
                              <a:gd name="T179" fmla="*/ 594 h 998"/>
                              <a:gd name="T180" fmla="+- 0 6641 5578"/>
                              <a:gd name="T181" fmla="*/ T180 w 1105"/>
                              <a:gd name="T182" fmla="+- 0 507 404"/>
                              <a:gd name="T183" fmla="*/ 507 h 998"/>
                              <a:gd name="T184" fmla="+- 0 6639 5578"/>
                              <a:gd name="T185" fmla="*/ T184 w 1105"/>
                              <a:gd name="T186" fmla="+- 0 453 404"/>
                              <a:gd name="T187" fmla="*/ 453 h 998"/>
                              <a:gd name="T188" fmla="+- 0 6636 5578"/>
                              <a:gd name="T189" fmla="*/ T188 w 1105"/>
                              <a:gd name="T190" fmla="+- 0 442 404"/>
                              <a:gd name="T191" fmla="*/ 442 h 998"/>
                              <a:gd name="T192" fmla="+- 0 6630 5578"/>
                              <a:gd name="T193" fmla="*/ T192 w 1105"/>
                              <a:gd name="T194" fmla="+- 0 432 404"/>
                              <a:gd name="T195" fmla="*/ 432 h 998"/>
                              <a:gd name="T196" fmla="+- 0 6619 5578"/>
                              <a:gd name="T197" fmla="*/ T196 w 1105"/>
                              <a:gd name="T198" fmla="+- 0 420 404"/>
                              <a:gd name="T199" fmla="*/ 420 h 998"/>
                              <a:gd name="T200" fmla="+- 0 6608 5578"/>
                              <a:gd name="T201" fmla="*/ T200 w 1105"/>
                              <a:gd name="T202" fmla="+- 0 414 404"/>
                              <a:gd name="T203" fmla="*/ 414 h 998"/>
                              <a:gd name="T204" fmla="+- 0 6599 5578"/>
                              <a:gd name="T205" fmla="*/ T204 w 1105"/>
                              <a:gd name="T206" fmla="+- 0 410 404"/>
                              <a:gd name="T207" fmla="*/ 410 h 998"/>
                              <a:gd name="T208" fmla="+- 0 6587 5578"/>
                              <a:gd name="T209" fmla="*/ T208 w 1105"/>
                              <a:gd name="T210" fmla="+- 0 407 404"/>
                              <a:gd name="T211" fmla="*/ 407 h 998"/>
                              <a:gd name="T212" fmla="+- 0 6401 5578"/>
                              <a:gd name="T213" fmla="*/ T212 w 1105"/>
                              <a:gd name="T214" fmla="+- 0 1331 404"/>
                              <a:gd name="T215" fmla="*/ 1331 h 998"/>
                              <a:gd name="T216" fmla="+- 0 6524 5578"/>
                              <a:gd name="T217" fmla="*/ T216 w 1105"/>
                              <a:gd name="T218" fmla="+- 0 1334 404"/>
                              <a:gd name="T219" fmla="*/ 1334 h 998"/>
                              <a:gd name="T220" fmla="+- 0 6647 5578"/>
                              <a:gd name="T221" fmla="*/ T220 w 1105"/>
                              <a:gd name="T222" fmla="+- 0 1338 404"/>
                              <a:gd name="T223" fmla="*/ 1338 h 998"/>
                              <a:gd name="T224" fmla="+- 0 6658 5578"/>
                              <a:gd name="T225" fmla="*/ T224 w 1105"/>
                              <a:gd name="T226" fmla="+- 0 1335 404"/>
                              <a:gd name="T227" fmla="*/ 1335 h 998"/>
                              <a:gd name="T228" fmla="+- 0 6567 5578"/>
                              <a:gd name="T229" fmla="*/ T228 w 1105"/>
                              <a:gd name="T230" fmla="+- 0 404 404"/>
                              <a:gd name="T231" fmla="*/ 404 h 998"/>
                              <a:gd name="T232" fmla="+- 0 6567 5578"/>
                              <a:gd name="T233" fmla="*/ T232 w 1105"/>
                              <a:gd name="T234" fmla="+- 0 404 404"/>
                              <a:gd name="T235" fmla="*/ 404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05" h="998">
                                <a:moveTo>
                                  <a:pt x="145" y="997"/>
                                </a:moveTo>
                                <a:lnTo>
                                  <a:pt x="131" y="997"/>
                                </a:lnTo>
                                <a:lnTo>
                                  <a:pt x="134" y="998"/>
                                </a:lnTo>
                                <a:lnTo>
                                  <a:pt x="141" y="998"/>
                                </a:lnTo>
                                <a:lnTo>
                                  <a:pt x="145" y="997"/>
                                </a:lnTo>
                                <a:close/>
                                <a:moveTo>
                                  <a:pt x="1000" y="1"/>
                                </a:moveTo>
                                <a:lnTo>
                                  <a:pt x="963" y="1"/>
                                </a:lnTo>
                                <a:lnTo>
                                  <a:pt x="958" y="2"/>
                                </a:lnTo>
                                <a:lnTo>
                                  <a:pt x="68" y="61"/>
                                </a:lnTo>
                                <a:lnTo>
                                  <a:pt x="58" y="61"/>
                                </a:lnTo>
                                <a:lnTo>
                                  <a:pt x="56" y="61"/>
                                </a:lnTo>
                                <a:lnTo>
                                  <a:pt x="53" y="61"/>
                                </a:lnTo>
                                <a:lnTo>
                                  <a:pt x="51" y="62"/>
                                </a:lnTo>
                                <a:lnTo>
                                  <a:pt x="47" y="62"/>
                                </a:lnTo>
                                <a:lnTo>
                                  <a:pt x="45" y="63"/>
                                </a:lnTo>
                                <a:lnTo>
                                  <a:pt x="41" y="63"/>
                                </a:lnTo>
                                <a:lnTo>
                                  <a:pt x="38" y="64"/>
                                </a:lnTo>
                                <a:lnTo>
                                  <a:pt x="35" y="66"/>
                                </a:lnTo>
                                <a:lnTo>
                                  <a:pt x="32" y="67"/>
                                </a:lnTo>
                                <a:lnTo>
                                  <a:pt x="28" y="68"/>
                                </a:lnTo>
                                <a:lnTo>
                                  <a:pt x="25" y="69"/>
                                </a:lnTo>
                                <a:lnTo>
                                  <a:pt x="22" y="71"/>
                                </a:lnTo>
                                <a:lnTo>
                                  <a:pt x="19" y="73"/>
                                </a:lnTo>
                                <a:lnTo>
                                  <a:pt x="16" y="74"/>
                                </a:lnTo>
                                <a:lnTo>
                                  <a:pt x="13" y="76"/>
                                </a:lnTo>
                                <a:lnTo>
                                  <a:pt x="11" y="79"/>
                                </a:lnTo>
                                <a:lnTo>
                                  <a:pt x="8" y="81"/>
                                </a:lnTo>
                                <a:lnTo>
                                  <a:pt x="6" y="84"/>
                                </a:lnTo>
                                <a:lnTo>
                                  <a:pt x="4" y="87"/>
                                </a:lnTo>
                                <a:lnTo>
                                  <a:pt x="3" y="89"/>
                                </a:lnTo>
                                <a:lnTo>
                                  <a:pt x="2" y="93"/>
                                </a:lnTo>
                                <a:lnTo>
                                  <a:pt x="1" y="96"/>
                                </a:lnTo>
                                <a:lnTo>
                                  <a:pt x="0" y="101"/>
                                </a:lnTo>
                                <a:lnTo>
                                  <a:pt x="0" y="107"/>
                                </a:lnTo>
                                <a:lnTo>
                                  <a:pt x="1" y="109"/>
                                </a:lnTo>
                                <a:lnTo>
                                  <a:pt x="80" y="935"/>
                                </a:lnTo>
                                <a:lnTo>
                                  <a:pt x="80" y="944"/>
                                </a:lnTo>
                                <a:lnTo>
                                  <a:pt x="81" y="946"/>
                                </a:lnTo>
                                <a:lnTo>
                                  <a:pt x="81" y="950"/>
                                </a:lnTo>
                                <a:lnTo>
                                  <a:pt x="82" y="953"/>
                                </a:lnTo>
                                <a:lnTo>
                                  <a:pt x="83" y="956"/>
                                </a:lnTo>
                                <a:lnTo>
                                  <a:pt x="84" y="960"/>
                                </a:lnTo>
                                <a:lnTo>
                                  <a:pt x="86" y="964"/>
                                </a:lnTo>
                                <a:lnTo>
                                  <a:pt x="89" y="971"/>
                                </a:lnTo>
                                <a:lnTo>
                                  <a:pt x="91" y="974"/>
                                </a:lnTo>
                                <a:lnTo>
                                  <a:pt x="97" y="981"/>
                                </a:lnTo>
                                <a:lnTo>
                                  <a:pt x="100" y="984"/>
                                </a:lnTo>
                                <a:lnTo>
                                  <a:pt x="103" y="987"/>
                                </a:lnTo>
                                <a:lnTo>
                                  <a:pt x="106" y="988"/>
                                </a:lnTo>
                                <a:lnTo>
                                  <a:pt x="108" y="990"/>
                                </a:lnTo>
                                <a:lnTo>
                                  <a:pt x="110" y="991"/>
                                </a:lnTo>
                                <a:lnTo>
                                  <a:pt x="112" y="992"/>
                                </a:lnTo>
                                <a:lnTo>
                                  <a:pt x="114" y="993"/>
                                </a:lnTo>
                                <a:lnTo>
                                  <a:pt x="117" y="994"/>
                                </a:lnTo>
                                <a:lnTo>
                                  <a:pt x="119" y="995"/>
                                </a:lnTo>
                                <a:lnTo>
                                  <a:pt x="123" y="995"/>
                                </a:lnTo>
                                <a:lnTo>
                                  <a:pt x="125" y="996"/>
                                </a:lnTo>
                                <a:lnTo>
                                  <a:pt x="128" y="997"/>
                                </a:lnTo>
                                <a:lnTo>
                                  <a:pt x="148" y="997"/>
                                </a:lnTo>
                                <a:lnTo>
                                  <a:pt x="152" y="996"/>
                                </a:lnTo>
                                <a:lnTo>
                                  <a:pt x="157" y="996"/>
                                </a:lnTo>
                                <a:lnTo>
                                  <a:pt x="165" y="993"/>
                                </a:lnTo>
                                <a:lnTo>
                                  <a:pt x="169" y="993"/>
                                </a:lnTo>
                                <a:lnTo>
                                  <a:pt x="174" y="991"/>
                                </a:lnTo>
                                <a:lnTo>
                                  <a:pt x="179" y="989"/>
                                </a:lnTo>
                                <a:lnTo>
                                  <a:pt x="185" y="988"/>
                                </a:lnTo>
                                <a:lnTo>
                                  <a:pt x="190" y="986"/>
                                </a:lnTo>
                                <a:lnTo>
                                  <a:pt x="195" y="984"/>
                                </a:lnTo>
                                <a:lnTo>
                                  <a:pt x="196" y="984"/>
                                </a:lnTo>
                                <a:lnTo>
                                  <a:pt x="199" y="983"/>
                                </a:lnTo>
                                <a:lnTo>
                                  <a:pt x="200" y="982"/>
                                </a:lnTo>
                                <a:lnTo>
                                  <a:pt x="204" y="981"/>
                                </a:lnTo>
                                <a:lnTo>
                                  <a:pt x="208" y="980"/>
                                </a:lnTo>
                                <a:lnTo>
                                  <a:pt x="210" y="979"/>
                                </a:lnTo>
                                <a:lnTo>
                                  <a:pt x="219" y="977"/>
                                </a:lnTo>
                                <a:lnTo>
                                  <a:pt x="224" y="976"/>
                                </a:lnTo>
                                <a:lnTo>
                                  <a:pt x="228" y="975"/>
                                </a:lnTo>
                                <a:lnTo>
                                  <a:pt x="234" y="974"/>
                                </a:lnTo>
                                <a:lnTo>
                                  <a:pt x="240" y="973"/>
                                </a:lnTo>
                                <a:lnTo>
                                  <a:pt x="247" y="972"/>
                                </a:lnTo>
                                <a:lnTo>
                                  <a:pt x="253" y="970"/>
                                </a:lnTo>
                                <a:lnTo>
                                  <a:pt x="259" y="969"/>
                                </a:lnTo>
                                <a:lnTo>
                                  <a:pt x="267" y="967"/>
                                </a:lnTo>
                                <a:lnTo>
                                  <a:pt x="275" y="965"/>
                                </a:lnTo>
                                <a:lnTo>
                                  <a:pt x="283" y="964"/>
                                </a:lnTo>
                                <a:lnTo>
                                  <a:pt x="292" y="963"/>
                                </a:lnTo>
                                <a:lnTo>
                                  <a:pt x="301" y="960"/>
                                </a:lnTo>
                                <a:lnTo>
                                  <a:pt x="311" y="960"/>
                                </a:lnTo>
                                <a:lnTo>
                                  <a:pt x="321" y="958"/>
                                </a:lnTo>
                                <a:lnTo>
                                  <a:pt x="331" y="956"/>
                                </a:lnTo>
                                <a:lnTo>
                                  <a:pt x="342" y="954"/>
                                </a:lnTo>
                                <a:lnTo>
                                  <a:pt x="365" y="951"/>
                                </a:lnTo>
                                <a:lnTo>
                                  <a:pt x="377" y="949"/>
                                </a:lnTo>
                                <a:lnTo>
                                  <a:pt x="390" y="948"/>
                                </a:lnTo>
                                <a:lnTo>
                                  <a:pt x="404" y="947"/>
                                </a:lnTo>
                                <a:lnTo>
                                  <a:pt x="417" y="945"/>
                                </a:lnTo>
                                <a:lnTo>
                                  <a:pt x="430" y="944"/>
                                </a:lnTo>
                                <a:lnTo>
                                  <a:pt x="445" y="942"/>
                                </a:lnTo>
                                <a:lnTo>
                                  <a:pt x="459" y="940"/>
                                </a:lnTo>
                                <a:lnTo>
                                  <a:pt x="474" y="939"/>
                                </a:lnTo>
                                <a:lnTo>
                                  <a:pt x="490" y="938"/>
                                </a:lnTo>
                                <a:lnTo>
                                  <a:pt x="522" y="935"/>
                                </a:lnTo>
                                <a:lnTo>
                                  <a:pt x="539" y="934"/>
                                </a:lnTo>
                                <a:lnTo>
                                  <a:pt x="556" y="933"/>
                                </a:lnTo>
                                <a:lnTo>
                                  <a:pt x="574" y="932"/>
                                </a:lnTo>
                                <a:lnTo>
                                  <a:pt x="592" y="931"/>
                                </a:lnTo>
                                <a:lnTo>
                                  <a:pt x="650" y="929"/>
                                </a:lnTo>
                                <a:lnTo>
                                  <a:pt x="670" y="929"/>
                                </a:lnTo>
                                <a:lnTo>
                                  <a:pt x="690" y="927"/>
                                </a:lnTo>
                                <a:lnTo>
                                  <a:pt x="712" y="927"/>
                                </a:lnTo>
                                <a:lnTo>
                                  <a:pt x="733" y="927"/>
                                </a:lnTo>
                                <a:lnTo>
                                  <a:pt x="1087" y="927"/>
                                </a:lnTo>
                                <a:lnTo>
                                  <a:pt x="1088" y="925"/>
                                </a:lnTo>
                                <a:lnTo>
                                  <a:pt x="1091" y="923"/>
                                </a:lnTo>
                                <a:lnTo>
                                  <a:pt x="1093" y="919"/>
                                </a:lnTo>
                                <a:lnTo>
                                  <a:pt x="1096" y="916"/>
                                </a:lnTo>
                                <a:lnTo>
                                  <a:pt x="1097" y="913"/>
                                </a:lnTo>
                                <a:lnTo>
                                  <a:pt x="1097" y="912"/>
                                </a:lnTo>
                                <a:lnTo>
                                  <a:pt x="1098" y="909"/>
                                </a:lnTo>
                                <a:lnTo>
                                  <a:pt x="1099" y="908"/>
                                </a:lnTo>
                                <a:lnTo>
                                  <a:pt x="1100" y="905"/>
                                </a:lnTo>
                                <a:lnTo>
                                  <a:pt x="1101" y="903"/>
                                </a:lnTo>
                                <a:lnTo>
                                  <a:pt x="1103" y="895"/>
                                </a:lnTo>
                                <a:lnTo>
                                  <a:pt x="1103" y="888"/>
                                </a:lnTo>
                                <a:lnTo>
                                  <a:pt x="1104" y="885"/>
                                </a:lnTo>
                                <a:lnTo>
                                  <a:pt x="1104" y="874"/>
                                </a:lnTo>
                                <a:lnTo>
                                  <a:pt x="1104" y="869"/>
                                </a:lnTo>
                                <a:lnTo>
                                  <a:pt x="1103" y="865"/>
                                </a:lnTo>
                                <a:lnTo>
                                  <a:pt x="1103" y="861"/>
                                </a:lnTo>
                                <a:lnTo>
                                  <a:pt x="1102" y="856"/>
                                </a:lnTo>
                                <a:lnTo>
                                  <a:pt x="1102" y="852"/>
                                </a:lnTo>
                                <a:lnTo>
                                  <a:pt x="1101" y="846"/>
                                </a:lnTo>
                                <a:lnTo>
                                  <a:pt x="1099" y="836"/>
                                </a:lnTo>
                                <a:lnTo>
                                  <a:pt x="1098" y="831"/>
                                </a:lnTo>
                                <a:lnTo>
                                  <a:pt x="1098" y="828"/>
                                </a:lnTo>
                                <a:lnTo>
                                  <a:pt x="1097" y="825"/>
                                </a:lnTo>
                                <a:lnTo>
                                  <a:pt x="1097" y="818"/>
                                </a:lnTo>
                                <a:lnTo>
                                  <a:pt x="1097" y="814"/>
                                </a:lnTo>
                                <a:lnTo>
                                  <a:pt x="1097" y="810"/>
                                </a:lnTo>
                                <a:lnTo>
                                  <a:pt x="1096" y="806"/>
                                </a:lnTo>
                                <a:lnTo>
                                  <a:pt x="1096" y="802"/>
                                </a:lnTo>
                                <a:lnTo>
                                  <a:pt x="1094" y="796"/>
                                </a:lnTo>
                                <a:lnTo>
                                  <a:pt x="1094" y="792"/>
                                </a:lnTo>
                                <a:lnTo>
                                  <a:pt x="1094" y="785"/>
                                </a:lnTo>
                                <a:lnTo>
                                  <a:pt x="1094" y="780"/>
                                </a:lnTo>
                                <a:lnTo>
                                  <a:pt x="1093" y="772"/>
                                </a:lnTo>
                                <a:lnTo>
                                  <a:pt x="1093" y="766"/>
                                </a:lnTo>
                                <a:lnTo>
                                  <a:pt x="1091" y="742"/>
                                </a:lnTo>
                                <a:lnTo>
                                  <a:pt x="1091" y="734"/>
                                </a:lnTo>
                                <a:lnTo>
                                  <a:pt x="1090" y="725"/>
                                </a:lnTo>
                                <a:lnTo>
                                  <a:pt x="1090" y="717"/>
                                </a:lnTo>
                                <a:lnTo>
                                  <a:pt x="1089" y="706"/>
                                </a:lnTo>
                                <a:lnTo>
                                  <a:pt x="1088" y="696"/>
                                </a:lnTo>
                                <a:lnTo>
                                  <a:pt x="1088" y="686"/>
                                </a:lnTo>
                                <a:lnTo>
                                  <a:pt x="1088" y="675"/>
                                </a:lnTo>
                                <a:lnTo>
                                  <a:pt x="1086" y="664"/>
                                </a:lnTo>
                                <a:lnTo>
                                  <a:pt x="1086" y="653"/>
                                </a:lnTo>
                                <a:lnTo>
                                  <a:pt x="1085" y="642"/>
                                </a:lnTo>
                                <a:lnTo>
                                  <a:pt x="1085" y="630"/>
                                </a:lnTo>
                                <a:lnTo>
                                  <a:pt x="1083" y="616"/>
                                </a:lnTo>
                                <a:lnTo>
                                  <a:pt x="1083" y="604"/>
                                </a:lnTo>
                                <a:lnTo>
                                  <a:pt x="1082" y="590"/>
                                </a:lnTo>
                                <a:lnTo>
                                  <a:pt x="1082" y="577"/>
                                </a:lnTo>
                                <a:lnTo>
                                  <a:pt x="1081" y="562"/>
                                </a:lnTo>
                                <a:lnTo>
                                  <a:pt x="1080" y="548"/>
                                </a:lnTo>
                                <a:lnTo>
                                  <a:pt x="1078" y="519"/>
                                </a:lnTo>
                                <a:lnTo>
                                  <a:pt x="1078" y="503"/>
                                </a:lnTo>
                                <a:lnTo>
                                  <a:pt x="1076" y="487"/>
                                </a:lnTo>
                                <a:lnTo>
                                  <a:pt x="1076" y="471"/>
                                </a:lnTo>
                                <a:lnTo>
                                  <a:pt x="1076" y="455"/>
                                </a:lnTo>
                                <a:lnTo>
                                  <a:pt x="1074" y="438"/>
                                </a:lnTo>
                                <a:lnTo>
                                  <a:pt x="1074" y="422"/>
                                </a:lnTo>
                                <a:lnTo>
                                  <a:pt x="1073" y="404"/>
                                </a:lnTo>
                                <a:lnTo>
                                  <a:pt x="1073" y="387"/>
                                </a:lnTo>
                                <a:lnTo>
                                  <a:pt x="1072" y="368"/>
                                </a:lnTo>
                                <a:lnTo>
                                  <a:pt x="1071" y="350"/>
                                </a:lnTo>
                                <a:lnTo>
                                  <a:pt x="1070" y="331"/>
                                </a:lnTo>
                                <a:lnTo>
                                  <a:pt x="1067" y="253"/>
                                </a:lnTo>
                                <a:lnTo>
                                  <a:pt x="1067" y="232"/>
                                </a:lnTo>
                                <a:lnTo>
                                  <a:pt x="1065" y="190"/>
                                </a:lnTo>
                                <a:lnTo>
                                  <a:pt x="1065" y="169"/>
                                </a:lnTo>
                                <a:lnTo>
                                  <a:pt x="1065" y="147"/>
                                </a:lnTo>
                                <a:lnTo>
                                  <a:pt x="1063" y="125"/>
                                </a:lnTo>
                                <a:lnTo>
                                  <a:pt x="1063" y="103"/>
                                </a:lnTo>
                                <a:lnTo>
                                  <a:pt x="1062" y="57"/>
                                </a:lnTo>
                                <a:lnTo>
                                  <a:pt x="1062" y="54"/>
                                </a:lnTo>
                                <a:lnTo>
                                  <a:pt x="1061" y="52"/>
                                </a:lnTo>
                                <a:lnTo>
                                  <a:pt x="1061" y="49"/>
                                </a:lnTo>
                                <a:lnTo>
                                  <a:pt x="1060" y="47"/>
                                </a:lnTo>
                                <a:lnTo>
                                  <a:pt x="1060" y="44"/>
                                </a:lnTo>
                                <a:lnTo>
                                  <a:pt x="1059" y="41"/>
                                </a:lnTo>
                                <a:lnTo>
                                  <a:pt x="1058" y="38"/>
                                </a:lnTo>
                                <a:lnTo>
                                  <a:pt x="1057" y="36"/>
                                </a:lnTo>
                                <a:lnTo>
                                  <a:pt x="1055" y="33"/>
                                </a:lnTo>
                                <a:lnTo>
                                  <a:pt x="1053" y="31"/>
                                </a:lnTo>
                                <a:lnTo>
                                  <a:pt x="1052" y="28"/>
                                </a:lnTo>
                                <a:lnTo>
                                  <a:pt x="1050" y="25"/>
                                </a:lnTo>
                                <a:lnTo>
                                  <a:pt x="1047" y="22"/>
                                </a:lnTo>
                                <a:lnTo>
                                  <a:pt x="1044" y="19"/>
                                </a:lnTo>
                                <a:lnTo>
                                  <a:pt x="1041" y="16"/>
                                </a:lnTo>
                                <a:lnTo>
                                  <a:pt x="1037" y="14"/>
                                </a:lnTo>
                                <a:lnTo>
                                  <a:pt x="1035" y="12"/>
                                </a:lnTo>
                                <a:lnTo>
                                  <a:pt x="1033" y="11"/>
                                </a:lnTo>
                                <a:lnTo>
                                  <a:pt x="1030" y="10"/>
                                </a:lnTo>
                                <a:lnTo>
                                  <a:pt x="1029" y="9"/>
                                </a:lnTo>
                                <a:lnTo>
                                  <a:pt x="1026" y="8"/>
                                </a:lnTo>
                                <a:lnTo>
                                  <a:pt x="1024" y="7"/>
                                </a:lnTo>
                                <a:lnTo>
                                  <a:pt x="1021" y="6"/>
                                </a:lnTo>
                                <a:lnTo>
                                  <a:pt x="1019" y="5"/>
                                </a:lnTo>
                                <a:lnTo>
                                  <a:pt x="1016" y="5"/>
                                </a:lnTo>
                                <a:lnTo>
                                  <a:pt x="1013" y="3"/>
                                </a:lnTo>
                                <a:lnTo>
                                  <a:pt x="1009" y="3"/>
                                </a:lnTo>
                                <a:lnTo>
                                  <a:pt x="1007" y="3"/>
                                </a:lnTo>
                                <a:lnTo>
                                  <a:pt x="1000" y="1"/>
                                </a:lnTo>
                                <a:close/>
                                <a:moveTo>
                                  <a:pt x="1087" y="927"/>
                                </a:moveTo>
                                <a:lnTo>
                                  <a:pt x="823" y="927"/>
                                </a:lnTo>
                                <a:lnTo>
                                  <a:pt x="847" y="927"/>
                                </a:lnTo>
                                <a:lnTo>
                                  <a:pt x="871" y="927"/>
                                </a:lnTo>
                                <a:lnTo>
                                  <a:pt x="920" y="929"/>
                                </a:lnTo>
                                <a:lnTo>
                                  <a:pt x="946" y="930"/>
                                </a:lnTo>
                                <a:lnTo>
                                  <a:pt x="972" y="931"/>
                                </a:lnTo>
                                <a:lnTo>
                                  <a:pt x="1053" y="935"/>
                                </a:lnTo>
                                <a:lnTo>
                                  <a:pt x="1066" y="935"/>
                                </a:lnTo>
                                <a:lnTo>
                                  <a:pt x="1069" y="934"/>
                                </a:lnTo>
                                <a:lnTo>
                                  <a:pt x="1071" y="934"/>
                                </a:lnTo>
                                <a:lnTo>
                                  <a:pt x="1074" y="933"/>
                                </a:lnTo>
                                <a:lnTo>
                                  <a:pt x="1076" y="932"/>
                                </a:lnTo>
                                <a:lnTo>
                                  <a:pt x="1080" y="931"/>
                                </a:lnTo>
                                <a:lnTo>
                                  <a:pt x="1083" y="930"/>
                                </a:lnTo>
                                <a:lnTo>
                                  <a:pt x="1086" y="927"/>
                                </a:lnTo>
                                <a:lnTo>
                                  <a:pt x="1087" y="927"/>
                                </a:lnTo>
                                <a:close/>
                                <a:moveTo>
                                  <a:pt x="989" y="0"/>
                                </a:moveTo>
                                <a:lnTo>
                                  <a:pt x="972" y="0"/>
                                </a:lnTo>
                                <a:lnTo>
                                  <a:pt x="967" y="1"/>
                                </a:lnTo>
                                <a:lnTo>
                                  <a:pt x="993" y="1"/>
                                </a:lnTo>
                                <a:lnTo>
                                  <a:pt x="989" y="0"/>
                                </a:lnTo>
                                <a:close/>
                              </a:path>
                            </a:pathLst>
                          </a:custGeom>
                          <a:solidFill>
                            <a:srgbClr val="DED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28"/>
                        <wps:cNvSpPr>
                          <a:spLocks/>
                        </wps:cNvSpPr>
                        <wps:spPr bwMode="auto">
                          <a:xfrm>
                            <a:off x="5644" y="471"/>
                            <a:ext cx="963" cy="881"/>
                          </a:xfrm>
                          <a:custGeom>
                            <a:avLst/>
                            <a:gdLst>
                              <a:gd name="T0" fmla="+- 0 6421 5644"/>
                              <a:gd name="T1" fmla="*/ T0 w 963"/>
                              <a:gd name="T2" fmla="+- 0 471 471"/>
                              <a:gd name="T3" fmla="*/ 471 h 881"/>
                              <a:gd name="T4" fmla="+- 0 5919 5644"/>
                              <a:gd name="T5" fmla="*/ T4 w 963"/>
                              <a:gd name="T6" fmla="+- 0 502 471"/>
                              <a:gd name="T7" fmla="*/ 502 h 881"/>
                              <a:gd name="T8" fmla="+- 0 5757 5644"/>
                              <a:gd name="T9" fmla="*/ T8 w 963"/>
                              <a:gd name="T10" fmla="+- 0 515 471"/>
                              <a:gd name="T11" fmla="*/ 515 h 881"/>
                              <a:gd name="T12" fmla="+- 0 5644 5644"/>
                              <a:gd name="T13" fmla="*/ T12 w 963"/>
                              <a:gd name="T14" fmla="+- 0 528 471"/>
                              <a:gd name="T15" fmla="*/ 528 h 881"/>
                              <a:gd name="T16" fmla="+- 0 5666 5644"/>
                              <a:gd name="T17" fmla="*/ T16 w 963"/>
                              <a:gd name="T18" fmla="+- 0 734 471"/>
                              <a:gd name="T19" fmla="*/ 734 h 881"/>
                              <a:gd name="T20" fmla="+- 0 5696 5644"/>
                              <a:gd name="T21" fmla="*/ T20 w 963"/>
                              <a:gd name="T22" fmla="+- 0 1032 471"/>
                              <a:gd name="T23" fmla="*/ 1032 h 881"/>
                              <a:gd name="T24" fmla="+- 0 5726 5644"/>
                              <a:gd name="T25" fmla="*/ T24 w 963"/>
                              <a:gd name="T26" fmla="+- 0 1351 471"/>
                              <a:gd name="T27" fmla="*/ 1351 h 881"/>
                              <a:gd name="T28" fmla="+- 0 5743 5644"/>
                              <a:gd name="T29" fmla="*/ T28 w 963"/>
                              <a:gd name="T30" fmla="+- 0 1343 471"/>
                              <a:gd name="T31" fmla="*/ 1343 h 881"/>
                              <a:gd name="T32" fmla="+- 0 5745 5644"/>
                              <a:gd name="T33" fmla="*/ T32 w 963"/>
                              <a:gd name="T34" fmla="+- 0 1296 471"/>
                              <a:gd name="T35" fmla="*/ 1296 h 881"/>
                              <a:gd name="T36" fmla="+- 0 5777 5644"/>
                              <a:gd name="T37" fmla="*/ T36 w 963"/>
                              <a:gd name="T38" fmla="+- 0 1210 471"/>
                              <a:gd name="T39" fmla="*/ 1210 h 881"/>
                              <a:gd name="T40" fmla="+- 0 5847 5644"/>
                              <a:gd name="T41" fmla="*/ T40 w 963"/>
                              <a:gd name="T42" fmla="+- 0 1147 471"/>
                              <a:gd name="T43" fmla="*/ 1147 h 881"/>
                              <a:gd name="T44" fmla="+- 0 5894 5644"/>
                              <a:gd name="T45" fmla="*/ T44 w 963"/>
                              <a:gd name="T46" fmla="+- 0 1110 471"/>
                              <a:gd name="T47" fmla="*/ 1110 h 881"/>
                              <a:gd name="T48" fmla="+- 0 6007 5644"/>
                              <a:gd name="T49" fmla="*/ T48 w 963"/>
                              <a:gd name="T50" fmla="+- 0 1066 471"/>
                              <a:gd name="T51" fmla="*/ 1066 h 881"/>
                              <a:gd name="T52" fmla="+- 0 5944 5644"/>
                              <a:gd name="T53" fmla="*/ T52 w 963"/>
                              <a:gd name="T54" fmla="+- 0 1026 471"/>
                              <a:gd name="T55" fmla="*/ 1026 h 881"/>
                              <a:gd name="T56" fmla="+- 0 5938 5644"/>
                              <a:gd name="T57" fmla="*/ T56 w 963"/>
                              <a:gd name="T58" fmla="+- 0 945 471"/>
                              <a:gd name="T59" fmla="*/ 945 h 881"/>
                              <a:gd name="T60" fmla="+- 0 5963 5644"/>
                              <a:gd name="T61" fmla="*/ T60 w 963"/>
                              <a:gd name="T62" fmla="+- 0 862 471"/>
                              <a:gd name="T63" fmla="*/ 862 h 881"/>
                              <a:gd name="T64" fmla="+- 0 5983 5644"/>
                              <a:gd name="T65" fmla="*/ T64 w 963"/>
                              <a:gd name="T66" fmla="+- 0 819 471"/>
                              <a:gd name="T67" fmla="*/ 819 h 881"/>
                              <a:gd name="T68" fmla="+- 0 5933 5644"/>
                              <a:gd name="T69" fmla="*/ T68 w 963"/>
                              <a:gd name="T70" fmla="+- 0 819 471"/>
                              <a:gd name="T71" fmla="*/ 819 h 881"/>
                              <a:gd name="T72" fmla="+- 0 5944 5644"/>
                              <a:gd name="T73" fmla="*/ T72 w 963"/>
                              <a:gd name="T74" fmla="+- 0 725 471"/>
                              <a:gd name="T75" fmla="*/ 725 h 881"/>
                              <a:gd name="T76" fmla="+- 0 5919 5644"/>
                              <a:gd name="T77" fmla="*/ T76 w 963"/>
                              <a:gd name="T78" fmla="+- 0 630 471"/>
                              <a:gd name="T79" fmla="*/ 630 h 881"/>
                              <a:gd name="T80" fmla="+- 0 5931 5644"/>
                              <a:gd name="T81" fmla="*/ T80 w 963"/>
                              <a:gd name="T82" fmla="+- 0 601 471"/>
                              <a:gd name="T83" fmla="*/ 601 h 881"/>
                              <a:gd name="T84" fmla="+- 0 5986 5644"/>
                              <a:gd name="T85" fmla="*/ T84 w 963"/>
                              <a:gd name="T86" fmla="+- 0 580 471"/>
                              <a:gd name="T87" fmla="*/ 580 h 881"/>
                              <a:gd name="T88" fmla="+- 0 6083 5644"/>
                              <a:gd name="T89" fmla="*/ T88 w 963"/>
                              <a:gd name="T90" fmla="+- 0 573 471"/>
                              <a:gd name="T91" fmla="*/ 573 h 881"/>
                              <a:gd name="T92" fmla="+- 0 6580 5644"/>
                              <a:gd name="T93" fmla="*/ T92 w 963"/>
                              <a:gd name="T94" fmla="+- 0 573 471"/>
                              <a:gd name="T95" fmla="*/ 573 h 881"/>
                              <a:gd name="T96" fmla="+- 0 6575 5644"/>
                              <a:gd name="T97" fmla="*/ T96 w 963"/>
                              <a:gd name="T98" fmla="+- 0 472 471"/>
                              <a:gd name="T99" fmla="*/ 472 h 881"/>
                              <a:gd name="T100" fmla="+- 0 6421 5644"/>
                              <a:gd name="T101" fmla="*/ T100 w 963"/>
                              <a:gd name="T102" fmla="+- 0 471 471"/>
                              <a:gd name="T103" fmla="*/ 471 h 881"/>
                              <a:gd name="T104" fmla="+- 0 6580 5644"/>
                              <a:gd name="T105" fmla="*/ T104 w 963"/>
                              <a:gd name="T106" fmla="+- 0 573 471"/>
                              <a:gd name="T107" fmla="*/ 573 h 881"/>
                              <a:gd name="T108" fmla="+- 0 6083 5644"/>
                              <a:gd name="T109" fmla="*/ T108 w 963"/>
                              <a:gd name="T110" fmla="+- 0 573 471"/>
                              <a:gd name="T111" fmla="*/ 573 h 881"/>
                              <a:gd name="T112" fmla="+- 0 6173 5644"/>
                              <a:gd name="T113" fmla="*/ T112 w 963"/>
                              <a:gd name="T114" fmla="+- 0 604 471"/>
                              <a:gd name="T115" fmla="*/ 604 h 881"/>
                              <a:gd name="T116" fmla="+- 0 6239 5644"/>
                              <a:gd name="T117" fmla="*/ T116 w 963"/>
                              <a:gd name="T118" fmla="+- 0 664 471"/>
                              <a:gd name="T119" fmla="*/ 664 h 881"/>
                              <a:gd name="T120" fmla="+- 0 6294 5644"/>
                              <a:gd name="T121" fmla="*/ T120 w 963"/>
                              <a:gd name="T122" fmla="+- 0 791 471"/>
                              <a:gd name="T123" fmla="*/ 791 h 881"/>
                              <a:gd name="T124" fmla="+- 0 6317 5644"/>
                              <a:gd name="T125" fmla="*/ T124 w 963"/>
                              <a:gd name="T126" fmla="+- 0 930 471"/>
                              <a:gd name="T127" fmla="*/ 930 h 881"/>
                              <a:gd name="T128" fmla="+- 0 6369 5644"/>
                              <a:gd name="T129" fmla="*/ T128 w 963"/>
                              <a:gd name="T130" fmla="+- 0 960 471"/>
                              <a:gd name="T131" fmla="*/ 960 h 881"/>
                              <a:gd name="T132" fmla="+- 0 6433 5644"/>
                              <a:gd name="T133" fmla="*/ T132 w 963"/>
                              <a:gd name="T134" fmla="+- 0 1009 471"/>
                              <a:gd name="T135" fmla="*/ 1009 h 881"/>
                              <a:gd name="T136" fmla="+- 0 6507 5644"/>
                              <a:gd name="T137" fmla="*/ T136 w 963"/>
                              <a:gd name="T138" fmla="+- 0 1081 471"/>
                              <a:gd name="T139" fmla="*/ 1081 h 881"/>
                              <a:gd name="T140" fmla="+- 0 6606 5644"/>
                              <a:gd name="T141" fmla="*/ T140 w 963"/>
                              <a:gd name="T142" fmla="+- 0 1213 471"/>
                              <a:gd name="T143" fmla="*/ 1213 h 881"/>
                              <a:gd name="T144" fmla="+- 0 6590 5644"/>
                              <a:gd name="T145" fmla="*/ T144 w 963"/>
                              <a:gd name="T146" fmla="+- 0 784 471"/>
                              <a:gd name="T147" fmla="*/ 784 h 881"/>
                              <a:gd name="T148" fmla="+- 0 6580 5644"/>
                              <a:gd name="T149" fmla="*/ T148 w 963"/>
                              <a:gd name="T150" fmla="+- 0 573 471"/>
                              <a:gd name="T151" fmla="*/ 573 h 881"/>
                              <a:gd name="T152" fmla="+- 0 5996 5644"/>
                              <a:gd name="T153" fmla="*/ T152 w 963"/>
                              <a:gd name="T154" fmla="+- 0 791 471"/>
                              <a:gd name="T155" fmla="*/ 791 h 881"/>
                              <a:gd name="T156" fmla="+- 0 5933 5644"/>
                              <a:gd name="T157" fmla="*/ T156 w 963"/>
                              <a:gd name="T158" fmla="+- 0 819 471"/>
                              <a:gd name="T159" fmla="*/ 819 h 881"/>
                              <a:gd name="T160" fmla="+- 0 5983 5644"/>
                              <a:gd name="T161" fmla="*/ T160 w 963"/>
                              <a:gd name="T162" fmla="+- 0 819 471"/>
                              <a:gd name="T163" fmla="*/ 819 h 881"/>
                              <a:gd name="T164" fmla="+- 0 5996 5644"/>
                              <a:gd name="T165" fmla="*/ T164 w 963"/>
                              <a:gd name="T166" fmla="+- 0 791 471"/>
                              <a:gd name="T167" fmla="*/ 791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3" h="881">
                                <a:moveTo>
                                  <a:pt x="777" y="0"/>
                                </a:moveTo>
                                <a:lnTo>
                                  <a:pt x="275" y="31"/>
                                </a:lnTo>
                                <a:lnTo>
                                  <a:pt x="113" y="44"/>
                                </a:lnTo>
                                <a:lnTo>
                                  <a:pt x="0" y="57"/>
                                </a:lnTo>
                                <a:lnTo>
                                  <a:pt x="22" y="263"/>
                                </a:lnTo>
                                <a:lnTo>
                                  <a:pt x="52" y="561"/>
                                </a:lnTo>
                                <a:lnTo>
                                  <a:pt x="82" y="880"/>
                                </a:lnTo>
                                <a:lnTo>
                                  <a:pt x="99" y="872"/>
                                </a:lnTo>
                                <a:lnTo>
                                  <a:pt x="101" y="825"/>
                                </a:lnTo>
                                <a:lnTo>
                                  <a:pt x="133" y="739"/>
                                </a:lnTo>
                                <a:lnTo>
                                  <a:pt x="203" y="676"/>
                                </a:lnTo>
                                <a:lnTo>
                                  <a:pt x="250" y="639"/>
                                </a:lnTo>
                                <a:lnTo>
                                  <a:pt x="363" y="595"/>
                                </a:lnTo>
                                <a:lnTo>
                                  <a:pt x="300" y="555"/>
                                </a:lnTo>
                                <a:lnTo>
                                  <a:pt x="294" y="474"/>
                                </a:lnTo>
                                <a:lnTo>
                                  <a:pt x="319" y="391"/>
                                </a:lnTo>
                                <a:lnTo>
                                  <a:pt x="339" y="348"/>
                                </a:lnTo>
                                <a:lnTo>
                                  <a:pt x="289" y="348"/>
                                </a:lnTo>
                                <a:lnTo>
                                  <a:pt x="300" y="254"/>
                                </a:lnTo>
                                <a:lnTo>
                                  <a:pt x="275" y="159"/>
                                </a:lnTo>
                                <a:lnTo>
                                  <a:pt x="287" y="130"/>
                                </a:lnTo>
                                <a:lnTo>
                                  <a:pt x="342" y="109"/>
                                </a:lnTo>
                                <a:lnTo>
                                  <a:pt x="439" y="102"/>
                                </a:lnTo>
                                <a:lnTo>
                                  <a:pt x="936" y="102"/>
                                </a:lnTo>
                                <a:lnTo>
                                  <a:pt x="931" y="1"/>
                                </a:lnTo>
                                <a:lnTo>
                                  <a:pt x="777" y="0"/>
                                </a:lnTo>
                                <a:close/>
                                <a:moveTo>
                                  <a:pt x="936" y="102"/>
                                </a:moveTo>
                                <a:lnTo>
                                  <a:pt x="439" y="102"/>
                                </a:lnTo>
                                <a:lnTo>
                                  <a:pt x="529" y="133"/>
                                </a:lnTo>
                                <a:lnTo>
                                  <a:pt x="595" y="193"/>
                                </a:lnTo>
                                <a:lnTo>
                                  <a:pt x="650" y="320"/>
                                </a:lnTo>
                                <a:lnTo>
                                  <a:pt x="673" y="459"/>
                                </a:lnTo>
                                <a:lnTo>
                                  <a:pt x="725" y="489"/>
                                </a:lnTo>
                                <a:lnTo>
                                  <a:pt x="789" y="538"/>
                                </a:lnTo>
                                <a:lnTo>
                                  <a:pt x="863" y="610"/>
                                </a:lnTo>
                                <a:lnTo>
                                  <a:pt x="962" y="742"/>
                                </a:lnTo>
                                <a:lnTo>
                                  <a:pt x="946" y="313"/>
                                </a:lnTo>
                                <a:lnTo>
                                  <a:pt x="936" y="102"/>
                                </a:lnTo>
                                <a:close/>
                                <a:moveTo>
                                  <a:pt x="352" y="320"/>
                                </a:moveTo>
                                <a:lnTo>
                                  <a:pt x="289" y="348"/>
                                </a:lnTo>
                                <a:lnTo>
                                  <a:pt x="339" y="348"/>
                                </a:lnTo>
                                <a:lnTo>
                                  <a:pt x="352" y="320"/>
                                </a:lnTo>
                                <a:close/>
                              </a:path>
                            </a:pathLst>
                          </a:custGeom>
                          <a:solidFill>
                            <a:srgbClr val="C2C2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988" y="941"/>
                            <a:ext cx="38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26"/>
                        <wps:cNvSpPr>
                          <a:spLocks/>
                        </wps:cNvSpPr>
                        <wps:spPr bwMode="auto">
                          <a:xfrm>
                            <a:off x="5741" y="967"/>
                            <a:ext cx="873" cy="377"/>
                          </a:xfrm>
                          <a:custGeom>
                            <a:avLst/>
                            <a:gdLst>
                              <a:gd name="T0" fmla="+- 0 5981 5741"/>
                              <a:gd name="T1" fmla="*/ T0 w 873"/>
                              <a:gd name="T2" fmla="+- 0 1077 967"/>
                              <a:gd name="T3" fmla="*/ 1077 h 377"/>
                              <a:gd name="T4" fmla="+- 0 5919 5741"/>
                              <a:gd name="T5" fmla="*/ T4 w 873"/>
                              <a:gd name="T6" fmla="+- 0 1098 967"/>
                              <a:gd name="T7" fmla="*/ 1098 h 377"/>
                              <a:gd name="T8" fmla="+- 0 5850 5741"/>
                              <a:gd name="T9" fmla="*/ T8 w 873"/>
                              <a:gd name="T10" fmla="+- 0 1145 967"/>
                              <a:gd name="T11" fmla="*/ 1145 h 377"/>
                              <a:gd name="T12" fmla="+- 0 5770 5741"/>
                              <a:gd name="T13" fmla="*/ T12 w 873"/>
                              <a:gd name="T14" fmla="+- 0 1235 967"/>
                              <a:gd name="T15" fmla="*/ 1235 h 377"/>
                              <a:gd name="T16" fmla="+- 0 5749 5741"/>
                              <a:gd name="T17" fmla="*/ T16 w 873"/>
                              <a:gd name="T18" fmla="+- 0 1272 967"/>
                              <a:gd name="T19" fmla="*/ 1272 h 377"/>
                              <a:gd name="T20" fmla="+- 0 5741 5741"/>
                              <a:gd name="T21" fmla="*/ T20 w 873"/>
                              <a:gd name="T22" fmla="+- 0 1343 967"/>
                              <a:gd name="T23" fmla="*/ 1343 h 377"/>
                              <a:gd name="T24" fmla="+- 0 5864 5741"/>
                              <a:gd name="T25" fmla="*/ T24 w 873"/>
                              <a:gd name="T26" fmla="+- 0 1314 967"/>
                              <a:gd name="T27" fmla="*/ 1314 h 377"/>
                              <a:gd name="T28" fmla="+- 0 6060 5741"/>
                              <a:gd name="T29" fmla="*/ T28 w 873"/>
                              <a:gd name="T30" fmla="+- 0 1287 967"/>
                              <a:gd name="T31" fmla="*/ 1287 h 377"/>
                              <a:gd name="T32" fmla="+- 0 6371 5741"/>
                              <a:gd name="T33" fmla="*/ T32 w 873"/>
                              <a:gd name="T34" fmla="+- 0 1283 967"/>
                              <a:gd name="T35" fmla="*/ 1283 h 377"/>
                              <a:gd name="T36" fmla="+- 0 6613 5741"/>
                              <a:gd name="T37" fmla="*/ T36 w 873"/>
                              <a:gd name="T38" fmla="+- 0 1275 967"/>
                              <a:gd name="T39" fmla="*/ 1275 h 377"/>
                              <a:gd name="T40" fmla="+- 0 6610 5741"/>
                              <a:gd name="T41" fmla="*/ T40 w 873"/>
                              <a:gd name="T42" fmla="+- 0 1221 967"/>
                              <a:gd name="T43" fmla="*/ 1221 h 377"/>
                              <a:gd name="T44" fmla="+- 0 6543 5741"/>
                              <a:gd name="T45" fmla="*/ T44 w 873"/>
                              <a:gd name="T46" fmla="+- 0 1123 967"/>
                              <a:gd name="T47" fmla="*/ 1123 h 377"/>
                              <a:gd name="T48" fmla="+- 0 6084 5741"/>
                              <a:gd name="T49" fmla="*/ T48 w 873"/>
                              <a:gd name="T50" fmla="+- 0 1123 967"/>
                              <a:gd name="T51" fmla="*/ 1123 h 377"/>
                              <a:gd name="T52" fmla="+- 0 5981 5741"/>
                              <a:gd name="T53" fmla="*/ T52 w 873"/>
                              <a:gd name="T54" fmla="+- 0 1077 967"/>
                              <a:gd name="T55" fmla="*/ 1077 h 377"/>
                              <a:gd name="T56" fmla="+- 0 6371 5741"/>
                              <a:gd name="T57" fmla="*/ T56 w 873"/>
                              <a:gd name="T58" fmla="+- 0 967 967"/>
                              <a:gd name="T59" fmla="*/ 967 h 377"/>
                              <a:gd name="T60" fmla="+- 0 6249 5741"/>
                              <a:gd name="T61" fmla="*/ T60 w 873"/>
                              <a:gd name="T62" fmla="+- 0 1046 967"/>
                              <a:gd name="T63" fmla="*/ 1046 h 377"/>
                              <a:gd name="T64" fmla="+- 0 6084 5741"/>
                              <a:gd name="T65" fmla="*/ T64 w 873"/>
                              <a:gd name="T66" fmla="+- 0 1123 967"/>
                              <a:gd name="T67" fmla="*/ 1123 h 377"/>
                              <a:gd name="T68" fmla="+- 0 6543 5741"/>
                              <a:gd name="T69" fmla="*/ T68 w 873"/>
                              <a:gd name="T70" fmla="+- 0 1123 967"/>
                              <a:gd name="T71" fmla="*/ 1123 h 377"/>
                              <a:gd name="T72" fmla="+- 0 6538 5741"/>
                              <a:gd name="T73" fmla="*/ T72 w 873"/>
                              <a:gd name="T74" fmla="+- 0 1115 967"/>
                              <a:gd name="T75" fmla="*/ 1115 h 377"/>
                              <a:gd name="T76" fmla="+- 0 6462 5741"/>
                              <a:gd name="T77" fmla="*/ T76 w 873"/>
                              <a:gd name="T78" fmla="+- 0 1036 967"/>
                              <a:gd name="T79" fmla="*/ 1036 h 377"/>
                              <a:gd name="T80" fmla="+- 0 6371 5741"/>
                              <a:gd name="T81" fmla="*/ T80 w 873"/>
                              <a:gd name="T82" fmla="+- 0 967 967"/>
                              <a:gd name="T83" fmla="*/ 967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3" h="377">
                                <a:moveTo>
                                  <a:pt x="240" y="110"/>
                                </a:moveTo>
                                <a:lnTo>
                                  <a:pt x="178" y="131"/>
                                </a:lnTo>
                                <a:lnTo>
                                  <a:pt x="109" y="178"/>
                                </a:lnTo>
                                <a:lnTo>
                                  <a:pt x="29" y="268"/>
                                </a:lnTo>
                                <a:lnTo>
                                  <a:pt x="8" y="305"/>
                                </a:lnTo>
                                <a:lnTo>
                                  <a:pt x="0" y="376"/>
                                </a:lnTo>
                                <a:lnTo>
                                  <a:pt x="123" y="347"/>
                                </a:lnTo>
                                <a:lnTo>
                                  <a:pt x="319" y="320"/>
                                </a:lnTo>
                                <a:lnTo>
                                  <a:pt x="630" y="316"/>
                                </a:lnTo>
                                <a:lnTo>
                                  <a:pt x="872" y="308"/>
                                </a:lnTo>
                                <a:lnTo>
                                  <a:pt x="869" y="254"/>
                                </a:lnTo>
                                <a:lnTo>
                                  <a:pt x="802" y="156"/>
                                </a:lnTo>
                                <a:lnTo>
                                  <a:pt x="343" y="156"/>
                                </a:lnTo>
                                <a:lnTo>
                                  <a:pt x="240" y="110"/>
                                </a:lnTo>
                                <a:close/>
                                <a:moveTo>
                                  <a:pt x="630" y="0"/>
                                </a:moveTo>
                                <a:lnTo>
                                  <a:pt x="508" y="79"/>
                                </a:lnTo>
                                <a:lnTo>
                                  <a:pt x="343" y="156"/>
                                </a:lnTo>
                                <a:lnTo>
                                  <a:pt x="802" y="156"/>
                                </a:lnTo>
                                <a:lnTo>
                                  <a:pt x="797" y="148"/>
                                </a:lnTo>
                                <a:lnTo>
                                  <a:pt x="721" y="69"/>
                                </a:lnTo>
                                <a:lnTo>
                                  <a:pt x="630" y="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5"/>
                        <wps:cNvSpPr>
                          <a:spLocks/>
                        </wps:cNvSpPr>
                        <wps:spPr bwMode="auto">
                          <a:xfrm>
                            <a:off x="5763" y="512"/>
                            <a:ext cx="97" cy="633"/>
                          </a:xfrm>
                          <a:custGeom>
                            <a:avLst/>
                            <a:gdLst>
                              <a:gd name="T0" fmla="+- 0 5793 5763"/>
                              <a:gd name="T1" fmla="*/ T0 w 97"/>
                              <a:gd name="T2" fmla="+- 0 512 512"/>
                              <a:gd name="T3" fmla="*/ 512 h 633"/>
                              <a:gd name="T4" fmla="+- 0 5763 5763"/>
                              <a:gd name="T5" fmla="*/ T4 w 97"/>
                              <a:gd name="T6" fmla="+- 0 515 512"/>
                              <a:gd name="T7" fmla="*/ 515 h 633"/>
                              <a:gd name="T8" fmla="+- 0 5788 5763"/>
                              <a:gd name="T9" fmla="*/ T8 w 97"/>
                              <a:gd name="T10" fmla="+- 0 796 512"/>
                              <a:gd name="T11" fmla="*/ 796 h 633"/>
                              <a:gd name="T12" fmla="+- 0 5830 5763"/>
                              <a:gd name="T13" fmla="*/ T12 w 97"/>
                              <a:gd name="T14" fmla="+- 0 1144 512"/>
                              <a:gd name="T15" fmla="*/ 1144 h 633"/>
                              <a:gd name="T16" fmla="+- 0 5859 5763"/>
                              <a:gd name="T17" fmla="*/ T16 w 97"/>
                              <a:gd name="T18" fmla="+- 0 1139 512"/>
                              <a:gd name="T19" fmla="*/ 1139 h 633"/>
                              <a:gd name="T20" fmla="+- 0 5823 5763"/>
                              <a:gd name="T21" fmla="*/ T20 w 97"/>
                              <a:gd name="T22" fmla="+- 0 799 512"/>
                              <a:gd name="T23" fmla="*/ 799 h 633"/>
                              <a:gd name="T24" fmla="+- 0 5793 5763"/>
                              <a:gd name="T25" fmla="*/ T24 w 97"/>
                              <a:gd name="T26" fmla="+- 0 512 512"/>
                              <a:gd name="T27" fmla="*/ 512 h 633"/>
                            </a:gdLst>
                            <a:ahLst/>
                            <a:cxnLst>
                              <a:cxn ang="0">
                                <a:pos x="T1" y="T3"/>
                              </a:cxn>
                              <a:cxn ang="0">
                                <a:pos x="T5" y="T7"/>
                              </a:cxn>
                              <a:cxn ang="0">
                                <a:pos x="T9" y="T11"/>
                              </a:cxn>
                              <a:cxn ang="0">
                                <a:pos x="T13" y="T15"/>
                              </a:cxn>
                              <a:cxn ang="0">
                                <a:pos x="T17" y="T19"/>
                              </a:cxn>
                              <a:cxn ang="0">
                                <a:pos x="T21" y="T23"/>
                              </a:cxn>
                              <a:cxn ang="0">
                                <a:pos x="T25" y="T27"/>
                              </a:cxn>
                            </a:cxnLst>
                            <a:rect l="0" t="0" r="r" b="b"/>
                            <a:pathLst>
                              <a:path w="97" h="633">
                                <a:moveTo>
                                  <a:pt x="30" y="0"/>
                                </a:moveTo>
                                <a:lnTo>
                                  <a:pt x="0" y="3"/>
                                </a:lnTo>
                                <a:lnTo>
                                  <a:pt x="25" y="284"/>
                                </a:lnTo>
                                <a:lnTo>
                                  <a:pt x="67" y="632"/>
                                </a:lnTo>
                                <a:lnTo>
                                  <a:pt x="96" y="627"/>
                                </a:lnTo>
                                <a:lnTo>
                                  <a:pt x="60" y="287"/>
                                </a:lnTo>
                                <a:lnTo>
                                  <a:pt x="30"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4"/>
                        <wps:cNvSpPr>
                          <a:spLocks/>
                        </wps:cNvSpPr>
                        <wps:spPr bwMode="auto">
                          <a:xfrm>
                            <a:off x="6378" y="475"/>
                            <a:ext cx="66" cy="545"/>
                          </a:xfrm>
                          <a:custGeom>
                            <a:avLst/>
                            <a:gdLst>
                              <a:gd name="T0" fmla="+- 0 6422 6378"/>
                              <a:gd name="T1" fmla="*/ T0 w 66"/>
                              <a:gd name="T2" fmla="+- 0 475 475"/>
                              <a:gd name="T3" fmla="*/ 475 h 545"/>
                              <a:gd name="T4" fmla="+- 0 6378 6378"/>
                              <a:gd name="T5" fmla="*/ T4 w 66"/>
                              <a:gd name="T6" fmla="+- 0 477 475"/>
                              <a:gd name="T7" fmla="*/ 477 h 545"/>
                              <a:gd name="T8" fmla="+- 0 6402 6378"/>
                              <a:gd name="T9" fmla="*/ T8 w 66"/>
                              <a:gd name="T10" fmla="+- 0 777 475"/>
                              <a:gd name="T11" fmla="*/ 777 h 545"/>
                              <a:gd name="T12" fmla="+- 0 6412 6378"/>
                              <a:gd name="T13" fmla="*/ T12 w 66"/>
                              <a:gd name="T14" fmla="+- 0 995 475"/>
                              <a:gd name="T15" fmla="*/ 995 h 545"/>
                              <a:gd name="T16" fmla="+- 0 6443 6378"/>
                              <a:gd name="T17" fmla="*/ T16 w 66"/>
                              <a:gd name="T18" fmla="+- 0 1020 475"/>
                              <a:gd name="T19" fmla="*/ 1020 h 545"/>
                              <a:gd name="T20" fmla="+- 0 6429 6378"/>
                              <a:gd name="T21" fmla="*/ T20 w 66"/>
                              <a:gd name="T22" fmla="+- 0 768 475"/>
                              <a:gd name="T23" fmla="*/ 768 h 545"/>
                              <a:gd name="T24" fmla="+- 0 6422 6378"/>
                              <a:gd name="T25" fmla="*/ T24 w 66"/>
                              <a:gd name="T26" fmla="+- 0 475 475"/>
                              <a:gd name="T27" fmla="*/ 475 h 545"/>
                            </a:gdLst>
                            <a:ahLst/>
                            <a:cxnLst>
                              <a:cxn ang="0">
                                <a:pos x="T1" y="T3"/>
                              </a:cxn>
                              <a:cxn ang="0">
                                <a:pos x="T5" y="T7"/>
                              </a:cxn>
                              <a:cxn ang="0">
                                <a:pos x="T9" y="T11"/>
                              </a:cxn>
                              <a:cxn ang="0">
                                <a:pos x="T13" y="T15"/>
                              </a:cxn>
                              <a:cxn ang="0">
                                <a:pos x="T17" y="T19"/>
                              </a:cxn>
                              <a:cxn ang="0">
                                <a:pos x="T21" y="T23"/>
                              </a:cxn>
                              <a:cxn ang="0">
                                <a:pos x="T25" y="T27"/>
                              </a:cxn>
                            </a:cxnLst>
                            <a:rect l="0" t="0" r="r" b="b"/>
                            <a:pathLst>
                              <a:path w="66" h="545">
                                <a:moveTo>
                                  <a:pt x="44" y="0"/>
                                </a:moveTo>
                                <a:lnTo>
                                  <a:pt x="0" y="2"/>
                                </a:lnTo>
                                <a:lnTo>
                                  <a:pt x="24" y="302"/>
                                </a:lnTo>
                                <a:lnTo>
                                  <a:pt x="34" y="520"/>
                                </a:lnTo>
                                <a:lnTo>
                                  <a:pt x="65" y="545"/>
                                </a:lnTo>
                                <a:lnTo>
                                  <a:pt x="51" y="293"/>
                                </a:lnTo>
                                <a:lnTo>
                                  <a:pt x="44"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538" y="472"/>
                            <a:ext cx="67" cy="737"/>
                          </a:xfrm>
                          <a:custGeom>
                            <a:avLst/>
                            <a:gdLst>
                              <a:gd name="T0" fmla="+- 0 6576 6538"/>
                              <a:gd name="T1" fmla="*/ T0 w 67"/>
                              <a:gd name="T2" fmla="+- 0 472 472"/>
                              <a:gd name="T3" fmla="*/ 472 h 737"/>
                              <a:gd name="T4" fmla="+- 0 6538 6538"/>
                              <a:gd name="T5" fmla="*/ T4 w 67"/>
                              <a:gd name="T6" fmla="+- 0 472 472"/>
                              <a:gd name="T7" fmla="*/ 472 h 737"/>
                              <a:gd name="T8" fmla="+- 0 6562 6538"/>
                              <a:gd name="T9" fmla="*/ T8 w 67"/>
                              <a:gd name="T10" fmla="+- 0 807 472"/>
                              <a:gd name="T11" fmla="*/ 807 h 737"/>
                              <a:gd name="T12" fmla="+- 0 6573 6538"/>
                              <a:gd name="T13" fmla="*/ T12 w 67"/>
                              <a:gd name="T14" fmla="+- 0 1167 472"/>
                              <a:gd name="T15" fmla="*/ 1167 h 737"/>
                              <a:gd name="T16" fmla="+- 0 6605 6538"/>
                              <a:gd name="T17" fmla="*/ T16 w 67"/>
                              <a:gd name="T18" fmla="+- 0 1209 472"/>
                              <a:gd name="T19" fmla="*/ 1209 h 737"/>
                              <a:gd name="T20" fmla="+- 0 6583 6538"/>
                              <a:gd name="T21" fmla="*/ T20 w 67"/>
                              <a:gd name="T22" fmla="+- 0 696 472"/>
                              <a:gd name="T23" fmla="*/ 696 h 737"/>
                              <a:gd name="T24" fmla="+- 0 6576 6538"/>
                              <a:gd name="T25" fmla="*/ T24 w 67"/>
                              <a:gd name="T26" fmla="+- 0 472 472"/>
                              <a:gd name="T27" fmla="*/ 472 h 737"/>
                            </a:gdLst>
                            <a:ahLst/>
                            <a:cxnLst>
                              <a:cxn ang="0">
                                <a:pos x="T1" y="T3"/>
                              </a:cxn>
                              <a:cxn ang="0">
                                <a:pos x="T5" y="T7"/>
                              </a:cxn>
                              <a:cxn ang="0">
                                <a:pos x="T9" y="T11"/>
                              </a:cxn>
                              <a:cxn ang="0">
                                <a:pos x="T13" y="T15"/>
                              </a:cxn>
                              <a:cxn ang="0">
                                <a:pos x="T17" y="T19"/>
                              </a:cxn>
                              <a:cxn ang="0">
                                <a:pos x="T21" y="T23"/>
                              </a:cxn>
                              <a:cxn ang="0">
                                <a:pos x="T25" y="T27"/>
                              </a:cxn>
                            </a:cxnLst>
                            <a:rect l="0" t="0" r="r" b="b"/>
                            <a:pathLst>
                              <a:path w="67" h="737">
                                <a:moveTo>
                                  <a:pt x="38" y="0"/>
                                </a:moveTo>
                                <a:lnTo>
                                  <a:pt x="0" y="0"/>
                                </a:lnTo>
                                <a:lnTo>
                                  <a:pt x="24" y="335"/>
                                </a:lnTo>
                                <a:lnTo>
                                  <a:pt x="35" y="695"/>
                                </a:lnTo>
                                <a:lnTo>
                                  <a:pt x="67" y="737"/>
                                </a:lnTo>
                                <a:lnTo>
                                  <a:pt x="45" y="224"/>
                                </a:lnTo>
                                <a:lnTo>
                                  <a:pt x="38"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2"/>
                        <wps:cNvSpPr>
                          <a:spLocks/>
                        </wps:cNvSpPr>
                        <wps:spPr bwMode="auto">
                          <a:xfrm>
                            <a:off x="6575" y="1174"/>
                            <a:ext cx="38" cy="108"/>
                          </a:xfrm>
                          <a:custGeom>
                            <a:avLst/>
                            <a:gdLst>
                              <a:gd name="T0" fmla="+- 0 6575 6575"/>
                              <a:gd name="T1" fmla="*/ T0 w 38"/>
                              <a:gd name="T2" fmla="+- 0 1174 1174"/>
                              <a:gd name="T3" fmla="*/ 1174 h 108"/>
                              <a:gd name="T4" fmla="+- 0 6582 6575"/>
                              <a:gd name="T5" fmla="*/ T4 w 38"/>
                              <a:gd name="T6" fmla="+- 0 1278 1174"/>
                              <a:gd name="T7" fmla="*/ 1278 h 108"/>
                              <a:gd name="T8" fmla="+- 0 6613 6575"/>
                              <a:gd name="T9" fmla="*/ T8 w 38"/>
                              <a:gd name="T10" fmla="+- 0 1282 1174"/>
                              <a:gd name="T11" fmla="*/ 1282 h 108"/>
                              <a:gd name="T12" fmla="+- 0 6607 6575"/>
                              <a:gd name="T13" fmla="*/ T12 w 38"/>
                              <a:gd name="T14" fmla="+- 0 1217 1174"/>
                              <a:gd name="T15" fmla="*/ 1217 h 108"/>
                              <a:gd name="T16" fmla="+- 0 6575 6575"/>
                              <a:gd name="T17" fmla="*/ T16 w 38"/>
                              <a:gd name="T18" fmla="+- 0 1174 1174"/>
                              <a:gd name="T19" fmla="*/ 1174 h 108"/>
                            </a:gdLst>
                            <a:ahLst/>
                            <a:cxnLst>
                              <a:cxn ang="0">
                                <a:pos x="T1" y="T3"/>
                              </a:cxn>
                              <a:cxn ang="0">
                                <a:pos x="T5" y="T7"/>
                              </a:cxn>
                              <a:cxn ang="0">
                                <a:pos x="T9" y="T11"/>
                              </a:cxn>
                              <a:cxn ang="0">
                                <a:pos x="T13" y="T15"/>
                              </a:cxn>
                              <a:cxn ang="0">
                                <a:pos x="T17" y="T19"/>
                              </a:cxn>
                            </a:cxnLst>
                            <a:rect l="0" t="0" r="r" b="b"/>
                            <a:pathLst>
                              <a:path w="38" h="108">
                                <a:moveTo>
                                  <a:pt x="0" y="0"/>
                                </a:moveTo>
                                <a:lnTo>
                                  <a:pt x="7" y="104"/>
                                </a:lnTo>
                                <a:lnTo>
                                  <a:pt x="38" y="108"/>
                                </a:lnTo>
                                <a:lnTo>
                                  <a:pt x="32" y="43"/>
                                </a:lnTo>
                                <a:lnTo>
                                  <a:pt x="0"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21"/>
                        <wps:cNvSpPr>
                          <a:spLocks/>
                        </wps:cNvSpPr>
                        <wps:spPr bwMode="auto">
                          <a:xfrm>
                            <a:off x="6415" y="995"/>
                            <a:ext cx="90" cy="286"/>
                          </a:xfrm>
                          <a:custGeom>
                            <a:avLst/>
                            <a:gdLst>
                              <a:gd name="T0" fmla="+- 0 6465 6415"/>
                              <a:gd name="T1" fmla="*/ T0 w 90"/>
                              <a:gd name="T2" fmla="+- 0 1280 995"/>
                              <a:gd name="T3" fmla="*/ 1280 h 286"/>
                              <a:gd name="T4" fmla="+- 0 6430 6415"/>
                              <a:gd name="T5" fmla="*/ T4 w 90"/>
                              <a:gd name="T6" fmla="+- 0 1280 995"/>
                              <a:gd name="T7" fmla="*/ 1280 h 286"/>
                              <a:gd name="T8" fmla="+- 0 6432 6415"/>
                              <a:gd name="T9" fmla="*/ T8 w 90"/>
                              <a:gd name="T10" fmla="+- 0 1281 995"/>
                              <a:gd name="T11" fmla="*/ 1281 h 286"/>
                              <a:gd name="T12" fmla="+- 0 6463 6415"/>
                              <a:gd name="T13" fmla="*/ T12 w 90"/>
                              <a:gd name="T14" fmla="+- 0 1281 995"/>
                              <a:gd name="T15" fmla="*/ 1281 h 286"/>
                              <a:gd name="T16" fmla="+- 0 6465 6415"/>
                              <a:gd name="T17" fmla="*/ T16 w 90"/>
                              <a:gd name="T18" fmla="+- 0 1280 995"/>
                              <a:gd name="T19" fmla="*/ 1280 h 286"/>
                              <a:gd name="T20" fmla="+- 0 6415 6415"/>
                              <a:gd name="T21" fmla="*/ T20 w 90"/>
                              <a:gd name="T22" fmla="+- 0 995 995"/>
                              <a:gd name="T23" fmla="*/ 995 h 286"/>
                              <a:gd name="T24" fmla="+- 0 6416 6415"/>
                              <a:gd name="T25" fmla="*/ T24 w 90"/>
                              <a:gd name="T26" fmla="+- 0 1108 995"/>
                              <a:gd name="T27" fmla="*/ 1108 h 286"/>
                              <a:gd name="T28" fmla="+- 0 6428 6415"/>
                              <a:gd name="T29" fmla="*/ T28 w 90"/>
                              <a:gd name="T30" fmla="+- 0 1256 995"/>
                              <a:gd name="T31" fmla="*/ 1256 h 286"/>
                              <a:gd name="T32" fmla="+- 0 6427 6415"/>
                              <a:gd name="T33" fmla="*/ T32 w 90"/>
                              <a:gd name="T34" fmla="+- 0 1256 995"/>
                              <a:gd name="T35" fmla="*/ 1256 h 286"/>
                              <a:gd name="T36" fmla="+- 0 6427 6415"/>
                              <a:gd name="T37" fmla="*/ T36 w 90"/>
                              <a:gd name="T38" fmla="+- 0 1266 995"/>
                              <a:gd name="T39" fmla="*/ 1266 h 286"/>
                              <a:gd name="T40" fmla="+- 0 6426 6415"/>
                              <a:gd name="T41" fmla="*/ T40 w 90"/>
                              <a:gd name="T42" fmla="+- 0 1269 995"/>
                              <a:gd name="T43" fmla="*/ 1269 h 286"/>
                              <a:gd name="T44" fmla="+- 0 6426 6415"/>
                              <a:gd name="T45" fmla="*/ T44 w 90"/>
                              <a:gd name="T46" fmla="+- 0 1280 995"/>
                              <a:gd name="T47" fmla="*/ 1280 h 286"/>
                              <a:gd name="T48" fmla="+- 0 6427 6415"/>
                              <a:gd name="T49" fmla="*/ T48 w 90"/>
                              <a:gd name="T50" fmla="+- 0 1280 995"/>
                              <a:gd name="T51" fmla="*/ 1280 h 286"/>
                              <a:gd name="T52" fmla="+- 0 6479 6415"/>
                              <a:gd name="T53" fmla="*/ T52 w 90"/>
                              <a:gd name="T54" fmla="+- 0 1280 995"/>
                              <a:gd name="T55" fmla="*/ 1280 h 286"/>
                              <a:gd name="T56" fmla="+- 0 6482 6415"/>
                              <a:gd name="T57" fmla="*/ T56 w 90"/>
                              <a:gd name="T58" fmla="+- 0 1280 995"/>
                              <a:gd name="T59" fmla="*/ 1280 h 286"/>
                              <a:gd name="T60" fmla="+- 0 6488 6415"/>
                              <a:gd name="T61" fmla="*/ T60 w 90"/>
                              <a:gd name="T62" fmla="+- 0 1280 995"/>
                              <a:gd name="T63" fmla="*/ 1280 h 286"/>
                              <a:gd name="T64" fmla="+- 0 6504 6415"/>
                              <a:gd name="T65" fmla="*/ T64 w 90"/>
                              <a:gd name="T66" fmla="+- 0 1228 995"/>
                              <a:gd name="T67" fmla="*/ 1228 h 286"/>
                              <a:gd name="T68" fmla="+- 0 6490 6415"/>
                              <a:gd name="T69" fmla="*/ T68 w 90"/>
                              <a:gd name="T70" fmla="+- 0 1145 995"/>
                              <a:gd name="T71" fmla="*/ 1145 h 286"/>
                              <a:gd name="T72" fmla="+- 0 6456 6415"/>
                              <a:gd name="T73" fmla="*/ T72 w 90"/>
                              <a:gd name="T74" fmla="+- 0 1109 995"/>
                              <a:gd name="T75" fmla="*/ 1109 h 286"/>
                              <a:gd name="T76" fmla="+- 0 6445 6415"/>
                              <a:gd name="T77" fmla="*/ T76 w 90"/>
                              <a:gd name="T78" fmla="+- 0 1018 995"/>
                              <a:gd name="T79" fmla="*/ 1018 h 286"/>
                              <a:gd name="T80" fmla="+- 0 6415 6415"/>
                              <a:gd name="T81" fmla="*/ T80 w 90"/>
                              <a:gd name="T82" fmla="+- 0 995 995"/>
                              <a:gd name="T83" fmla="*/ 995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 h="286">
                                <a:moveTo>
                                  <a:pt x="50" y="285"/>
                                </a:moveTo>
                                <a:lnTo>
                                  <a:pt x="15" y="285"/>
                                </a:lnTo>
                                <a:lnTo>
                                  <a:pt x="17" y="286"/>
                                </a:lnTo>
                                <a:lnTo>
                                  <a:pt x="48" y="286"/>
                                </a:lnTo>
                                <a:lnTo>
                                  <a:pt x="50" y="285"/>
                                </a:lnTo>
                                <a:close/>
                                <a:moveTo>
                                  <a:pt x="0" y="0"/>
                                </a:moveTo>
                                <a:lnTo>
                                  <a:pt x="1" y="113"/>
                                </a:lnTo>
                                <a:lnTo>
                                  <a:pt x="13" y="261"/>
                                </a:lnTo>
                                <a:lnTo>
                                  <a:pt x="12" y="261"/>
                                </a:lnTo>
                                <a:lnTo>
                                  <a:pt x="12" y="271"/>
                                </a:lnTo>
                                <a:lnTo>
                                  <a:pt x="11" y="274"/>
                                </a:lnTo>
                                <a:lnTo>
                                  <a:pt x="11" y="285"/>
                                </a:lnTo>
                                <a:lnTo>
                                  <a:pt x="12" y="285"/>
                                </a:lnTo>
                                <a:lnTo>
                                  <a:pt x="64" y="285"/>
                                </a:lnTo>
                                <a:lnTo>
                                  <a:pt x="67" y="285"/>
                                </a:lnTo>
                                <a:lnTo>
                                  <a:pt x="73" y="285"/>
                                </a:lnTo>
                                <a:lnTo>
                                  <a:pt x="89" y="233"/>
                                </a:lnTo>
                                <a:lnTo>
                                  <a:pt x="75" y="150"/>
                                </a:lnTo>
                                <a:lnTo>
                                  <a:pt x="41" y="114"/>
                                </a:lnTo>
                                <a:lnTo>
                                  <a:pt x="30" y="23"/>
                                </a:lnTo>
                                <a:lnTo>
                                  <a:pt x="0"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0"/>
                        <wps:cNvSpPr>
                          <a:spLocks/>
                        </wps:cNvSpPr>
                        <wps:spPr bwMode="auto">
                          <a:xfrm>
                            <a:off x="5827" y="1215"/>
                            <a:ext cx="50" cy="107"/>
                          </a:xfrm>
                          <a:custGeom>
                            <a:avLst/>
                            <a:gdLst>
                              <a:gd name="T0" fmla="+- 0 5867 5827"/>
                              <a:gd name="T1" fmla="*/ T0 w 50"/>
                              <a:gd name="T2" fmla="+- 0 1215 1215"/>
                              <a:gd name="T3" fmla="*/ 1215 h 107"/>
                              <a:gd name="T4" fmla="+- 0 5839 5827"/>
                              <a:gd name="T5" fmla="*/ T4 w 50"/>
                              <a:gd name="T6" fmla="+- 0 1231 1215"/>
                              <a:gd name="T7" fmla="*/ 1231 h 107"/>
                              <a:gd name="T8" fmla="+- 0 5847 5827"/>
                              <a:gd name="T9" fmla="*/ T8 w 50"/>
                              <a:gd name="T10" fmla="+- 0 1259 1215"/>
                              <a:gd name="T11" fmla="*/ 1259 h 107"/>
                              <a:gd name="T12" fmla="+- 0 5827 5827"/>
                              <a:gd name="T13" fmla="*/ T12 w 50"/>
                              <a:gd name="T14" fmla="+- 0 1278 1215"/>
                              <a:gd name="T15" fmla="*/ 1278 h 107"/>
                              <a:gd name="T16" fmla="+- 0 5830 5827"/>
                              <a:gd name="T17" fmla="*/ T16 w 50"/>
                              <a:gd name="T18" fmla="+- 0 1322 1215"/>
                              <a:gd name="T19" fmla="*/ 1322 h 107"/>
                              <a:gd name="T20" fmla="+- 0 5876 5827"/>
                              <a:gd name="T21" fmla="*/ T20 w 50"/>
                              <a:gd name="T22" fmla="+- 0 1312 1215"/>
                              <a:gd name="T23" fmla="*/ 1312 h 107"/>
                              <a:gd name="T24" fmla="+- 0 5867 5827"/>
                              <a:gd name="T25" fmla="*/ T24 w 50"/>
                              <a:gd name="T26" fmla="+- 0 1215 1215"/>
                              <a:gd name="T27" fmla="*/ 1215 h 107"/>
                            </a:gdLst>
                            <a:ahLst/>
                            <a:cxnLst>
                              <a:cxn ang="0">
                                <a:pos x="T1" y="T3"/>
                              </a:cxn>
                              <a:cxn ang="0">
                                <a:pos x="T5" y="T7"/>
                              </a:cxn>
                              <a:cxn ang="0">
                                <a:pos x="T9" y="T11"/>
                              </a:cxn>
                              <a:cxn ang="0">
                                <a:pos x="T13" y="T15"/>
                              </a:cxn>
                              <a:cxn ang="0">
                                <a:pos x="T17" y="T19"/>
                              </a:cxn>
                              <a:cxn ang="0">
                                <a:pos x="T21" y="T23"/>
                              </a:cxn>
                              <a:cxn ang="0">
                                <a:pos x="T25" y="T27"/>
                              </a:cxn>
                            </a:cxnLst>
                            <a:rect l="0" t="0" r="r" b="b"/>
                            <a:pathLst>
                              <a:path w="50" h="107">
                                <a:moveTo>
                                  <a:pt x="40" y="0"/>
                                </a:moveTo>
                                <a:lnTo>
                                  <a:pt x="12" y="16"/>
                                </a:lnTo>
                                <a:lnTo>
                                  <a:pt x="20" y="44"/>
                                </a:lnTo>
                                <a:lnTo>
                                  <a:pt x="0" y="63"/>
                                </a:lnTo>
                                <a:lnTo>
                                  <a:pt x="3" y="107"/>
                                </a:lnTo>
                                <a:lnTo>
                                  <a:pt x="49" y="97"/>
                                </a:lnTo>
                                <a:lnTo>
                                  <a:pt x="40"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9"/>
                        <wps:cNvSpPr>
                          <a:spLocks/>
                        </wps:cNvSpPr>
                        <wps:spPr bwMode="auto">
                          <a:xfrm>
                            <a:off x="6210" y="991"/>
                            <a:ext cx="58" cy="290"/>
                          </a:xfrm>
                          <a:custGeom>
                            <a:avLst/>
                            <a:gdLst>
                              <a:gd name="T0" fmla="+- 0 6242 6210"/>
                              <a:gd name="T1" fmla="*/ T0 w 58"/>
                              <a:gd name="T2" fmla="+- 0 991 991"/>
                              <a:gd name="T3" fmla="*/ 991 h 290"/>
                              <a:gd name="T4" fmla="+- 0 6210 6210"/>
                              <a:gd name="T5" fmla="*/ T4 w 58"/>
                              <a:gd name="T6" fmla="+- 0 1011 991"/>
                              <a:gd name="T7" fmla="*/ 1011 h 290"/>
                              <a:gd name="T8" fmla="+- 0 6227 6210"/>
                              <a:gd name="T9" fmla="*/ T8 w 58"/>
                              <a:gd name="T10" fmla="+- 0 1280 991"/>
                              <a:gd name="T11" fmla="*/ 1280 h 290"/>
                              <a:gd name="T12" fmla="+- 0 6267 6210"/>
                              <a:gd name="T13" fmla="*/ T12 w 58"/>
                              <a:gd name="T14" fmla="+- 0 1280 991"/>
                              <a:gd name="T15" fmla="*/ 1280 h 290"/>
                              <a:gd name="T16" fmla="+- 0 6242 6210"/>
                              <a:gd name="T17" fmla="*/ T16 w 58"/>
                              <a:gd name="T18" fmla="+- 0 991 991"/>
                              <a:gd name="T19" fmla="*/ 991 h 290"/>
                            </a:gdLst>
                            <a:ahLst/>
                            <a:cxnLst>
                              <a:cxn ang="0">
                                <a:pos x="T1" y="T3"/>
                              </a:cxn>
                              <a:cxn ang="0">
                                <a:pos x="T5" y="T7"/>
                              </a:cxn>
                              <a:cxn ang="0">
                                <a:pos x="T9" y="T11"/>
                              </a:cxn>
                              <a:cxn ang="0">
                                <a:pos x="T13" y="T15"/>
                              </a:cxn>
                              <a:cxn ang="0">
                                <a:pos x="T17" y="T19"/>
                              </a:cxn>
                            </a:cxnLst>
                            <a:rect l="0" t="0" r="r" b="b"/>
                            <a:pathLst>
                              <a:path w="58" h="290">
                                <a:moveTo>
                                  <a:pt x="32" y="0"/>
                                </a:moveTo>
                                <a:lnTo>
                                  <a:pt x="0" y="20"/>
                                </a:lnTo>
                                <a:lnTo>
                                  <a:pt x="17" y="289"/>
                                </a:lnTo>
                                <a:lnTo>
                                  <a:pt x="57" y="289"/>
                                </a:lnTo>
                                <a:lnTo>
                                  <a:pt x="32"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8"/>
                        <wps:cNvSpPr>
                          <a:spLocks/>
                        </wps:cNvSpPr>
                        <wps:spPr bwMode="auto">
                          <a:xfrm>
                            <a:off x="6044" y="1053"/>
                            <a:ext cx="51" cy="237"/>
                          </a:xfrm>
                          <a:custGeom>
                            <a:avLst/>
                            <a:gdLst>
                              <a:gd name="T0" fmla="+- 0 6079 6044"/>
                              <a:gd name="T1" fmla="*/ T0 w 51"/>
                              <a:gd name="T2" fmla="+- 0 1053 1053"/>
                              <a:gd name="T3" fmla="*/ 1053 h 237"/>
                              <a:gd name="T4" fmla="+- 0 6044 6044"/>
                              <a:gd name="T5" fmla="*/ T4 w 51"/>
                              <a:gd name="T6" fmla="+- 0 1058 1053"/>
                              <a:gd name="T7" fmla="*/ 1058 h 237"/>
                              <a:gd name="T8" fmla="+- 0 6055 6044"/>
                              <a:gd name="T9" fmla="*/ T8 w 51"/>
                              <a:gd name="T10" fmla="+- 0 1289 1053"/>
                              <a:gd name="T11" fmla="*/ 1289 h 237"/>
                              <a:gd name="T12" fmla="+- 0 6095 6044"/>
                              <a:gd name="T13" fmla="*/ T12 w 51"/>
                              <a:gd name="T14" fmla="+- 0 1286 1053"/>
                              <a:gd name="T15" fmla="*/ 1286 h 237"/>
                              <a:gd name="T16" fmla="+- 0 6079 6044"/>
                              <a:gd name="T17" fmla="*/ T16 w 51"/>
                              <a:gd name="T18" fmla="+- 0 1053 1053"/>
                              <a:gd name="T19" fmla="*/ 1053 h 237"/>
                            </a:gdLst>
                            <a:ahLst/>
                            <a:cxnLst>
                              <a:cxn ang="0">
                                <a:pos x="T1" y="T3"/>
                              </a:cxn>
                              <a:cxn ang="0">
                                <a:pos x="T5" y="T7"/>
                              </a:cxn>
                              <a:cxn ang="0">
                                <a:pos x="T9" y="T11"/>
                              </a:cxn>
                              <a:cxn ang="0">
                                <a:pos x="T13" y="T15"/>
                              </a:cxn>
                              <a:cxn ang="0">
                                <a:pos x="T17" y="T19"/>
                              </a:cxn>
                            </a:cxnLst>
                            <a:rect l="0" t="0" r="r" b="b"/>
                            <a:pathLst>
                              <a:path w="51" h="237">
                                <a:moveTo>
                                  <a:pt x="35" y="0"/>
                                </a:moveTo>
                                <a:lnTo>
                                  <a:pt x="0" y="5"/>
                                </a:lnTo>
                                <a:lnTo>
                                  <a:pt x="11" y="236"/>
                                </a:lnTo>
                                <a:lnTo>
                                  <a:pt x="51" y="233"/>
                                </a:lnTo>
                                <a:lnTo>
                                  <a:pt x="35"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17"/>
                        <wps:cNvSpPr>
                          <a:spLocks/>
                        </wps:cNvSpPr>
                        <wps:spPr bwMode="auto">
                          <a:xfrm>
                            <a:off x="5769" y="1143"/>
                            <a:ext cx="120" cy="140"/>
                          </a:xfrm>
                          <a:custGeom>
                            <a:avLst/>
                            <a:gdLst>
                              <a:gd name="T0" fmla="+- 0 5817 5769"/>
                              <a:gd name="T1" fmla="*/ T0 w 120"/>
                              <a:gd name="T2" fmla="+- 0 1143 1143"/>
                              <a:gd name="T3" fmla="*/ 1143 h 140"/>
                              <a:gd name="T4" fmla="+- 0 5783 5769"/>
                              <a:gd name="T5" fmla="*/ T4 w 120"/>
                              <a:gd name="T6" fmla="+- 0 1155 1143"/>
                              <a:gd name="T7" fmla="*/ 1155 h 140"/>
                              <a:gd name="T8" fmla="+- 0 5776 5769"/>
                              <a:gd name="T9" fmla="*/ T8 w 120"/>
                              <a:gd name="T10" fmla="+- 0 1177 1143"/>
                              <a:gd name="T11" fmla="*/ 1177 h 140"/>
                              <a:gd name="T12" fmla="+- 0 5786 5769"/>
                              <a:gd name="T13" fmla="*/ T12 w 120"/>
                              <a:gd name="T14" fmla="+- 0 1199 1143"/>
                              <a:gd name="T15" fmla="*/ 1199 h 140"/>
                              <a:gd name="T16" fmla="+- 0 5769 5769"/>
                              <a:gd name="T17" fmla="*/ T16 w 120"/>
                              <a:gd name="T18" fmla="+- 0 1226 1143"/>
                              <a:gd name="T19" fmla="*/ 1226 h 140"/>
                              <a:gd name="T20" fmla="+- 0 5785 5769"/>
                              <a:gd name="T21" fmla="*/ T20 w 120"/>
                              <a:gd name="T22" fmla="+- 0 1246 1143"/>
                              <a:gd name="T23" fmla="*/ 1246 h 140"/>
                              <a:gd name="T24" fmla="+- 0 5784 5769"/>
                              <a:gd name="T25" fmla="*/ T24 w 120"/>
                              <a:gd name="T26" fmla="+- 0 1276 1143"/>
                              <a:gd name="T27" fmla="*/ 1276 h 140"/>
                              <a:gd name="T28" fmla="+- 0 5818 5769"/>
                              <a:gd name="T29" fmla="*/ T28 w 120"/>
                              <a:gd name="T30" fmla="+- 0 1282 1143"/>
                              <a:gd name="T31" fmla="*/ 1282 h 140"/>
                              <a:gd name="T32" fmla="+- 0 5846 5769"/>
                              <a:gd name="T33" fmla="*/ T32 w 120"/>
                              <a:gd name="T34" fmla="+- 0 1265 1143"/>
                              <a:gd name="T35" fmla="*/ 1265 h 140"/>
                              <a:gd name="T36" fmla="+- 0 5844 5769"/>
                              <a:gd name="T37" fmla="*/ T36 w 120"/>
                              <a:gd name="T38" fmla="+- 0 1230 1143"/>
                              <a:gd name="T39" fmla="*/ 1230 h 140"/>
                              <a:gd name="T40" fmla="+- 0 5866 5769"/>
                              <a:gd name="T41" fmla="*/ T40 w 120"/>
                              <a:gd name="T42" fmla="+- 0 1213 1143"/>
                              <a:gd name="T43" fmla="*/ 1213 h 140"/>
                              <a:gd name="T44" fmla="+- 0 5885 5769"/>
                              <a:gd name="T45" fmla="*/ T44 w 120"/>
                              <a:gd name="T46" fmla="+- 0 1213 1143"/>
                              <a:gd name="T47" fmla="*/ 1213 h 140"/>
                              <a:gd name="T48" fmla="+- 0 5888 5769"/>
                              <a:gd name="T49" fmla="*/ T48 w 120"/>
                              <a:gd name="T50" fmla="+- 0 1210 1143"/>
                              <a:gd name="T51" fmla="*/ 1210 h 140"/>
                              <a:gd name="T52" fmla="+- 0 5885 5769"/>
                              <a:gd name="T53" fmla="*/ T52 w 120"/>
                              <a:gd name="T54" fmla="+- 0 1191 1143"/>
                              <a:gd name="T55" fmla="*/ 1191 h 140"/>
                              <a:gd name="T56" fmla="+- 0 5862 5769"/>
                              <a:gd name="T57" fmla="*/ T56 w 120"/>
                              <a:gd name="T58" fmla="+- 0 1180 1143"/>
                              <a:gd name="T59" fmla="*/ 1180 h 140"/>
                              <a:gd name="T60" fmla="+- 0 5867 5769"/>
                              <a:gd name="T61" fmla="*/ T60 w 120"/>
                              <a:gd name="T62" fmla="+- 0 1155 1143"/>
                              <a:gd name="T63" fmla="*/ 1155 h 140"/>
                              <a:gd name="T64" fmla="+- 0 5817 5769"/>
                              <a:gd name="T65" fmla="*/ T64 w 120"/>
                              <a:gd name="T66" fmla="+- 0 1143 1143"/>
                              <a:gd name="T67" fmla="*/ 1143 h 140"/>
                              <a:gd name="T68" fmla="+- 0 5885 5769"/>
                              <a:gd name="T69" fmla="*/ T68 w 120"/>
                              <a:gd name="T70" fmla="+- 0 1213 1143"/>
                              <a:gd name="T71" fmla="*/ 1213 h 140"/>
                              <a:gd name="T72" fmla="+- 0 5866 5769"/>
                              <a:gd name="T73" fmla="*/ T72 w 120"/>
                              <a:gd name="T74" fmla="+- 0 1213 1143"/>
                              <a:gd name="T75" fmla="*/ 1213 h 140"/>
                              <a:gd name="T76" fmla="+- 0 5873 5769"/>
                              <a:gd name="T77" fmla="*/ T76 w 120"/>
                              <a:gd name="T78" fmla="+- 0 1224 1143"/>
                              <a:gd name="T79" fmla="*/ 1224 h 140"/>
                              <a:gd name="T80" fmla="+- 0 5885 5769"/>
                              <a:gd name="T81" fmla="*/ T80 w 120"/>
                              <a:gd name="T82" fmla="+- 0 1213 1143"/>
                              <a:gd name="T83" fmla="*/ 121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140">
                                <a:moveTo>
                                  <a:pt x="48" y="0"/>
                                </a:moveTo>
                                <a:lnTo>
                                  <a:pt x="14" y="12"/>
                                </a:lnTo>
                                <a:lnTo>
                                  <a:pt x="7" y="34"/>
                                </a:lnTo>
                                <a:lnTo>
                                  <a:pt x="17" y="56"/>
                                </a:lnTo>
                                <a:lnTo>
                                  <a:pt x="0" y="83"/>
                                </a:lnTo>
                                <a:lnTo>
                                  <a:pt x="16" y="103"/>
                                </a:lnTo>
                                <a:lnTo>
                                  <a:pt x="15" y="133"/>
                                </a:lnTo>
                                <a:lnTo>
                                  <a:pt x="49" y="139"/>
                                </a:lnTo>
                                <a:lnTo>
                                  <a:pt x="77" y="122"/>
                                </a:lnTo>
                                <a:lnTo>
                                  <a:pt x="75" y="87"/>
                                </a:lnTo>
                                <a:lnTo>
                                  <a:pt x="97" y="70"/>
                                </a:lnTo>
                                <a:lnTo>
                                  <a:pt x="116" y="70"/>
                                </a:lnTo>
                                <a:lnTo>
                                  <a:pt x="119" y="67"/>
                                </a:lnTo>
                                <a:lnTo>
                                  <a:pt x="116" y="48"/>
                                </a:lnTo>
                                <a:lnTo>
                                  <a:pt x="93" y="37"/>
                                </a:lnTo>
                                <a:lnTo>
                                  <a:pt x="98" y="12"/>
                                </a:lnTo>
                                <a:lnTo>
                                  <a:pt x="48" y="0"/>
                                </a:lnTo>
                                <a:close/>
                                <a:moveTo>
                                  <a:pt x="116" y="70"/>
                                </a:moveTo>
                                <a:lnTo>
                                  <a:pt x="97" y="70"/>
                                </a:lnTo>
                                <a:lnTo>
                                  <a:pt x="104" y="81"/>
                                </a:lnTo>
                                <a:lnTo>
                                  <a:pt x="116" y="70"/>
                                </a:lnTo>
                                <a:close/>
                              </a:path>
                            </a:pathLst>
                          </a:custGeom>
                          <a:solidFill>
                            <a:srgbClr val="F1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6"/>
                        <wps:cNvSpPr>
                          <a:spLocks/>
                        </wps:cNvSpPr>
                        <wps:spPr bwMode="auto">
                          <a:xfrm>
                            <a:off x="6375" y="1108"/>
                            <a:ext cx="134" cy="147"/>
                          </a:xfrm>
                          <a:custGeom>
                            <a:avLst/>
                            <a:gdLst>
                              <a:gd name="T0" fmla="+- 0 6405 6375"/>
                              <a:gd name="T1" fmla="*/ T0 w 134"/>
                              <a:gd name="T2" fmla="+- 0 1108 1108"/>
                              <a:gd name="T3" fmla="*/ 1108 h 147"/>
                              <a:gd name="T4" fmla="+- 0 6390 6375"/>
                              <a:gd name="T5" fmla="*/ T4 w 134"/>
                              <a:gd name="T6" fmla="+- 0 1127 1108"/>
                              <a:gd name="T7" fmla="*/ 1127 h 147"/>
                              <a:gd name="T8" fmla="+- 0 6398 6375"/>
                              <a:gd name="T9" fmla="*/ T8 w 134"/>
                              <a:gd name="T10" fmla="+- 0 1148 1108"/>
                              <a:gd name="T11" fmla="*/ 1148 h 147"/>
                              <a:gd name="T12" fmla="+- 0 6375 6375"/>
                              <a:gd name="T13" fmla="*/ T12 w 134"/>
                              <a:gd name="T14" fmla="+- 0 1163 1108"/>
                              <a:gd name="T15" fmla="*/ 1163 h 147"/>
                              <a:gd name="T16" fmla="+- 0 6404 6375"/>
                              <a:gd name="T17" fmla="*/ T16 w 134"/>
                              <a:gd name="T18" fmla="+- 0 1190 1108"/>
                              <a:gd name="T19" fmla="*/ 1190 h 147"/>
                              <a:gd name="T20" fmla="+- 0 6394 6375"/>
                              <a:gd name="T21" fmla="*/ T20 w 134"/>
                              <a:gd name="T22" fmla="+- 0 1205 1108"/>
                              <a:gd name="T23" fmla="*/ 1205 h 147"/>
                              <a:gd name="T24" fmla="+- 0 6419 6375"/>
                              <a:gd name="T25" fmla="*/ T24 w 134"/>
                              <a:gd name="T26" fmla="+- 0 1224 1108"/>
                              <a:gd name="T27" fmla="*/ 1224 h 147"/>
                              <a:gd name="T28" fmla="+- 0 6402 6375"/>
                              <a:gd name="T29" fmla="*/ T28 w 134"/>
                              <a:gd name="T30" fmla="+- 0 1240 1108"/>
                              <a:gd name="T31" fmla="*/ 1240 h 147"/>
                              <a:gd name="T32" fmla="+- 0 6411 6375"/>
                              <a:gd name="T33" fmla="*/ T32 w 134"/>
                              <a:gd name="T34" fmla="+- 0 1254 1108"/>
                              <a:gd name="T35" fmla="*/ 1254 h 147"/>
                              <a:gd name="T36" fmla="+- 0 6437 6375"/>
                              <a:gd name="T37" fmla="*/ T36 w 134"/>
                              <a:gd name="T38" fmla="+- 0 1254 1108"/>
                              <a:gd name="T39" fmla="*/ 1254 h 147"/>
                              <a:gd name="T40" fmla="+- 0 6508 6375"/>
                              <a:gd name="T41" fmla="*/ T40 w 134"/>
                              <a:gd name="T42" fmla="+- 0 1223 1108"/>
                              <a:gd name="T43" fmla="*/ 1223 h 147"/>
                              <a:gd name="T44" fmla="+- 0 6496 6375"/>
                              <a:gd name="T45" fmla="*/ T44 w 134"/>
                              <a:gd name="T46" fmla="+- 0 1160 1108"/>
                              <a:gd name="T47" fmla="*/ 1160 h 147"/>
                              <a:gd name="T48" fmla="+- 0 6463 6375"/>
                              <a:gd name="T49" fmla="*/ T48 w 134"/>
                              <a:gd name="T50" fmla="+- 0 1110 1108"/>
                              <a:gd name="T51" fmla="*/ 1110 h 147"/>
                              <a:gd name="T52" fmla="+- 0 6405 6375"/>
                              <a:gd name="T53" fmla="*/ T52 w 134"/>
                              <a:gd name="T54" fmla="+- 0 1108 1108"/>
                              <a:gd name="T55" fmla="*/ 1108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147">
                                <a:moveTo>
                                  <a:pt x="30" y="0"/>
                                </a:moveTo>
                                <a:lnTo>
                                  <a:pt x="15" y="19"/>
                                </a:lnTo>
                                <a:lnTo>
                                  <a:pt x="23" y="40"/>
                                </a:lnTo>
                                <a:lnTo>
                                  <a:pt x="0" y="55"/>
                                </a:lnTo>
                                <a:lnTo>
                                  <a:pt x="29" y="82"/>
                                </a:lnTo>
                                <a:lnTo>
                                  <a:pt x="19" y="97"/>
                                </a:lnTo>
                                <a:lnTo>
                                  <a:pt x="44" y="116"/>
                                </a:lnTo>
                                <a:lnTo>
                                  <a:pt x="27" y="132"/>
                                </a:lnTo>
                                <a:lnTo>
                                  <a:pt x="36" y="146"/>
                                </a:lnTo>
                                <a:lnTo>
                                  <a:pt x="62" y="146"/>
                                </a:lnTo>
                                <a:lnTo>
                                  <a:pt x="133" y="115"/>
                                </a:lnTo>
                                <a:lnTo>
                                  <a:pt x="121" y="52"/>
                                </a:lnTo>
                                <a:lnTo>
                                  <a:pt x="88" y="2"/>
                                </a:lnTo>
                                <a:lnTo>
                                  <a:pt x="30" y="0"/>
                                </a:lnTo>
                                <a:close/>
                              </a:path>
                            </a:pathLst>
                          </a:custGeom>
                          <a:solidFill>
                            <a:srgbClr val="F1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15"/>
                        <wps:cNvSpPr>
                          <a:spLocks/>
                        </wps:cNvSpPr>
                        <wps:spPr bwMode="auto">
                          <a:xfrm>
                            <a:off x="5922" y="575"/>
                            <a:ext cx="409" cy="510"/>
                          </a:xfrm>
                          <a:custGeom>
                            <a:avLst/>
                            <a:gdLst>
                              <a:gd name="T0" fmla="+- 0 6136 5922"/>
                              <a:gd name="T1" fmla="*/ T0 w 409"/>
                              <a:gd name="T2" fmla="+- 0 1054 575"/>
                              <a:gd name="T3" fmla="*/ 1054 h 510"/>
                              <a:gd name="T4" fmla="+- 0 6077 5922"/>
                              <a:gd name="T5" fmla="*/ T4 w 409"/>
                              <a:gd name="T6" fmla="+- 0 1054 575"/>
                              <a:gd name="T7" fmla="*/ 1054 h 510"/>
                              <a:gd name="T8" fmla="+- 0 6082 5922"/>
                              <a:gd name="T9" fmla="*/ T8 w 409"/>
                              <a:gd name="T10" fmla="+- 0 1085 575"/>
                              <a:gd name="T11" fmla="*/ 1085 h 510"/>
                              <a:gd name="T12" fmla="+- 0 6136 5922"/>
                              <a:gd name="T13" fmla="*/ T12 w 409"/>
                              <a:gd name="T14" fmla="+- 0 1054 575"/>
                              <a:gd name="T15" fmla="*/ 1054 h 510"/>
                              <a:gd name="T16" fmla="+- 0 6297 5922"/>
                              <a:gd name="T17" fmla="*/ T16 w 409"/>
                              <a:gd name="T18" fmla="+- 0 793 575"/>
                              <a:gd name="T19" fmla="*/ 793 h 510"/>
                              <a:gd name="T20" fmla="+- 0 5996 5922"/>
                              <a:gd name="T21" fmla="*/ T20 w 409"/>
                              <a:gd name="T22" fmla="+- 0 793 575"/>
                              <a:gd name="T23" fmla="*/ 793 h 510"/>
                              <a:gd name="T24" fmla="+- 0 5952 5922"/>
                              <a:gd name="T25" fmla="*/ T24 w 409"/>
                              <a:gd name="T26" fmla="+- 0 894 575"/>
                              <a:gd name="T27" fmla="*/ 894 h 510"/>
                              <a:gd name="T28" fmla="+- 0 5936 5922"/>
                              <a:gd name="T29" fmla="*/ T28 w 409"/>
                              <a:gd name="T30" fmla="+- 0 971 575"/>
                              <a:gd name="T31" fmla="*/ 971 h 510"/>
                              <a:gd name="T32" fmla="+- 0 5952 5922"/>
                              <a:gd name="T33" fmla="*/ T32 w 409"/>
                              <a:gd name="T34" fmla="+- 0 1036 575"/>
                              <a:gd name="T35" fmla="*/ 1036 h 510"/>
                              <a:gd name="T36" fmla="+- 0 6008 5922"/>
                              <a:gd name="T37" fmla="*/ T36 w 409"/>
                              <a:gd name="T38" fmla="+- 0 1064 575"/>
                              <a:gd name="T39" fmla="*/ 1064 h 510"/>
                              <a:gd name="T40" fmla="+- 0 6077 5922"/>
                              <a:gd name="T41" fmla="*/ T40 w 409"/>
                              <a:gd name="T42" fmla="+- 0 1054 575"/>
                              <a:gd name="T43" fmla="*/ 1054 h 510"/>
                              <a:gd name="T44" fmla="+- 0 6136 5922"/>
                              <a:gd name="T45" fmla="*/ T44 w 409"/>
                              <a:gd name="T46" fmla="+- 0 1054 575"/>
                              <a:gd name="T47" fmla="*/ 1054 h 510"/>
                              <a:gd name="T48" fmla="+- 0 6330 5922"/>
                              <a:gd name="T49" fmla="*/ T48 w 409"/>
                              <a:gd name="T50" fmla="+- 0 943 575"/>
                              <a:gd name="T51" fmla="*/ 943 h 510"/>
                              <a:gd name="T52" fmla="+- 0 6312 5922"/>
                              <a:gd name="T53" fmla="*/ T52 w 409"/>
                              <a:gd name="T54" fmla="+- 0 930 575"/>
                              <a:gd name="T55" fmla="*/ 930 h 510"/>
                              <a:gd name="T56" fmla="+- 0 6294 5922"/>
                              <a:gd name="T57" fmla="*/ T56 w 409"/>
                              <a:gd name="T58" fmla="+- 0 796 575"/>
                              <a:gd name="T59" fmla="*/ 796 h 510"/>
                              <a:gd name="T60" fmla="+- 0 6297 5922"/>
                              <a:gd name="T61" fmla="*/ T60 w 409"/>
                              <a:gd name="T62" fmla="+- 0 793 575"/>
                              <a:gd name="T63" fmla="*/ 793 h 510"/>
                              <a:gd name="T64" fmla="+- 0 6030 5922"/>
                              <a:gd name="T65" fmla="*/ T64 w 409"/>
                              <a:gd name="T66" fmla="+- 0 575 575"/>
                              <a:gd name="T67" fmla="*/ 575 h 510"/>
                              <a:gd name="T68" fmla="+- 0 5952 5922"/>
                              <a:gd name="T69" fmla="*/ T68 w 409"/>
                              <a:gd name="T70" fmla="+- 0 590 575"/>
                              <a:gd name="T71" fmla="*/ 590 h 510"/>
                              <a:gd name="T72" fmla="+- 0 5922 5922"/>
                              <a:gd name="T73" fmla="*/ T72 w 409"/>
                              <a:gd name="T74" fmla="+- 0 620 575"/>
                              <a:gd name="T75" fmla="*/ 620 h 510"/>
                              <a:gd name="T76" fmla="+- 0 5940 5922"/>
                              <a:gd name="T77" fmla="*/ T76 w 409"/>
                              <a:gd name="T78" fmla="+- 0 706 575"/>
                              <a:gd name="T79" fmla="*/ 706 h 510"/>
                              <a:gd name="T80" fmla="+- 0 5936 5922"/>
                              <a:gd name="T81" fmla="*/ T80 w 409"/>
                              <a:gd name="T82" fmla="+- 0 820 575"/>
                              <a:gd name="T83" fmla="*/ 820 h 510"/>
                              <a:gd name="T84" fmla="+- 0 5996 5922"/>
                              <a:gd name="T85" fmla="*/ T84 w 409"/>
                              <a:gd name="T86" fmla="+- 0 793 575"/>
                              <a:gd name="T87" fmla="*/ 793 h 510"/>
                              <a:gd name="T88" fmla="+- 0 6297 5922"/>
                              <a:gd name="T89" fmla="*/ T88 w 409"/>
                              <a:gd name="T90" fmla="+- 0 793 575"/>
                              <a:gd name="T91" fmla="*/ 793 h 510"/>
                              <a:gd name="T92" fmla="+- 0 6329 5922"/>
                              <a:gd name="T93" fmla="*/ T92 w 409"/>
                              <a:gd name="T94" fmla="+- 0 758 575"/>
                              <a:gd name="T95" fmla="*/ 758 h 510"/>
                              <a:gd name="T96" fmla="+- 0 6324 5922"/>
                              <a:gd name="T97" fmla="*/ T96 w 409"/>
                              <a:gd name="T98" fmla="+- 0 723 575"/>
                              <a:gd name="T99" fmla="*/ 723 h 510"/>
                              <a:gd name="T100" fmla="+- 0 6272 5922"/>
                              <a:gd name="T101" fmla="*/ T100 w 409"/>
                              <a:gd name="T102" fmla="+- 0 723 575"/>
                              <a:gd name="T103" fmla="*/ 723 h 510"/>
                              <a:gd name="T104" fmla="+- 0 6229 5922"/>
                              <a:gd name="T105" fmla="*/ T104 w 409"/>
                              <a:gd name="T106" fmla="+- 0 656 575"/>
                              <a:gd name="T107" fmla="*/ 656 h 510"/>
                              <a:gd name="T108" fmla="+- 0 6170 5922"/>
                              <a:gd name="T109" fmla="*/ T108 w 409"/>
                              <a:gd name="T110" fmla="+- 0 601 575"/>
                              <a:gd name="T111" fmla="*/ 601 h 510"/>
                              <a:gd name="T112" fmla="+- 0 6089 5922"/>
                              <a:gd name="T113" fmla="*/ T112 w 409"/>
                              <a:gd name="T114" fmla="+- 0 577 575"/>
                              <a:gd name="T115" fmla="*/ 577 h 510"/>
                              <a:gd name="T116" fmla="+- 0 6030 5922"/>
                              <a:gd name="T117" fmla="*/ T116 w 409"/>
                              <a:gd name="T118" fmla="+- 0 575 575"/>
                              <a:gd name="T119" fmla="*/ 575 h 510"/>
                              <a:gd name="T120" fmla="+- 0 6297 5922"/>
                              <a:gd name="T121" fmla="*/ T120 w 409"/>
                              <a:gd name="T122" fmla="+- 0 703 575"/>
                              <a:gd name="T123" fmla="*/ 703 h 510"/>
                              <a:gd name="T124" fmla="+- 0 6272 5922"/>
                              <a:gd name="T125" fmla="*/ T124 w 409"/>
                              <a:gd name="T126" fmla="+- 0 723 575"/>
                              <a:gd name="T127" fmla="*/ 723 h 510"/>
                              <a:gd name="T128" fmla="+- 0 6324 5922"/>
                              <a:gd name="T129" fmla="*/ T128 w 409"/>
                              <a:gd name="T130" fmla="+- 0 723 575"/>
                              <a:gd name="T131" fmla="*/ 723 h 510"/>
                              <a:gd name="T132" fmla="+- 0 6323 5922"/>
                              <a:gd name="T133" fmla="*/ T132 w 409"/>
                              <a:gd name="T134" fmla="+- 0 716 575"/>
                              <a:gd name="T135" fmla="*/ 716 h 510"/>
                              <a:gd name="T136" fmla="+- 0 6297 5922"/>
                              <a:gd name="T137" fmla="*/ T136 w 409"/>
                              <a:gd name="T138" fmla="+- 0 703 575"/>
                              <a:gd name="T139" fmla="*/ 70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9" h="510">
                                <a:moveTo>
                                  <a:pt x="214" y="479"/>
                                </a:moveTo>
                                <a:lnTo>
                                  <a:pt x="155" y="479"/>
                                </a:lnTo>
                                <a:lnTo>
                                  <a:pt x="160" y="510"/>
                                </a:lnTo>
                                <a:lnTo>
                                  <a:pt x="214" y="479"/>
                                </a:lnTo>
                                <a:close/>
                                <a:moveTo>
                                  <a:pt x="375" y="218"/>
                                </a:moveTo>
                                <a:lnTo>
                                  <a:pt x="74" y="218"/>
                                </a:lnTo>
                                <a:lnTo>
                                  <a:pt x="30" y="319"/>
                                </a:lnTo>
                                <a:lnTo>
                                  <a:pt x="14" y="396"/>
                                </a:lnTo>
                                <a:lnTo>
                                  <a:pt x="30" y="461"/>
                                </a:lnTo>
                                <a:lnTo>
                                  <a:pt x="86" y="489"/>
                                </a:lnTo>
                                <a:lnTo>
                                  <a:pt x="155" y="479"/>
                                </a:lnTo>
                                <a:lnTo>
                                  <a:pt x="214" y="479"/>
                                </a:lnTo>
                                <a:lnTo>
                                  <a:pt x="408" y="368"/>
                                </a:lnTo>
                                <a:lnTo>
                                  <a:pt x="390" y="355"/>
                                </a:lnTo>
                                <a:lnTo>
                                  <a:pt x="372" y="221"/>
                                </a:lnTo>
                                <a:lnTo>
                                  <a:pt x="375" y="218"/>
                                </a:lnTo>
                                <a:close/>
                                <a:moveTo>
                                  <a:pt x="108" y="0"/>
                                </a:moveTo>
                                <a:lnTo>
                                  <a:pt x="30" y="15"/>
                                </a:lnTo>
                                <a:lnTo>
                                  <a:pt x="0" y="45"/>
                                </a:lnTo>
                                <a:lnTo>
                                  <a:pt x="18" y="131"/>
                                </a:lnTo>
                                <a:lnTo>
                                  <a:pt x="14" y="245"/>
                                </a:lnTo>
                                <a:lnTo>
                                  <a:pt x="74" y="218"/>
                                </a:lnTo>
                                <a:lnTo>
                                  <a:pt x="375" y="218"/>
                                </a:lnTo>
                                <a:lnTo>
                                  <a:pt x="407" y="183"/>
                                </a:lnTo>
                                <a:lnTo>
                                  <a:pt x="402" y="148"/>
                                </a:lnTo>
                                <a:lnTo>
                                  <a:pt x="350" y="148"/>
                                </a:lnTo>
                                <a:lnTo>
                                  <a:pt x="307" y="81"/>
                                </a:lnTo>
                                <a:lnTo>
                                  <a:pt x="248" y="26"/>
                                </a:lnTo>
                                <a:lnTo>
                                  <a:pt x="167" y="2"/>
                                </a:lnTo>
                                <a:lnTo>
                                  <a:pt x="108" y="0"/>
                                </a:lnTo>
                                <a:close/>
                                <a:moveTo>
                                  <a:pt x="375" y="128"/>
                                </a:moveTo>
                                <a:lnTo>
                                  <a:pt x="350" y="148"/>
                                </a:lnTo>
                                <a:lnTo>
                                  <a:pt x="402" y="148"/>
                                </a:lnTo>
                                <a:lnTo>
                                  <a:pt x="401" y="141"/>
                                </a:lnTo>
                                <a:lnTo>
                                  <a:pt x="375" y="128"/>
                                </a:lnTo>
                                <a:close/>
                              </a:path>
                            </a:pathLst>
                          </a:custGeom>
                          <a:solidFill>
                            <a:srgbClr val="F1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4"/>
                        <wps:cNvSpPr>
                          <a:spLocks/>
                        </wps:cNvSpPr>
                        <wps:spPr bwMode="auto">
                          <a:xfrm>
                            <a:off x="6021" y="491"/>
                            <a:ext cx="58" cy="570"/>
                          </a:xfrm>
                          <a:custGeom>
                            <a:avLst/>
                            <a:gdLst>
                              <a:gd name="T0" fmla="+- 0 6021 6021"/>
                              <a:gd name="T1" fmla="*/ T0 w 58"/>
                              <a:gd name="T2" fmla="+- 0 491 491"/>
                              <a:gd name="T3" fmla="*/ 491 h 570"/>
                              <a:gd name="T4" fmla="+- 0 6035 6021"/>
                              <a:gd name="T5" fmla="*/ T4 w 58"/>
                              <a:gd name="T6" fmla="+- 0 685 491"/>
                              <a:gd name="T7" fmla="*/ 685 h 570"/>
                              <a:gd name="T8" fmla="+- 0 6035 6021"/>
                              <a:gd name="T9" fmla="*/ T8 w 58"/>
                              <a:gd name="T10" fmla="+- 0 906 491"/>
                              <a:gd name="T11" fmla="*/ 906 h 570"/>
                              <a:gd name="T12" fmla="+- 0 6044 6021"/>
                              <a:gd name="T13" fmla="*/ T12 w 58"/>
                              <a:gd name="T14" fmla="+- 0 1060 491"/>
                              <a:gd name="T15" fmla="*/ 1060 h 570"/>
                              <a:gd name="T16" fmla="+- 0 6079 6021"/>
                              <a:gd name="T17" fmla="*/ T16 w 58"/>
                              <a:gd name="T18" fmla="+- 0 1054 491"/>
                              <a:gd name="T19" fmla="*/ 1054 h 570"/>
                              <a:gd name="T20" fmla="+- 0 6069 6021"/>
                              <a:gd name="T21" fmla="*/ T20 w 58"/>
                              <a:gd name="T22" fmla="+- 0 923 491"/>
                              <a:gd name="T23" fmla="*/ 923 h 570"/>
                              <a:gd name="T24" fmla="+- 0 6058 6021"/>
                              <a:gd name="T25" fmla="*/ T24 w 58"/>
                              <a:gd name="T26" fmla="+- 0 676 491"/>
                              <a:gd name="T27" fmla="*/ 676 h 570"/>
                              <a:gd name="T28" fmla="+- 0 6060 6021"/>
                              <a:gd name="T29" fmla="*/ T28 w 58"/>
                              <a:gd name="T30" fmla="+- 0 492 491"/>
                              <a:gd name="T31" fmla="*/ 492 h 570"/>
                              <a:gd name="T32" fmla="+- 0 6021 6021"/>
                              <a:gd name="T33" fmla="*/ T32 w 58"/>
                              <a:gd name="T34" fmla="+- 0 491 491"/>
                              <a:gd name="T35" fmla="*/ 491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70">
                                <a:moveTo>
                                  <a:pt x="0" y="0"/>
                                </a:moveTo>
                                <a:lnTo>
                                  <a:pt x="14" y="194"/>
                                </a:lnTo>
                                <a:lnTo>
                                  <a:pt x="14" y="415"/>
                                </a:lnTo>
                                <a:lnTo>
                                  <a:pt x="23" y="569"/>
                                </a:lnTo>
                                <a:lnTo>
                                  <a:pt x="58" y="563"/>
                                </a:lnTo>
                                <a:lnTo>
                                  <a:pt x="48" y="432"/>
                                </a:lnTo>
                                <a:lnTo>
                                  <a:pt x="37" y="185"/>
                                </a:lnTo>
                                <a:lnTo>
                                  <a:pt x="39" y="1"/>
                                </a:lnTo>
                                <a:lnTo>
                                  <a:pt x="0"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372" y="1095"/>
                            <a:ext cx="1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641" y="454"/>
                            <a:ext cx="991"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369" y="1142"/>
                            <a:ext cx="13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763" y="1137"/>
                            <a:ext cx="103"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632" y="465"/>
                            <a:ext cx="989"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6BF168" id="Group 108" o:spid="_x0000_s1026" style="position:absolute;margin-left:278.9pt;margin-top:20.2pt;width:55.25pt;height:49.9pt;z-index:251657216;mso-wrap-distance-left:0;mso-wrap-distance-right:0;mso-position-horizontal-relative:page" coordorigin="5578,404" coordsize="110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">
                <v:shape id="AutoShape 129" o:spid="_x0000_s1027" style="position:absolute;left:5578;top:404;width:1105;height:998;visibility:visible;mso-wrap-style:square;v-text-anchor:top" coordsize="110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wzscA&#10;AADcAAAADwAAAGRycy9kb3ducmV2LnhtbESPT2sCQQzF70K/w5BCb3W2UkRWR5G2tiIF8c/BY9iJ&#10;u4s7mWFn1NVP3xwK3hLey3u/TGada9SF2lh7NvDWz0ARF97WXBrY7xavI1AxIVtsPJOBG0WYTZ96&#10;E8ytv/KGLttUKgnhmKOBKqWQax2LihzGvg/Eoh196zDJ2pbatniVcNfoQZYNtcOapaHCQB8VFaft&#10;2Rm4h9VoWa7p9jv//Alfh8Xhe3V+N+bluZuPQSXq0sP8f720gj8QfHlGJt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wcM7HAAAA3AAAAA8AAAAAAAAAAAAAAAAAmAIAAGRy&#10;cy9kb3ducmV2LnhtbFBLBQYAAAAABAAEAPUAAACMAwAAAAA=&#10;" path="m145,997r-14,l134,998r7,l145,997xm1000,1r-37,l958,2,68,61r-10,l56,61r-3,l51,62r-4,l45,63r-4,l38,64r-3,2l32,67r-4,1l25,69r-3,2l19,73r-3,1l13,76r-2,3l8,81,6,84,4,87,3,89,2,93,1,96,,101r,6l1,109,80,935r,9l81,946r,4l82,953r1,3l84,960r2,4l89,971r2,3l97,981r3,3l103,987r3,1l108,990r2,1l112,992r2,1l117,994r2,1l123,995r2,1l128,997r20,l152,996r5,l165,993r4,l174,991r5,-2l185,988r5,-2l195,984r1,l199,983r1,-1l204,981r4,-1l210,979r9,-2l224,976r4,-1l234,974r6,-1l247,972r6,-2l259,969r8,-2l275,965r8,-1l292,963r9,-3l311,960r10,-2l331,956r11,-2l365,951r12,-2l390,948r14,-1l417,945r13,-1l445,942r14,-2l474,939r16,-1l522,935r17,-1l556,933r18,-1l592,931r58,-2l670,929r20,-2l712,927r21,l1087,927r1,-2l1091,923r2,-4l1096,916r1,-3l1097,912r1,-3l1099,908r1,-3l1101,903r2,-8l1103,888r1,-3l1104,874r,-5l1103,865r,-4l1102,856r,-4l1101,846r-2,-10l1098,831r,-3l1097,825r,-7l1097,814r,-4l1096,806r,-4l1094,796r,-4l1094,785r,-5l1093,772r,-6l1091,742r,-8l1090,725r,-8l1089,706r-1,-10l1088,686r,-11l1086,664r,-11l1085,642r,-12l1083,616r,-12l1082,590r,-13l1081,562r-1,-14l1078,519r,-16l1076,487r,-16l1076,455r-2,-17l1074,422r-1,-18l1073,387r-1,-19l1071,350r-1,-19l1067,253r,-21l1065,190r,-21l1065,147r-2,-22l1063,103r-1,-46l1062,54r-1,-2l1061,49r-1,-2l1060,44r-1,-3l1058,38r-1,-2l1055,33r-2,-2l1052,28r-2,-3l1047,22r-3,-3l1041,16r-4,-2l1035,12r-2,-1l1030,10r-1,-1l1026,8r-2,-1l1021,6r-2,-1l1016,5r-3,-2l1009,3r-2,l1000,1xm1087,927r-264,l847,927r24,l920,929r26,1l972,931r81,4l1066,935r3,-1l1071,934r3,-1l1076,932r4,-1l1083,930r3,-3l1087,927xm989,l972,r-5,1l993,1,989,xe" fillcolor="#deded5" stroked="f">
                  <v:path arrowok="t" o:connecttype="custom" o:connectlocs="141,1402;958,406;53,465;41,467;28,472;16,478;6,488;1,500;80,1339;82,1357;89,1375;103,1391;112,1396;123,1399;152,1400;174,1395;195,1388;204,1385;224,1380;247,1376;275,1369;311,1364;365,1355;417,1349;474,1343;556,1337;670,1333;1087,1331;1096,1320;1099,1312;1103,1292;1103,1269;1101,1250;1097,1229;1096,1210;1094,1189;1091,1146;1089,1110;1086,1068;1083,1020;1081,966;1076,891;1074,826;1071,754;1065,594;1063,507;1061,453;1058,442;1052,432;1041,420;1030,414;1021,410;1009,407;823,1331;946,1334;1069,1338;1080,1335;989,404;989,404" o:connectangles="0,0,0,0,0,0,0,0,0,0,0,0,0,0,0,0,0,0,0,0,0,0,0,0,0,0,0,0,0,0,0,0,0,0,0,0,0,0,0,0,0,0,0,0,0,0,0,0,0,0,0,0,0,0,0,0,0,0,0"/>
                </v:shape>
                <v:shape id="AutoShape 128" o:spid="_x0000_s1028" style="position:absolute;left:5644;top:471;width:963;height:881;visibility:visible;mso-wrap-style:square;v-text-anchor:top" coordsize="96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hvr4A&#10;AADcAAAADwAAAGRycy9kb3ducmV2LnhtbERPvQrCMBDeBd8hnOAimtpBpBpFCgUnxZ/B8WjOtthc&#10;ShO1+vRGENzu4/u95boztXhQ6yrLCqaTCARxbnXFhYLzKRvPQTiPrLG2TApe5GC96veWmGj75AM9&#10;jr4QIYRdggpK75tESpeXZNBNbEMcuKttDfoA20LqFp8h3NQyjqKZNFhxaCixobSk/Ha8GwXa7OL0&#10;nb5G9Z4vJPMom51NptRw0G0WIDx1/i/+ubc6zI+n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AIb6+AAAA3AAAAA8AAAAAAAAAAAAAAAAAmAIAAGRycy9kb3ducmV2&#10;LnhtbFBLBQYAAAAABAAEAPUAAACDAwAAAAA=&#10;" path="m777,l275,31,113,44,,57,22,263,52,561,82,880r17,-8l101,825r32,-86l203,676r47,-37l363,595,300,555r-6,-81l319,391r20,-43l289,348r11,-94l275,159r12,-29l342,109r97,-7l936,102,931,1,777,xm936,102r-497,l529,133r66,60l650,320r23,139l725,489r64,49l863,610r99,132l946,313,936,102xm352,320r-63,28l339,348r13,-28xe" fillcolor="#c2c2a8" stroked="f">
                  <v:path arrowok="t" o:connecttype="custom" o:connectlocs="777,471;275,502;113,515;0,528;22,734;52,1032;82,1351;99,1343;101,1296;133,1210;203,1147;250,1110;363,1066;300,1026;294,945;319,862;339,819;289,819;300,725;275,630;287,601;342,580;439,573;936,573;931,472;777,471;936,573;439,573;529,604;595,664;650,791;673,930;725,960;789,1009;863,1081;962,1213;946,784;936,573;352,791;289,819;339,819;352,791" o:connectangles="0,0,0,0,0,0,0,0,0,0,0,0,0,0,0,0,0,0,0,0,0,0,0,0,0,0,0,0,0,0,0,0,0,0,0,0,0,0,0,0,0,0"/>
                </v:shape>
                <v:shape id="Picture 127" o:spid="_x0000_s1029" type="#_x0000_t75" style="position:absolute;left:5988;top:941;width:38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iUYXBAAAA3AAAAA8AAABkcnMvZG93bnJldi54bWxET01rAjEQvRf6H8IUeqvZLqWV1ShFKbTe&#10;XL14G5Jxd3EzCUl01/56UxB6m8f7nPlytL24UIidYwWvkwIEsXam40bBfvf1MgURE7LB3jEpuFKE&#10;5eLxYY6VcQNv6VKnRuQQjhUqaFPylZRRt2QxTpwnztzRBYspw9BIE3DI4baXZVG8S4sd54YWPa1a&#10;0qf6bBWQ/qg3Yb1+o2Hwvwc9+qa4/ij1/DR+zkAkGtO/+O7+Nnl+WcLfM/kC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iUYXBAAAA3AAAAA8AAAAAAAAAAAAAAAAAnwIA&#10;AGRycy9kb3ducmV2LnhtbFBLBQYAAAAABAAEAPcAAACNAwAAAAA=&#10;">
                  <v:imagedata r:id="rId117" o:title=""/>
                </v:shape>
                <v:shape id="AutoShape 126" o:spid="_x0000_s1030" style="position:absolute;left:5741;top:967;width:873;height:377;visibility:visible;mso-wrap-style:square;v-text-anchor:top" coordsize="87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jusMA&#10;AADcAAAADwAAAGRycy9kb3ducmV2LnhtbERPS2vCQBC+F/wPyxR6q5tYWiS6SlAsaenF18HbkB2T&#10;2Oxs2F1N/PfdQqG3+fieM18OphU3cr6xrCAdJyCIS6sbrhQc9pvnKQgfkDW2lknBnTwsF6OHOWba&#10;9ryl2y5UIoawz1BBHUKXSenLmgz6se2II3e2zmCI0FVSO+xjuGnlJEnepMGGY0ONHa1qKr93V6Pg&#10;+vmaFpcvT/cPes/XLpyOB3tS6ulxyGcgAg3hX/znLnScP3mB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jusMAAADcAAAADwAAAAAAAAAAAAAAAACYAgAAZHJzL2Rv&#10;d25yZXYueG1sUEsFBgAAAAAEAAQA9QAAAIgDAAAAAA==&#10;" path="m240,110r-62,21l109,178,29,268,8,305,,376,123,347,319,320r311,-4l872,308r-3,-54l802,156r-459,l240,110xm630,l508,79,343,156r459,l797,148,721,69,630,xe" fillcolor="#ffb5a8" stroked="f">
                  <v:path arrowok="t" o:connecttype="custom" o:connectlocs="240,1077;178,1098;109,1145;29,1235;8,1272;0,1343;123,1314;319,1287;630,1283;872,1275;869,1221;802,1123;343,1123;240,1077;630,967;508,1046;343,1123;802,1123;797,1115;721,1036;630,967" o:connectangles="0,0,0,0,0,0,0,0,0,0,0,0,0,0,0,0,0,0,0,0,0"/>
                </v:shape>
                <v:shape id="Freeform 125" o:spid="_x0000_s1031" style="position:absolute;left:5763;top:512;width:97;height:633;visibility:visible;mso-wrap-style:square;v-text-anchor:top" coordsize="9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RGMIA&#10;AADcAAAADwAAAGRycy9kb3ducmV2LnhtbERPTWvCQBC9C/0PyxR6002lSE2zkaK2eitNg+chO01C&#10;dmdjdtX4791Cwds83udkq9EacabBt44VPM8SEMSV0y3XCsqfj+krCB+QNRrHpOBKHlb5wyTDVLsL&#10;f9O5CLWIIexTVNCE0KdS+qohi37meuLI/brBYohwqKUe8BLDrZHzJFlIiy3HhgZ7WjdUdcXJKjCf&#10;dvl12G2P2i27Q7c35SYptko9PY7vbyACjeEu/nfvdZw/f4G/Z+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VEYwgAAANwAAAAPAAAAAAAAAAAAAAAAAJgCAABkcnMvZG93&#10;bnJldi54bWxQSwUGAAAAAAQABAD1AAAAhwMAAAAA&#10;" path="m30,l,3,25,284,67,632r29,-5l60,287,30,xe" fillcolor="#95abb9" stroked="f">
                  <v:path arrowok="t" o:connecttype="custom" o:connectlocs="30,512;0,515;25,796;67,1144;96,1139;60,799;30,512" o:connectangles="0,0,0,0,0,0,0"/>
                </v:shape>
                <v:shape id="Freeform 124" o:spid="_x0000_s1032" style="position:absolute;left:6378;top:475;width:66;height:545;visibility:visible;mso-wrap-style:square;v-text-anchor:top" coordsize="6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W6sIA&#10;AADcAAAADwAAAGRycy9kb3ducmV2LnhtbERPzWrCQBC+F3yHZQQvpdm4QZE0q4go9FSI7QMM2WmS&#10;mp0N2VWjT98tCN7m4/udYjPaTlxo8K1jDfMkBUFcOdNyreH76/C2AuEDssHOMWm4kYfNevJSYG7c&#10;lUu6HEMtYgj7HDU0IfS5lL5qyKJPXE8cuR83WAwRDrU0A15juO2kStOltNhybGiwp11D1el4thrK&#10;hem390/1q6r9TqXnU/Y6cqb1bDpu30EEGsNT/HB/mDhfLeD/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tbqwgAAANwAAAAPAAAAAAAAAAAAAAAAAJgCAABkcnMvZG93&#10;bnJldi54bWxQSwUGAAAAAAQABAD1AAAAhwMAAAAA&#10;" path="m44,l,2,24,302,34,520r31,25l51,293,44,xe" fillcolor="#95abb9" stroked="f">
                  <v:path arrowok="t" o:connecttype="custom" o:connectlocs="44,475;0,477;24,777;34,995;65,1020;51,768;44,475" o:connectangles="0,0,0,0,0,0,0"/>
                </v:shape>
                <v:shape id="Freeform 123" o:spid="_x0000_s1033" style="position:absolute;left:6538;top:472;width:67;height:737;visibility:visible;mso-wrap-style:square;v-text-anchor:top" coordsize="6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mM78A&#10;AADcAAAADwAAAGRycy9kb3ducmV2LnhtbERPzYrCMBC+C75DGMGbTVXoSjWKiAXd26oPMDRjWmwm&#10;pYla394Iwt7m4/ud1aa3jXhQ52vHCqZJCoK4dLpmo+ByLiYLED4ga2wck4IXedish4MV5to9+Y8e&#10;p2BEDGGfo4IqhDaX0pcVWfSJa4kjd3WdxRBhZ6Tu8BnDbSNnaZpJizXHhgpb2lVU3k53q2Au6+nx&#10;1/wczX3xyvA2L4r9tlBqPOq3SxCB+vAv/roPOs6fZfB5Jl4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sWYzvwAAANwAAAAPAAAAAAAAAAAAAAAAAJgCAABkcnMvZG93bnJl&#10;di54bWxQSwUGAAAAAAQABAD1AAAAhAMAAAAA&#10;" path="m38,l,,24,335,35,695r32,42l45,224,38,xe" fillcolor="#95abb9" stroked="f">
                  <v:path arrowok="t" o:connecttype="custom" o:connectlocs="38,472;0,472;24,807;35,1167;67,1209;45,696;38,472" o:connectangles="0,0,0,0,0,0,0"/>
                </v:shape>
                <v:shape id="Freeform 122" o:spid="_x0000_s1034" style="position:absolute;left:6575;top:1174;width:38;height:108;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b/MMA&#10;AADcAAAADwAAAGRycy9kb3ducmV2LnhtbERP22rCQBB9F/oPyxR8q5uqWEndhCIIoUWk8fI8zU6T&#10;0Oxs2F01/fuuUPBtDuc6q3wwnbiQ861lBc+TBARxZXXLtYLDfvO0BOEDssbOMin4JQ959jBaYart&#10;lT/pUoZaxBD2KSpoQuhTKX3VkEE/sT1x5L6tMxgidLXUDq8x3HRymiQLabDl2NBgT+uGqp/ybBTM&#10;5+fF7Djs3Hsii+Jre6Ld4YOUGj8Ob68gAg3hLv53FzrOn77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gb/MMAAADcAAAADwAAAAAAAAAAAAAAAACYAgAAZHJzL2Rv&#10;d25yZXYueG1sUEsFBgAAAAAEAAQA9QAAAIgDAAAAAA==&#10;" path="m,l7,104r31,4l32,43,,xe" fillcolor="#95abb9" stroked="f">
                  <v:path arrowok="t" o:connecttype="custom" o:connectlocs="0,1174;7,1278;38,1282;32,1217;0,1174" o:connectangles="0,0,0,0,0"/>
                </v:shape>
                <v:shape id="AutoShape 121" o:spid="_x0000_s1035" style="position:absolute;left:6415;top:995;width:90;height:286;visibility:visible;mso-wrap-style:square;v-text-anchor:top" coordsize="9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N4sYA&#10;AADcAAAADwAAAGRycy9kb3ducmV2LnhtbESPQUsDMRCF74L/IYzgzWZbUMratNhCQbAH24rgbdiM&#10;m9XNJN3E3fXfdw6F3mZ4b977ZrEafat66lIT2MB0UoAiroJtuDbwcdw+zEGljGyxDUwG/inBanl7&#10;s8DShoH31B9yrSSEU4kGXM6x1DpVjjymSYjEon2HzmOWtau17XCQcN/qWVE8aY8NS4PDSBtH1e/h&#10;zxvYDHEfftzX+2f/RqfjLurd41obc383vjyDyjTmq/ly/WoFfya08oxMo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N4sYAAADcAAAADwAAAAAAAAAAAAAAAACYAgAAZHJz&#10;L2Rvd25yZXYueG1sUEsFBgAAAAAEAAQA9QAAAIsDAAAAAA==&#10;" path="m50,285r-35,l17,286r31,l50,285xm,l1,113,13,261r-1,l12,271r-1,3l11,285r1,l64,285r3,l73,285,89,233,75,150,41,114,30,23,,xe" fillcolor="#95abb9" stroked="f">
                  <v:path arrowok="t" o:connecttype="custom" o:connectlocs="50,1280;15,1280;17,1281;48,1281;50,1280;0,995;1,1108;13,1256;12,1256;12,1266;11,1269;11,1280;12,1280;64,1280;67,1280;73,1280;89,1228;75,1145;41,1109;30,1018;0,995" o:connectangles="0,0,0,0,0,0,0,0,0,0,0,0,0,0,0,0,0,0,0,0,0"/>
                </v:shape>
                <v:shape id="Freeform 120" o:spid="_x0000_s1036" style="position:absolute;left:5827;top:1215;width:50;height:107;visibility:visible;mso-wrap-style:square;v-text-anchor:top" coordsize="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n0sQA&#10;AADcAAAADwAAAGRycy9kb3ducmV2LnhtbERPS2vCQBC+F/wPywi91Y0GRKMbKcGW1kPVtN6H7ORR&#10;s7Mhu9X477uFgrf5+J6z3gymFRfqXWNZwXQSgSAurG64UvD1+fK0AOE8ssbWMim4kYNNOnpYY6Lt&#10;lY90yX0lQgi7BBXU3neJlK6oyaCb2I44cKXtDfoA+0rqHq8h3LRyFkVzabDh0FBjR1lNxTn/MQri&#10;6fbju8my+LDfvZbx6d0ddt1Cqcfx8LwC4Wnwd/G/+02H+bMl/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J9LEAAAA3AAAAA8AAAAAAAAAAAAAAAAAmAIAAGRycy9k&#10;b3ducmV2LnhtbFBLBQYAAAAABAAEAPUAAACJAwAAAAA=&#10;" path="m40,l12,16r8,28l,63r3,44l49,97,40,xe" fillcolor="#95abb9" stroked="f">
                  <v:path arrowok="t" o:connecttype="custom" o:connectlocs="40,1215;12,1231;20,1259;0,1278;3,1322;49,1312;40,1215" o:connectangles="0,0,0,0,0,0,0"/>
                </v:shape>
                <v:shape id="Freeform 119" o:spid="_x0000_s1037" style="position:absolute;left:6210;top:991;width:58;height:290;visibility:visible;mso-wrap-style:square;v-text-anchor:top" coordsize="5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dBsUA&#10;AADcAAAADwAAAGRycy9kb3ducmV2LnhtbESPQW/CMAyF75P4D5GRdplGOiZNqCMg2ISGdqNw4Og1&#10;pqnWOF0T2vLv58Ok3Wy95/c+L9ejb1RPXawDG3iaZaCIy2BrrgycjrvHBaiYkC02gcnAjSKsV5O7&#10;JeY2DHygvkiVkhCOORpwKbW51rF05DHOQkss2iV0HpOsXaVth4OE+0bPs+xFe6xZGhy29Oao/C6u&#10;3sDPx4PuPy9DcX6fk2XP28NXdMbcT8fNK6hEY/o3/13vreA/C7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B0GxQAAANwAAAAPAAAAAAAAAAAAAAAAAJgCAABkcnMv&#10;ZG93bnJldi54bWxQSwUGAAAAAAQABAD1AAAAigMAAAAA&#10;" path="m32,l,20,17,289r40,l32,xe" fillcolor="#95abb9" stroked="f">
                  <v:path arrowok="t" o:connecttype="custom" o:connectlocs="32,991;0,1011;17,1280;57,1280;32,991" o:connectangles="0,0,0,0,0"/>
                </v:shape>
                <v:shape id="Freeform 118" o:spid="_x0000_s1038" style="position:absolute;left:6044;top:1053;width:51;height:237;visibility:visible;mso-wrap-style:square;v-text-anchor:top" coordsize="5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DAcUA&#10;AADcAAAADwAAAGRycy9kb3ducmV2LnhtbERPTWvCQBC9F/oflhG81U1alJK6BilpEcGDtijeptkx&#10;ic3OptlVo7/eFYTe5vE+Z5x2phZHal1lWUE8iEAQ51ZXXCj4/vp4egXhPLLG2jIpOJODdPL4MMZE&#10;2xMv6bjyhQgh7BJUUHrfJFK6vCSDbmAb4sDtbGvQB9gWUrd4CuGmls9RNJIGKw4NJTb0XlL+uzoY&#10;BZds/1lki6E8zP82s+yyXf/waK1Uv9dN30B46vy/+O6e6TD/JYbbM+EC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kMBxQAAANwAAAAPAAAAAAAAAAAAAAAAAJgCAABkcnMv&#10;ZG93bnJldi54bWxQSwUGAAAAAAQABAD1AAAAigMAAAAA&#10;" path="m35,l,5,11,236r40,-3l35,xe" fillcolor="#95abb9" stroked="f">
                  <v:path arrowok="t" o:connecttype="custom" o:connectlocs="35,1053;0,1058;11,1289;51,1286;35,1053" o:connectangles="0,0,0,0,0"/>
                </v:shape>
                <v:shape id="AutoShape 117" o:spid="_x0000_s1039" style="position:absolute;left:5769;top:1143;width:120;height:140;visibility:visible;mso-wrap-style:square;v-text-anchor:top" coordsize="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hXsEA&#10;AADcAAAADwAAAGRycy9kb3ducmV2LnhtbERP32vCMBB+H/g/hBN8m6nKhlSjqKAMCoNVEXw7mrMt&#10;NpeQRO3++2Uw2Nt9fD9vue5NJx7kQ2tZwWScgSCurG65VnA67l/nIEJE1thZJgXfFGC9GrwsMdf2&#10;yV/0KGMtUgiHHBU0MbpcylA1ZDCMrSNO3NV6gzFBX0vt8ZnCTSenWfYuDbacGhp0tGuoupV3o8D5&#10;N7ziJX7uT9mhsO5clLdtodRo2G8WICL18V/85/7Qaf5sC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IV7BAAAA3AAAAA8AAAAAAAAAAAAAAAAAmAIAAGRycy9kb3du&#10;cmV2LnhtbFBLBQYAAAAABAAEAPUAAACGAwAAAAA=&#10;" path="m48,l14,12,7,34,17,56,,83r16,20l15,133r34,6l77,122,75,87,97,70r19,l119,67,116,48,93,37,98,12,48,xm116,70r-19,l104,81,116,70xe" fillcolor="#f1cc99" stroked="f">
                  <v:path arrowok="t" o:connecttype="custom" o:connectlocs="48,1143;14,1155;7,1177;17,1199;0,1226;16,1246;15,1276;49,1282;77,1265;75,1230;97,1213;116,1213;119,1210;116,1191;93,1180;98,1155;48,1143;116,1213;97,1213;104,1224;116,1213" o:connectangles="0,0,0,0,0,0,0,0,0,0,0,0,0,0,0,0,0,0,0,0,0"/>
                </v:shape>
                <v:shape id="Freeform 116" o:spid="_x0000_s1040" style="position:absolute;left:6375;top:1108;width:134;height:147;visibility:visible;mso-wrap-style:square;v-text-anchor:top" coordsize="13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amMEA&#10;AADcAAAADwAAAGRycy9kb3ducmV2LnhtbERPzWoCMRC+F/oOYQq91WwVxW6NIqWKBxXUPsCwme4u&#10;bmbCJur69kYQvM3H9zuTWecadaY21MIGPnsZKOJCbM2lgb/D4mMMKkRki40wGbhSgNn09WWCuZUL&#10;7+i8j6VKIRxyNFDF6HOtQ1GRw9ATT5y4f2kdxgTbUtsWLyncNbqfZSPtsObUUKGnn4qK4/7kDOgv&#10;Ofj5WhYj2RZL3z/9DnlzNOb9rZt/g4rUxaf44V7ZNH8wgPsz6QI9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42pjBAAAA3AAAAA8AAAAAAAAAAAAAAAAAmAIAAGRycy9kb3du&#10;cmV2LnhtbFBLBQYAAAAABAAEAPUAAACGAwAAAAA=&#10;" path="m30,l15,19r8,21l,55,29,82,19,97r25,19l27,132r9,14l62,146r71,-31l121,52,88,2,30,xe" fillcolor="#f1cc99" stroked="f">
                  <v:path arrowok="t" o:connecttype="custom" o:connectlocs="30,1108;15,1127;23,1148;0,1163;29,1190;19,1205;44,1224;27,1240;36,1254;62,1254;133,1223;121,1160;88,1110;30,1108" o:connectangles="0,0,0,0,0,0,0,0,0,0,0,0,0,0"/>
                </v:shape>
                <v:shape id="AutoShape 115" o:spid="_x0000_s1041" style="position:absolute;left:5922;top:575;width:409;height:510;visibility:visible;mso-wrap-style:square;v-text-anchor:top" coordsize="40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O68EA&#10;AADcAAAADwAAAGRycy9kb3ducmV2LnhtbERPTWvCQBC9F/wPywjemk0bKZK6ShGEoCdtvE+zYxLN&#10;zqa7q8Z/7wqF3ubxPme+HEwnruR8a1nBW5KCIK6sbrlWUH6vX2cgfEDW2FkmBXfysFyMXuaYa3vj&#10;HV33oRYxhH2OCpoQ+lxKXzVk0Ce2J47c0TqDIUJXS+3wFsNNJ9/T9EMabDk2NNjTqqHqvL8YBebc&#10;lcWpWm8pdfdDZlab8PuDSk3Gw9cniEBD+Bf/uQsd52dT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iTuvBAAAA3AAAAA8AAAAAAAAAAAAAAAAAmAIAAGRycy9kb3du&#10;cmV2LnhtbFBLBQYAAAAABAAEAPUAAACGAwAAAAA=&#10;" path="m214,479r-59,l160,510r54,-31xm375,218r-301,l30,319,14,396r16,65l86,489r69,-10l214,479,408,368,390,355,372,221r3,-3xm108,l30,15,,45r18,86l14,245,74,218r301,l407,183r-5,-35l350,148,307,81,248,26,167,2,108,xm375,128r-25,20l402,148r-1,-7l375,128xe" fillcolor="#f1cc99" stroked="f">
                  <v:path arrowok="t" o:connecttype="custom" o:connectlocs="214,1054;155,1054;160,1085;214,1054;375,793;74,793;30,894;14,971;30,1036;86,1064;155,1054;214,1054;408,943;390,930;372,796;375,793;108,575;30,590;0,620;18,706;14,820;74,793;375,793;407,758;402,723;350,723;307,656;248,601;167,577;108,575;375,703;350,723;402,723;401,716;375,703" o:connectangles="0,0,0,0,0,0,0,0,0,0,0,0,0,0,0,0,0,0,0,0,0,0,0,0,0,0,0,0,0,0,0,0,0,0,0"/>
                </v:shape>
                <v:shape id="Freeform 114" o:spid="_x0000_s1042" style="position:absolute;left:6021;top:491;width:58;height:570;visibility:visible;mso-wrap-style:square;v-text-anchor:top" coordsize="5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ccEA&#10;AADcAAAADwAAAGRycy9kb3ducmV2LnhtbERPS2sCMRC+F/wPYYTeatZKpaxmRQuFnixqvY+b2Qdu&#10;JksyXdd/3xQKvc3H95z1ZnSdGijE1rOB+SwDRVx623Jt4Ov0/vQKKgqyxc4zGbhThE0xeVhjbv2N&#10;DzQcpVYphGOOBhqRPtc6lg05jDPfEyeu8sGhJBhqbQPeUrjr9HOWLbXDllNDgz29NVRej9/OwP4u&#10;/fmss/0QRO8WF/95Wh4qYx6n43YFSmiUf/Gf+8Om+YsX+H0mXa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gHHBAAAA3AAAAA8AAAAAAAAAAAAAAAAAmAIAAGRycy9kb3du&#10;cmV2LnhtbFBLBQYAAAAABAAEAPUAAACGAwAAAAA=&#10;" path="m,l14,194r,221l23,569r35,-6l48,432,37,185,39,1,,xe" fillcolor="#95abb9" stroked="f">
                  <v:path arrowok="t" o:connecttype="custom" o:connectlocs="0,491;14,685;14,906;23,1060;58,1054;48,923;37,676;39,492;0,491" o:connectangles="0,0,0,0,0,0,0,0,0"/>
                </v:shape>
                <v:shape id="Picture 113" o:spid="_x0000_s1043" type="#_x0000_t75" style="position:absolute;left:6372;top:1095;width:14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lwPEAAAA3AAAAA8AAABkcnMvZG93bnJldi54bWxET01rwkAQvRf6H5YpeKubthBqdBWptIh4&#10;0CiCtyE7JtHd2ZBdTfrvu0LB2zze50xmvTXiRq2vHSt4GyYgiAunay4V7Hffr58gfEDWaByTgl/y&#10;MJs+P00w067jLd3yUIoYwj5DBVUITSalLyqy6IeuIY7cybUWQ4RtKXWLXQy3Rr4nSSot1hwbKmzo&#10;q6Likl+tgpU5JPl6vdhs58fF6Cek5642Z6UGL/18DCJQHx7if/dSx/kfKdyfiRfI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TlwPEAAAA3AAAAA8AAAAAAAAAAAAAAAAA&#10;nwIAAGRycy9kb3ducmV2LnhtbFBLBQYAAAAABAAEAPcAAACQAwAAAAA=&#10;">
                  <v:imagedata r:id="rId118" o:title=""/>
                </v:shape>
                <v:shape id="Picture 112" o:spid="_x0000_s1044" type="#_x0000_t75" style="position:absolute;left:5641;top:454;width:991;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5mrCAAAA3AAAAA8AAABkcnMvZG93bnJldi54bWxET02LwjAQvQv+hzCCF1lTXdClGkVcFrws&#10;rroLHsdmbIvJpDSx1n9vFgRv83ifM1+21oiGal86VjAaJiCIM6dLzhX8Hr7ePkD4gKzROCYFd/Kw&#10;XHQ7c0y1u/GOmn3IRQxhn6KCIoQqldJnBVn0Q1cRR+7saoshwjqXusZbDLdGjpNkIi2WHBsKrGhd&#10;UHbZX62CP+bT/WhOZq0H2+8fzJrwOZVK9XvtagYiUBte4qd7o+P89yn8PxMv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DOZqwgAAANwAAAAPAAAAAAAAAAAAAAAAAJ8C&#10;AABkcnMvZG93bnJldi54bWxQSwUGAAAAAAQABAD3AAAAjgMAAAAA&#10;">
                  <v:imagedata r:id="rId119" o:title=""/>
                </v:shape>
                <v:shape id="Picture 111" o:spid="_x0000_s1045" type="#_x0000_t75" style="position:absolute;left:6369;top:1142;width:133;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DC6TEAAAA3AAAAA8AAABkcnMvZG93bnJldi54bWxEj0FrwkAQhe+F/odlCr0U3VRB2uhGilDr&#10;VRPa65Adk5jsbJpdNf33nYPg7Q3z5pv3VuvRdepCQ2g8G3idJqCIS28brgwU+efkDVSIyBY7z2Tg&#10;jwKss8eHFabWX3lPl0OslEA4pGigjrFPtQ5lTQ7D1PfEsjv6wWGUcai0HfAqcNfpWZIstMOG5UON&#10;PW1qKtvD2QnldxZ2L9/vuS3CCbfzr+Jn07XGPD+NH0tQkcZ4N9+ud1bizyWtlBEFO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DC6TEAAAA3AAAAA8AAAAAAAAAAAAAAAAA&#10;nwIAAGRycy9kb3ducmV2LnhtbFBLBQYAAAAABAAEAPcAAACQAwAAAAA=&#10;">
                  <v:imagedata r:id="rId120" o:title=""/>
                </v:shape>
                <v:shape id="Picture 110" o:spid="_x0000_s1046" type="#_x0000_t75" style="position:absolute;left:5763;top:1137;width:103;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kTAbCAAAA3AAAAA8AAABkcnMvZG93bnJldi54bWxET01rwkAQvRf6H5Yp9FY3rSJNdBNKsaDH&#10;xlTwNmQn2WB2NmRXjf/eLRR6m8f7nHUx2V5caPSdYwWvswQEce10x62Cav/18g7CB2SNvWNScCMP&#10;Rf74sMZMuyt/06UMrYgh7DNUYEIYMil9bciin7mBOHKNGy2GCMdW6hGvMdz28i1JltJix7HB4ECf&#10;hupTebYKmnQh08Ye0FbmuJs3P5tyeUuUen6aPlYgAk3hX/zn3uo4f57C7zPxApn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ZEwGwgAAANwAAAAPAAAAAAAAAAAAAAAAAJ8C&#10;AABkcnMvZG93bnJldi54bWxQSwUGAAAAAAQABAD3AAAAjgMAAAAA&#10;">
                  <v:imagedata r:id="rId121" o:title=""/>
                </v:shape>
                <v:shape id="Picture 109" o:spid="_x0000_s1047" type="#_x0000_t75" style="position:absolute;left:5632;top:465;width:989;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7BzAAAAA3AAAAA8AAABkcnMvZG93bnJldi54bWxET01rAjEQvQv+hzCCN80qIrI1SilYPNqt&#10;lB6HzZhdupksSaqrv75zEHqbeV/zZrsffKeuFFMb2MBiXoAiroNt2Rk4fx5mG1ApI1vsApOBOyXY&#10;78ajLZY23PiDrlV2SkI4lWigybkvtU51Qx7TPPTEwl1C9JhljU7biDcJ951eFsVae2xZLjTY01tD&#10;9U/16w08vur3e+y/3ak6X2jIzvPmuDRmOhleX0Blgf7FT/fRSv2V1JdnZAK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7sHMAAAADcAAAADwAAAAAAAAAAAAAAAACfAgAA&#10;ZHJzL2Rvd25yZXYueG1sUEsFBgAAAAAEAAQA9wAAAIwDAAAAAA==&#10;">
                  <v:imagedata r:id="rId122" o:title=""/>
                </v:shape>
                <w10:wrap type="topAndBottom" anchorx="page"/>
              </v:group>
            </w:pict>
          </mc:Fallback>
        </mc:AlternateContent>
      </w:r>
    </w:p>
    <w:p w:rsidR="008F05FA" w:rsidRDefault="008F05FA">
      <w:pPr>
        <w:pStyle w:val="BodyText"/>
        <w:spacing w:before="7"/>
        <w:ind w:left="0" w:firstLine="0"/>
        <w:rPr>
          <w:rFonts w:ascii="Calibri"/>
          <w:sz w:val="24"/>
        </w:rPr>
      </w:pPr>
    </w:p>
    <w:p w:rsidR="008F05FA" w:rsidRDefault="00B07AD6">
      <w:pPr>
        <w:pStyle w:val="ListParagraph"/>
        <w:numPr>
          <w:ilvl w:val="1"/>
          <w:numId w:val="17"/>
        </w:numPr>
        <w:tabs>
          <w:tab w:val="left" w:pos="552"/>
        </w:tabs>
        <w:spacing w:line="240" w:lineRule="auto"/>
        <w:rPr>
          <w:sz w:val="18"/>
        </w:rPr>
      </w:pPr>
      <w:r>
        <w:rPr>
          <w:sz w:val="18"/>
        </w:rPr>
        <w:t>gave holiday - allowed the children to go home from</w:t>
      </w:r>
      <w:r>
        <w:rPr>
          <w:spacing w:val="-27"/>
          <w:sz w:val="18"/>
        </w:rPr>
        <w:t xml:space="preserve"> </w:t>
      </w:r>
      <w:r>
        <w:rPr>
          <w:sz w:val="18"/>
        </w:rPr>
        <w:t>school</w:t>
      </w:r>
    </w:p>
    <w:p w:rsidR="008F05FA" w:rsidRDefault="00B07AD6">
      <w:pPr>
        <w:pStyle w:val="ListParagraph"/>
        <w:numPr>
          <w:ilvl w:val="1"/>
          <w:numId w:val="17"/>
        </w:numPr>
        <w:tabs>
          <w:tab w:val="left" w:pos="552"/>
        </w:tabs>
        <w:spacing w:before="2"/>
        <w:rPr>
          <w:sz w:val="18"/>
        </w:rPr>
      </w:pPr>
      <w:r>
        <w:rPr>
          <w:sz w:val="18"/>
        </w:rPr>
        <w:t>"branch" -</w:t>
      </w:r>
      <w:r>
        <w:rPr>
          <w:spacing w:val="-6"/>
          <w:sz w:val="18"/>
        </w:rPr>
        <w:t xml:space="preserve"> </w:t>
      </w:r>
      <w:r>
        <w:rPr>
          <w:sz w:val="18"/>
        </w:rPr>
        <w:t>stream</w:t>
      </w:r>
    </w:p>
    <w:p w:rsidR="008F05FA" w:rsidRDefault="00B07AD6">
      <w:pPr>
        <w:pStyle w:val="ListParagraph"/>
        <w:numPr>
          <w:ilvl w:val="1"/>
          <w:numId w:val="17"/>
        </w:numPr>
        <w:tabs>
          <w:tab w:val="left" w:pos="552"/>
        </w:tabs>
        <w:rPr>
          <w:sz w:val="18"/>
        </w:rPr>
      </w:pPr>
      <w:r>
        <w:rPr>
          <w:sz w:val="18"/>
        </w:rPr>
        <w:t>the drift of remark - general meaning of everyone's</w:t>
      </w:r>
      <w:r>
        <w:rPr>
          <w:spacing w:val="-27"/>
          <w:sz w:val="18"/>
        </w:rPr>
        <w:t xml:space="preserve"> </w:t>
      </w:r>
      <w:r>
        <w:rPr>
          <w:sz w:val="18"/>
        </w:rPr>
        <w:t>opinion</w:t>
      </w:r>
    </w:p>
    <w:p w:rsidR="008F05FA" w:rsidRDefault="00B07AD6">
      <w:pPr>
        <w:pStyle w:val="ListParagraph"/>
        <w:numPr>
          <w:ilvl w:val="1"/>
          <w:numId w:val="17"/>
        </w:numPr>
        <w:tabs>
          <w:tab w:val="left" w:pos="552"/>
        </w:tabs>
        <w:rPr>
          <w:sz w:val="18"/>
        </w:rPr>
      </w:pPr>
      <w:r>
        <w:rPr>
          <w:sz w:val="18"/>
        </w:rPr>
        <w:t>His hand - God's</w:t>
      </w:r>
      <w:r>
        <w:rPr>
          <w:spacing w:val="-9"/>
          <w:sz w:val="18"/>
        </w:rPr>
        <w:t xml:space="preserve"> </w:t>
      </w:r>
      <w:r>
        <w:rPr>
          <w:sz w:val="18"/>
        </w:rPr>
        <w:t>will</w:t>
      </w:r>
    </w:p>
    <w:p w:rsidR="008F05FA" w:rsidRDefault="00B07AD6">
      <w:pPr>
        <w:pStyle w:val="ListParagraph"/>
        <w:numPr>
          <w:ilvl w:val="1"/>
          <w:numId w:val="17"/>
        </w:numPr>
        <w:tabs>
          <w:tab w:val="left" w:pos="552"/>
        </w:tabs>
        <w:rPr>
          <w:sz w:val="18"/>
        </w:rPr>
      </w:pPr>
      <w:r>
        <w:rPr>
          <w:sz w:val="18"/>
        </w:rPr>
        <w:t>shook as with a palsy - uncontrollable shaking due to having a</w:t>
      </w:r>
      <w:r>
        <w:rPr>
          <w:spacing w:val="-27"/>
          <w:sz w:val="18"/>
        </w:rPr>
        <w:t xml:space="preserve"> </w:t>
      </w:r>
      <w:r>
        <w:rPr>
          <w:sz w:val="18"/>
        </w:rPr>
        <w:t>disease</w:t>
      </w:r>
    </w:p>
    <w:p w:rsidR="008F05FA" w:rsidRDefault="00B07AD6">
      <w:pPr>
        <w:pStyle w:val="ListParagraph"/>
        <w:numPr>
          <w:ilvl w:val="1"/>
          <w:numId w:val="17"/>
        </w:numPr>
        <w:tabs>
          <w:tab w:val="left" w:pos="552"/>
        </w:tabs>
        <w:rPr>
          <w:sz w:val="18"/>
        </w:rPr>
      </w:pPr>
      <w:r>
        <w:rPr>
          <w:sz w:val="18"/>
        </w:rPr>
        <w:t>God'</w:t>
      </w:r>
      <w:r>
        <w:rPr>
          <w:sz w:val="18"/>
        </w:rPr>
        <w:t>s lightnings - a thunderbolt of judgment from</w:t>
      </w:r>
      <w:r>
        <w:rPr>
          <w:spacing w:val="-25"/>
          <w:sz w:val="18"/>
        </w:rPr>
        <w:t xml:space="preserve"> </w:t>
      </w:r>
      <w:r>
        <w:rPr>
          <w:sz w:val="18"/>
        </w:rPr>
        <w:t>God</w:t>
      </w:r>
    </w:p>
    <w:p w:rsidR="008F05FA" w:rsidRDefault="00B07AD6">
      <w:pPr>
        <w:pStyle w:val="ListParagraph"/>
        <w:numPr>
          <w:ilvl w:val="1"/>
          <w:numId w:val="17"/>
        </w:numPr>
        <w:tabs>
          <w:tab w:val="left" w:pos="552"/>
        </w:tabs>
        <w:spacing w:before="2" w:line="240" w:lineRule="auto"/>
        <w:ind w:right="101"/>
        <w:rPr>
          <w:sz w:val="18"/>
        </w:rPr>
      </w:pPr>
      <w:r>
        <w:rPr>
          <w:sz w:val="18"/>
        </w:rPr>
        <w:t>sold</w:t>
      </w:r>
      <w:r>
        <w:rPr>
          <w:spacing w:val="-3"/>
          <w:sz w:val="18"/>
        </w:rPr>
        <w:t xml:space="preserve"> </w:t>
      </w:r>
      <w:r>
        <w:rPr>
          <w:sz w:val="18"/>
        </w:rPr>
        <w:t>himself</w:t>
      </w:r>
      <w:r>
        <w:rPr>
          <w:spacing w:val="-3"/>
          <w:sz w:val="18"/>
        </w:rPr>
        <w:t xml:space="preserve"> </w:t>
      </w:r>
      <w:r>
        <w:rPr>
          <w:sz w:val="18"/>
        </w:rPr>
        <w:t>to</w:t>
      </w:r>
      <w:r>
        <w:rPr>
          <w:spacing w:val="-3"/>
          <w:sz w:val="18"/>
        </w:rPr>
        <w:t xml:space="preserve"> </w:t>
      </w:r>
      <w:r>
        <w:rPr>
          <w:sz w:val="18"/>
        </w:rPr>
        <w:t>Satan</w:t>
      </w:r>
      <w:r>
        <w:rPr>
          <w:spacing w:val="-2"/>
          <w:sz w:val="18"/>
        </w:rPr>
        <w:t xml:space="preserve"> </w:t>
      </w:r>
      <w:r>
        <w:rPr>
          <w:sz w:val="18"/>
        </w:rPr>
        <w:t>-</w:t>
      </w:r>
      <w:r>
        <w:rPr>
          <w:spacing w:val="-3"/>
          <w:sz w:val="18"/>
        </w:rPr>
        <w:t xml:space="preserve"> </w:t>
      </w:r>
      <w:r>
        <w:rPr>
          <w:sz w:val="18"/>
        </w:rPr>
        <w:t>an</w:t>
      </w:r>
      <w:r>
        <w:rPr>
          <w:spacing w:val="-1"/>
          <w:sz w:val="18"/>
        </w:rPr>
        <w:t xml:space="preserve"> </w:t>
      </w:r>
      <w:r>
        <w:rPr>
          <w:sz w:val="18"/>
        </w:rPr>
        <w:t>expression</w:t>
      </w:r>
      <w:r>
        <w:rPr>
          <w:spacing w:val="-3"/>
          <w:sz w:val="18"/>
        </w:rPr>
        <w:t xml:space="preserve"> </w:t>
      </w:r>
      <w:r>
        <w:rPr>
          <w:sz w:val="18"/>
        </w:rPr>
        <w:t>meaning</w:t>
      </w:r>
      <w:r>
        <w:rPr>
          <w:spacing w:val="-3"/>
          <w:sz w:val="18"/>
        </w:rPr>
        <w:t xml:space="preserve"> </w:t>
      </w:r>
      <w:r>
        <w:rPr>
          <w:sz w:val="18"/>
        </w:rPr>
        <w:t>that</w:t>
      </w:r>
      <w:r>
        <w:rPr>
          <w:spacing w:val="-2"/>
          <w:sz w:val="18"/>
        </w:rPr>
        <w:t xml:space="preserve"> </w:t>
      </w:r>
      <w:r>
        <w:rPr>
          <w:sz w:val="18"/>
        </w:rPr>
        <w:t>the</w:t>
      </w:r>
      <w:r>
        <w:rPr>
          <w:spacing w:val="-3"/>
          <w:sz w:val="18"/>
        </w:rPr>
        <w:t xml:space="preserve"> </w:t>
      </w:r>
      <w:r>
        <w:rPr>
          <w:sz w:val="18"/>
        </w:rPr>
        <w:t>devil</w:t>
      </w:r>
      <w:r>
        <w:rPr>
          <w:spacing w:val="-2"/>
          <w:sz w:val="18"/>
        </w:rPr>
        <w:t xml:space="preserve"> </w:t>
      </w:r>
      <w:r>
        <w:rPr>
          <w:sz w:val="18"/>
        </w:rPr>
        <w:t>will</w:t>
      </w:r>
      <w:r>
        <w:rPr>
          <w:spacing w:val="-4"/>
          <w:sz w:val="18"/>
        </w:rPr>
        <w:t xml:space="preserve"> </w:t>
      </w:r>
      <w:r>
        <w:rPr>
          <w:sz w:val="18"/>
        </w:rPr>
        <w:t>protect</w:t>
      </w:r>
      <w:r>
        <w:rPr>
          <w:spacing w:val="-3"/>
          <w:sz w:val="18"/>
        </w:rPr>
        <w:t xml:space="preserve"> </w:t>
      </w:r>
      <w:r>
        <w:rPr>
          <w:sz w:val="18"/>
        </w:rPr>
        <w:t>those</w:t>
      </w:r>
      <w:r>
        <w:rPr>
          <w:spacing w:val="-1"/>
          <w:sz w:val="18"/>
        </w:rPr>
        <w:t xml:space="preserve"> </w:t>
      </w:r>
      <w:r>
        <w:rPr>
          <w:sz w:val="18"/>
        </w:rPr>
        <w:t>who</w:t>
      </w:r>
      <w:r>
        <w:rPr>
          <w:spacing w:val="-4"/>
          <w:sz w:val="18"/>
        </w:rPr>
        <w:t xml:space="preserve"> </w:t>
      </w:r>
      <w:r>
        <w:rPr>
          <w:sz w:val="18"/>
        </w:rPr>
        <w:t>commit</w:t>
      </w:r>
      <w:r>
        <w:rPr>
          <w:spacing w:val="4"/>
          <w:sz w:val="18"/>
        </w:rPr>
        <w:t xml:space="preserve"> </w:t>
      </w:r>
      <w:r>
        <w:rPr>
          <w:sz w:val="18"/>
        </w:rPr>
        <w:t>crimes,</w:t>
      </w:r>
      <w:r>
        <w:rPr>
          <w:spacing w:val="-3"/>
          <w:sz w:val="18"/>
        </w:rPr>
        <w:t xml:space="preserve"> </w:t>
      </w:r>
      <w:r>
        <w:rPr>
          <w:sz w:val="18"/>
        </w:rPr>
        <w:t>if</w:t>
      </w:r>
      <w:r>
        <w:rPr>
          <w:spacing w:val="-4"/>
          <w:sz w:val="18"/>
        </w:rPr>
        <w:t xml:space="preserve"> </w:t>
      </w:r>
      <w:r>
        <w:rPr>
          <w:sz w:val="18"/>
        </w:rPr>
        <w:t>they</w:t>
      </w:r>
      <w:r>
        <w:rPr>
          <w:spacing w:val="-2"/>
          <w:sz w:val="18"/>
        </w:rPr>
        <w:t xml:space="preserve"> </w:t>
      </w:r>
      <w:r>
        <w:rPr>
          <w:sz w:val="18"/>
        </w:rPr>
        <w:t>will</w:t>
      </w:r>
      <w:r>
        <w:rPr>
          <w:spacing w:val="-2"/>
          <w:sz w:val="18"/>
        </w:rPr>
        <w:t xml:space="preserve"> </w:t>
      </w:r>
      <w:r>
        <w:rPr>
          <w:sz w:val="18"/>
        </w:rPr>
        <w:t>sell their soul to him for all</w:t>
      </w:r>
      <w:r>
        <w:rPr>
          <w:spacing w:val="-19"/>
          <w:sz w:val="18"/>
        </w:rPr>
        <w:t xml:space="preserve"> </w:t>
      </w:r>
      <w:r>
        <w:rPr>
          <w:sz w:val="18"/>
        </w:rPr>
        <w:t>eternity</w:t>
      </w:r>
    </w:p>
    <w:p w:rsidR="008F05FA" w:rsidRDefault="00B07AD6">
      <w:pPr>
        <w:pStyle w:val="ListParagraph"/>
        <w:numPr>
          <w:ilvl w:val="1"/>
          <w:numId w:val="17"/>
        </w:numPr>
        <w:tabs>
          <w:tab w:val="left" w:pos="552"/>
        </w:tabs>
        <w:rPr>
          <w:sz w:val="18"/>
        </w:rPr>
      </w:pPr>
      <w:r>
        <w:rPr>
          <w:sz w:val="18"/>
        </w:rPr>
        <w:t>his dread master - Satan (the</w:t>
      </w:r>
      <w:r>
        <w:rPr>
          <w:spacing w:val="-16"/>
          <w:sz w:val="18"/>
        </w:rPr>
        <w:t xml:space="preserve"> </w:t>
      </w:r>
      <w:r>
        <w:rPr>
          <w:sz w:val="18"/>
        </w:rPr>
        <w:t>devil)</w:t>
      </w:r>
    </w:p>
    <w:p w:rsidR="008F05FA" w:rsidRDefault="00B07AD6">
      <w:pPr>
        <w:pStyle w:val="ListParagraph"/>
        <w:numPr>
          <w:ilvl w:val="1"/>
          <w:numId w:val="17"/>
        </w:numPr>
        <w:tabs>
          <w:tab w:val="left" w:pos="552"/>
        </w:tabs>
        <w:rPr>
          <w:sz w:val="18"/>
        </w:rPr>
      </w:pPr>
      <w:r>
        <w:rPr>
          <w:sz w:val="18"/>
        </w:rPr>
        <w:t>talk such stuff -</w:t>
      </w:r>
      <w:r>
        <w:rPr>
          <w:sz w:val="18"/>
        </w:rPr>
        <w:t xml:space="preserve"> say crazy</w:t>
      </w:r>
      <w:r>
        <w:rPr>
          <w:spacing w:val="-13"/>
          <w:sz w:val="18"/>
        </w:rPr>
        <w:t xml:space="preserve"> </w:t>
      </w:r>
      <w:r>
        <w:rPr>
          <w:sz w:val="18"/>
        </w:rPr>
        <w:t>things</w:t>
      </w:r>
    </w:p>
    <w:p w:rsidR="008F05FA" w:rsidRDefault="00B07AD6">
      <w:pPr>
        <w:pStyle w:val="ListParagraph"/>
        <w:numPr>
          <w:ilvl w:val="1"/>
          <w:numId w:val="17"/>
        </w:numPr>
        <w:tabs>
          <w:tab w:val="left" w:pos="552"/>
        </w:tabs>
        <w:rPr>
          <w:sz w:val="18"/>
        </w:rPr>
      </w:pPr>
      <w:r>
        <w:rPr>
          <w:sz w:val="18"/>
        </w:rPr>
        <w:t>went out of vogue - out of style, no longer</w:t>
      </w:r>
      <w:r>
        <w:rPr>
          <w:spacing w:val="-29"/>
          <w:sz w:val="18"/>
        </w:rPr>
        <w:t xml:space="preserve"> </w:t>
      </w:r>
      <w:r>
        <w:rPr>
          <w:sz w:val="18"/>
        </w:rPr>
        <w:t>popular</w:t>
      </w:r>
    </w:p>
    <w:p w:rsidR="008F05FA" w:rsidRDefault="00B07AD6">
      <w:pPr>
        <w:pStyle w:val="ListParagraph"/>
        <w:numPr>
          <w:ilvl w:val="1"/>
          <w:numId w:val="17"/>
        </w:numPr>
        <w:tabs>
          <w:tab w:val="left" w:pos="552"/>
        </w:tabs>
        <w:spacing w:before="2"/>
        <w:rPr>
          <w:sz w:val="18"/>
        </w:rPr>
      </w:pPr>
      <w:r>
        <w:rPr>
          <w:sz w:val="18"/>
        </w:rPr>
        <w:t>tar</w:t>
      </w:r>
      <w:r>
        <w:rPr>
          <w:spacing w:val="-2"/>
          <w:sz w:val="18"/>
        </w:rPr>
        <w:t xml:space="preserve"> </w:t>
      </w:r>
      <w:r>
        <w:rPr>
          <w:sz w:val="18"/>
        </w:rPr>
        <w:t>and</w:t>
      </w:r>
      <w:r>
        <w:rPr>
          <w:spacing w:val="-3"/>
          <w:sz w:val="18"/>
        </w:rPr>
        <w:t xml:space="preserve"> </w:t>
      </w:r>
      <w:r>
        <w:rPr>
          <w:sz w:val="18"/>
        </w:rPr>
        <w:t>feather</w:t>
      </w:r>
      <w:r>
        <w:rPr>
          <w:spacing w:val="-2"/>
          <w:sz w:val="18"/>
        </w:rPr>
        <w:t xml:space="preserve"> </w:t>
      </w:r>
      <w:r>
        <w:rPr>
          <w:sz w:val="18"/>
        </w:rPr>
        <w:t>-</w:t>
      </w:r>
      <w:r>
        <w:rPr>
          <w:spacing w:val="-2"/>
          <w:sz w:val="18"/>
        </w:rPr>
        <w:t xml:space="preserve"> </w:t>
      </w:r>
      <w:r>
        <w:rPr>
          <w:sz w:val="18"/>
        </w:rPr>
        <w:t>punishment</w:t>
      </w:r>
      <w:r>
        <w:rPr>
          <w:spacing w:val="-3"/>
          <w:sz w:val="18"/>
        </w:rPr>
        <w:t xml:space="preserve"> </w:t>
      </w:r>
      <w:r>
        <w:rPr>
          <w:sz w:val="18"/>
        </w:rPr>
        <w:t>to</w:t>
      </w:r>
      <w:r>
        <w:rPr>
          <w:spacing w:val="-4"/>
          <w:sz w:val="18"/>
        </w:rPr>
        <w:t xml:space="preserve"> </w:t>
      </w:r>
      <w:r>
        <w:rPr>
          <w:sz w:val="18"/>
        </w:rPr>
        <w:t>a</w:t>
      </w:r>
      <w:r>
        <w:rPr>
          <w:spacing w:val="-3"/>
          <w:sz w:val="18"/>
        </w:rPr>
        <w:t xml:space="preserve"> </w:t>
      </w:r>
      <w:r>
        <w:rPr>
          <w:sz w:val="18"/>
        </w:rPr>
        <w:t>person</w:t>
      </w:r>
      <w:r>
        <w:rPr>
          <w:spacing w:val="-1"/>
          <w:sz w:val="18"/>
        </w:rPr>
        <w:t xml:space="preserve"> </w:t>
      </w:r>
      <w:r>
        <w:rPr>
          <w:sz w:val="18"/>
        </w:rPr>
        <w:t>by</w:t>
      </w:r>
      <w:r>
        <w:rPr>
          <w:spacing w:val="-3"/>
          <w:sz w:val="18"/>
        </w:rPr>
        <w:t xml:space="preserve"> </w:t>
      </w:r>
      <w:r>
        <w:rPr>
          <w:sz w:val="18"/>
        </w:rPr>
        <w:t>covering</w:t>
      </w:r>
      <w:r>
        <w:rPr>
          <w:spacing w:val="-3"/>
          <w:sz w:val="18"/>
        </w:rPr>
        <w:t xml:space="preserve"> </w:t>
      </w:r>
      <w:r>
        <w:rPr>
          <w:sz w:val="18"/>
        </w:rPr>
        <w:t>with</w:t>
      </w:r>
      <w:r>
        <w:rPr>
          <w:spacing w:val="-1"/>
          <w:sz w:val="18"/>
        </w:rPr>
        <w:t xml:space="preserve"> </w:t>
      </w:r>
      <w:r>
        <w:rPr>
          <w:sz w:val="18"/>
        </w:rPr>
        <w:t>hot</w:t>
      </w:r>
      <w:r>
        <w:rPr>
          <w:spacing w:val="-3"/>
          <w:sz w:val="18"/>
        </w:rPr>
        <w:t xml:space="preserve"> </w:t>
      </w:r>
      <w:r>
        <w:rPr>
          <w:sz w:val="18"/>
        </w:rPr>
        <w:t>tar,</w:t>
      </w:r>
      <w:r>
        <w:rPr>
          <w:spacing w:val="-3"/>
          <w:sz w:val="18"/>
        </w:rPr>
        <w:t xml:space="preserve"> </w:t>
      </w:r>
      <w:r>
        <w:rPr>
          <w:sz w:val="18"/>
        </w:rPr>
        <w:t>then</w:t>
      </w:r>
      <w:r>
        <w:rPr>
          <w:spacing w:val="-3"/>
          <w:sz w:val="18"/>
        </w:rPr>
        <w:t xml:space="preserve"> </w:t>
      </w:r>
      <w:r>
        <w:rPr>
          <w:sz w:val="18"/>
        </w:rPr>
        <w:t>coating</w:t>
      </w:r>
      <w:r>
        <w:rPr>
          <w:spacing w:val="-3"/>
          <w:sz w:val="18"/>
        </w:rPr>
        <w:t xml:space="preserve"> </w:t>
      </w:r>
      <w:r>
        <w:rPr>
          <w:sz w:val="18"/>
        </w:rPr>
        <w:t>with</w:t>
      </w:r>
      <w:r>
        <w:rPr>
          <w:spacing w:val="-1"/>
          <w:sz w:val="18"/>
        </w:rPr>
        <w:t xml:space="preserve"> </w:t>
      </w:r>
      <w:r>
        <w:rPr>
          <w:sz w:val="18"/>
        </w:rPr>
        <w:t>feathers</w:t>
      </w:r>
    </w:p>
    <w:p w:rsidR="008F05FA" w:rsidRDefault="00B07AD6">
      <w:pPr>
        <w:pStyle w:val="ListParagraph"/>
        <w:numPr>
          <w:ilvl w:val="1"/>
          <w:numId w:val="17"/>
        </w:numPr>
        <w:tabs>
          <w:tab w:val="left" w:pos="552"/>
        </w:tabs>
        <w:rPr>
          <w:sz w:val="18"/>
        </w:rPr>
      </w:pPr>
      <w:r>
        <w:rPr>
          <w:sz w:val="18"/>
        </w:rPr>
        <w:t>ride</w:t>
      </w:r>
      <w:r>
        <w:rPr>
          <w:spacing w:val="-3"/>
          <w:sz w:val="18"/>
        </w:rPr>
        <w:t xml:space="preserve"> </w:t>
      </w:r>
      <w:r>
        <w:rPr>
          <w:sz w:val="18"/>
        </w:rPr>
        <w:t>him</w:t>
      </w:r>
      <w:r>
        <w:rPr>
          <w:spacing w:val="-2"/>
          <w:sz w:val="18"/>
        </w:rPr>
        <w:t xml:space="preserve"> </w:t>
      </w:r>
      <w:r>
        <w:rPr>
          <w:sz w:val="18"/>
        </w:rPr>
        <w:t>on</w:t>
      </w:r>
      <w:r>
        <w:rPr>
          <w:spacing w:val="-3"/>
          <w:sz w:val="18"/>
        </w:rPr>
        <w:t xml:space="preserve"> </w:t>
      </w:r>
      <w:r>
        <w:rPr>
          <w:sz w:val="18"/>
        </w:rPr>
        <w:t>a</w:t>
      </w:r>
      <w:r>
        <w:rPr>
          <w:spacing w:val="-3"/>
          <w:sz w:val="18"/>
        </w:rPr>
        <w:t xml:space="preserve"> </w:t>
      </w:r>
      <w:r>
        <w:rPr>
          <w:sz w:val="18"/>
        </w:rPr>
        <w:t>rail</w:t>
      </w:r>
      <w:r>
        <w:rPr>
          <w:spacing w:val="-2"/>
          <w:sz w:val="18"/>
        </w:rPr>
        <w:t xml:space="preserve"> </w:t>
      </w:r>
      <w:r>
        <w:rPr>
          <w:sz w:val="18"/>
        </w:rPr>
        <w:t>-</w:t>
      </w:r>
      <w:r>
        <w:rPr>
          <w:spacing w:val="-3"/>
          <w:sz w:val="18"/>
        </w:rPr>
        <w:t xml:space="preserve"> </w:t>
      </w:r>
      <w:r>
        <w:rPr>
          <w:sz w:val="18"/>
        </w:rPr>
        <w:t>a</w:t>
      </w:r>
      <w:r>
        <w:rPr>
          <w:spacing w:val="-3"/>
          <w:sz w:val="18"/>
        </w:rPr>
        <w:t xml:space="preserve"> </w:t>
      </w:r>
      <w:r>
        <w:rPr>
          <w:sz w:val="18"/>
        </w:rPr>
        <w:t>punishment</w:t>
      </w:r>
      <w:r>
        <w:rPr>
          <w:spacing w:val="-3"/>
          <w:sz w:val="18"/>
        </w:rPr>
        <w:t xml:space="preserve"> </w:t>
      </w:r>
      <w:r>
        <w:rPr>
          <w:sz w:val="18"/>
        </w:rPr>
        <w:t>where</w:t>
      </w:r>
      <w:r>
        <w:rPr>
          <w:spacing w:val="-2"/>
          <w:sz w:val="18"/>
        </w:rPr>
        <w:t xml:space="preserve"> </w:t>
      </w:r>
      <w:r>
        <w:rPr>
          <w:sz w:val="18"/>
        </w:rPr>
        <w:t>a</w:t>
      </w:r>
      <w:r>
        <w:rPr>
          <w:spacing w:val="-3"/>
          <w:sz w:val="18"/>
        </w:rPr>
        <w:t xml:space="preserve"> </w:t>
      </w:r>
      <w:r>
        <w:rPr>
          <w:sz w:val="18"/>
        </w:rPr>
        <w:t>person</w:t>
      </w:r>
      <w:r>
        <w:rPr>
          <w:spacing w:val="-1"/>
          <w:sz w:val="18"/>
        </w:rPr>
        <w:t xml:space="preserve"> </w:t>
      </w:r>
      <w:r>
        <w:rPr>
          <w:sz w:val="18"/>
        </w:rPr>
        <w:t>was</w:t>
      </w:r>
      <w:r>
        <w:rPr>
          <w:spacing w:val="-1"/>
          <w:sz w:val="18"/>
        </w:rPr>
        <w:t xml:space="preserve"> </w:t>
      </w:r>
      <w:r>
        <w:rPr>
          <w:sz w:val="18"/>
        </w:rPr>
        <w:t>forced</w:t>
      </w:r>
      <w:r>
        <w:rPr>
          <w:spacing w:val="-3"/>
          <w:sz w:val="18"/>
        </w:rPr>
        <w:t xml:space="preserve"> </w:t>
      </w:r>
      <w:r>
        <w:rPr>
          <w:sz w:val="18"/>
        </w:rPr>
        <w:t>to</w:t>
      </w:r>
      <w:r>
        <w:rPr>
          <w:spacing w:val="-4"/>
          <w:sz w:val="18"/>
        </w:rPr>
        <w:t xml:space="preserve"> </w:t>
      </w:r>
      <w:r>
        <w:rPr>
          <w:sz w:val="18"/>
        </w:rPr>
        <w:t>sit</w:t>
      </w:r>
      <w:r>
        <w:rPr>
          <w:spacing w:val="-3"/>
          <w:sz w:val="18"/>
        </w:rPr>
        <w:t xml:space="preserve"> </w:t>
      </w:r>
      <w:r>
        <w:rPr>
          <w:sz w:val="18"/>
        </w:rPr>
        <w:t>on</w:t>
      </w:r>
      <w:r>
        <w:rPr>
          <w:spacing w:val="-3"/>
          <w:sz w:val="18"/>
        </w:rPr>
        <w:t xml:space="preserve"> </w:t>
      </w:r>
      <w:r>
        <w:rPr>
          <w:sz w:val="18"/>
        </w:rPr>
        <w:t>a</w:t>
      </w:r>
      <w:r>
        <w:rPr>
          <w:spacing w:val="-3"/>
          <w:sz w:val="18"/>
        </w:rPr>
        <w:t xml:space="preserve"> </w:t>
      </w:r>
      <w:r>
        <w:rPr>
          <w:sz w:val="18"/>
        </w:rPr>
        <w:t>fence</w:t>
      </w:r>
      <w:r>
        <w:rPr>
          <w:spacing w:val="-3"/>
          <w:sz w:val="18"/>
        </w:rPr>
        <w:t xml:space="preserve"> </w:t>
      </w:r>
      <w:r>
        <w:rPr>
          <w:sz w:val="18"/>
        </w:rPr>
        <w:t>rail</w:t>
      </w:r>
      <w:r>
        <w:rPr>
          <w:spacing w:val="-4"/>
          <w:sz w:val="18"/>
        </w:rPr>
        <w:t xml:space="preserve"> </w:t>
      </w:r>
      <w:r>
        <w:rPr>
          <w:sz w:val="18"/>
        </w:rPr>
        <w:t>and</w:t>
      </w:r>
      <w:r>
        <w:rPr>
          <w:spacing w:val="2"/>
          <w:sz w:val="18"/>
        </w:rPr>
        <w:t xml:space="preserve"> </w:t>
      </w:r>
      <w:r>
        <w:rPr>
          <w:sz w:val="18"/>
        </w:rPr>
        <w:t>was</w:t>
      </w:r>
      <w:r>
        <w:rPr>
          <w:spacing w:val="-3"/>
          <w:sz w:val="18"/>
        </w:rPr>
        <w:t xml:space="preserve"> </w:t>
      </w:r>
      <w:r>
        <w:rPr>
          <w:sz w:val="18"/>
        </w:rPr>
        <w:t>paraded</w:t>
      </w:r>
      <w:r>
        <w:rPr>
          <w:spacing w:val="-3"/>
          <w:sz w:val="18"/>
        </w:rPr>
        <w:t xml:space="preserve"> </w:t>
      </w:r>
      <w:r>
        <w:rPr>
          <w:sz w:val="18"/>
        </w:rPr>
        <w:t>out</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town</w:t>
      </w:r>
    </w:p>
    <w:p w:rsidR="008F05FA" w:rsidRDefault="00B07AD6">
      <w:pPr>
        <w:pStyle w:val="ListParagraph"/>
        <w:numPr>
          <w:ilvl w:val="1"/>
          <w:numId w:val="17"/>
        </w:numPr>
        <w:tabs>
          <w:tab w:val="left" w:pos="552"/>
        </w:tabs>
        <w:rPr>
          <w:sz w:val="18"/>
        </w:rPr>
      </w:pPr>
      <w:r>
        <w:rPr>
          <w:sz w:val="18"/>
        </w:rPr>
        <w:t>body snatching - stealing a dead</w:t>
      </w:r>
      <w:r>
        <w:rPr>
          <w:spacing w:val="-17"/>
          <w:sz w:val="18"/>
        </w:rPr>
        <w:t xml:space="preserve"> </w:t>
      </w:r>
      <w:r>
        <w:rPr>
          <w:sz w:val="18"/>
        </w:rPr>
        <w:t>body</w:t>
      </w:r>
    </w:p>
    <w:p w:rsidR="008F05FA" w:rsidRDefault="008F05FA">
      <w:pPr>
        <w:pStyle w:val="BodyText"/>
        <w:ind w:left="0" w:firstLine="0"/>
      </w:pPr>
    </w:p>
    <w:p w:rsidR="008F05FA" w:rsidRDefault="008F05FA">
      <w:pPr>
        <w:pStyle w:val="BodyText"/>
        <w:spacing w:before="5"/>
        <w:ind w:left="0" w:firstLine="0"/>
      </w:pPr>
    </w:p>
    <w:p w:rsidR="008F05FA" w:rsidRDefault="00B07AD6">
      <w:pPr>
        <w:pStyle w:val="Heading2"/>
        <w:ind w:left="1205" w:right="2001"/>
      </w:pPr>
      <w:r>
        <w:t>Chapter 12</w:t>
      </w:r>
    </w:p>
    <w:p w:rsidR="008F05FA" w:rsidRDefault="008F05FA">
      <w:pPr>
        <w:pStyle w:val="BodyText"/>
        <w:spacing w:before="6"/>
        <w:ind w:left="0" w:firstLine="0"/>
        <w:rPr>
          <w:rFonts w:ascii="Vijaya"/>
          <w:i/>
          <w:sz w:val="31"/>
        </w:rPr>
      </w:pPr>
    </w:p>
    <w:p w:rsidR="008F05FA" w:rsidRDefault="00B07AD6">
      <w:pPr>
        <w:pStyle w:val="Heading3"/>
        <w:spacing w:after="12"/>
        <w:ind w:left="1205" w:right="2001"/>
      </w:pPr>
      <w:r>
        <w:t>Tom Shows His Generosity--Aunt Polly Weakens</w:t>
      </w:r>
    </w:p>
    <w:p w:rsidR="008F05FA" w:rsidRDefault="00B07AD6">
      <w:pPr>
        <w:pStyle w:val="BodyText"/>
        <w:ind w:left="3757" w:firstLine="0"/>
        <w:rPr>
          <w:rFonts w:ascii="Calibri"/>
          <w:sz w:val="20"/>
        </w:rPr>
      </w:pPr>
      <w:r>
        <w:rPr>
          <w:rFonts w:ascii="Calibri"/>
          <w:noProof/>
          <w:sz w:val="20"/>
        </w:rPr>
        <mc:AlternateContent>
          <mc:Choice Requires="wpg">
            <w:drawing>
              <wp:inline distT="0" distB="0" distL="0" distR="0">
                <wp:extent cx="844550" cy="749935"/>
                <wp:effectExtent l="7620" t="3810" r="0" b="0"/>
                <wp:docPr id="8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749935"/>
                          <a:chOff x="0" y="0"/>
                          <a:chExt cx="1330" cy="1181"/>
                        </a:xfrm>
                      </wpg:grpSpPr>
                      <pic:pic xmlns:pic="http://schemas.openxmlformats.org/drawingml/2006/picture">
                        <pic:nvPicPr>
                          <pic:cNvPr id="9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124" y="58"/>
                            <a:ext cx="19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1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75" y="15"/>
                            <a:ext cx="19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AutoShape 105"/>
                        <wps:cNvSpPr>
                          <a:spLocks/>
                        </wps:cNvSpPr>
                        <wps:spPr bwMode="auto">
                          <a:xfrm>
                            <a:off x="0" y="175"/>
                            <a:ext cx="1199" cy="880"/>
                          </a:xfrm>
                          <a:custGeom>
                            <a:avLst/>
                            <a:gdLst>
                              <a:gd name="T0" fmla="*/ 1099 w 1199"/>
                              <a:gd name="T1" fmla="+- 0 1034 175"/>
                              <a:gd name="T2" fmla="*/ 1034 h 880"/>
                              <a:gd name="T3" fmla="*/ 1104 w 1199"/>
                              <a:gd name="T4" fmla="+- 0 1027 175"/>
                              <a:gd name="T5" fmla="*/ 1027 h 880"/>
                              <a:gd name="T6" fmla="*/ 1110 w 1199"/>
                              <a:gd name="T7" fmla="+- 0 1020 175"/>
                              <a:gd name="T8" fmla="*/ 1020 h 880"/>
                              <a:gd name="T9" fmla="*/ 1113 w 1199"/>
                              <a:gd name="T10" fmla="+- 0 1000 175"/>
                              <a:gd name="T11" fmla="*/ 1000 h 880"/>
                              <a:gd name="T12" fmla="*/ 1113 w 1199"/>
                              <a:gd name="T13" fmla="+- 0 980 175"/>
                              <a:gd name="T14" fmla="*/ 980 h 880"/>
                              <a:gd name="T15" fmla="*/ 674 w 1199"/>
                              <a:gd name="T16" fmla="+- 0 987 175"/>
                              <a:gd name="T17" fmla="*/ 987 h 880"/>
                              <a:gd name="T18" fmla="*/ 956 w 1199"/>
                              <a:gd name="T19" fmla="+- 0 980 175"/>
                              <a:gd name="T20" fmla="*/ 980 h 880"/>
                              <a:gd name="T21" fmla="*/ 452 w 1199"/>
                              <a:gd name="T22" fmla="+- 0 974 175"/>
                              <a:gd name="T23" fmla="*/ 974 h 880"/>
                              <a:gd name="T24" fmla="*/ 946 w 1199"/>
                              <a:gd name="T25" fmla="+- 0 967 175"/>
                              <a:gd name="T26" fmla="*/ 967 h 880"/>
                              <a:gd name="T27" fmla="*/ 390 w 1199"/>
                              <a:gd name="T28" fmla="+- 0 954 175"/>
                              <a:gd name="T29" fmla="*/ 954 h 880"/>
                              <a:gd name="T30" fmla="*/ 1105 w 1199"/>
                              <a:gd name="T31" fmla="+- 0 947 175"/>
                              <a:gd name="T32" fmla="*/ 947 h 880"/>
                              <a:gd name="T33" fmla="*/ 360 w 1199"/>
                              <a:gd name="T34" fmla="+- 0 940 175"/>
                              <a:gd name="T35" fmla="*/ 940 h 880"/>
                              <a:gd name="T36" fmla="*/ 342 w 1199"/>
                              <a:gd name="T37" fmla="+- 0 927 175"/>
                              <a:gd name="T38" fmla="*/ 927 h 880"/>
                              <a:gd name="T39" fmla="*/ 1182 w 1199"/>
                              <a:gd name="T40" fmla="+- 0 894 175"/>
                              <a:gd name="T41" fmla="*/ 894 h 880"/>
                              <a:gd name="T42" fmla="*/ 1156 w 1199"/>
                              <a:gd name="T43" fmla="+- 0 920 175"/>
                              <a:gd name="T44" fmla="*/ 920 h 880"/>
                              <a:gd name="T45" fmla="*/ 330 w 1199"/>
                              <a:gd name="T46" fmla="+- 0 920 175"/>
                              <a:gd name="T47" fmla="*/ 920 h 880"/>
                              <a:gd name="T48" fmla="*/ 1096 w 1199"/>
                              <a:gd name="T49" fmla="+- 0 927 175"/>
                              <a:gd name="T50" fmla="*/ 927 h 880"/>
                              <a:gd name="T51" fmla="*/ 830 w 1199"/>
                              <a:gd name="T52" fmla="+- 0 920 175"/>
                              <a:gd name="T53" fmla="*/ 920 h 880"/>
                              <a:gd name="T54" fmla="*/ 296 w 1199"/>
                              <a:gd name="T55" fmla="+- 0 894 175"/>
                              <a:gd name="T56" fmla="*/ 894 h 880"/>
                              <a:gd name="T57" fmla="*/ 1190 w 1199"/>
                              <a:gd name="T58" fmla="+- 0 880 175"/>
                              <a:gd name="T59" fmla="*/ 880 h 880"/>
                              <a:gd name="T60" fmla="*/ 1198 w 1199"/>
                              <a:gd name="T61" fmla="+- 0 834 175"/>
                              <a:gd name="T62" fmla="*/ 834 h 880"/>
                              <a:gd name="T63" fmla="*/ 55 w 1199"/>
                              <a:gd name="T64" fmla="+- 0 827 175"/>
                              <a:gd name="T65" fmla="*/ 827 h 880"/>
                              <a:gd name="T66" fmla="*/ 83 w 1199"/>
                              <a:gd name="T67" fmla="+- 0 867 175"/>
                              <a:gd name="T68" fmla="*/ 867 h 880"/>
                              <a:gd name="T69" fmla="*/ 1190 w 1199"/>
                              <a:gd name="T70" fmla="+- 0 821 175"/>
                              <a:gd name="T71" fmla="*/ 821 h 880"/>
                              <a:gd name="T72" fmla="*/ 1177 w 1199"/>
                              <a:gd name="T73" fmla="+- 0 794 175"/>
                              <a:gd name="T74" fmla="*/ 794 h 880"/>
                              <a:gd name="T75" fmla="*/ 1168 w 1199"/>
                              <a:gd name="T76" fmla="+- 0 781 175"/>
                              <a:gd name="T77" fmla="*/ 781 h 880"/>
                              <a:gd name="T78" fmla="*/ 1155 w 1199"/>
                              <a:gd name="T79" fmla="+- 0 767 175"/>
                              <a:gd name="T80" fmla="*/ 767 h 880"/>
                              <a:gd name="T81" fmla="*/ 5 w 1199"/>
                              <a:gd name="T82" fmla="+- 0 761 175"/>
                              <a:gd name="T83" fmla="*/ 761 h 880"/>
                              <a:gd name="T84" fmla="*/ 1113 w 1199"/>
                              <a:gd name="T85" fmla="+- 0 727 175"/>
                              <a:gd name="T86" fmla="*/ 727 h 880"/>
                              <a:gd name="T87" fmla="*/ 5 w 1199"/>
                              <a:gd name="T88" fmla="+- 0 707 175"/>
                              <a:gd name="T89" fmla="*/ 707 h 880"/>
                              <a:gd name="T90" fmla="*/ 1071 w 1199"/>
                              <a:gd name="T91" fmla="+- 0 687 175"/>
                              <a:gd name="T92" fmla="*/ 687 h 880"/>
                              <a:gd name="T93" fmla="*/ 1051 w 1199"/>
                              <a:gd name="T94" fmla="+- 0 674 175"/>
                              <a:gd name="T95" fmla="*/ 674 h 880"/>
                              <a:gd name="T96" fmla="*/ 1023 w 1199"/>
                              <a:gd name="T97" fmla="+- 0 647 175"/>
                              <a:gd name="T98" fmla="*/ 647 h 880"/>
                              <a:gd name="T99" fmla="*/ 1043 w 1199"/>
                              <a:gd name="T100" fmla="+- 0 641 175"/>
                              <a:gd name="T101" fmla="*/ 641 h 880"/>
                              <a:gd name="T102" fmla="*/ 1063 w 1199"/>
                              <a:gd name="T103" fmla="+- 0 634 175"/>
                              <a:gd name="T104" fmla="*/ 634 h 880"/>
                              <a:gd name="T105" fmla="*/ 122 w 1199"/>
                              <a:gd name="T106" fmla="+- 0 621 175"/>
                              <a:gd name="T107" fmla="*/ 621 h 880"/>
                              <a:gd name="T108" fmla="*/ 1098 w 1199"/>
                              <a:gd name="T109" fmla="+- 0 601 175"/>
                              <a:gd name="T110" fmla="*/ 601 h 880"/>
                              <a:gd name="T111" fmla="*/ 123 w 1199"/>
                              <a:gd name="T112" fmla="+- 0 494 175"/>
                              <a:gd name="T113" fmla="*/ 494 h 880"/>
                              <a:gd name="T114" fmla="*/ 116 w 1199"/>
                              <a:gd name="T115" fmla="+- 0 534 175"/>
                              <a:gd name="T116" fmla="*/ 534 h 880"/>
                              <a:gd name="T117" fmla="*/ 123 w 1199"/>
                              <a:gd name="T118" fmla="+- 0 601 175"/>
                              <a:gd name="T119" fmla="*/ 601 h 880"/>
                              <a:gd name="T120" fmla="*/ 1135 w 1199"/>
                              <a:gd name="T121" fmla="+- 0 554 175"/>
                              <a:gd name="T122" fmla="*/ 554 h 880"/>
                              <a:gd name="T123" fmla="*/ 1164 w 1199"/>
                              <a:gd name="T124" fmla="+- 0 494 175"/>
                              <a:gd name="T125" fmla="*/ 494 h 880"/>
                              <a:gd name="T126" fmla="*/ 141 w 1199"/>
                              <a:gd name="T127" fmla="+- 0 374 175"/>
                              <a:gd name="T128" fmla="*/ 374 h 880"/>
                              <a:gd name="T129" fmla="*/ 123 w 1199"/>
                              <a:gd name="T130" fmla="+- 0 408 175"/>
                              <a:gd name="T131" fmla="*/ 408 h 880"/>
                              <a:gd name="T132" fmla="*/ 1172 w 1199"/>
                              <a:gd name="T133" fmla="+- 0 468 175"/>
                              <a:gd name="T134" fmla="*/ 468 h 880"/>
                              <a:gd name="T135" fmla="*/ 1154 w 1199"/>
                              <a:gd name="T136" fmla="+- 0 374 175"/>
                              <a:gd name="T137" fmla="*/ 374 h 880"/>
                              <a:gd name="T138" fmla="*/ 232 w 1199"/>
                              <a:gd name="T139" fmla="+- 0 354 175"/>
                              <a:gd name="T140" fmla="*/ 354 h 880"/>
                              <a:gd name="T141" fmla="*/ 183 w 1199"/>
                              <a:gd name="T142" fmla="+- 0 348 175"/>
                              <a:gd name="T143" fmla="*/ 348 h 880"/>
                              <a:gd name="T144" fmla="*/ 250 w 1199"/>
                              <a:gd name="T145" fmla="+- 0 328 175"/>
                              <a:gd name="T146" fmla="*/ 328 h 880"/>
                              <a:gd name="T147" fmla="*/ 1093 w 1199"/>
                              <a:gd name="T148" fmla="+- 0 314 175"/>
                              <a:gd name="T149" fmla="*/ 314 h 880"/>
                              <a:gd name="T150" fmla="*/ 1093 w 1199"/>
                              <a:gd name="T151" fmla="+- 0 314 175"/>
                              <a:gd name="T152" fmla="*/ 314 h 880"/>
                              <a:gd name="T153" fmla="*/ 924 w 1199"/>
                              <a:gd name="T154" fmla="+- 0 308 175"/>
                              <a:gd name="T155" fmla="*/ 308 h 880"/>
                              <a:gd name="T156" fmla="*/ 281 w 1199"/>
                              <a:gd name="T157" fmla="+- 0 301 175"/>
                              <a:gd name="T158" fmla="*/ 301 h 880"/>
                              <a:gd name="T159" fmla="*/ 1056 w 1199"/>
                              <a:gd name="T160" fmla="+- 0 301 175"/>
                              <a:gd name="T161" fmla="*/ 301 h 880"/>
                              <a:gd name="T162" fmla="*/ 307 w 1199"/>
                              <a:gd name="T163" fmla="+- 0 281 175"/>
                              <a:gd name="T164" fmla="*/ 281 h 880"/>
                              <a:gd name="T165" fmla="*/ 348 w 1199"/>
                              <a:gd name="T166" fmla="+- 0 254 175"/>
                              <a:gd name="T167" fmla="*/ 254 h 880"/>
                              <a:gd name="T168" fmla="*/ 801 w 1199"/>
                              <a:gd name="T169" fmla="+- 0 248 175"/>
                              <a:gd name="T170" fmla="*/ 248 h 880"/>
                              <a:gd name="T171" fmla="*/ 757 w 1199"/>
                              <a:gd name="T172" fmla="+- 0 215 175"/>
                              <a:gd name="T173" fmla="*/ 215 h 880"/>
                              <a:gd name="T174" fmla="*/ 429 w 1199"/>
                              <a:gd name="T175" fmla="+- 0 208 175"/>
                              <a:gd name="T176" fmla="*/ 208 h 880"/>
                              <a:gd name="T177" fmla="*/ 718 w 1199"/>
                              <a:gd name="T178" fmla="+- 0 195 175"/>
                              <a:gd name="T179" fmla="*/ 195 h 880"/>
                              <a:gd name="T180" fmla="*/ 703 w 1199"/>
                              <a:gd name="T181" fmla="+- 0 188 175"/>
                              <a:gd name="T182" fmla="*/ 188 h 880"/>
                              <a:gd name="T183" fmla="*/ 668 w 1199"/>
                              <a:gd name="T184" fmla="+- 0 181 175"/>
                              <a:gd name="T185" fmla="*/ 181 h 8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199" h="880">
                                <a:moveTo>
                                  <a:pt x="1088" y="865"/>
                                </a:moveTo>
                                <a:lnTo>
                                  <a:pt x="1007" y="865"/>
                                </a:lnTo>
                                <a:lnTo>
                                  <a:pt x="1009" y="872"/>
                                </a:lnTo>
                                <a:lnTo>
                                  <a:pt x="1013" y="879"/>
                                </a:lnTo>
                                <a:lnTo>
                                  <a:pt x="1073" y="879"/>
                                </a:lnTo>
                                <a:lnTo>
                                  <a:pt x="1077" y="872"/>
                                </a:lnTo>
                                <a:lnTo>
                                  <a:pt x="1085" y="872"/>
                                </a:lnTo>
                                <a:lnTo>
                                  <a:pt x="1088" y="865"/>
                                </a:lnTo>
                                <a:close/>
                                <a:moveTo>
                                  <a:pt x="1099" y="859"/>
                                </a:moveTo>
                                <a:lnTo>
                                  <a:pt x="1000" y="859"/>
                                </a:lnTo>
                                <a:lnTo>
                                  <a:pt x="1004" y="865"/>
                                </a:lnTo>
                                <a:lnTo>
                                  <a:pt x="1096" y="865"/>
                                </a:lnTo>
                                <a:lnTo>
                                  <a:pt x="1099" y="859"/>
                                </a:lnTo>
                                <a:close/>
                                <a:moveTo>
                                  <a:pt x="1104" y="852"/>
                                </a:moveTo>
                                <a:lnTo>
                                  <a:pt x="996" y="852"/>
                                </a:lnTo>
                                <a:lnTo>
                                  <a:pt x="998" y="859"/>
                                </a:lnTo>
                                <a:lnTo>
                                  <a:pt x="1103" y="859"/>
                                </a:lnTo>
                                <a:lnTo>
                                  <a:pt x="1104" y="852"/>
                                </a:lnTo>
                                <a:close/>
                                <a:moveTo>
                                  <a:pt x="1108" y="845"/>
                                </a:moveTo>
                                <a:lnTo>
                                  <a:pt x="991" y="845"/>
                                </a:lnTo>
                                <a:lnTo>
                                  <a:pt x="994" y="852"/>
                                </a:lnTo>
                                <a:lnTo>
                                  <a:pt x="1107" y="852"/>
                                </a:lnTo>
                                <a:lnTo>
                                  <a:pt x="1108" y="845"/>
                                </a:lnTo>
                                <a:close/>
                                <a:moveTo>
                                  <a:pt x="1111" y="839"/>
                                </a:moveTo>
                                <a:lnTo>
                                  <a:pt x="983" y="839"/>
                                </a:lnTo>
                                <a:lnTo>
                                  <a:pt x="988" y="845"/>
                                </a:lnTo>
                                <a:lnTo>
                                  <a:pt x="1110" y="845"/>
                                </a:lnTo>
                                <a:lnTo>
                                  <a:pt x="1111" y="839"/>
                                </a:lnTo>
                                <a:close/>
                                <a:moveTo>
                                  <a:pt x="1113" y="825"/>
                                </a:moveTo>
                                <a:lnTo>
                                  <a:pt x="973" y="825"/>
                                </a:lnTo>
                                <a:lnTo>
                                  <a:pt x="976" y="832"/>
                                </a:lnTo>
                                <a:lnTo>
                                  <a:pt x="981" y="839"/>
                                </a:lnTo>
                                <a:lnTo>
                                  <a:pt x="1112" y="839"/>
                                </a:lnTo>
                                <a:lnTo>
                                  <a:pt x="1112" y="832"/>
                                </a:lnTo>
                                <a:lnTo>
                                  <a:pt x="1113" y="832"/>
                                </a:lnTo>
                                <a:lnTo>
                                  <a:pt x="1113" y="825"/>
                                </a:lnTo>
                                <a:close/>
                                <a:moveTo>
                                  <a:pt x="1113" y="805"/>
                                </a:moveTo>
                                <a:lnTo>
                                  <a:pt x="959" y="805"/>
                                </a:lnTo>
                                <a:lnTo>
                                  <a:pt x="962" y="812"/>
                                </a:lnTo>
                                <a:lnTo>
                                  <a:pt x="964" y="812"/>
                                </a:lnTo>
                                <a:lnTo>
                                  <a:pt x="967" y="819"/>
                                </a:lnTo>
                                <a:lnTo>
                                  <a:pt x="971" y="825"/>
                                </a:lnTo>
                                <a:lnTo>
                                  <a:pt x="1114" y="825"/>
                                </a:lnTo>
                                <a:lnTo>
                                  <a:pt x="1113" y="819"/>
                                </a:lnTo>
                                <a:lnTo>
                                  <a:pt x="1113" y="805"/>
                                </a:lnTo>
                                <a:close/>
                                <a:moveTo>
                                  <a:pt x="626" y="812"/>
                                </a:moveTo>
                                <a:lnTo>
                                  <a:pt x="575" y="812"/>
                                </a:lnTo>
                                <a:lnTo>
                                  <a:pt x="583" y="819"/>
                                </a:lnTo>
                                <a:lnTo>
                                  <a:pt x="617" y="819"/>
                                </a:lnTo>
                                <a:lnTo>
                                  <a:pt x="626" y="812"/>
                                </a:lnTo>
                                <a:close/>
                                <a:moveTo>
                                  <a:pt x="681" y="805"/>
                                </a:moveTo>
                                <a:lnTo>
                                  <a:pt x="515" y="805"/>
                                </a:lnTo>
                                <a:lnTo>
                                  <a:pt x="520" y="812"/>
                                </a:lnTo>
                                <a:lnTo>
                                  <a:pt x="674" y="812"/>
                                </a:lnTo>
                                <a:lnTo>
                                  <a:pt x="681" y="805"/>
                                </a:lnTo>
                                <a:close/>
                                <a:moveTo>
                                  <a:pt x="703" y="799"/>
                                </a:moveTo>
                                <a:lnTo>
                                  <a:pt x="471" y="799"/>
                                </a:lnTo>
                                <a:lnTo>
                                  <a:pt x="481" y="805"/>
                                </a:lnTo>
                                <a:lnTo>
                                  <a:pt x="696" y="805"/>
                                </a:lnTo>
                                <a:lnTo>
                                  <a:pt x="703" y="799"/>
                                </a:lnTo>
                                <a:close/>
                                <a:moveTo>
                                  <a:pt x="1112" y="799"/>
                                </a:moveTo>
                                <a:lnTo>
                                  <a:pt x="952" y="799"/>
                                </a:lnTo>
                                <a:lnTo>
                                  <a:pt x="956" y="805"/>
                                </a:lnTo>
                                <a:lnTo>
                                  <a:pt x="1112" y="805"/>
                                </a:lnTo>
                                <a:lnTo>
                                  <a:pt x="1112" y="799"/>
                                </a:lnTo>
                                <a:close/>
                                <a:moveTo>
                                  <a:pt x="763" y="779"/>
                                </a:moveTo>
                                <a:lnTo>
                                  <a:pt x="402" y="779"/>
                                </a:lnTo>
                                <a:lnTo>
                                  <a:pt x="408" y="785"/>
                                </a:lnTo>
                                <a:lnTo>
                                  <a:pt x="424" y="785"/>
                                </a:lnTo>
                                <a:lnTo>
                                  <a:pt x="430" y="792"/>
                                </a:lnTo>
                                <a:lnTo>
                                  <a:pt x="447" y="792"/>
                                </a:lnTo>
                                <a:lnTo>
                                  <a:pt x="452" y="799"/>
                                </a:lnTo>
                                <a:lnTo>
                                  <a:pt x="725" y="799"/>
                                </a:lnTo>
                                <a:lnTo>
                                  <a:pt x="744" y="792"/>
                                </a:lnTo>
                                <a:lnTo>
                                  <a:pt x="750" y="785"/>
                                </a:lnTo>
                                <a:lnTo>
                                  <a:pt x="763" y="779"/>
                                </a:lnTo>
                                <a:close/>
                                <a:moveTo>
                                  <a:pt x="1107" y="779"/>
                                </a:moveTo>
                                <a:lnTo>
                                  <a:pt x="937" y="779"/>
                                </a:lnTo>
                                <a:lnTo>
                                  <a:pt x="940" y="785"/>
                                </a:lnTo>
                                <a:lnTo>
                                  <a:pt x="943" y="792"/>
                                </a:lnTo>
                                <a:lnTo>
                                  <a:pt x="946" y="792"/>
                                </a:lnTo>
                                <a:lnTo>
                                  <a:pt x="949" y="799"/>
                                </a:lnTo>
                                <a:lnTo>
                                  <a:pt x="1111" y="799"/>
                                </a:lnTo>
                                <a:lnTo>
                                  <a:pt x="1111" y="792"/>
                                </a:lnTo>
                                <a:lnTo>
                                  <a:pt x="1109" y="785"/>
                                </a:lnTo>
                                <a:lnTo>
                                  <a:pt x="1108" y="785"/>
                                </a:lnTo>
                                <a:lnTo>
                                  <a:pt x="1107" y="779"/>
                                </a:lnTo>
                                <a:close/>
                                <a:moveTo>
                                  <a:pt x="779" y="772"/>
                                </a:moveTo>
                                <a:lnTo>
                                  <a:pt x="384" y="772"/>
                                </a:lnTo>
                                <a:lnTo>
                                  <a:pt x="390" y="779"/>
                                </a:lnTo>
                                <a:lnTo>
                                  <a:pt x="775" y="779"/>
                                </a:lnTo>
                                <a:lnTo>
                                  <a:pt x="779" y="772"/>
                                </a:lnTo>
                                <a:close/>
                                <a:moveTo>
                                  <a:pt x="1102" y="765"/>
                                </a:moveTo>
                                <a:lnTo>
                                  <a:pt x="924" y="765"/>
                                </a:lnTo>
                                <a:lnTo>
                                  <a:pt x="927" y="772"/>
                                </a:lnTo>
                                <a:lnTo>
                                  <a:pt x="931" y="772"/>
                                </a:lnTo>
                                <a:lnTo>
                                  <a:pt x="934" y="779"/>
                                </a:lnTo>
                                <a:lnTo>
                                  <a:pt x="1107" y="779"/>
                                </a:lnTo>
                                <a:lnTo>
                                  <a:pt x="1105" y="772"/>
                                </a:lnTo>
                                <a:lnTo>
                                  <a:pt x="1102" y="765"/>
                                </a:lnTo>
                                <a:close/>
                                <a:moveTo>
                                  <a:pt x="790" y="765"/>
                                </a:moveTo>
                                <a:lnTo>
                                  <a:pt x="372" y="765"/>
                                </a:lnTo>
                                <a:lnTo>
                                  <a:pt x="378" y="772"/>
                                </a:lnTo>
                                <a:lnTo>
                                  <a:pt x="785" y="772"/>
                                </a:lnTo>
                                <a:lnTo>
                                  <a:pt x="790" y="765"/>
                                </a:lnTo>
                                <a:close/>
                                <a:moveTo>
                                  <a:pt x="805" y="759"/>
                                </a:moveTo>
                                <a:lnTo>
                                  <a:pt x="354" y="759"/>
                                </a:lnTo>
                                <a:lnTo>
                                  <a:pt x="360" y="765"/>
                                </a:lnTo>
                                <a:lnTo>
                                  <a:pt x="800" y="765"/>
                                </a:lnTo>
                                <a:lnTo>
                                  <a:pt x="805" y="759"/>
                                </a:lnTo>
                                <a:close/>
                                <a:moveTo>
                                  <a:pt x="1099" y="759"/>
                                </a:moveTo>
                                <a:lnTo>
                                  <a:pt x="918" y="759"/>
                                </a:lnTo>
                                <a:lnTo>
                                  <a:pt x="922" y="765"/>
                                </a:lnTo>
                                <a:lnTo>
                                  <a:pt x="1101" y="765"/>
                                </a:lnTo>
                                <a:lnTo>
                                  <a:pt x="1099" y="759"/>
                                </a:lnTo>
                                <a:close/>
                                <a:moveTo>
                                  <a:pt x="814" y="752"/>
                                </a:moveTo>
                                <a:lnTo>
                                  <a:pt x="342" y="752"/>
                                </a:lnTo>
                                <a:lnTo>
                                  <a:pt x="349" y="759"/>
                                </a:lnTo>
                                <a:lnTo>
                                  <a:pt x="809" y="759"/>
                                </a:lnTo>
                                <a:lnTo>
                                  <a:pt x="814" y="752"/>
                                </a:lnTo>
                                <a:close/>
                                <a:moveTo>
                                  <a:pt x="1098" y="752"/>
                                </a:moveTo>
                                <a:lnTo>
                                  <a:pt x="912" y="752"/>
                                </a:lnTo>
                                <a:lnTo>
                                  <a:pt x="915" y="759"/>
                                </a:lnTo>
                                <a:lnTo>
                                  <a:pt x="1099" y="759"/>
                                </a:lnTo>
                                <a:lnTo>
                                  <a:pt x="1098" y="752"/>
                                </a:lnTo>
                                <a:close/>
                                <a:moveTo>
                                  <a:pt x="1182" y="719"/>
                                </a:moveTo>
                                <a:lnTo>
                                  <a:pt x="877" y="719"/>
                                </a:lnTo>
                                <a:lnTo>
                                  <a:pt x="880" y="725"/>
                                </a:lnTo>
                                <a:lnTo>
                                  <a:pt x="1084" y="725"/>
                                </a:lnTo>
                                <a:lnTo>
                                  <a:pt x="1085" y="726"/>
                                </a:lnTo>
                                <a:lnTo>
                                  <a:pt x="1139" y="759"/>
                                </a:lnTo>
                                <a:lnTo>
                                  <a:pt x="1142" y="759"/>
                                </a:lnTo>
                                <a:lnTo>
                                  <a:pt x="1145" y="752"/>
                                </a:lnTo>
                                <a:lnTo>
                                  <a:pt x="1152" y="752"/>
                                </a:lnTo>
                                <a:lnTo>
                                  <a:pt x="1156" y="745"/>
                                </a:lnTo>
                                <a:lnTo>
                                  <a:pt x="1160" y="745"/>
                                </a:lnTo>
                                <a:lnTo>
                                  <a:pt x="1164" y="739"/>
                                </a:lnTo>
                                <a:lnTo>
                                  <a:pt x="1169" y="739"/>
                                </a:lnTo>
                                <a:lnTo>
                                  <a:pt x="1172" y="732"/>
                                </a:lnTo>
                                <a:lnTo>
                                  <a:pt x="1176" y="732"/>
                                </a:lnTo>
                                <a:lnTo>
                                  <a:pt x="1179" y="725"/>
                                </a:lnTo>
                                <a:lnTo>
                                  <a:pt x="1182" y="719"/>
                                </a:lnTo>
                                <a:close/>
                                <a:moveTo>
                                  <a:pt x="826" y="745"/>
                                </a:moveTo>
                                <a:lnTo>
                                  <a:pt x="330" y="745"/>
                                </a:lnTo>
                                <a:lnTo>
                                  <a:pt x="337" y="752"/>
                                </a:lnTo>
                                <a:lnTo>
                                  <a:pt x="822" y="752"/>
                                </a:lnTo>
                                <a:lnTo>
                                  <a:pt x="826" y="745"/>
                                </a:lnTo>
                                <a:close/>
                                <a:moveTo>
                                  <a:pt x="1088" y="732"/>
                                </a:moveTo>
                                <a:lnTo>
                                  <a:pt x="892" y="732"/>
                                </a:lnTo>
                                <a:lnTo>
                                  <a:pt x="898" y="739"/>
                                </a:lnTo>
                                <a:lnTo>
                                  <a:pt x="900" y="745"/>
                                </a:lnTo>
                                <a:lnTo>
                                  <a:pt x="907" y="752"/>
                                </a:lnTo>
                                <a:lnTo>
                                  <a:pt x="1096" y="752"/>
                                </a:lnTo>
                                <a:lnTo>
                                  <a:pt x="1094" y="745"/>
                                </a:lnTo>
                                <a:lnTo>
                                  <a:pt x="1092" y="745"/>
                                </a:lnTo>
                                <a:lnTo>
                                  <a:pt x="1091" y="739"/>
                                </a:lnTo>
                                <a:lnTo>
                                  <a:pt x="1088" y="739"/>
                                </a:lnTo>
                                <a:lnTo>
                                  <a:pt x="1088" y="732"/>
                                </a:lnTo>
                                <a:close/>
                                <a:moveTo>
                                  <a:pt x="844" y="732"/>
                                </a:moveTo>
                                <a:lnTo>
                                  <a:pt x="312" y="732"/>
                                </a:lnTo>
                                <a:lnTo>
                                  <a:pt x="325" y="745"/>
                                </a:lnTo>
                                <a:lnTo>
                                  <a:pt x="830" y="745"/>
                                </a:lnTo>
                                <a:lnTo>
                                  <a:pt x="833" y="739"/>
                                </a:lnTo>
                                <a:lnTo>
                                  <a:pt x="840" y="739"/>
                                </a:lnTo>
                                <a:lnTo>
                                  <a:pt x="844" y="732"/>
                                </a:lnTo>
                                <a:close/>
                                <a:moveTo>
                                  <a:pt x="1198" y="659"/>
                                </a:moveTo>
                                <a:lnTo>
                                  <a:pt x="240" y="659"/>
                                </a:lnTo>
                                <a:lnTo>
                                  <a:pt x="244" y="666"/>
                                </a:lnTo>
                                <a:lnTo>
                                  <a:pt x="263" y="692"/>
                                </a:lnTo>
                                <a:lnTo>
                                  <a:pt x="285" y="712"/>
                                </a:lnTo>
                                <a:lnTo>
                                  <a:pt x="296" y="719"/>
                                </a:lnTo>
                                <a:lnTo>
                                  <a:pt x="302" y="725"/>
                                </a:lnTo>
                                <a:lnTo>
                                  <a:pt x="307" y="732"/>
                                </a:lnTo>
                                <a:lnTo>
                                  <a:pt x="852" y="732"/>
                                </a:lnTo>
                                <a:lnTo>
                                  <a:pt x="854" y="725"/>
                                </a:lnTo>
                                <a:lnTo>
                                  <a:pt x="858" y="725"/>
                                </a:lnTo>
                                <a:lnTo>
                                  <a:pt x="863" y="719"/>
                                </a:lnTo>
                                <a:lnTo>
                                  <a:pt x="1184" y="719"/>
                                </a:lnTo>
                                <a:lnTo>
                                  <a:pt x="1189" y="705"/>
                                </a:lnTo>
                                <a:lnTo>
                                  <a:pt x="1190" y="705"/>
                                </a:lnTo>
                                <a:lnTo>
                                  <a:pt x="1192" y="699"/>
                                </a:lnTo>
                                <a:lnTo>
                                  <a:pt x="1194" y="699"/>
                                </a:lnTo>
                                <a:lnTo>
                                  <a:pt x="1194" y="692"/>
                                </a:lnTo>
                                <a:lnTo>
                                  <a:pt x="1195" y="692"/>
                                </a:lnTo>
                                <a:lnTo>
                                  <a:pt x="1196" y="686"/>
                                </a:lnTo>
                                <a:lnTo>
                                  <a:pt x="1198" y="686"/>
                                </a:lnTo>
                                <a:lnTo>
                                  <a:pt x="1198" y="679"/>
                                </a:lnTo>
                                <a:lnTo>
                                  <a:pt x="1198" y="672"/>
                                </a:lnTo>
                                <a:lnTo>
                                  <a:pt x="1198" y="659"/>
                                </a:lnTo>
                                <a:close/>
                                <a:moveTo>
                                  <a:pt x="1084" y="725"/>
                                </a:moveTo>
                                <a:lnTo>
                                  <a:pt x="884" y="725"/>
                                </a:lnTo>
                                <a:lnTo>
                                  <a:pt x="887" y="732"/>
                                </a:lnTo>
                                <a:lnTo>
                                  <a:pt x="1085" y="732"/>
                                </a:lnTo>
                                <a:lnTo>
                                  <a:pt x="1085" y="726"/>
                                </a:lnTo>
                                <a:lnTo>
                                  <a:pt x="1084" y="725"/>
                                </a:lnTo>
                                <a:close/>
                                <a:moveTo>
                                  <a:pt x="1186" y="632"/>
                                </a:moveTo>
                                <a:lnTo>
                                  <a:pt x="55" y="632"/>
                                </a:lnTo>
                                <a:lnTo>
                                  <a:pt x="55" y="652"/>
                                </a:lnTo>
                                <a:lnTo>
                                  <a:pt x="56" y="666"/>
                                </a:lnTo>
                                <a:lnTo>
                                  <a:pt x="58" y="666"/>
                                </a:lnTo>
                                <a:lnTo>
                                  <a:pt x="60" y="672"/>
                                </a:lnTo>
                                <a:lnTo>
                                  <a:pt x="62" y="679"/>
                                </a:lnTo>
                                <a:lnTo>
                                  <a:pt x="66" y="679"/>
                                </a:lnTo>
                                <a:lnTo>
                                  <a:pt x="69" y="686"/>
                                </a:lnTo>
                                <a:lnTo>
                                  <a:pt x="71" y="686"/>
                                </a:lnTo>
                                <a:lnTo>
                                  <a:pt x="75" y="692"/>
                                </a:lnTo>
                                <a:lnTo>
                                  <a:pt x="83" y="692"/>
                                </a:lnTo>
                                <a:lnTo>
                                  <a:pt x="86" y="699"/>
                                </a:lnTo>
                                <a:lnTo>
                                  <a:pt x="119" y="699"/>
                                </a:lnTo>
                                <a:lnTo>
                                  <a:pt x="123" y="705"/>
                                </a:lnTo>
                                <a:lnTo>
                                  <a:pt x="126" y="705"/>
                                </a:lnTo>
                                <a:lnTo>
                                  <a:pt x="240" y="659"/>
                                </a:lnTo>
                                <a:lnTo>
                                  <a:pt x="1198" y="659"/>
                                </a:lnTo>
                                <a:lnTo>
                                  <a:pt x="1196" y="652"/>
                                </a:lnTo>
                                <a:lnTo>
                                  <a:pt x="1193" y="646"/>
                                </a:lnTo>
                                <a:lnTo>
                                  <a:pt x="1190" y="646"/>
                                </a:lnTo>
                                <a:lnTo>
                                  <a:pt x="1189" y="639"/>
                                </a:lnTo>
                                <a:lnTo>
                                  <a:pt x="1186" y="632"/>
                                </a:lnTo>
                                <a:close/>
                                <a:moveTo>
                                  <a:pt x="1177" y="619"/>
                                </a:moveTo>
                                <a:lnTo>
                                  <a:pt x="58" y="619"/>
                                </a:lnTo>
                                <a:lnTo>
                                  <a:pt x="56" y="632"/>
                                </a:lnTo>
                                <a:lnTo>
                                  <a:pt x="1185" y="632"/>
                                </a:lnTo>
                                <a:lnTo>
                                  <a:pt x="1182" y="626"/>
                                </a:lnTo>
                                <a:lnTo>
                                  <a:pt x="1180" y="626"/>
                                </a:lnTo>
                                <a:lnTo>
                                  <a:pt x="1177" y="619"/>
                                </a:lnTo>
                                <a:close/>
                                <a:moveTo>
                                  <a:pt x="1162" y="599"/>
                                </a:moveTo>
                                <a:lnTo>
                                  <a:pt x="23" y="599"/>
                                </a:lnTo>
                                <a:lnTo>
                                  <a:pt x="37" y="606"/>
                                </a:lnTo>
                                <a:lnTo>
                                  <a:pt x="45" y="612"/>
                                </a:lnTo>
                                <a:lnTo>
                                  <a:pt x="60" y="612"/>
                                </a:lnTo>
                                <a:lnTo>
                                  <a:pt x="59" y="619"/>
                                </a:lnTo>
                                <a:lnTo>
                                  <a:pt x="1175" y="619"/>
                                </a:lnTo>
                                <a:lnTo>
                                  <a:pt x="1171" y="612"/>
                                </a:lnTo>
                                <a:lnTo>
                                  <a:pt x="1168" y="606"/>
                                </a:lnTo>
                                <a:lnTo>
                                  <a:pt x="1165" y="606"/>
                                </a:lnTo>
                                <a:lnTo>
                                  <a:pt x="1162" y="599"/>
                                </a:lnTo>
                                <a:close/>
                                <a:moveTo>
                                  <a:pt x="1152" y="586"/>
                                </a:moveTo>
                                <a:lnTo>
                                  <a:pt x="7" y="586"/>
                                </a:lnTo>
                                <a:lnTo>
                                  <a:pt x="10" y="592"/>
                                </a:lnTo>
                                <a:lnTo>
                                  <a:pt x="13" y="592"/>
                                </a:lnTo>
                                <a:lnTo>
                                  <a:pt x="17" y="599"/>
                                </a:lnTo>
                                <a:lnTo>
                                  <a:pt x="1159" y="599"/>
                                </a:lnTo>
                                <a:lnTo>
                                  <a:pt x="1155" y="592"/>
                                </a:lnTo>
                                <a:lnTo>
                                  <a:pt x="1152" y="586"/>
                                </a:lnTo>
                                <a:close/>
                                <a:moveTo>
                                  <a:pt x="1102" y="539"/>
                                </a:moveTo>
                                <a:lnTo>
                                  <a:pt x="1" y="539"/>
                                </a:lnTo>
                                <a:lnTo>
                                  <a:pt x="1" y="546"/>
                                </a:lnTo>
                                <a:lnTo>
                                  <a:pt x="0" y="552"/>
                                </a:lnTo>
                                <a:lnTo>
                                  <a:pt x="0" y="566"/>
                                </a:lnTo>
                                <a:lnTo>
                                  <a:pt x="1" y="572"/>
                                </a:lnTo>
                                <a:lnTo>
                                  <a:pt x="3" y="579"/>
                                </a:lnTo>
                                <a:lnTo>
                                  <a:pt x="5" y="586"/>
                                </a:lnTo>
                                <a:lnTo>
                                  <a:pt x="1148" y="586"/>
                                </a:lnTo>
                                <a:lnTo>
                                  <a:pt x="1144" y="579"/>
                                </a:lnTo>
                                <a:lnTo>
                                  <a:pt x="1141" y="579"/>
                                </a:lnTo>
                                <a:lnTo>
                                  <a:pt x="1133" y="572"/>
                                </a:lnTo>
                                <a:lnTo>
                                  <a:pt x="1129" y="566"/>
                                </a:lnTo>
                                <a:lnTo>
                                  <a:pt x="1125" y="559"/>
                                </a:lnTo>
                                <a:lnTo>
                                  <a:pt x="1121" y="559"/>
                                </a:lnTo>
                                <a:lnTo>
                                  <a:pt x="1117" y="552"/>
                                </a:lnTo>
                                <a:lnTo>
                                  <a:pt x="1113" y="552"/>
                                </a:lnTo>
                                <a:lnTo>
                                  <a:pt x="1110" y="546"/>
                                </a:lnTo>
                                <a:lnTo>
                                  <a:pt x="1106" y="546"/>
                                </a:lnTo>
                                <a:lnTo>
                                  <a:pt x="1102" y="539"/>
                                </a:lnTo>
                                <a:close/>
                                <a:moveTo>
                                  <a:pt x="1058" y="499"/>
                                </a:moveTo>
                                <a:lnTo>
                                  <a:pt x="17" y="499"/>
                                </a:lnTo>
                                <a:lnTo>
                                  <a:pt x="13" y="506"/>
                                </a:lnTo>
                                <a:lnTo>
                                  <a:pt x="9" y="519"/>
                                </a:lnTo>
                                <a:lnTo>
                                  <a:pt x="6" y="526"/>
                                </a:lnTo>
                                <a:lnTo>
                                  <a:pt x="5" y="532"/>
                                </a:lnTo>
                                <a:lnTo>
                                  <a:pt x="3" y="532"/>
                                </a:lnTo>
                                <a:lnTo>
                                  <a:pt x="2" y="539"/>
                                </a:lnTo>
                                <a:lnTo>
                                  <a:pt x="1098" y="539"/>
                                </a:lnTo>
                                <a:lnTo>
                                  <a:pt x="1094" y="532"/>
                                </a:lnTo>
                                <a:lnTo>
                                  <a:pt x="1090" y="526"/>
                                </a:lnTo>
                                <a:lnTo>
                                  <a:pt x="1082" y="526"/>
                                </a:lnTo>
                                <a:lnTo>
                                  <a:pt x="1078" y="519"/>
                                </a:lnTo>
                                <a:lnTo>
                                  <a:pt x="1074" y="519"/>
                                </a:lnTo>
                                <a:lnTo>
                                  <a:pt x="1071" y="512"/>
                                </a:lnTo>
                                <a:lnTo>
                                  <a:pt x="1067" y="512"/>
                                </a:lnTo>
                                <a:lnTo>
                                  <a:pt x="1064" y="506"/>
                                </a:lnTo>
                                <a:lnTo>
                                  <a:pt x="1060" y="506"/>
                                </a:lnTo>
                                <a:lnTo>
                                  <a:pt x="1058" y="499"/>
                                </a:lnTo>
                                <a:close/>
                                <a:moveTo>
                                  <a:pt x="1040" y="486"/>
                                </a:moveTo>
                                <a:lnTo>
                                  <a:pt x="27" y="486"/>
                                </a:lnTo>
                                <a:lnTo>
                                  <a:pt x="22" y="492"/>
                                </a:lnTo>
                                <a:lnTo>
                                  <a:pt x="19" y="499"/>
                                </a:lnTo>
                                <a:lnTo>
                                  <a:pt x="1051" y="499"/>
                                </a:lnTo>
                                <a:lnTo>
                                  <a:pt x="1048" y="492"/>
                                </a:lnTo>
                                <a:lnTo>
                                  <a:pt x="1043" y="492"/>
                                </a:lnTo>
                                <a:lnTo>
                                  <a:pt x="1040" y="486"/>
                                </a:lnTo>
                                <a:close/>
                                <a:moveTo>
                                  <a:pt x="1031" y="479"/>
                                </a:moveTo>
                                <a:lnTo>
                                  <a:pt x="33" y="479"/>
                                </a:lnTo>
                                <a:lnTo>
                                  <a:pt x="31" y="486"/>
                                </a:lnTo>
                                <a:lnTo>
                                  <a:pt x="1035" y="486"/>
                                </a:lnTo>
                                <a:lnTo>
                                  <a:pt x="1031" y="479"/>
                                </a:lnTo>
                                <a:close/>
                                <a:moveTo>
                                  <a:pt x="1023" y="472"/>
                                </a:moveTo>
                                <a:lnTo>
                                  <a:pt x="44" y="472"/>
                                </a:lnTo>
                                <a:lnTo>
                                  <a:pt x="42" y="479"/>
                                </a:lnTo>
                                <a:lnTo>
                                  <a:pt x="1024" y="479"/>
                                </a:lnTo>
                                <a:lnTo>
                                  <a:pt x="1023" y="472"/>
                                </a:lnTo>
                                <a:close/>
                                <a:moveTo>
                                  <a:pt x="1043" y="466"/>
                                </a:moveTo>
                                <a:lnTo>
                                  <a:pt x="55" y="466"/>
                                </a:lnTo>
                                <a:lnTo>
                                  <a:pt x="51" y="472"/>
                                </a:lnTo>
                                <a:lnTo>
                                  <a:pt x="1039" y="472"/>
                                </a:lnTo>
                                <a:lnTo>
                                  <a:pt x="1043" y="466"/>
                                </a:lnTo>
                                <a:close/>
                                <a:moveTo>
                                  <a:pt x="1055" y="459"/>
                                </a:moveTo>
                                <a:lnTo>
                                  <a:pt x="67" y="459"/>
                                </a:lnTo>
                                <a:lnTo>
                                  <a:pt x="62" y="466"/>
                                </a:lnTo>
                                <a:lnTo>
                                  <a:pt x="1051" y="466"/>
                                </a:lnTo>
                                <a:lnTo>
                                  <a:pt x="1055" y="459"/>
                                </a:lnTo>
                                <a:close/>
                                <a:moveTo>
                                  <a:pt x="1068" y="452"/>
                                </a:moveTo>
                                <a:lnTo>
                                  <a:pt x="89" y="452"/>
                                </a:lnTo>
                                <a:lnTo>
                                  <a:pt x="75" y="459"/>
                                </a:lnTo>
                                <a:lnTo>
                                  <a:pt x="1063" y="459"/>
                                </a:lnTo>
                                <a:lnTo>
                                  <a:pt x="1068" y="452"/>
                                </a:lnTo>
                                <a:close/>
                                <a:moveTo>
                                  <a:pt x="1077" y="446"/>
                                </a:moveTo>
                                <a:lnTo>
                                  <a:pt x="104" y="446"/>
                                </a:lnTo>
                                <a:lnTo>
                                  <a:pt x="94" y="452"/>
                                </a:lnTo>
                                <a:lnTo>
                                  <a:pt x="1072" y="452"/>
                                </a:lnTo>
                                <a:lnTo>
                                  <a:pt x="1077" y="446"/>
                                </a:lnTo>
                                <a:close/>
                                <a:moveTo>
                                  <a:pt x="1085" y="439"/>
                                </a:moveTo>
                                <a:lnTo>
                                  <a:pt x="124" y="439"/>
                                </a:lnTo>
                                <a:lnTo>
                                  <a:pt x="122" y="446"/>
                                </a:lnTo>
                                <a:lnTo>
                                  <a:pt x="1081" y="446"/>
                                </a:lnTo>
                                <a:lnTo>
                                  <a:pt x="1085" y="439"/>
                                </a:lnTo>
                                <a:close/>
                                <a:moveTo>
                                  <a:pt x="1098" y="426"/>
                                </a:moveTo>
                                <a:lnTo>
                                  <a:pt x="124" y="426"/>
                                </a:lnTo>
                                <a:lnTo>
                                  <a:pt x="125" y="432"/>
                                </a:lnTo>
                                <a:lnTo>
                                  <a:pt x="128" y="439"/>
                                </a:lnTo>
                                <a:lnTo>
                                  <a:pt x="1090" y="439"/>
                                </a:lnTo>
                                <a:lnTo>
                                  <a:pt x="1094" y="432"/>
                                </a:lnTo>
                                <a:lnTo>
                                  <a:pt x="1098" y="426"/>
                                </a:lnTo>
                                <a:close/>
                                <a:moveTo>
                                  <a:pt x="1171" y="293"/>
                                </a:moveTo>
                                <a:lnTo>
                                  <a:pt x="126" y="293"/>
                                </a:lnTo>
                                <a:lnTo>
                                  <a:pt x="128" y="299"/>
                                </a:lnTo>
                                <a:lnTo>
                                  <a:pt x="129" y="306"/>
                                </a:lnTo>
                                <a:lnTo>
                                  <a:pt x="128" y="306"/>
                                </a:lnTo>
                                <a:lnTo>
                                  <a:pt x="126" y="313"/>
                                </a:lnTo>
                                <a:lnTo>
                                  <a:pt x="125" y="313"/>
                                </a:lnTo>
                                <a:lnTo>
                                  <a:pt x="124" y="319"/>
                                </a:lnTo>
                                <a:lnTo>
                                  <a:pt x="123" y="319"/>
                                </a:lnTo>
                                <a:lnTo>
                                  <a:pt x="122" y="326"/>
                                </a:lnTo>
                                <a:lnTo>
                                  <a:pt x="121" y="326"/>
                                </a:lnTo>
                                <a:lnTo>
                                  <a:pt x="120" y="333"/>
                                </a:lnTo>
                                <a:lnTo>
                                  <a:pt x="119" y="333"/>
                                </a:lnTo>
                                <a:lnTo>
                                  <a:pt x="119" y="339"/>
                                </a:lnTo>
                                <a:lnTo>
                                  <a:pt x="117" y="339"/>
                                </a:lnTo>
                                <a:lnTo>
                                  <a:pt x="117" y="346"/>
                                </a:lnTo>
                                <a:lnTo>
                                  <a:pt x="116" y="346"/>
                                </a:lnTo>
                                <a:lnTo>
                                  <a:pt x="116" y="359"/>
                                </a:lnTo>
                                <a:lnTo>
                                  <a:pt x="115" y="359"/>
                                </a:lnTo>
                                <a:lnTo>
                                  <a:pt x="115" y="386"/>
                                </a:lnTo>
                                <a:lnTo>
                                  <a:pt x="116" y="392"/>
                                </a:lnTo>
                                <a:lnTo>
                                  <a:pt x="116" y="399"/>
                                </a:lnTo>
                                <a:lnTo>
                                  <a:pt x="118" y="399"/>
                                </a:lnTo>
                                <a:lnTo>
                                  <a:pt x="119" y="412"/>
                                </a:lnTo>
                                <a:lnTo>
                                  <a:pt x="121" y="419"/>
                                </a:lnTo>
                                <a:lnTo>
                                  <a:pt x="122" y="419"/>
                                </a:lnTo>
                                <a:lnTo>
                                  <a:pt x="123" y="426"/>
                                </a:lnTo>
                                <a:lnTo>
                                  <a:pt x="1103" y="426"/>
                                </a:lnTo>
                                <a:lnTo>
                                  <a:pt x="1107" y="419"/>
                                </a:lnTo>
                                <a:lnTo>
                                  <a:pt x="1111" y="412"/>
                                </a:lnTo>
                                <a:lnTo>
                                  <a:pt x="1115" y="406"/>
                                </a:lnTo>
                                <a:lnTo>
                                  <a:pt x="1119" y="406"/>
                                </a:lnTo>
                                <a:lnTo>
                                  <a:pt x="1123" y="399"/>
                                </a:lnTo>
                                <a:lnTo>
                                  <a:pt x="1127" y="392"/>
                                </a:lnTo>
                                <a:lnTo>
                                  <a:pt x="1131" y="386"/>
                                </a:lnTo>
                                <a:lnTo>
                                  <a:pt x="1135" y="379"/>
                                </a:lnTo>
                                <a:lnTo>
                                  <a:pt x="1138" y="379"/>
                                </a:lnTo>
                                <a:lnTo>
                                  <a:pt x="1142" y="373"/>
                                </a:lnTo>
                                <a:lnTo>
                                  <a:pt x="1145" y="366"/>
                                </a:lnTo>
                                <a:lnTo>
                                  <a:pt x="1149" y="359"/>
                                </a:lnTo>
                                <a:lnTo>
                                  <a:pt x="1152" y="353"/>
                                </a:lnTo>
                                <a:lnTo>
                                  <a:pt x="1157" y="339"/>
                                </a:lnTo>
                                <a:lnTo>
                                  <a:pt x="1160" y="333"/>
                                </a:lnTo>
                                <a:lnTo>
                                  <a:pt x="1162" y="326"/>
                                </a:lnTo>
                                <a:lnTo>
                                  <a:pt x="1164" y="319"/>
                                </a:lnTo>
                                <a:lnTo>
                                  <a:pt x="1166" y="313"/>
                                </a:lnTo>
                                <a:lnTo>
                                  <a:pt x="1168" y="306"/>
                                </a:lnTo>
                                <a:lnTo>
                                  <a:pt x="1170" y="299"/>
                                </a:lnTo>
                                <a:lnTo>
                                  <a:pt x="1171" y="293"/>
                                </a:lnTo>
                                <a:close/>
                                <a:moveTo>
                                  <a:pt x="1145" y="186"/>
                                </a:moveTo>
                                <a:lnTo>
                                  <a:pt x="151" y="186"/>
                                </a:lnTo>
                                <a:lnTo>
                                  <a:pt x="148" y="193"/>
                                </a:lnTo>
                                <a:lnTo>
                                  <a:pt x="145" y="193"/>
                                </a:lnTo>
                                <a:lnTo>
                                  <a:pt x="141" y="199"/>
                                </a:lnTo>
                                <a:lnTo>
                                  <a:pt x="138" y="199"/>
                                </a:lnTo>
                                <a:lnTo>
                                  <a:pt x="133" y="206"/>
                                </a:lnTo>
                                <a:lnTo>
                                  <a:pt x="130" y="213"/>
                                </a:lnTo>
                                <a:lnTo>
                                  <a:pt x="128" y="213"/>
                                </a:lnTo>
                                <a:lnTo>
                                  <a:pt x="127" y="219"/>
                                </a:lnTo>
                                <a:lnTo>
                                  <a:pt x="126" y="219"/>
                                </a:lnTo>
                                <a:lnTo>
                                  <a:pt x="126" y="226"/>
                                </a:lnTo>
                                <a:lnTo>
                                  <a:pt x="124" y="226"/>
                                </a:lnTo>
                                <a:lnTo>
                                  <a:pt x="123" y="233"/>
                                </a:lnTo>
                                <a:lnTo>
                                  <a:pt x="122" y="239"/>
                                </a:lnTo>
                                <a:lnTo>
                                  <a:pt x="122" y="246"/>
                                </a:lnTo>
                                <a:lnTo>
                                  <a:pt x="121" y="246"/>
                                </a:lnTo>
                                <a:lnTo>
                                  <a:pt x="121" y="266"/>
                                </a:lnTo>
                                <a:lnTo>
                                  <a:pt x="122" y="266"/>
                                </a:lnTo>
                                <a:lnTo>
                                  <a:pt x="122" y="273"/>
                                </a:lnTo>
                                <a:lnTo>
                                  <a:pt x="125" y="286"/>
                                </a:lnTo>
                                <a:lnTo>
                                  <a:pt x="125" y="293"/>
                                </a:lnTo>
                                <a:lnTo>
                                  <a:pt x="1172" y="293"/>
                                </a:lnTo>
                                <a:lnTo>
                                  <a:pt x="1173" y="286"/>
                                </a:lnTo>
                                <a:lnTo>
                                  <a:pt x="1173" y="259"/>
                                </a:lnTo>
                                <a:lnTo>
                                  <a:pt x="1171" y="246"/>
                                </a:lnTo>
                                <a:lnTo>
                                  <a:pt x="1168" y="233"/>
                                </a:lnTo>
                                <a:lnTo>
                                  <a:pt x="1166" y="226"/>
                                </a:lnTo>
                                <a:lnTo>
                                  <a:pt x="1164" y="219"/>
                                </a:lnTo>
                                <a:lnTo>
                                  <a:pt x="1161" y="213"/>
                                </a:lnTo>
                                <a:lnTo>
                                  <a:pt x="1158" y="206"/>
                                </a:lnTo>
                                <a:lnTo>
                                  <a:pt x="1154" y="199"/>
                                </a:lnTo>
                                <a:lnTo>
                                  <a:pt x="1150" y="193"/>
                                </a:lnTo>
                                <a:lnTo>
                                  <a:pt x="1145" y="186"/>
                                </a:lnTo>
                                <a:close/>
                                <a:moveTo>
                                  <a:pt x="1119" y="159"/>
                                </a:moveTo>
                                <a:lnTo>
                                  <a:pt x="897" y="159"/>
                                </a:lnTo>
                                <a:lnTo>
                                  <a:pt x="893" y="166"/>
                                </a:lnTo>
                                <a:lnTo>
                                  <a:pt x="239" y="166"/>
                                </a:lnTo>
                                <a:lnTo>
                                  <a:pt x="238" y="173"/>
                                </a:lnTo>
                                <a:lnTo>
                                  <a:pt x="234" y="173"/>
                                </a:lnTo>
                                <a:lnTo>
                                  <a:pt x="232" y="179"/>
                                </a:lnTo>
                                <a:lnTo>
                                  <a:pt x="164" y="179"/>
                                </a:lnTo>
                                <a:lnTo>
                                  <a:pt x="160" y="186"/>
                                </a:lnTo>
                                <a:lnTo>
                                  <a:pt x="1141" y="186"/>
                                </a:lnTo>
                                <a:lnTo>
                                  <a:pt x="1136" y="179"/>
                                </a:lnTo>
                                <a:lnTo>
                                  <a:pt x="1131" y="173"/>
                                </a:lnTo>
                                <a:lnTo>
                                  <a:pt x="1125" y="166"/>
                                </a:lnTo>
                                <a:lnTo>
                                  <a:pt x="1119" y="159"/>
                                </a:lnTo>
                                <a:close/>
                                <a:moveTo>
                                  <a:pt x="189" y="173"/>
                                </a:moveTo>
                                <a:lnTo>
                                  <a:pt x="183" y="173"/>
                                </a:lnTo>
                                <a:lnTo>
                                  <a:pt x="179" y="179"/>
                                </a:lnTo>
                                <a:lnTo>
                                  <a:pt x="230" y="179"/>
                                </a:lnTo>
                                <a:lnTo>
                                  <a:pt x="189" y="173"/>
                                </a:lnTo>
                                <a:close/>
                                <a:moveTo>
                                  <a:pt x="877" y="139"/>
                                </a:moveTo>
                                <a:lnTo>
                                  <a:pt x="263" y="139"/>
                                </a:lnTo>
                                <a:lnTo>
                                  <a:pt x="260" y="146"/>
                                </a:lnTo>
                                <a:lnTo>
                                  <a:pt x="255" y="146"/>
                                </a:lnTo>
                                <a:lnTo>
                                  <a:pt x="252" y="153"/>
                                </a:lnTo>
                                <a:lnTo>
                                  <a:pt x="250" y="153"/>
                                </a:lnTo>
                                <a:lnTo>
                                  <a:pt x="247" y="159"/>
                                </a:lnTo>
                                <a:lnTo>
                                  <a:pt x="244" y="159"/>
                                </a:lnTo>
                                <a:lnTo>
                                  <a:pt x="241" y="166"/>
                                </a:lnTo>
                                <a:lnTo>
                                  <a:pt x="893" y="166"/>
                                </a:lnTo>
                                <a:lnTo>
                                  <a:pt x="890" y="159"/>
                                </a:lnTo>
                                <a:lnTo>
                                  <a:pt x="884" y="153"/>
                                </a:lnTo>
                                <a:lnTo>
                                  <a:pt x="881" y="146"/>
                                </a:lnTo>
                                <a:lnTo>
                                  <a:pt x="877" y="139"/>
                                </a:lnTo>
                                <a:close/>
                                <a:moveTo>
                                  <a:pt x="1093" y="139"/>
                                </a:moveTo>
                                <a:lnTo>
                                  <a:pt x="916" y="139"/>
                                </a:lnTo>
                                <a:lnTo>
                                  <a:pt x="912" y="146"/>
                                </a:lnTo>
                                <a:lnTo>
                                  <a:pt x="904" y="153"/>
                                </a:lnTo>
                                <a:lnTo>
                                  <a:pt x="901" y="153"/>
                                </a:lnTo>
                                <a:lnTo>
                                  <a:pt x="899" y="159"/>
                                </a:lnTo>
                                <a:lnTo>
                                  <a:pt x="1112" y="159"/>
                                </a:lnTo>
                                <a:lnTo>
                                  <a:pt x="1105" y="153"/>
                                </a:lnTo>
                                <a:lnTo>
                                  <a:pt x="1099" y="146"/>
                                </a:lnTo>
                                <a:lnTo>
                                  <a:pt x="1093" y="139"/>
                                </a:lnTo>
                                <a:close/>
                                <a:moveTo>
                                  <a:pt x="867" y="126"/>
                                </a:moveTo>
                                <a:lnTo>
                                  <a:pt x="276" y="126"/>
                                </a:lnTo>
                                <a:lnTo>
                                  <a:pt x="267" y="139"/>
                                </a:lnTo>
                                <a:lnTo>
                                  <a:pt x="873" y="139"/>
                                </a:lnTo>
                                <a:lnTo>
                                  <a:pt x="867" y="126"/>
                                </a:lnTo>
                                <a:close/>
                                <a:moveTo>
                                  <a:pt x="1068" y="126"/>
                                </a:moveTo>
                                <a:lnTo>
                                  <a:pt x="935" y="126"/>
                                </a:lnTo>
                                <a:lnTo>
                                  <a:pt x="932" y="133"/>
                                </a:lnTo>
                                <a:lnTo>
                                  <a:pt x="924" y="133"/>
                                </a:lnTo>
                                <a:lnTo>
                                  <a:pt x="921" y="139"/>
                                </a:lnTo>
                                <a:lnTo>
                                  <a:pt x="1086" y="139"/>
                                </a:lnTo>
                                <a:lnTo>
                                  <a:pt x="1073" y="133"/>
                                </a:lnTo>
                                <a:lnTo>
                                  <a:pt x="1068" y="126"/>
                                </a:lnTo>
                                <a:close/>
                                <a:moveTo>
                                  <a:pt x="848" y="106"/>
                                </a:moveTo>
                                <a:lnTo>
                                  <a:pt x="302" y="106"/>
                                </a:lnTo>
                                <a:lnTo>
                                  <a:pt x="296" y="113"/>
                                </a:lnTo>
                                <a:lnTo>
                                  <a:pt x="285" y="119"/>
                                </a:lnTo>
                                <a:lnTo>
                                  <a:pt x="281" y="126"/>
                                </a:lnTo>
                                <a:lnTo>
                                  <a:pt x="863" y="126"/>
                                </a:lnTo>
                                <a:lnTo>
                                  <a:pt x="860" y="119"/>
                                </a:lnTo>
                                <a:lnTo>
                                  <a:pt x="856" y="119"/>
                                </a:lnTo>
                                <a:lnTo>
                                  <a:pt x="852" y="113"/>
                                </a:lnTo>
                                <a:lnTo>
                                  <a:pt x="848" y="106"/>
                                </a:lnTo>
                                <a:close/>
                                <a:moveTo>
                                  <a:pt x="1050" y="119"/>
                                </a:moveTo>
                                <a:lnTo>
                                  <a:pt x="952" y="119"/>
                                </a:lnTo>
                                <a:lnTo>
                                  <a:pt x="949" y="126"/>
                                </a:lnTo>
                                <a:lnTo>
                                  <a:pt x="1056" y="126"/>
                                </a:lnTo>
                                <a:lnTo>
                                  <a:pt x="1050" y="119"/>
                                </a:lnTo>
                                <a:close/>
                                <a:moveTo>
                                  <a:pt x="1028" y="113"/>
                                </a:moveTo>
                                <a:lnTo>
                                  <a:pt x="971" y="113"/>
                                </a:lnTo>
                                <a:lnTo>
                                  <a:pt x="967" y="119"/>
                                </a:lnTo>
                                <a:lnTo>
                                  <a:pt x="1034" y="119"/>
                                </a:lnTo>
                                <a:lnTo>
                                  <a:pt x="1028" y="113"/>
                                </a:lnTo>
                                <a:close/>
                                <a:moveTo>
                                  <a:pt x="832" y="93"/>
                                </a:moveTo>
                                <a:lnTo>
                                  <a:pt x="320" y="93"/>
                                </a:lnTo>
                                <a:lnTo>
                                  <a:pt x="307" y="106"/>
                                </a:lnTo>
                                <a:lnTo>
                                  <a:pt x="844" y="106"/>
                                </a:lnTo>
                                <a:lnTo>
                                  <a:pt x="840" y="99"/>
                                </a:lnTo>
                                <a:lnTo>
                                  <a:pt x="836" y="99"/>
                                </a:lnTo>
                                <a:lnTo>
                                  <a:pt x="832" y="93"/>
                                </a:lnTo>
                                <a:close/>
                                <a:moveTo>
                                  <a:pt x="787" y="60"/>
                                </a:moveTo>
                                <a:lnTo>
                                  <a:pt x="369" y="60"/>
                                </a:lnTo>
                                <a:lnTo>
                                  <a:pt x="362" y="66"/>
                                </a:lnTo>
                                <a:lnTo>
                                  <a:pt x="354" y="73"/>
                                </a:lnTo>
                                <a:lnTo>
                                  <a:pt x="348" y="79"/>
                                </a:lnTo>
                                <a:lnTo>
                                  <a:pt x="340" y="79"/>
                                </a:lnTo>
                                <a:lnTo>
                                  <a:pt x="334" y="86"/>
                                </a:lnTo>
                                <a:lnTo>
                                  <a:pt x="326" y="93"/>
                                </a:lnTo>
                                <a:lnTo>
                                  <a:pt x="828" y="93"/>
                                </a:lnTo>
                                <a:lnTo>
                                  <a:pt x="823" y="86"/>
                                </a:lnTo>
                                <a:lnTo>
                                  <a:pt x="819" y="86"/>
                                </a:lnTo>
                                <a:lnTo>
                                  <a:pt x="814" y="79"/>
                                </a:lnTo>
                                <a:lnTo>
                                  <a:pt x="810" y="73"/>
                                </a:lnTo>
                                <a:lnTo>
                                  <a:pt x="801" y="73"/>
                                </a:lnTo>
                                <a:lnTo>
                                  <a:pt x="797" y="66"/>
                                </a:lnTo>
                                <a:lnTo>
                                  <a:pt x="792" y="66"/>
                                </a:lnTo>
                                <a:lnTo>
                                  <a:pt x="787" y="60"/>
                                </a:lnTo>
                                <a:close/>
                                <a:moveTo>
                                  <a:pt x="779" y="53"/>
                                </a:moveTo>
                                <a:lnTo>
                                  <a:pt x="386" y="53"/>
                                </a:lnTo>
                                <a:lnTo>
                                  <a:pt x="378" y="60"/>
                                </a:lnTo>
                                <a:lnTo>
                                  <a:pt x="783" y="60"/>
                                </a:lnTo>
                                <a:lnTo>
                                  <a:pt x="779" y="53"/>
                                </a:lnTo>
                                <a:close/>
                                <a:moveTo>
                                  <a:pt x="757" y="40"/>
                                </a:moveTo>
                                <a:lnTo>
                                  <a:pt x="412" y="40"/>
                                </a:lnTo>
                                <a:lnTo>
                                  <a:pt x="402" y="46"/>
                                </a:lnTo>
                                <a:lnTo>
                                  <a:pt x="394" y="53"/>
                                </a:lnTo>
                                <a:lnTo>
                                  <a:pt x="771" y="53"/>
                                </a:lnTo>
                                <a:lnTo>
                                  <a:pt x="767" y="46"/>
                                </a:lnTo>
                                <a:lnTo>
                                  <a:pt x="762" y="46"/>
                                </a:lnTo>
                                <a:lnTo>
                                  <a:pt x="757" y="40"/>
                                </a:lnTo>
                                <a:close/>
                                <a:moveTo>
                                  <a:pt x="745" y="33"/>
                                </a:moveTo>
                                <a:lnTo>
                                  <a:pt x="429" y="33"/>
                                </a:lnTo>
                                <a:lnTo>
                                  <a:pt x="420" y="40"/>
                                </a:lnTo>
                                <a:lnTo>
                                  <a:pt x="749" y="40"/>
                                </a:lnTo>
                                <a:lnTo>
                                  <a:pt x="745" y="33"/>
                                </a:lnTo>
                                <a:close/>
                                <a:moveTo>
                                  <a:pt x="734" y="26"/>
                                </a:moveTo>
                                <a:lnTo>
                                  <a:pt x="448" y="26"/>
                                </a:lnTo>
                                <a:lnTo>
                                  <a:pt x="439" y="33"/>
                                </a:lnTo>
                                <a:lnTo>
                                  <a:pt x="737" y="33"/>
                                </a:lnTo>
                                <a:lnTo>
                                  <a:pt x="734" y="26"/>
                                </a:lnTo>
                                <a:close/>
                                <a:moveTo>
                                  <a:pt x="718" y="20"/>
                                </a:moveTo>
                                <a:lnTo>
                                  <a:pt x="468" y="20"/>
                                </a:lnTo>
                                <a:lnTo>
                                  <a:pt x="458" y="26"/>
                                </a:lnTo>
                                <a:lnTo>
                                  <a:pt x="722" y="26"/>
                                </a:lnTo>
                                <a:lnTo>
                                  <a:pt x="718" y="20"/>
                                </a:lnTo>
                                <a:close/>
                                <a:moveTo>
                                  <a:pt x="703" y="13"/>
                                </a:moveTo>
                                <a:lnTo>
                                  <a:pt x="489" y="13"/>
                                </a:lnTo>
                                <a:lnTo>
                                  <a:pt x="478" y="20"/>
                                </a:lnTo>
                                <a:lnTo>
                                  <a:pt x="707" y="20"/>
                                </a:lnTo>
                                <a:lnTo>
                                  <a:pt x="703" y="13"/>
                                </a:lnTo>
                                <a:close/>
                                <a:moveTo>
                                  <a:pt x="688" y="6"/>
                                </a:moveTo>
                                <a:lnTo>
                                  <a:pt x="521" y="6"/>
                                </a:lnTo>
                                <a:lnTo>
                                  <a:pt x="510" y="13"/>
                                </a:lnTo>
                                <a:lnTo>
                                  <a:pt x="692" y="13"/>
                                </a:lnTo>
                                <a:lnTo>
                                  <a:pt x="688" y="6"/>
                                </a:lnTo>
                                <a:close/>
                                <a:moveTo>
                                  <a:pt x="654" y="0"/>
                                </a:moveTo>
                                <a:lnTo>
                                  <a:pt x="555" y="0"/>
                                </a:lnTo>
                                <a:lnTo>
                                  <a:pt x="543" y="6"/>
                                </a:lnTo>
                                <a:lnTo>
                                  <a:pt x="668" y="6"/>
                                </a:lnTo>
                                <a:lnTo>
                                  <a:pt x="654" y="0"/>
                                </a:lnTo>
                                <a:close/>
                              </a:path>
                            </a:pathLst>
                          </a:custGeom>
                          <a:solidFill>
                            <a:srgbClr val="E6E6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1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20" y="303"/>
                            <a:ext cx="3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103"/>
                        <wps:cNvSpPr>
                          <a:spLocks/>
                        </wps:cNvSpPr>
                        <wps:spPr bwMode="auto">
                          <a:xfrm>
                            <a:off x="233" y="220"/>
                            <a:ext cx="676" cy="726"/>
                          </a:xfrm>
                          <a:custGeom>
                            <a:avLst/>
                            <a:gdLst>
                              <a:gd name="T0" fmla="+- 0 654 233"/>
                              <a:gd name="T1" fmla="*/ T0 w 676"/>
                              <a:gd name="T2" fmla="+- 0 939 220"/>
                              <a:gd name="T3" fmla="*/ 939 h 726"/>
                              <a:gd name="T4" fmla="+- 0 677 233"/>
                              <a:gd name="T5" fmla="*/ T4 w 676"/>
                              <a:gd name="T6" fmla="+- 0 932 220"/>
                              <a:gd name="T7" fmla="*/ 932 h 726"/>
                              <a:gd name="T8" fmla="+- 0 700 233"/>
                              <a:gd name="T9" fmla="*/ T8 w 676"/>
                              <a:gd name="T10" fmla="+- 0 926 220"/>
                              <a:gd name="T11" fmla="*/ 926 h 726"/>
                              <a:gd name="T12" fmla="+- 0 722 233"/>
                              <a:gd name="T13" fmla="*/ T12 w 676"/>
                              <a:gd name="T14" fmla="+- 0 919 220"/>
                              <a:gd name="T15" fmla="*/ 919 h 726"/>
                              <a:gd name="T16" fmla="+- 0 396 233"/>
                              <a:gd name="T17" fmla="*/ T16 w 676"/>
                              <a:gd name="T18" fmla="+- 0 906 220"/>
                              <a:gd name="T19" fmla="*/ 906 h 726"/>
                              <a:gd name="T20" fmla="+- 0 730 233"/>
                              <a:gd name="T21" fmla="*/ T20 w 676"/>
                              <a:gd name="T22" fmla="+- 0 919 220"/>
                              <a:gd name="T23" fmla="*/ 919 h 726"/>
                              <a:gd name="T24" fmla="+- 0 786 233"/>
                              <a:gd name="T25" fmla="*/ T24 w 676"/>
                              <a:gd name="T26" fmla="+- 0 879 220"/>
                              <a:gd name="T27" fmla="*/ 879 h 726"/>
                              <a:gd name="T28" fmla="+- 0 773 233"/>
                              <a:gd name="T29" fmla="*/ T28 w 676"/>
                              <a:gd name="T30" fmla="+- 0 892 220"/>
                              <a:gd name="T31" fmla="*/ 892 h 726"/>
                              <a:gd name="T32" fmla="+- 0 320 233"/>
                              <a:gd name="T33" fmla="*/ T32 w 676"/>
                              <a:gd name="T34" fmla="+- 0 852 220"/>
                              <a:gd name="T35" fmla="*/ 852 h 726"/>
                              <a:gd name="T36" fmla="+- 0 341 233"/>
                              <a:gd name="T37" fmla="*/ T36 w 676"/>
                              <a:gd name="T38" fmla="+- 0 872 220"/>
                              <a:gd name="T39" fmla="*/ 872 h 726"/>
                              <a:gd name="T40" fmla="+- 0 814 233"/>
                              <a:gd name="T41" fmla="*/ T40 w 676"/>
                              <a:gd name="T42" fmla="+- 0 859 220"/>
                              <a:gd name="T43" fmla="*/ 859 h 726"/>
                              <a:gd name="T44" fmla="+- 0 839 233"/>
                              <a:gd name="T45" fmla="*/ T44 w 676"/>
                              <a:gd name="T46" fmla="+- 0 832 220"/>
                              <a:gd name="T47" fmla="*/ 832 h 726"/>
                              <a:gd name="T48" fmla="+- 0 710 233"/>
                              <a:gd name="T49" fmla="*/ T48 w 676"/>
                              <a:gd name="T50" fmla="+- 0 726 220"/>
                              <a:gd name="T51" fmla="*/ 726 h 726"/>
                              <a:gd name="T52" fmla="+- 0 266 233"/>
                              <a:gd name="T53" fmla="*/ T52 w 676"/>
                              <a:gd name="T54" fmla="+- 0 799 220"/>
                              <a:gd name="T55" fmla="*/ 799 h 726"/>
                              <a:gd name="T56" fmla="+- 0 280 233"/>
                              <a:gd name="T57" fmla="*/ T56 w 676"/>
                              <a:gd name="T58" fmla="+- 0 819 220"/>
                              <a:gd name="T59" fmla="*/ 819 h 726"/>
                              <a:gd name="T60" fmla="+- 0 314 233"/>
                              <a:gd name="T61" fmla="*/ T60 w 676"/>
                              <a:gd name="T62" fmla="+- 0 846 220"/>
                              <a:gd name="T63" fmla="*/ 846 h 726"/>
                              <a:gd name="T64" fmla="+- 0 734 233"/>
                              <a:gd name="T65" fmla="*/ T64 w 676"/>
                              <a:gd name="T66" fmla="+- 0 819 220"/>
                              <a:gd name="T67" fmla="*/ 819 h 726"/>
                              <a:gd name="T68" fmla="+- 0 864 233"/>
                              <a:gd name="T69" fmla="*/ T68 w 676"/>
                              <a:gd name="T70" fmla="+- 0 799 220"/>
                              <a:gd name="T71" fmla="*/ 799 h 726"/>
                              <a:gd name="T72" fmla="+- 0 878 233"/>
                              <a:gd name="T73" fmla="*/ T72 w 676"/>
                              <a:gd name="T74" fmla="+- 0 773 220"/>
                              <a:gd name="T75" fmla="*/ 773 h 726"/>
                              <a:gd name="T76" fmla="+- 0 798 233"/>
                              <a:gd name="T77" fmla="*/ T76 w 676"/>
                              <a:gd name="T78" fmla="+- 0 759 220"/>
                              <a:gd name="T79" fmla="*/ 759 h 726"/>
                              <a:gd name="T80" fmla="+- 0 262 233"/>
                              <a:gd name="T81" fmla="*/ T80 w 676"/>
                              <a:gd name="T82" fmla="+- 0 792 220"/>
                              <a:gd name="T83" fmla="*/ 792 h 726"/>
                              <a:gd name="T84" fmla="+- 0 258 233"/>
                              <a:gd name="T85" fmla="*/ T84 w 676"/>
                              <a:gd name="T86" fmla="+- 0 786 220"/>
                              <a:gd name="T87" fmla="*/ 786 h 726"/>
                              <a:gd name="T88" fmla="+- 0 756 233"/>
                              <a:gd name="T89" fmla="*/ T88 w 676"/>
                              <a:gd name="T90" fmla="+- 0 673 220"/>
                              <a:gd name="T91" fmla="*/ 673 h 726"/>
                              <a:gd name="T92" fmla="+- 0 890 233"/>
                              <a:gd name="T93" fmla="*/ T92 w 676"/>
                              <a:gd name="T94" fmla="+- 0 753 220"/>
                              <a:gd name="T95" fmla="*/ 753 h 726"/>
                              <a:gd name="T96" fmla="+- 0 898 233"/>
                              <a:gd name="T97" fmla="*/ T96 w 676"/>
                              <a:gd name="T98" fmla="+- 0 726 220"/>
                              <a:gd name="T99" fmla="*/ 726 h 726"/>
                              <a:gd name="T100" fmla="+- 0 904 233"/>
                              <a:gd name="T101" fmla="*/ T100 w 676"/>
                              <a:gd name="T102" fmla="+- 0 699 220"/>
                              <a:gd name="T103" fmla="*/ 699 h 726"/>
                              <a:gd name="T104" fmla="+- 0 907 233"/>
                              <a:gd name="T105" fmla="*/ T104 w 676"/>
                              <a:gd name="T106" fmla="+- 0 666 220"/>
                              <a:gd name="T107" fmla="*/ 666 h 726"/>
                              <a:gd name="T108" fmla="+- 0 909 233"/>
                              <a:gd name="T109" fmla="*/ T108 w 676"/>
                              <a:gd name="T110" fmla="+- 0 606 220"/>
                              <a:gd name="T111" fmla="*/ 606 h 726"/>
                              <a:gd name="T112" fmla="+- 0 843 233"/>
                              <a:gd name="T113" fmla="*/ T112 w 676"/>
                              <a:gd name="T114" fmla="+- 0 599 220"/>
                              <a:gd name="T115" fmla="*/ 599 h 726"/>
                              <a:gd name="T116" fmla="+- 0 907 233"/>
                              <a:gd name="T117" fmla="*/ T116 w 676"/>
                              <a:gd name="T118" fmla="+- 0 573 220"/>
                              <a:gd name="T119" fmla="*/ 573 h 726"/>
                              <a:gd name="T120" fmla="+- 0 903 233"/>
                              <a:gd name="T121" fmla="*/ T120 w 676"/>
                              <a:gd name="T122" fmla="+- 0 539 220"/>
                              <a:gd name="T123" fmla="*/ 539 h 726"/>
                              <a:gd name="T124" fmla="+- 0 855 233"/>
                              <a:gd name="T125" fmla="*/ T124 w 676"/>
                              <a:gd name="T126" fmla="+- 0 380 220"/>
                              <a:gd name="T127" fmla="*/ 380 h 726"/>
                              <a:gd name="T128" fmla="+- 0 895 233"/>
                              <a:gd name="T129" fmla="*/ T128 w 676"/>
                              <a:gd name="T130" fmla="+- 0 493 220"/>
                              <a:gd name="T131" fmla="*/ 493 h 726"/>
                              <a:gd name="T132" fmla="+- 0 883 233"/>
                              <a:gd name="T133" fmla="*/ T132 w 676"/>
                              <a:gd name="T134" fmla="+- 0 453 220"/>
                              <a:gd name="T135" fmla="*/ 453 h 726"/>
                              <a:gd name="T136" fmla="+- 0 869 233"/>
                              <a:gd name="T137" fmla="*/ T136 w 676"/>
                              <a:gd name="T138" fmla="+- 0 413 220"/>
                              <a:gd name="T139" fmla="*/ 413 h 726"/>
                              <a:gd name="T140" fmla="+- 0 813 233"/>
                              <a:gd name="T141" fmla="*/ T140 w 676"/>
                              <a:gd name="T142" fmla="+- 0 313 220"/>
                              <a:gd name="T143" fmla="*/ 313 h 726"/>
                              <a:gd name="T144" fmla="+- 0 850 233"/>
                              <a:gd name="T145" fmla="*/ T144 w 676"/>
                              <a:gd name="T146" fmla="+- 0 373 220"/>
                              <a:gd name="T147" fmla="*/ 373 h 726"/>
                              <a:gd name="T148" fmla="+- 0 828 233"/>
                              <a:gd name="T149" fmla="*/ T148 w 676"/>
                              <a:gd name="T150" fmla="+- 0 333 220"/>
                              <a:gd name="T151" fmla="*/ 333 h 726"/>
                              <a:gd name="T152" fmla="+- 0 402 233"/>
                              <a:gd name="T153" fmla="*/ T152 w 676"/>
                              <a:gd name="T154" fmla="+- 0 266 220"/>
                              <a:gd name="T155" fmla="*/ 266 h 726"/>
                              <a:gd name="T156" fmla="+- 0 354 233"/>
                              <a:gd name="T157" fmla="*/ T156 w 676"/>
                              <a:gd name="T158" fmla="+- 0 300 220"/>
                              <a:gd name="T159" fmla="*/ 300 h 726"/>
                              <a:gd name="T160" fmla="+- 0 813 233"/>
                              <a:gd name="T161" fmla="*/ T160 w 676"/>
                              <a:gd name="T162" fmla="+- 0 313 220"/>
                              <a:gd name="T163" fmla="*/ 313 h 726"/>
                              <a:gd name="T164" fmla="+- 0 770 233"/>
                              <a:gd name="T165" fmla="*/ T164 w 676"/>
                              <a:gd name="T166" fmla="+- 0 266 220"/>
                              <a:gd name="T167" fmla="*/ 266 h 726"/>
                              <a:gd name="T168" fmla="+- 0 240 233"/>
                              <a:gd name="T169" fmla="*/ T168 w 676"/>
                              <a:gd name="T170" fmla="+- 0 433 220"/>
                              <a:gd name="T171" fmla="*/ 433 h 726"/>
                              <a:gd name="T172" fmla="+- 0 388 233"/>
                              <a:gd name="T173" fmla="*/ T172 w 676"/>
                              <a:gd name="T174" fmla="+- 0 413 220"/>
                              <a:gd name="T175" fmla="*/ 413 h 726"/>
                              <a:gd name="T176" fmla="+- 0 388 233"/>
                              <a:gd name="T177" fmla="*/ T176 w 676"/>
                              <a:gd name="T178" fmla="+- 0 413 220"/>
                              <a:gd name="T179" fmla="*/ 413 h 726"/>
                              <a:gd name="T180" fmla="+- 0 322 233"/>
                              <a:gd name="T181" fmla="*/ T180 w 676"/>
                              <a:gd name="T182" fmla="+- 0 320 220"/>
                              <a:gd name="T183" fmla="*/ 320 h 726"/>
                              <a:gd name="T184" fmla="+- 0 298 233"/>
                              <a:gd name="T185" fmla="*/ T184 w 676"/>
                              <a:gd name="T186" fmla="+- 0 340 220"/>
                              <a:gd name="T187" fmla="*/ 340 h 726"/>
                              <a:gd name="T188" fmla="+- 0 277 233"/>
                              <a:gd name="T189" fmla="*/ T188 w 676"/>
                              <a:gd name="T190" fmla="+- 0 360 220"/>
                              <a:gd name="T191" fmla="*/ 360 h 726"/>
                              <a:gd name="T192" fmla="+- 0 262 233"/>
                              <a:gd name="T193" fmla="*/ T192 w 676"/>
                              <a:gd name="T194" fmla="+- 0 380 220"/>
                              <a:gd name="T195" fmla="*/ 380 h 726"/>
                              <a:gd name="T196" fmla="+- 0 250 233"/>
                              <a:gd name="T197" fmla="*/ T196 w 676"/>
                              <a:gd name="T198" fmla="+- 0 393 220"/>
                              <a:gd name="T199" fmla="*/ 393 h 726"/>
                              <a:gd name="T200" fmla="+- 0 239 233"/>
                              <a:gd name="T201" fmla="*/ T200 w 676"/>
                              <a:gd name="T202" fmla="+- 0 413 220"/>
                              <a:gd name="T203" fmla="*/ 413 h 726"/>
                              <a:gd name="T204" fmla="+- 0 420 233"/>
                              <a:gd name="T205" fmla="*/ T204 w 676"/>
                              <a:gd name="T206" fmla="+- 0 386 220"/>
                              <a:gd name="T207" fmla="*/ 386 h 726"/>
                              <a:gd name="T208" fmla="+- 0 409 233"/>
                              <a:gd name="T209" fmla="*/ T208 w 676"/>
                              <a:gd name="T210" fmla="+- 0 266 220"/>
                              <a:gd name="T211" fmla="*/ 266 h 726"/>
                              <a:gd name="T212" fmla="+- 0 443 233"/>
                              <a:gd name="T213" fmla="*/ T212 w 676"/>
                              <a:gd name="T214" fmla="+- 0 253 220"/>
                              <a:gd name="T215" fmla="*/ 253 h 726"/>
                              <a:gd name="T216" fmla="+- 0 462 233"/>
                              <a:gd name="T217" fmla="*/ T216 w 676"/>
                              <a:gd name="T218" fmla="+- 0 246 220"/>
                              <a:gd name="T219" fmla="*/ 246 h 726"/>
                              <a:gd name="T220" fmla="+- 0 487 233"/>
                              <a:gd name="T221" fmla="*/ T220 w 676"/>
                              <a:gd name="T222" fmla="+- 0 240 220"/>
                              <a:gd name="T223" fmla="*/ 240 h 726"/>
                              <a:gd name="T224" fmla="+- 0 515 233"/>
                              <a:gd name="T225" fmla="*/ T224 w 676"/>
                              <a:gd name="T226" fmla="+- 0 233 220"/>
                              <a:gd name="T227" fmla="*/ 233 h 726"/>
                              <a:gd name="T228" fmla="+- 0 563 233"/>
                              <a:gd name="T229" fmla="*/ T228 w 676"/>
                              <a:gd name="T230" fmla="+- 0 226 220"/>
                              <a:gd name="T231" fmla="*/ 226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76" h="726">
                                <a:moveTo>
                                  <a:pt x="421" y="719"/>
                                </a:moveTo>
                                <a:lnTo>
                                  <a:pt x="263" y="719"/>
                                </a:lnTo>
                                <a:lnTo>
                                  <a:pt x="280" y="726"/>
                                </a:lnTo>
                                <a:lnTo>
                                  <a:pt x="414" y="726"/>
                                </a:lnTo>
                                <a:lnTo>
                                  <a:pt x="421" y="719"/>
                                </a:lnTo>
                                <a:close/>
                                <a:moveTo>
                                  <a:pt x="444" y="712"/>
                                </a:moveTo>
                                <a:lnTo>
                                  <a:pt x="239" y="712"/>
                                </a:lnTo>
                                <a:lnTo>
                                  <a:pt x="244" y="719"/>
                                </a:lnTo>
                                <a:lnTo>
                                  <a:pt x="436" y="719"/>
                                </a:lnTo>
                                <a:lnTo>
                                  <a:pt x="444" y="712"/>
                                </a:lnTo>
                                <a:close/>
                                <a:moveTo>
                                  <a:pt x="467" y="706"/>
                                </a:moveTo>
                                <a:lnTo>
                                  <a:pt x="214" y="706"/>
                                </a:lnTo>
                                <a:lnTo>
                                  <a:pt x="218" y="712"/>
                                </a:lnTo>
                                <a:lnTo>
                                  <a:pt x="459" y="712"/>
                                </a:lnTo>
                                <a:lnTo>
                                  <a:pt x="467" y="706"/>
                                </a:lnTo>
                                <a:close/>
                                <a:moveTo>
                                  <a:pt x="489" y="699"/>
                                </a:moveTo>
                                <a:lnTo>
                                  <a:pt x="198" y="699"/>
                                </a:lnTo>
                                <a:lnTo>
                                  <a:pt x="201" y="706"/>
                                </a:lnTo>
                                <a:lnTo>
                                  <a:pt x="482" y="706"/>
                                </a:lnTo>
                                <a:lnTo>
                                  <a:pt x="489" y="699"/>
                                </a:lnTo>
                                <a:close/>
                                <a:moveTo>
                                  <a:pt x="534" y="672"/>
                                </a:moveTo>
                                <a:lnTo>
                                  <a:pt x="147" y="672"/>
                                </a:lnTo>
                                <a:lnTo>
                                  <a:pt x="150" y="679"/>
                                </a:lnTo>
                                <a:lnTo>
                                  <a:pt x="156" y="679"/>
                                </a:lnTo>
                                <a:lnTo>
                                  <a:pt x="163" y="686"/>
                                </a:lnTo>
                                <a:lnTo>
                                  <a:pt x="168" y="686"/>
                                </a:lnTo>
                                <a:lnTo>
                                  <a:pt x="172" y="692"/>
                                </a:lnTo>
                                <a:lnTo>
                                  <a:pt x="180" y="692"/>
                                </a:lnTo>
                                <a:lnTo>
                                  <a:pt x="181" y="699"/>
                                </a:lnTo>
                                <a:lnTo>
                                  <a:pt x="497" y="699"/>
                                </a:lnTo>
                                <a:lnTo>
                                  <a:pt x="505" y="692"/>
                                </a:lnTo>
                                <a:lnTo>
                                  <a:pt x="512" y="686"/>
                                </a:lnTo>
                                <a:lnTo>
                                  <a:pt x="527" y="679"/>
                                </a:lnTo>
                                <a:lnTo>
                                  <a:pt x="534" y="672"/>
                                </a:lnTo>
                                <a:close/>
                                <a:moveTo>
                                  <a:pt x="553" y="659"/>
                                </a:moveTo>
                                <a:lnTo>
                                  <a:pt x="122" y="659"/>
                                </a:lnTo>
                                <a:lnTo>
                                  <a:pt x="128" y="666"/>
                                </a:lnTo>
                                <a:lnTo>
                                  <a:pt x="135" y="666"/>
                                </a:lnTo>
                                <a:lnTo>
                                  <a:pt x="138" y="672"/>
                                </a:lnTo>
                                <a:lnTo>
                                  <a:pt x="540" y="672"/>
                                </a:lnTo>
                                <a:lnTo>
                                  <a:pt x="546" y="666"/>
                                </a:lnTo>
                                <a:lnTo>
                                  <a:pt x="553" y="659"/>
                                </a:lnTo>
                                <a:close/>
                                <a:moveTo>
                                  <a:pt x="477" y="506"/>
                                </a:moveTo>
                                <a:lnTo>
                                  <a:pt x="377" y="632"/>
                                </a:lnTo>
                                <a:lnTo>
                                  <a:pt x="87" y="632"/>
                                </a:lnTo>
                                <a:lnTo>
                                  <a:pt x="90" y="639"/>
                                </a:lnTo>
                                <a:lnTo>
                                  <a:pt x="97" y="639"/>
                                </a:lnTo>
                                <a:lnTo>
                                  <a:pt x="101" y="646"/>
                                </a:lnTo>
                                <a:lnTo>
                                  <a:pt x="105" y="646"/>
                                </a:lnTo>
                                <a:lnTo>
                                  <a:pt x="108" y="652"/>
                                </a:lnTo>
                                <a:lnTo>
                                  <a:pt x="118" y="659"/>
                                </a:lnTo>
                                <a:lnTo>
                                  <a:pt x="559" y="659"/>
                                </a:lnTo>
                                <a:lnTo>
                                  <a:pt x="565" y="652"/>
                                </a:lnTo>
                                <a:lnTo>
                                  <a:pt x="576" y="646"/>
                                </a:lnTo>
                                <a:lnTo>
                                  <a:pt x="581" y="639"/>
                                </a:lnTo>
                                <a:lnTo>
                                  <a:pt x="587" y="632"/>
                                </a:lnTo>
                                <a:lnTo>
                                  <a:pt x="591" y="626"/>
                                </a:lnTo>
                                <a:lnTo>
                                  <a:pt x="596" y="626"/>
                                </a:lnTo>
                                <a:lnTo>
                                  <a:pt x="601" y="619"/>
                                </a:lnTo>
                                <a:lnTo>
                                  <a:pt x="606" y="612"/>
                                </a:lnTo>
                                <a:lnTo>
                                  <a:pt x="609" y="612"/>
                                </a:lnTo>
                                <a:lnTo>
                                  <a:pt x="614" y="606"/>
                                </a:lnTo>
                                <a:lnTo>
                                  <a:pt x="617" y="599"/>
                                </a:lnTo>
                                <a:lnTo>
                                  <a:pt x="501" y="599"/>
                                </a:lnTo>
                                <a:lnTo>
                                  <a:pt x="477" y="506"/>
                                </a:lnTo>
                                <a:close/>
                                <a:moveTo>
                                  <a:pt x="376" y="439"/>
                                </a:moveTo>
                                <a:lnTo>
                                  <a:pt x="221" y="572"/>
                                </a:lnTo>
                                <a:lnTo>
                                  <a:pt x="30" y="572"/>
                                </a:lnTo>
                                <a:lnTo>
                                  <a:pt x="31" y="579"/>
                                </a:lnTo>
                                <a:lnTo>
                                  <a:pt x="33" y="579"/>
                                </a:lnTo>
                                <a:lnTo>
                                  <a:pt x="36" y="586"/>
                                </a:lnTo>
                                <a:lnTo>
                                  <a:pt x="40" y="586"/>
                                </a:lnTo>
                                <a:lnTo>
                                  <a:pt x="41" y="592"/>
                                </a:lnTo>
                                <a:lnTo>
                                  <a:pt x="44" y="592"/>
                                </a:lnTo>
                                <a:lnTo>
                                  <a:pt x="47" y="599"/>
                                </a:lnTo>
                                <a:lnTo>
                                  <a:pt x="61" y="612"/>
                                </a:lnTo>
                                <a:lnTo>
                                  <a:pt x="64" y="612"/>
                                </a:lnTo>
                                <a:lnTo>
                                  <a:pt x="70" y="619"/>
                                </a:lnTo>
                                <a:lnTo>
                                  <a:pt x="74" y="626"/>
                                </a:lnTo>
                                <a:lnTo>
                                  <a:pt x="81" y="626"/>
                                </a:lnTo>
                                <a:lnTo>
                                  <a:pt x="84" y="632"/>
                                </a:lnTo>
                                <a:lnTo>
                                  <a:pt x="377" y="632"/>
                                </a:lnTo>
                                <a:lnTo>
                                  <a:pt x="376" y="439"/>
                                </a:lnTo>
                                <a:close/>
                                <a:moveTo>
                                  <a:pt x="542" y="506"/>
                                </a:moveTo>
                                <a:lnTo>
                                  <a:pt x="501" y="599"/>
                                </a:lnTo>
                                <a:lnTo>
                                  <a:pt x="617" y="599"/>
                                </a:lnTo>
                                <a:lnTo>
                                  <a:pt x="621" y="592"/>
                                </a:lnTo>
                                <a:lnTo>
                                  <a:pt x="625" y="592"/>
                                </a:lnTo>
                                <a:lnTo>
                                  <a:pt x="628" y="586"/>
                                </a:lnTo>
                                <a:lnTo>
                                  <a:pt x="631" y="579"/>
                                </a:lnTo>
                                <a:lnTo>
                                  <a:pt x="634" y="572"/>
                                </a:lnTo>
                                <a:lnTo>
                                  <a:pt x="636" y="572"/>
                                </a:lnTo>
                                <a:lnTo>
                                  <a:pt x="640" y="566"/>
                                </a:lnTo>
                                <a:lnTo>
                                  <a:pt x="642" y="559"/>
                                </a:lnTo>
                                <a:lnTo>
                                  <a:pt x="645" y="553"/>
                                </a:lnTo>
                                <a:lnTo>
                                  <a:pt x="647" y="553"/>
                                </a:lnTo>
                                <a:lnTo>
                                  <a:pt x="649" y="546"/>
                                </a:lnTo>
                                <a:lnTo>
                                  <a:pt x="651" y="546"/>
                                </a:lnTo>
                                <a:lnTo>
                                  <a:pt x="654" y="539"/>
                                </a:lnTo>
                                <a:lnTo>
                                  <a:pt x="565" y="539"/>
                                </a:lnTo>
                                <a:lnTo>
                                  <a:pt x="542" y="506"/>
                                </a:lnTo>
                                <a:close/>
                                <a:moveTo>
                                  <a:pt x="224" y="459"/>
                                </a:moveTo>
                                <a:lnTo>
                                  <a:pt x="107" y="566"/>
                                </a:lnTo>
                                <a:lnTo>
                                  <a:pt x="28" y="566"/>
                                </a:lnTo>
                                <a:lnTo>
                                  <a:pt x="29" y="572"/>
                                </a:lnTo>
                                <a:lnTo>
                                  <a:pt x="221" y="572"/>
                                </a:lnTo>
                                <a:lnTo>
                                  <a:pt x="224" y="459"/>
                                </a:lnTo>
                                <a:close/>
                                <a:moveTo>
                                  <a:pt x="101" y="533"/>
                                </a:moveTo>
                                <a:lnTo>
                                  <a:pt x="25" y="559"/>
                                </a:lnTo>
                                <a:lnTo>
                                  <a:pt x="25" y="566"/>
                                </a:lnTo>
                                <a:lnTo>
                                  <a:pt x="107" y="566"/>
                                </a:lnTo>
                                <a:lnTo>
                                  <a:pt x="101" y="533"/>
                                </a:lnTo>
                                <a:close/>
                                <a:moveTo>
                                  <a:pt x="675" y="379"/>
                                </a:moveTo>
                                <a:lnTo>
                                  <a:pt x="610" y="379"/>
                                </a:lnTo>
                                <a:lnTo>
                                  <a:pt x="523" y="453"/>
                                </a:lnTo>
                                <a:lnTo>
                                  <a:pt x="620" y="499"/>
                                </a:lnTo>
                                <a:lnTo>
                                  <a:pt x="565" y="539"/>
                                </a:lnTo>
                                <a:lnTo>
                                  <a:pt x="654" y="539"/>
                                </a:lnTo>
                                <a:lnTo>
                                  <a:pt x="655" y="533"/>
                                </a:lnTo>
                                <a:lnTo>
                                  <a:pt x="657" y="533"/>
                                </a:lnTo>
                                <a:lnTo>
                                  <a:pt x="659" y="526"/>
                                </a:lnTo>
                                <a:lnTo>
                                  <a:pt x="660" y="519"/>
                                </a:lnTo>
                                <a:lnTo>
                                  <a:pt x="661" y="519"/>
                                </a:lnTo>
                                <a:lnTo>
                                  <a:pt x="664" y="506"/>
                                </a:lnTo>
                                <a:lnTo>
                                  <a:pt x="665" y="506"/>
                                </a:lnTo>
                                <a:lnTo>
                                  <a:pt x="667" y="499"/>
                                </a:lnTo>
                                <a:lnTo>
                                  <a:pt x="667" y="493"/>
                                </a:lnTo>
                                <a:lnTo>
                                  <a:pt x="670" y="486"/>
                                </a:lnTo>
                                <a:lnTo>
                                  <a:pt x="670" y="479"/>
                                </a:lnTo>
                                <a:lnTo>
                                  <a:pt x="671" y="479"/>
                                </a:lnTo>
                                <a:lnTo>
                                  <a:pt x="671" y="473"/>
                                </a:lnTo>
                                <a:lnTo>
                                  <a:pt x="673" y="466"/>
                                </a:lnTo>
                                <a:lnTo>
                                  <a:pt x="674" y="459"/>
                                </a:lnTo>
                                <a:lnTo>
                                  <a:pt x="674" y="446"/>
                                </a:lnTo>
                                <a:lnTo>
                                  <a:pt x="674" y="439"/>
                                </a:lnTo>
                                <a:lnTo>
                                  <a:pt x="675" y="433"/>
                                </a:lnTo>
                                <a:lnTo>
                                  <a:pt x="675" y="426"/>
                                </a:lnTo>
                                <a:lnTo>
                                  <a:pt x="676" y="419"/>
                                </a:lnTo>
                                <a:lnTo>
                                  <a:pt x="676" y="386"/>
                                </a:lnTo>
                                <a:lnTo>
                                  <a:pt x="675" y="379"/>
                                </a:lnTo>
                                <a:close/>
                                <a:moveTo>
                                  <a:pt x="663" y="279"/>
                                </a:moveTo>
                                <a:lnTo>
                                  <a:pt x="574" y="279"/>
                                </a:lnTo>
                                <a:lnTo>
                                  <a:pt x="508" y="413"/>
                                </a:lnTo>
                                <a:lnTo>
                                  <a:pt x="610" y="379"/>
                                </a:lnTo>
                                <a:lnTo>
                                  <a:pt x="675" y="379"/>
                                </a:lnTo>
                                <a:lnTo>
                                  <a:pt x="675" y="373"/>
                                </a:lnTo>
                                <a:lnTo>
                                  <a:pt x="674" y="366"/>
                                </a:lnTo>
                                <a:lnTo>
                                  <a:pt x="674" y="359"/>
                                </a:lnTo>
                                <a:lnTo>
                                  <a:pt x="674" y="353"/>
                                </a:lnTo>
                                <a:lnTo>
                                  <a:pt x="674" y="346"/>
                                </a:lnTo>
                                <a:lnTo>
                                  <a:pt x="673" y="346"/>
                                </a:lnTo>
                                <a:lnTo>
                                  <a:pt x="673" y="339"/>
                                </a:lnTo>
                                <a:lnTo>
                                  <a:pt x="671" y="333"/>
                                </a:lnTo>
                                <a:lnTo>
                                  <a:pt x="670" y="319"/>
                                </a:lnTo>
                                <a:lnTo>
                                  <a:pt x="668" y="313"/>
                                </a:lnTo>
                                <a:lnTo>
                                  <a:pt x="667" y="299"/>
                                </a:lnTo>
                                <a:lnTo>
                                  <a:pt x="666" y="299"/>
                                </a:lnTo>
                                <a:lnTo>
                                  <a:pt x="663" y="279"/>
                                </a:lnTo>
                                <a:close/>
                                <a:moveTo>
                                  <a:pt x="622" y="160"/>
                                </a:moveTo>
                                <a:lnTo>
                                  <a:pt x="550" y="160"/>
                                </a:lnTo>
                                <a:lnTo>
                                  <a:pt x="461" y="339"/>
                                </a:lnTo>
                                <a:lnTo>
                                  <a:pt x="574" y="279"/>
                                </a:lnTo>
                                <a:lnTo>
                                  <a:pt x="663" y="279"/>
                                </a:lnTo>
                                <a:lnTo>
                                  <a:pt x="662" y="273"/>
                                </a:lnTo>
                                <a:lnTo>
                                  <a:pt x="659" y="266"/>
                                </a:lnTo>
                                <a:lnTo>
                                  <a:pt x="658" y="259"/>
                                </a:lnTo>
                                <a:lnTo>
                                  <a:pt x="656" y="253"/>
                                </a:lnTo>
                                <a:lnTo>
                                  <a:pt x="651" y="240"/>
                                </a:lnTo>
                                <a:lnTo>
                                  <a:pt x="650" y="233"/>
                                </a:lnTo>
                                <a:lnTo>
                                  <a:pt x="648" y="220"/>
                                </a:lnTo>
                                <a:lnTo>
                                  <a:pt x="644" y="213"/>
                                </a:lnTo>
                                <a:lnTo>
                                  <a:pt x="641" y="206"/>
                                </a:lnTo>
                                <a:lnTo>
                                  <a:pt x="639" y="200"/>
                                </a:lnTo>
                                <a:lnTo>
                                  <a:pt x="636" y="193"/>
                                </a:lnTo>
                                <a:lnTo>
                                  <a:pt x="632" y="186"/>
                                </a:lnTo>
                                <a:lnTo>
                                  <a:pt x="629" y="173"/>
                                </a:lnTo>
                                <a:lnTo>
                                  <a:pt x="625" y="166"/>
                                </a:lnTo>
                                <a:lnTo>
                                  <a:pt x="622" y="160"/>
                                </a:lnTo>
                                <a:close/>
                                <a:moveTo>
                                  <a:pt x="580" y="93"/>
                                </a:moveTo>
                                <a:lnTo>
                                  <a:pt x="381" y="93"/>
                                </a:lnTo>
                                <a:lnTo>
                                  <a:pt x="358" y="313"/>
                                </a:lnTo>
                                <a:lnTo>
                                  <a:pt x="550" y="160"/>
                                </a:lnTo>
                                <a:lnTo>
                                  <a:pt x="622" y="160"/>
                                </a:lnTo>
                                <a:lnTo>
                                  <a:pt x="617" y="153"/>
                                </a:lnTo>
                                <a:lnTo>
                                  <a:pt x="614" y="146"/>
                                </a:lnTo>
                                <a:lnTo>
                                  <a:pt x="609" y="140"/>
                                </a:lnTo>
                                <a:lnTo>
                                  <a:pt x="605" y="126"/>
                                </a:lnTo>
                                <a:lnTo>
                                  <a:pt x="600" y="120"/>
                                </a:lnTo>
                                <a:lnTo>
                                  <a:pt x="595" y="113"/>
                                </a:lnTo>
                                <a:lnTo>
                                  <a:pt x="591" y="106"/>
                                </a:lnTo>
                                <a:lnTo>
                                  <a:pt x="586" y="100"/>
                                </a:lnTo>
                                <a:lnTo>
                                  <a:pt x="580" y="93"/>
                                </a:lnTo>
                                <a:close/>
                                <a:moveTo>
                                  <a:pt x="537" y="46"/>
                                </a:moveTo>
                                <a:lnTo>
                                  <a:pt x="169" y="46"/>
                                </a:lnTo>
                                <a:lnTo>
                                  <a:pt x="147" y="60"/>
                                </a:lnTo>
                                <a:lnTo>
                                  <a:pt x="141" y="66"/>
                                </a:lnTo>
                                <a:lnTo>
                                  <a:pt x="135" y="66"/>
                                </a:lnTo>
                                <a:lnTo>
                                  <a:pt x="127" y="73"/>
                                </a:lnTo>
                                <a:lnTo>
                                  <a:pt x="121" y="80"/>
                                </a:lnTo>
                                <a:lnTo>
                                  <a:pt x="110" y="86"/>
                                </a:lnTo>
                                <a:lnTo>
                                  <a:pt x="251" y="86"/>
                                </a:lnTo>
                                <a:lnTo>
                                  <a:pt x="271" y="226"/>
                                </a:lnTo>
                                <a:lnTo>
                                  <a:pt x="381" y="93"/>
                                </a:lnTo>
                                <a:lnTo>
                                  <a:pt x="580" y="93"/>
                                </a:lnTo>
                                <a:lnTo>
                                  <a:pt x="574" y="86"/>
                                </a:lnTo>
                                <a:lnTo>
                                  <a:pt x="568" y="80"/>
                                </a:lnTo>
                                <a:lnTo>
                                  <a:pt x="550" y="60"/>
                                </a:lnTo>
                                <a:lnTo>
                                  <a:pt x="543" y="53"/>
                                </a:lnTo>
                                <a:lnTo>
                                  <a:pt x="537" y="46"/>
                                </a:lnTo>
                                <a:close/>
                                <a:moveTo>
                                  <a:pt x="28" y="200"/>
                                </a:moveTo>
                                <a:lnTo>
                                  <a:pt x="2" y="200"/>
                                </a:lnTo>
                                <a:lnTo>
                                  <a:pt x="0" y="206"/>
                                </a:lnTo>
                                <a:lnTo>
                                  <a:pt x="4" y="220"/>
                                </a:lnTo>
                                <a:lnTo>
                                  <a:pt x="7" y="213"/>
                                </a:lnTo>
                                <a:lnTo>
                                  <a:pt x="13" y="213"/>
                                </a:lnTo>
                                <a:lnTo>
                                  <a:pt x="16" y="206"/>
                                </a:lnTo>
                                <a:lnTo>
                                  <a:pt x="25" y="206"/>
                                </a:lnTo>
                                <a:lnTo>
                                  <a:pt x="28" y="200"/>
                                </a:lnTo>
                                <a:close/>
                                <a:moveTo>
                                  <a:pt x="155" y="193"/>
                                </a:moveTo>
                                <a:lnTo>
                                  <a:pt x="116" y="193"/>
                                </a:lnTo>
                                <a:lnTo>
                                  <a:pt x="120" y="200"/>
                                </a:lnTo>
                                <a:lnTo>
                                  <a:pt x="138" y="200"/>
                                </a:lnTo>
                                <a:lnTo>
                                  <a:pt x="138" y="206"/>
                                </a:lnTo>
                                <a:lnTo>
                                  <a:pt x="155" y="193"/>
                                </a:lnTo>
                                <a:close/>
                                <a:moveTo>
                                  <a:pt x="251" y="86"/>
                                </a:moveTo>
                                <a:lnTo>
                                  <a:pt x="104" y="86"/>
                                </a:lnTo>
                                <a:lnTo>
                                  <a:pt x="98" y="93"/>
                                </a:lnTo>
                                <a:lnTo>
                                  <a:pt x="93" y="93"/>
                                </a:lnTo>
                                <a:lnTo>
                                  <a:pt x="89" y="100"/>
                                </a:lnTo>
                                <a:lnTo>
                                  <a:pt x="83" y="106"/>
                                </a:lnTo>
                                <a:lnTo>
                                  <a:pt x="78" y="106"/>
                                </a:lnTo>
                                <a:lnTo>
                                  <a:pt x="74" y="113"/>
                                </a:lnTo>
                                <a:lnTo>
                                  <a:pt x="70" y="113"/>
                                </a:lnTo>
                                <a:lnTo>
                                  <a:pt x="65" y="120"/>
                                </a:lnTo>
                                <a:lnTo>
                                  <a:pt x="61" y="120"/>
                                </a:lnTo>
                                <a:lnTo>
                                  <a:pt x="58" y="126"/>
                                </a:lnTo>
                                <a:lnTo>
                                  <a:pt x="54" y="126"/>
                                </a:lnTo>
                                <a:lnTo>
                                  <a:pt x="50" y="133"/>
                                </a:lnTo>
                                <a:lnTo>
                                  <a:pt x="44" y="140"/>
                                </a:lnTo>
                                <a:lnTo>
                                  <a:pt x="41" y="146"/>
                                </a:lnTo>
                                <a:lnTo>
                                  <a:pt x="38" y="146"/>
                                </a:lnTo>
                                <a:lnTo>
                                  <a:pt x="35" y="153"/>
                                </a:lnTo>
                                <a:lnTo>
                                  <a:pt x="33" y="153"/>
                                </a:lnTo>
                                <a:lnTo>
                                  <a:pt x="29" y="160"/>
                                </a:lnTo>
                                <a:lnTo>
                                  <a:pt x="25" y="160"/>
                                </a:lnTo>
                                <a:lnTo>
                                  <a:pt x="22" y="166"/>
                                </a:lnTo>
                                <a:lnTo>
                                  <a:pt x="21" y="166"/>
                                </a:lnTo>
                                <a:lnTo>
                                  <a:pt x="18" y="173"/>
                                </a:lnTo>
                                <a:lnTo>
                                  <a:pt x="17" y="173"/>
                                </a:lnTo>
                                <a:lnTo>
                                  <a:pt x="15" y="180"/>
                                </a:lnTo>
                                <a:lnTo>
                                  <a:pt x="12" y="180"/>
                                </a:lnTo>
                                <a:lnTo>
                                  <a:pt x="10" y="186"/>
                                </a:lnTo>
                                <a:lnTo>
                                  <a:pt x="8" y="186"/>
                                </a:lnTo>
                                <a:lnTo>
                                  <a:pt x="6" y="193"/>
                                </a:lnTo>
                                <a:lnTo>
                                  <a:pt x="4" y="200"/>
                                </a:lnTo>
                                <a:lnTo>
                                  <a:pt x="45" y="200"/>
                                </a:lnTo>
                                <a:lnTo>
                                  <a:pt x="49" y="193"/>
                                </a:lnTo>
                                <a:lnTo>
                                  <a:pt x="155" y="193"/>
                                </a:lnTo>
                                <a:lnTo>
                                  <a:pt x="187" y="166"/>
                                </a:lnTo>
                                <a:lnTo>
                                  <a:pt x="251" y="86"/>
                                </a:lnTo>
                                <a:close/>
                                <a:moveTo>
                                  <a:pt x="516" y="33"/>
                                </a:moveTo>
                                <a:lnTo>
                                  <a:pt x="201" y="33"/>
                                </a:lnTo>
                                <a:lnTo>
                                  <a:pt x="185" y="40"/>
                                </a:lnTo>
                                <a:lnTo>
                                  <a:pt x="176" y="46"/>
                                </a:lnTo>
                                <a:lnTo>
                                  <a:pt x="531" y="46"/>
                                </a:lnTo>
                                <a:lnTo>
                                  <a:pt x="516" y="33"/>
                                </a:lnTo>
                                <a:close/>
                                <a:moveTo>
                                  <a:pt x="502" y="26"/>
                                </a:moveTo>
                                <a:lnTo>
                                  <a:pt x="218" y="26"/>
                                </a:lnTo>
                                <a:lnTo>
                                  <a:pt x="210" y="33"/>
                                </a:lnTo>
                                <a:lnTo>
                                  <a:pt x="509" y="33"/>
                                </a:lnTo>
                                <a:lnTo>
                                  <a:pt x="502" y="26"/>
                                </a:lnTo>
                                <a:close/>
                                <a:moveTo>
                                  <a:pt x="488" y="20"/>
                                </a:moveTo>
                                <a:lnTo>
                                  <a:pt x="230" y="20"/>
                                </a:lnTo>
                                <a:lnTo>
                                  <a:pt x="229" y="26"/>
                                </a:lnTo>
                                <a:lnTo>
                                  <a:pt x="495" y="26"/>
                                </a:lnTo>
                                <a:lnTo>
                                  <a:pt x="488" y="20"/>
                                </a:lnTo>
                                <a:close/>
                                <a:moveTo>
                                  <a:pt x="466" y="13"/>
                                </a:moveTo>
                                <a:lnTo>
                                  <a:pt x="259" y="13"/>
                                </a:lnTo>
                                <a:lnTo>
                                  <a:pt x="254" y="20"/>
                                </a:lnTo>
                                <a:lnTo>
                                  <a:pt x="473" y="20"/>
                                </a:lnTo>
                                <a:lnTo>
                                  <a:pt x="466" y="13"/>
                                </a:lnTo>
                                <a:close/>
                                <a:moveTo>
                                  <a:pt x="444" y="6"/>
                                </a:moveTo>
                                <a:lnTo>
                                  <a:pt x="288" y="6"/>
                                </a:lnTo>
                                <a:lnTo>
                                  <a:pt x="282" y="13"/>
                                </a:lnTo>
                                <a:lnTo>
                                  <a:pt x="451" y="13"/>
                                </a:lnTo>
                                <a:lnTo>
                                  <a:pt x="444" y="6"/>
                                </a:lnTo>
                                <a:close/>
                                <a:moveTo>
                                  <a:pt x="399" y="0"/>
                                </a:moveTo>
                                <a:lnTo>
                                  <a:pt x="336" y="0"/>
                                </a:lnTo>
                                <a:lnTo>
                                  <a:pt x="330" y="6"/>
                                </a:lnTo>
                                <a:lnTo>
                                  <a:pt x="406" y="6"/>
                                </a:lnTo>
                                <a:lnTo>
                                  <a:pt x="399" y="0"/>
                                </a:lnTo>
                                <a:close/>
                              </a:path>
                            </a:pathLst>
                          </a:custGeom>
                          <a:solidFill>
                            <a:srgbClr val="95A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1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09" y="333"/>
                            <a:ext cx="19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60" y="386"/>
                            <a:ext cx="3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AutoShape 100"/>
                        <wps:cNvSpPr>
                          <a:spLocks/>
                        </wps:cNvSpPr>
                        <wps:spPr bwMode="auto">
                          <a:xfrm>
                            <a:off x="390" y="284"/>
                            <a:ext cx="484" cy="459"/>
                          </a:xfrm>
                          <a:custGeom>
                            <a:avLst/>
                            <a:gdLst>
                              <a:gd name="T0" fmla="+- 0 831 390"/>
                              <a:gd name="T1" fmla="*/ T0 w 484"/>
                              <a:gd name="T2" fmla="+- 0 593 284"/>
                              <a:gd name="T3" fmla="*/ 593 h 459"/>
                              <a:gd name="T4" fmla="+- 0 847 390"/>
                              <a:gd name="T5" fmla="*/ T4 w 484"/>
                              <a:gd name="T6" fmla="+- 0 704 284"/>
                              <a:gd name="T7" fmla="*/ 704 h 459"/>
                              <a:gd name="T8" fmla="+- 0 817 390"/>
                              <a:gd name="T9" fmla="*/ T8 w 484"/>
                              <a:gd name="T10" fmla="+- 0 743 284"/>
                              <a:gd name="T11" fmla="*/ 743 h 459"/>
                              <a:gd name="T12" fmla="+- 0 774 390"/>
                              <a:gd name="T13" fmla="*/ T12 w 484"/>
                              <a:gd name="T14" fmla="+- 0 653 284"/>
                              <a:gd name="T15" fmla="*/ 653 h 459"/>
                              <a:gd name="T16" fmla="+- 0 822 390"/>
                              <a:gd name="T17" fmla="*/ T16 w 484"/>
                              <a:gd name="T18" fmla="+- 0 490 284"/>
                              <a:gd name="T19" fmla="*/ 490 h 459"/>
                              <a:gd name="T20" fmla="+- 0 741 390"/>
                              <a:gd name="T21" fmla="*/ T20 w 484"/>
                              <a:gd name="T22" fmla="+- 0 606 284"/>
                              <a:gd name="T23" fmla="*/ 606 h 459"/>
                              <a:gd name="T24" fmla="+- 0 793 390"/>
                              <a:gd name="T25" fmla="*/ T24 w 484"/>
                              <a:gd name="T26" fmla="+- 0 606 284"/>
                              <a:gd name="T27" fmla="*/ 606 h 459"/>
                              <a:gd name="T28" fmla="+- 0 822 390"/>
                              <a:gd name="T29" fmla="*/ T28 w 484"/>
                              <a:gd name="T30" fmla="+- 0 490 284"/>
                              <a:gd name="T31" fmla="*/ 490 h 459"/>
                              <a:gd name="T32" fmla="+- 0 757 390"/>
                              <a:gd name="T33" fmla="*/ T32 w 484"/>
                              <a:gd name="T34" fmla="+- 0 606 284"/>
                              <a:gd name="T35" fmla="*/ 606 h 459"/>
                              <a:gd name="T36" fmla="+- 0 831 390"/>
                              <a:gd name="T37" fmla="*/ T36 w 484"/>
                              <a:gd name="T38" fmla="+- 0 593 284"/>
                              <a:gd name="T39" fmla="*/ 593 h 459"/>
                              <a:gd name="T40" fmla="+- 0 873 390"/>
                              <a:gd name="T41" fmla="*/ T40 w 484"/>
                              <a:gd name="T42" fmla="+- 0 578 284"/>
                              <a:gd name="T43" fmla="*/ 578 h 459"/>
                              <a:gd name="T44" fmla="+- 0 793 390"/>
                              <a:gd name="T45" fmla="*/ T44 w 484"/>
                              <a:gd name="T46" fmla="+- 0 377 284"/>
                              <a:gd name="T47" fmla="*/ 377 h 459"/>
                              <a:gd name="T48" fmla="+- 0 688 390"/>
                              <a:gd name="T49" fmla="*/ T48 w 484"/>
                              <a:gd name="T50" fmla="+- 0 551 284"/>
                              <a:gd name="T51" fmla="*/ 551 h 459"/>
                              <a:gd name="T52" fmla="+- 0 769 390"/>
                              <a:gd name="T53" fmla="*/ T52 w 484"/>
                              <a:gd name="T54" fmla="+- 0 511 284"/>
                              <a:gd name="T55" fmla="*/ 511 h 459"/>
                              <a:gd name="T56" fmla="+- 0 793 390"/>
                              <a:gd name="T57" fmla="*/ T56 w 484"/>
                              <a:gd name="T58" fmla="+- 0 377 284"/>
                              <a:gd name="T59" fmla="*/ 377 h 459"/>
                              <a:gd name="T60" fmla="+- 0 615 390"/>
                              <a:gd name="T61" fmla="*/ T60 w 484"/>
                              <a:gd name="T62" fmla="+- 0 310 284"/>
                              <a:gd name="T63" fmla="*/ 310 h 459"/>
                              <a:gd name="T64" fmla="+- 0 597 390"/>
                              <a:gd name="T65" fmla="*/ T64 w 484"/>
                              <a:gd name="T66" fmla="+- 0 533 284"/>
                              <a:gd name="T67" fmla="*/ 533 h 459"/>
                              <a:gd name="T68" fmla="+- 0 629 390"/>
                              <a:gd name="T69" fmla="*/ T68 w 484"/>
                              <a:gd name="T70" fmla="+- 0 472 284"/>
                              <a:gd name="T71" fmla="*/ 472 h 459"/>
                              <a:gd name="T72" fmla="+- 0 819 390"/>
                              <a:gd name="T73" fmla="*/ T72 w 484"/>
                              <a:gd name="T74" fmla="+- 0 467 284"/>
                              <a:gd name="T75" fmla="*/ 467 h 459"/>
                              <a:gd name="T76" fmla="+- 0 769 390"/>
                              <a:gd name="T77" fmla="*/ T76 w 484"/>
                              <a:gd name="T78" fmla="+- 0 511 284"/>
                              <a:gd name="T79" fmla="*/ 511 h 459"/>
                              <a:gd name="T80" fmla="+- 0 822 390"/>
                              <a:gd name="T81" fmla="*/ T80 w 484"/>
                              <a:gd name="T82" fmla="+- 0 490 284"/>
                              <a:gd name="T83" fmla="*/ 490 h 459"/>
                              <a:gd name="T84" fmla="+- 0 819 390"/>
                              <a:gd name="T85" fmla="*/ T84 w 484"/>
                              <a:gd name="T86" fmla="+- 0 467 284"/>
                              <a:gd name="T87" fmla="*/ 467 h 459"/>
                              <a:gd name="T88" fmla="+- 0 629 390"/>
                              <a:gd name="T89" fmla="*/ T88 w 484"/>
                              <a:gd name="T90" fmla="+- 0 472 284"/>
                              <a:gd name="T91" fmla="*/ 472 h 459"/>
                              <a:gd name="T92" fmla="+- 0 774 390"/>
                              <a:gd name="T93" fmla="*/ T92 w 484"/>
                              <a:gd name="T94" fmla="+- 0 377 284"/>
                              <a:gd name="T95" fmla="*/ 377 h 459"/>
                              <a:gd name="T96" fmla="+- 0 801 390"/>
                              <a:gd name="T97" fmla="*/ T96 w 484"/>
                              <a:gd name="T98" fmla="+- 0 355 284"/>
                              <a:gd name="T99" fmla="*/ 355 h 459"/>
                              <a:gd name="T100" fmla="+- 0 506 390"/>
                              <a:gd name="T101" fmla="*/ T100 w 484"/>
                              <a:gd name="T102" fmla="+- 0 299 284"/>
                              <a:gd name="T103" fmla="*/ 299 h 459"/>
                              <a:gd name="T104" fmla="+- 0 507 390"/>
                              <a:gd name="T105" fmla="*/ T104 w 484"/>
                              <a:gd name="T106" fmla="+- 0 438 284"/>
                              <a:gd name="T107" fmla="*/ 438 h 459"/>
                              <a:gd name="T108" fmla="+- 0 545 390"/>
                              <a:gd name="T109" fmla="*/ T108 w 484"/>
                              <a:gd name="T110" fmla="+- 0 401 284"/>
                              <a:gd name="T111" fmla="*/ 401 h 459"/>
                              <a:gd name="T112" fmla="+- 0 506 390"/>
                              <a:gd name="T113" fmla="*/ T112 w 484"/>
                              <a:gd name="T114" fmla="+- 0 299 284"/>
                              <a:gd name="T115" fmla="*/ 299 h 459"/>
                              <a:gd name="T116" fmla="+- 0 619 390"/>
                              <a:gd name="T117" fmla="*/ T116 w 484"/>
                              <a:gd name="T118" fmla="+- 0 286 284"/>
                              <a:gd name="T119" fmla="*/ 286 h 459"/>
                              <a:gd name="T120" fmla="+- 0 545 390"/>
                              <a:gd name="T121" fmla="*/ T120 w 484"/>
                              <a:gd name="T122" fmla="+- 0 401 284"/>
                              <a:gd name="T123" fmla="*/ 401 h 459"/>
                              <a:gd name="T124" fmla="+- 0 631 390"/>
                              <a:gd name="T125" fmla="*/ T124 w 484"/>
                              <a:gd name="T126" fmla="+- 0 310 284"/>
                              <a:gd name="T127" fmla="*/ 310 h 459"/>
                              <a:gd name="T128" fmla="+- 0 487 390"/>
                              <a:gd name="T129" fmla="*/ T128 w 484"/>
                              <a:gd name="T130" fmla="+- 0 284 284"/>
                              <a:gd name="T131" fmla="*/ 284 h 459"/>
                              <a:gd name="T132" fmla="+- 0 434 390"/>
                              <a:gd name="T133" fmla="*/ T132 w 484"/>
                              <a:gd name="T134" fmla="+- 0 374 284"/>
                              <a:gd name="T135" fmla="*/ 374 h 459"/>
                              <a:gd name="T136" fmla="+- 0 506 390"/>
                              <a:gd name="T137" fmla="*/ T136 w 484"/>
                              <a:gd name="T138" fmla="+- 0 299 284"/>
                              <a:gd name="T139" fmla="*/ 299 h 459"/>
                              <a:gd name="T140" fmla="+- 0 487 390"/>
                              <a:gd name="T141" fmla="*/ T140 w 484"/>
                              <a:gd name="T142" fmla="+- 0 284 284"/>
                              <a:gd name="T143" fmla="*/ 28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4" h="459">
                                <a:moveTo>
                                  <a:pt x="464" y="309"/>
                                </a:moveTo>
                                <a:lnTo>
                                  <a:pt x="441" y="309"/>
                                </a:lnTo>
                                <a:lnTo>
                                  <a:pt x="361" y="372"/>
                                </a:lnTo>
                                <a:lnTo>
                                  <a:pt x="457" y="420"/>
                                </a:lnTo>
                                <a:lnTo>
                                  <a:pt x="418" y="449"/>
                                </a:lnTo>
                                <a:lnTo>
                                  <a:pt x="427" y="459"/>
                                </a:lnTo>
                                <a:lnTo>
                                  <a:pt x="483" y="420"/>
                                </a:lnTo>
                                <a:lnTo>
                                  <a:pt x="384" y="369"/>
                                </a:lnTo>
                                <a:lnTo>
                                  <a:pt x="464" y="309"/>
                                </a:lnTo>
                                <a:close/>
                                <a:moveTo>
                                  <a:pt x="432" y="206"/>
                                </a:moveTo>
                                <a:lnTo>
                                  <a:pt x="411" y="206"/>
                                </a:lnTo>
                                <a:lnTo>
                                  <a:pt x="351" y="322"/>
                                </a:lnTo>
                                <a:lnTo>
                                  <a:pt x="351" y="341"/>
                                </a:lnTo>
                                <a:lnTo>
                                  <a:pt x="403" y="322"/>
                                </a:lnTo>
                                <a:lnTo>
                                  <a:pt x="367" y="322"/>
                                </a:lnTo>
                                <a:lnTo>
                                  <a:pt x="432" y="206"/>
                                </a:lnTo>
                                <a:close/>
                                <a:moveTo>
                                  <a:pt x="484" y="277"/>
                                </a:moveTo>
                                <a:lnTo>
                                  <a:pt x="367" y="322"/>
                                </a:lnTo>
                                <a:lnTo>
                                  <a:pt x="403" y="322"/>
                                </a:lnTo>
                                <a:lnTo>
                                  <a:pt x="441" y="309"/>
                                </a:lnTo>
                                <a:lnTo>
                                  <a:pt x="464" y="309"/>
                                </a:lnTo>
                                <a:lnTo>
                                  <a:pt x="483" y="294"/>
                                </a:lnTo>
                                <a:lnTo>
                                  <a:pt x="484" y="277"/>
                                </a:lnTo>
                                <a:close/>
                                <a:moveTo>
                                  <a:pt x="403" y="93"/>
                                </a:moveTo>
                                <a:lnTo>
                                  <a:pt x="384" y="93"/>
                                </a:lnTo>
                                <a:lnTo>
                                  <a:pt x="298" y="267"/>
                                </a:lnTo>
                                <a:lnTo>
                                  <a:pt x="305" y="277"/>
                                </a:lnTo>
                                <a:lnTo>
                                  <a:pt x="379" y="227"/>
                                </a:lnTo>
                                <a:lnTo>
                                  <a:pt x="351" y="227"/>
                                </a:lnTo>
                                <a:lnTo>
                                  <a:pt x="403" y="93"/>
                                </a:lnTo>
                                <a:close/>
                                <a:moveTo>
                                  <a:pt x="241" y="26"/>
                                </a:moveTo>
                                <a:lnTo>
                                  <a:pt x="225" y="26"/>
                                </a:lnTo>
                                <a:lnTo>
                                  <a:pt x="198" y="245"/>
                                </a:lnTo>
                                <a:lnTo>
                                  <a:pt x="207" y="249"/>
                                </a:lnTo>
                                <a:lnTo>
                                  <a:pt x="277" y="188"/>
                                </a:lnTo>
                                <a:lnTo>
                                  <a:pt x="239" y="188"/>
                                </a:lnTo>
                                <a:lnTo>
                                  <a:pt x="241" y="26"/>
                                </a:lnTo>
                                <a:close/>
                                <a:moveTo>
                                  <a:pt x="429" y="183"/>
                                </a:moveTo>
                                <a:lnTo>
                                  <a:pt x="351" y="227"/>
                                </a:lnTo>
                                <a:lnTo>
                                  <a:pt x="379" y="227"/>
                                </a:lnTo>
                                <a:lnTo>
                                  <a:pt x="411" y="206"/>
                                </a:lnTo>
                                <a:lnTo>
                                  <a:pt x="432" y="206"/>
                                </a:lnTo>
                                <a:lnTo>
                                  <a:pt x="443" y="186"/>
                                </a:lnTo>
                                <a:lnTo>
                                  <a:pt x="429" y="183"/>
                                </a:lnTo>
                                <a:close/>
                                <a:moveTo>
                                  <a:pt x="397" y="66"/>
                                </a:moveTo>
                                <a:lnTo>
                                  <a:pt x="239" y="188"/>
                                </a:lnTo>
                                <a:lnTo>
                                  <a:pt x="277" y="188"/>
                                </a:lnTo>
                                <a:lnTo>
                                  <a:pt x="384" y="93"/>
                                </a:lnTo>
                                <a:lnTo>
                                  <a:pt x="403" y="93"/>
                                </a:lnTo>
                                <a:lnTo>
                                  <a:pt x="411" y="71"/>
                                </a:lnTo>
                                <a:lnTo>
                                  <a:pt x="397" y="66"/>
                                </a:lnTo>
                                <a:close/>
                                <a:moveTo>
                                  <a:pt x="116" y="15"/>
                                </a:moveTo>
                                <a:lnTo>
                                  <a:pt x="99" y="15"/>
                                </a:lnTo>
                                <a:lnTo>
                                  <a:pt x="117" y="154"/>
                                </a:lnTo>
                                <a:lnTo>
                                  <a:pt x="126" y="154"/>
                                </a:lnTo>
                                <a:lnTo>
                                  <a:pt x="155" y="117"/>
                                </a:lnTo>
                                <a:lnTo>
                                  <a:pt x="133" y="117"/>
                                </a:lnTo>
                                <a:lnTo>
                                  <a:pt x="116" y="15"/>
                                </a:lnTo>
                                <a:close/>
                                <a:moveTo>
                                  <a:pt x="242" y="2"/>
                                </a:moveTo>
                                <a:lnTo>
                                  <a:pt x="229" y="2"/>
                                </a:lnTo>
                                <a:lnTo>
                                  <a:pt x="133" y="117"/>
                                </a:lnTo>
                                <a:lnTo>
                                  <a:pt x="155" y="117"/>
                                </a:lnTo>
                                <a:lnTo>
                                  <a:pt x="225" y="26"/>
                                </a:lnTo>
                                <a:lnTo>
                                  <a:pt x="241" y="26"/>
                                </a:lnTo>
                                <a:lnTo>
                                  <a:pt x="242" y="2"/>
                                </a:lnTo>
                                <a:close/>
                                <a:moveTo>
                                  <a:pt x="97" y="0"/>
                                </a:moveTo>
                                <a:lnTo>
                                  <a:pt x="0" y="98"/>
                                </a:lnTo>
                                <a:lnTo>
                                  <a:pt x="44" y="90"/>
                                </a:lnTo>
                                <a:lnTo>
                                  <a:pt x="99" y="15"/>
                                </a:lnTo>
                                <a:lnTo>
                                  <a:pt x="116" y="15"/>
                                </a:lnTo>
                                <a:lnTo>
                                  <a:pt x="114" y="2"/>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62" y="738"/>
                            <a:ext cx="20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98"/>
                        <wps:cNvSpPr>
                          <a:spLocks/>
                        </wps:cNvSpPr>
                        <wps:spPr bwMode="auto">
                          <a:xfrm>
                            <a:off x="221" y="215"/>
                            <a:ext cx="692" cy="740"/>
                          </a:xfrm>
                          <a:custGeom>
                            <a:avLst/>
                            <a:gdLst>
                              <a:gd name="T0" fmla="+- 0 475 221"/>
                              <a:gd name="T1" fmla="*/ T0 w 692"/>
                              <a:gd name="T2" fmla="+- 0 948 215"/>
                              <a:gd name="T3" fmla="*/ 948 h 740"/>
                              <a:gd name="T4" fmla="+- 0 527 221"/>
                              <a:gd name="T5" fmla="*/ T4 w 692"/>
                              <a:gd name="T6" fmla="+- 0 934 215"/>
                              <a:gd name="T7" fmla="*/ 934 h 740"/>
                              <a:gd name="T8" fmla="+- 0 598 221"/>
                              <a:gd name="T9" fmla="*/ T8 w 692"/>
                              <a:gd name="T10" fmla="+- 0 934 215"/>
                              <a:gd name="T11" fmla="*/ 934 h 740"/>
                              <a:gd name="T12" fmla="+- 0 734 221"/>
                              <a:gd name="T13" fmla="*/ T12 w 692"/>
                              <a:gd name="T14" fmla="+- 0 282 215"/>
                              <a:gd name="T15" fmla="*/ 282 h 740"/>
                              <a:gd name="T16" fmla="+- 0 786 221"/>
                              <a:gd name="T17" fmla="*/ T16 w 692"/>
                              <a:gd name="T18" fmla="+- 0 328 215"/>
                              <a:gd name="T19" fmla="*/ 328 h 740"/>
                              <a:gd name="T20" fmla="+- 0 831 221"/>
                              <a:gd name="T21" fmla="*/ T20 w 692"/>
                              <a:gd name="T22" fmla="+- 0 388 215"/>
                              <a:gd name="T23" fmla="*/ 388 h 740"/>
                              <a:gd name="T24" fmla="+- 0 858 221"/>
                              <a:gd name="T25" fmla="*/ T24 w 692"/>
                              <a:gd name="T26" fmla="+- 0 455 215"/>
                              <a:gd name="T27" fmla="*/ 455 h 740"/>
                              <a:gd name="T28" fmla="+- 0 878 221"/>
                              <a:gd name="T29" fmla="*/ T28 w 692"/>
                              <a:gd name="T30" fmla="+- 0 541 215"/>
                              <a:gd name="T31" fmla="*/ 541 h 740"/>
                              <a:gd name="T32" fmla="+- 0 883 221"/>
                              <a:gd name="T33" fmla="*/ T32 w 692"/>
                              <a:gd name="T34" fmla="+- 0 641 215"/>
                              <a:gd name="T35" fmla="*/ 641 h 740"/>
                              <a:gd name="T36" fmla="+- 0 869 221"/>
                              <a:gd name="T37" fmla="*/ T36 w 692"/>
                              <a:gd name="T38" fmla="+- 0 715 215"/>
                              <a:gd name="T39" fmla="*/ 715 h 740"/>
                              <a:gd name="T40" fmla="+- 0 851 221"/>
                              <a:gd name="T41" fmla="*/ T40 w 692"/>
                              <a:gd name="T42" fmla="+- 0 768 215"/>
                              <a:gd name="T43" fmla="*/ 768 h 740"/>
                              <a:gd name="T44" fmla="+- 0 826 221"/>
                              <a:gd name="T45" fmla="*/ T44 w 692"/>
                              <a:gd name="T46" fmla="+- 0 808 215"/>
                              <a:gd name="T47" fmla="*/ 808 h 740"/>
                              <a:gd name="T48" fmla="+- 0 788 221"/>
                              <a:gd name="T49" fmla="*/ T48 w 692"/>
                              <a:gd name="T50" fmla="+- 0 848 215"/>
                              <a:gd name="T51" fmla="*/ 848 h 740"/>
                              <a:gd name="T52" fmla="+- 0 745 221"/>
                              <a:gd name="T53" fmla="*/ T52 w 692"/>
                              <a:gd name="T54" fmla="+- 0 881 215"/>
                              <a:gd name="T55" fmla="*/ 881 h 740"/>
                              <a:gd name="T56" fmla="+- 0 702 221"/>
                              <a:gd name="T57" fmla="*/ T56 w 692"/>
                              <a:gd name="T58" fmla="+- 0 908 215"/>
                              <a:gd name="T59" fmla="*/ 908 h 740"/>
                              <a:gd name="T60" fmla="+- 0 626 221"/>
                              <a:gd name="T61" fmla="*/ T60 w 692"/>
                              <a:gd name="T62" fmla="+- 0 934 215"/>
                              <a:gd name="T63" fmla="*/ 934 h 740"/>
                              <a:gd name="T64" fmla="+- 0 767 221"/>
                              <a:gd name="T65" fmla="*/ T64 w 692"/>
                              <a:gd name="T66" fmla="+- 0 908 215"/>
                              <a:gd name="T67" fmla="*/ 908 h 740"/>
                              <a:gd name="T68" fmla="+- 0 827 221"/>
                              <a:gd name="T69" fmla="*/ T68 w 692"/>
                              <a:gd name="T70" fmla="+- 0 854 215"/>
                              <a:gd name="T71" fmla="*/ 854 h 740"/>
                              <a:gd name="T72" fmla="+- 0 869 221"/>
                              <a:gd name="T73" fmla="*/ T72 w 692"/>
                              <a:gd name="T74" fmla="+- 0 788 215"/>
                              <a:gd name="T75" fmla="*/ 788 h 740"/>
                              <a:gd name="T76" fmla="+- 0 895 221"/>
                              <a:gd name="T77" fmla="*/ T76 w 692"/>
                              <a:gd name="T78" fmla="+- 0 721 215"/>
                              <a:gd name="T79" fmla="*/ 721 h 740"/>
                              <a:gd name="T80" fmla="+- 0 909 221"/>
                              <a:gd name="T81" fmla="*/ T80 w 692"/>
                              <a:gd name="T82" fmla="+- 0 648 215"/>
                              <a:gd name="T83" fmla="*/ 648 h 740"/>
                              <a:gd name="T84" fmla="+- 0 911 221"/>
                              <a:gd name="T85" fmla="*/ T84 w 692"/>
                              <a:gd name="T86" fmla="+- 0 568 215"/>
                              <a:gd name="T87" fmla="*/ 568 h 740"/>
                              <a:gd name="T88" fmla="+- 0 903 221"/>
                              <a:gd name="T89" fmla="*/ T88 w 692"/>
                              <a:gd name="T90" fmla="+- 0 501 215"/>
                              <a:gd name="T91" fmla="*/ 501 h 740"/>
                              <a:gd name="T92" fmla="+- 0 886 221"/>
                              <a:gd name="T93" fmla="*/ T92 w 692"/>
                              <a:gd name="T94" fmla="+- 0 442 215"/>
                              <a:gd name="T95" fmla="*/ 442 h 740"/>
                              <a:gd name="T96" fmla="+- 0 862 221"/>
                              <a:gd name="T97" fmla="*/ T96 w 692"/>
                              <a:gd name="T98" fmla="+- 0 395 215"/>
                              <a:gd name="T99" fmla="*/ 395 h 740"/>
                              <a:gd name="T100" fmla="+- 0 854 221"/>
                              <a:gd name="T101" fmla="*/ T100 w 692"/>
                              <a:gd name="T102" fmla="+- 0 375 215"/>
                              <a:gd name="T103" fmla="*/ 375 h 740"/>
                              <a:gd name="T104" fmla="+- 0 840 221"/>
                              <a:gd name="T105" fmla="*/ T104 w 692"/>
                              <a:gd name="T106" fmla="+- 0 355 215"/>
                              <a:gd name="T107" fmla="*/ 355 h 740"/>
                              <a:gd name="T108" fmla="+- 0 822 221"/>
                              <a:gd name="T109" fmla="*/ T108 w 692"/>
                              <a:gd name="T110" fmla="+- 0 328 215"/>
                              <a:gd name="T111" fmla="*/ 328 h 740"/>
                              <a:gd name="T112" fmla="+- 0 798 221"/>
                              <a:gd name="T113" fmla="*/ T112 w 692"/>
                              <a:gd name="T114" fmla="+- 0 302 215"/>
                              <a:gd name="T115" fmla="*/ 302 h 740"/>
                              <a:gd name="T116" fmla="+- 0 767 221"/>
                              <a:gd name="T117" fmla="*/ T116 w 692"/>
                              <a:gd name="T118" fmla="+- 0 275 215"/>
                              <a:gd name="T119" fmla="*/ 275 h 740"/>
                              <a:gd name="T120" fmla="+- 0 389 221"/>
                              <a:gd name="T121" fmla="*/ T120 w 692"/>
                              <a:gd name="T122" fmla="+- 0 901 215"/>
                              <a:gd name="T123" fmla="*/ 901 h 740"/>
                              <a:gd name="T124" fmla="+- 0 315 221"/>
                              <a:gd name="T125" fmla="*/ T124 w 692"/>
                              <a:gd name="T126" fmla="+- 0 881 215"/>
                              <a:gd name="T127" fmla="*/ 881 h 740"/>
                              <a:gd name="T128" fmla="+- 0 351 221"/>
                              <a:gd name="T129" fmla="*/ T128 w 692"/>
                              <a:gd name="T130" fmla="+- 0 881 215"/>
                              <a:gd name="T131" fmla="*/ 881 h 740"/>
                              <a:gd name="T132" fmla="+- 0 237 221"/>
                              <a:gd name="T133" fmla="*/ T132 w 692"/>
                              <a:gd name="T134" fmla="+- 0 801 215"/>
                              <a:gd name="T135" fmla="*/ 801 h 740"/>
                              <a:gd name="T136" fmla="+- 0 255 221"/>
                              <a:gd name="T137" fmla="*/ T136 w 692"/>
                              <a:gd name="T138" fmla="+- 0 828 215"/>
                              <a:gd name="T139" fmla="*/ 828 h 740"/>
                              <a:gd name="T140" fmla="+- 0 293 221"/>
                              <a:gd name="T141" fmla="*/ T140 w 692"/>
                              <a:gd name="T142" fmla="+- 0 868 215"/>
                              <a:gd name="T143" fmla="*/ 868 h 740"/>
                              <a:gd name="T144" fmla="+- 0 307 221"/>
                              <a:gd name="T145" fmla="*/ T144 w 692"/>
                              <a:gd name="T146" fmla="+- 0 848 215"/>
                              <a:gd name="T147" fmla="*/ 848 h 740"/>
                              <a:gd name="T148" fmla="+- 0 233 221"/>
                              <a:gd name="T149" fmla="*/ T148 w 692"/>
                              <a:gd name="T150" fmla="+- 0 415 215"/>
                              <a:gd name="T151" fmla="*/ 415 h 740"/>
                              <a:gd name="T152" fmla="+- 0 309 221"/>
                              <a:gd name="T153" fmla="*/ T152 w 692"/>
                              <a:gd name="T154" fmla="+- 0 302 215"/>
                              <a:gd name="T155" fmla="*/ 302 h 740"/>
                              <a:gd name="T156" fmla="+- 0 266 221"/>
                              <a:gd name="T157" fmla="*/ T156 w 692"/>
                              <a:gd name="T158" fmla="+- 0 348 215"/>
                              <a:gd name="T159" fmla="*/ 348 h 740"/>
                              <a:gd name="T160" fmla="+- 0 235 221"/>
                              <a:gd name="T161" fmla="*/ T160 w 692"/>
                              <a:gd name="T162" fmla="+- 0 415 215"/>
                              <a:gd name="T163" fmla="*/ 415 h 740"/>
                              <a:gd name="T164" fmla="+- 0 248 221"/>
                              <a:gd name="T165" fmla="*/ T164 w 692"/>
                              <a:gd name="T166" fmla="+- 0 395 215"/>
                              <a:gd name="T167" fmla="*/ 395 h 740"/>
                              <a:gd name="T168" fmla="+- 0 263 221"/>
                              <a:gd name="T169" fmla="*/ T168 w 692"/>
                              <a:gd name="T170" fmla="+- 0 368 215"/>
                              <a:gd name="T171" fmla="*/ 368 h 740"/>
                              <a:gd name="T172" fmla="+- 0 285 221"/>
                              <a:gd name="T173" fmla="*/ T172 w 692"/>
                              <a:gd name="T174" fmla="+- 0 348 215"/>
                              <a:gd name="T175" fmla="*/ 348 h 740"/>
                              <a:gd name="T176" fmla="+- 0 329 221"/>
                              <a:gd name="T177" fmla="*/ T176 w 692"/>
                              <a:gd name="T178" fmla="+- 0 308 215"/>
                              <a:gd name="T179" fmla="*/ 308 h 740"/>
                              <a:gd name="T180" fmla="+- 0 316 221"/>
                              <a:gd name="T181" fmla="*/ T180 w 692"/>
                              <a:gd name="T182" fmla="+- 0 302 215"/>
                              <a:gd name="T183" fmla="*/ 302 h 740"/>
                              <a:gd name="T184" fmla="+- 0 366 221"/>
                              <a:gd name="T185" fmla="*/ T184 w 692"/>
                              <a:gd name="T186" fmla="+- 0 262 215"/>
                              <a:gd name="T187" fmla="*/ 262 h 740"/>
                              <a:gd name="T188" fmla="+- 0 389 221"/>
                              <a:gd name="T189" fmla="*/ T188 w 692"/>
                              <a:gd name="T190" fmla="+- 0 275 215"/>
                              <a:gd name="T191" fmla="*/ 275 h 740"/>
                              <a:gd name="T192" fmla="+- 0 760 221"/>
                              <a:gd name="T193" fmla="*/ T192 w 692"/>
                              <a:gd name="T194" fmla="+- 0 275 215"/>
                              <a:gd name="T195" fmla="*/ 275 h 740"/>
                              <a:gd name="T196" fmla="+- 0 707 221"/>
                              <a:gd name="T197" fmla="*/ T196 w 692"/>
                              <a:gd name="T198" fmla="+- 0 268 215"/>
                              <a:gd name="T199" fmla="*/ 268 h 740"/>
                              <a:gd name="T200" fmla="+- 0 371 221"/>
                              <a:gd name="T201" fmla="*/ T200 w 692"/>
                              <a:gd name="T202" fmla="+- 0 262 215"/>
                              <a:gd name="T203" fmla="*/ 262 h 740"/>
                              <a:gd name="T204" fmla="+- 0 448 221"/>
                              <a:gd name="T205" fmla="*/ T204 w 692"/>
                              <a:gd name="T206" fmla="+- 0 255 215"/>
                              <a:gd name="T207" fmla="*/ 255 h 740"/>
                              <a:gd name="T208" fmla="+- 0 722 221"/>
                              <a:gd name="T209" fmla="*/ T208 w 692"/>
                              <a:gd name="T210" fmla="+- 0 248 215"/>
                              <a:gd name="T211" fmla="*/ 248 h 740"/>
                              <a:gd name="T212" fmla="+- 0 707 221"/>
                              <a:gd name="T213" fmla="*/ T212 w 692"/>
                              <a:gd name="T214" fmla="+- 0 242 215"/>
                              <a:gd name="T215" fmla="*/ 242 h 740"/>
                              <a:gd name="T216" fmla="+- 0 420 221"/>
                              <a:gd name="T217" fmla="*/ T216 w 692"/>
                              <a:gd name="T218" fmla="+- 0 235 215"/>
                              <a:gd name="T219" fmla="*/ 235 h 740"/>
                              <a:gd name="T220" fmla="+- 0 631 221"/>
                              <a:gd name="T221" fmla="*/ T220 w 692"/>
                              <a:gd name="T222" fmla="+- 0 242 215"/>
                              <a:gd name="T223" fmla="*/ 242 h 740"/>
                              <a:gd name="T224" fmla="+- 0 684 221"/>
                              <a:gd name="T225" fmla="*/ T224 w 692"/>
                              <a:gd name="T226" fmla="+- 0 235 215"/>
                              <a:gd name="T227" fmla="*/ 235 h 740"/>
                              <a:gd name="T228" fmla="+- 0 649 221"/>
                              <a:gd name="T229" fmla="*/ T228 w 692"/>
                              <a:gd name="T230" fmla="+- 0 222 215"/>
                              <a:gd name="T231" fmla="*/ 222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92" h="740">
                                <a:moveTo>
                                  <a:pt x="222" y="706"/>
                                </a:moveTo>
                                <a:lnTo>
                                  <a:pt x="161" y="706"/>
                                </a:lnTo>
                                <a:lnTo>
                                  <a:pt x="169" y="713"/>
                                </a:lnTo>
                                <a:lnTo>
                                  <a:pt x="195" y="719"/>
                                </a:lnTo>
                                <a:lnTo>
                                  <a:pt x="233" y="733"/>
                                </a:lnTo>
                                <a:lnTo>
                                  <a:pt x="254" y="733"/>
                                </a:lnTo>
                                <a:lnTo>
                                  <a:pt x="264" y="739"/>
                                </a:lnTo>
                                <a:lnTo>
                                  <a:pt x="403" y="739"/>
                                </a:lnTo>
                                <a:lnTo>
                                  <a:pt x="444" y="733"/>
                                </a:lnTo>
                                <a:lnTo>
                                  <a:pt x="456" y="726"/>
                                </a:lnTo>
                                <a:lnTo>
                                  <a:pt x="313" y="726"/>
                                </a:lnTo>
                                <a:lnTo>
                                  <a:pt x="306" y="719"/>
                                </a:lnTo>
                                <a:lnTo>
                                  <a:pt x="260" y="719"/>
                                </a:lnTo>
                                <a:lnTo>
                                  <a:pt x="244" y="713"/>
                                </a:lnTo>
                                <a:lnTo>
                                  <a:pt x="230" y="713"/>
                                </a:lnTo>
                                <a:lnTo>
                                  <a:pt x="222" y="706"/>
                                </a:lnTo>
                                <a:close/>
                                <a:moveTo>
                                  <a:pt x="481" y="719"/>
                                </a:moveTo>
                                <a:lnTo>
                                  <a:pt x="377" y="719"/>
                                </a:lnTo>
                                <a:lnTo>
                                  <a:pt x="374" y="726"/>
                                </a:lnTo>
                                <a:lnTo>
                                  <a:pt x="469" y="726"/>
                                </a:lnTo>
                                <a:lnTo>
                                  <a:pt x="481" y="719"/>
                                </a:lnTo>
                                <a:close/>
                                <a:moveTo>
                                  <a:pt x="546" y="60"/>
                                </a:moveTo>
                                <a:lnTo>
                                  <a:pt x="506" y="60"/>
                                </a:lnTo>
                                <a:lnTo>
                                  <a:pt x="513" y="67"/>
                                </a:lnTo>
                                <a:lnTo>
                                  <a:pt x="520" y="73"/>
                                </a:lnTo>
                                <a:lnTo>
                                  <a:pt x="526" y="73"/>
                                </a:lnTo>
                                <a:lnTo>
                                  <a:pt x="539" y="87"/>
                                </a:lnTo>
                                <a:lnTo>
                                  <a:pt x="546" y="93"/>
                                </a:lnTo>
                                <a:lnTo>
                                  <a:pt x="558" y="107"/>
                                </a:lnTo>
                                <a:lnTo>
                                  <a:pt x="565" y="113"/>
                                </a:lnTo>
                                <a:lnTo>
                                  <a:pt x="572" y="120"/>
                                </a:lnTo>
                                <a:lnTo>
                                  <a:pt x="588" y="140"/>
                                </a:lnTo>
                                <a:lnTo>
                                  <a:pt x="595" y="147"/>
                                </a:lnTo>
                                <a:lnTo>
                                  <a:pt x="599" y="153"/>
                                </a:lnTo>
                                <a:lnTo>
                                  <a:pt x="605" y="167"/>
                                </a:lnTo>
                                <a:lnTo>
                                  <a:pt x="610" y="173"/>
                                </a:lnTo>
                                <a:lnTo>
                                  <a:pt x="615" y="187"/>
                                </a:lnTo>
                                <a:lnTo>
                                  <a:pt x="620" y="193"/>
                                </a:lnTo>
                                <a:lnTo>
                                  <a:pt x="625" y="207"/>
                                </a:lnTo>
                                <a:lnTo>
                                  <a:pt x="629" y="213"/>
                                </a:lnTo>
                                <a:lnTo>
                                  <a:pt x="633" y="227"/>
                                </a:lnTo>
                                <a:lnTo>
                                  <a:pt x="637" y="240"/>
                                </a:lnTo>
                                <a:lnTo>
                                  <a:pt x="641" y="247"/>
                                </a:lnTo>
                                <a:lnTo>
                                  <a:pt x="645" y="260"/>
                                </a:lnTo>
                                <a:lnTo>
                                  <a:pt x="648" y="273"/>
                                </a:lnTo>
                                <a:lnTo>
                                  <a:pt x="653" y="300"/>
                                </a:lnTo>
                                <a:lnTo>
                                  <a:pt x="655" y="313"/>
                                </a:lnTo>
                                <a:lnTo>
                                  <a:pt x="657" y="326"/>
                                </a:lnTo>
                                <a:lnTo>
                                  <a:pt x="660" y="346"/>
                                </a:lnTo>
                                <a:lnTo>
                                  <a:pt x="662" y="373"/>
                                </a:lnTo>
                                <a:lnTo>
                                  <a:pt x="662" y="380"/>
                                </a:lnTo>
                                <a:lnTo>
                                  <a:pt x="663" y="393"/>
                                </a:lnTo>
                                <a:lnTo>
                                  <a:pt x="663" y="413"/>
                                </a:lnTo>
                                <a:lnTo>
                                  <a:pt x="662" y="426"/>
                                </a:lnTo>
                                <a:lnTo>
                                  <a:pt x="660" y="453"/>
                                </a:lnTo>
                                <a:lnTo>
                                  <a:pt x="657" y="460"/>
                                </a:lnTo>
                                <a:lnTo>
                                  <a:pt x="656" y="473"/>
                                </a:lnTo>
                                <a:lnTo>
                                  <a:pt x="653" y="480"/>
                                </a:lnTo>
                                <a:lnTo>
                                  <a:pt x="652" y="493"/>
                                </a:lnTo>
                                <a:lnTo>
                                  <a:pt x="648" y="500"/>
                                </a:lnTo>
                                <a:lnTo>
                                  <a:pt x="646" y="506"/>
                                </a:lnTo>
                                <a:lnTo>
                                  <a:pt x="644" y="520"/>
                                </a:lnTo>
                                <a:lnTo>
                                  <a:pt x="641" y="526"/>
                                </a:lnTo>
                                <a:lnTo>
                                  <a:pt x="637" y="533"/>
                                </a:lnTo>
                                <a:lnTo>
                                  <a:pt x="634" y="540"/>
                                </a:lnTo>
                                <a:lnTo>
                                  <a:pt x="630" y="553"/>
                                </a:lnTo>
                                <a:lnTo>
                                  <a:pt x="626" y="560"/>
                                </a:lnTo>
                                <a:lnTo>
                                  <a:pt x="622" y="566"/>
                                </a:lnTo>
                                <a:lnTo>
                                  <a:pt x="618" y="573"/>
                                </a:lnTo>
                                <a:lnTo>
                                  <a:pt x="614" y="580"/>
                                </a:lnTo>
                                <a:lnTo>
                                  <a:pt x="610" y="586"/>
                                </a:lnTo>
                                <a:lnTo>
                                  <a:pt x="605" y="593"/>
                                </a:lnTo>
                                <a:lnTo>
                                  <a:pt x="599" y="599"/>
                                </a:lnTo>
                                <a:lnTo>
                                  <a:pt x="595" y="606"/>
                                </a:lnTo>
                                <a:lnTo>
                                  <a:pt x="589" y="613"/>
                                </a:lnTo>
                                <a:lnTo>
                                  <a:pt x="578" y="626"/>
                                </a:lnTo>
                                <a:lnTo>
                                  <a:pt x="573" y="626"/>
                                </a:lnTo>
                                <a:lnTo>
                                  <a:pt x="567" y="633"/>
                                </a:lnTo>
                                <a:lnTo>
                                  <a:pt x="561" y="639"/>
                                </a:lnTo>
                                <a:lnTo>
                                  <a:pt x="555" y="646"/>
                                </a:lnTo>
                                <a:lnTo>
                                  <a:pt x="549" y="653"/>
                                </a:lnTo>
                                <a:lnTo>
                                  <a:pt x="536" y="659"/>
                                </a:lnTo>
                                <a:lnTo>
                                  <a:pt x="530" y="666"/>
                                </a:lnTo>
                                <a:lnTo>
                                  <a:pt x="524" y="666"/>
                                </a:lnTo>
                                <a:lnTo>
                                  <a:pt x="517" y="673"/>
                                </a:lnTo>
                                <a:lnTo>
                                  <a:pt x="509" y="679"/>
                                </a:lnTo>
                                <a:lnTo>
                                  <a:pt x="503" y="679"/>
                                </a:lnTo>
                                <a:lnTo>
                                  <a:pt x="495" y="686"/>
                                </a:lnTo>
                                <a:lnTo>
                                  <a:pt x="489" y="686"/>
                                </a:lnTo>
                                <a:lnTo>
                                  <a:pt x="481" y="693"/>
                                </a:lnTo>
                                <a:lnTo>
                                  <a:pt x="474" y="693"/>
                                </a:lnTo>
                                <a:lnTo>
                                  <a:pt x="460" y="699"/>
                                </a:lnTo>
                                <a:lnTo>
                                  <a:pt x="444" y="706"/>
                                </a:lnTo>
                                <a:lnTo>
                                  <a:pt x="436" y="713"/>
                                </a:lnTo>
                                <a:lnTo>
                                  <a:pt x="429" y="713"/>
                                </a:lnTo>
                                <a:lnTo>
                                  <a:pt x="405" y="719"/>
                                </a:lnTo>
                                <a:lnTo>
                                  <a:pt x="493" y="719"/>
                                </a:lnTo>
                                <a:lnTo>
                                  <a:pt x="505" y="713"/>
                                </a:lnTo>
                                <a:lnTo>
                                  <a:pt x="515" y="706"/>
                                </a:lnTo>
                                <a:lnTo>
                                  <a:pt x="526" y="699"/>
                                </a:lnTo>
                                <a:lnTo>
                                  <a:pt x="535" y="699"/>
                                </a:lnTo>
                                <a:lnTo>
                                  <a:pt x="546" y="693"/>
                                </a:lnTo>
                                <a:lnTo>
                                  <a:pt x="555" y="686"/>
                                </a:lnTo>
                                <a:lnTo>
                                  <a:pt x="565" y="679"/>
                                </a:lnTo>
                                <a:lnTo>
                                  <a:pt x="573" y="666"/>
                                </a:lnTo>
                                <a:lnTo>
                                  <a:pt x="583" y="659"/>
                                </a:lnTo>
                                <a:lnTo>
                                  <a:pt x="590" y="653"/>
                                </a:lnTo>
                                <a:lnTo>
                                  <a:pt x="606" y="639"/>
                                </a:lnTo>
                                <a:lnTo>
                                  <a:pt x="613" y="626"/>
                                </a:lnTo>
                                <a:lnTo>
                                  <a:pt x="619" y="619"/>
                                </a:lnTo>
                                <a:lnTo>
                                  <a:pt x="626" y="613"/>
                                </a:lnTo>
                                <a:lnTo>
                                  <a:pt x="638" y="593"/>
                                </a:lnTo>
                                <a:lnTo>
                                  <a:pt x="643" y="580"/>
                                </a:lnTo>
                                <a:lnTo>
                                  <a:pt x="648" y="573"/>
                                </a:lnTo>
                                <a:lnTo>
                                  <a:pt x="653" y="560"/>
                                </a:lnTo>
                                <a:lnTo>
                                  <a:pt x="658" y="553"/>
                                </a:lnTo>
                                <a:lnTo>
                                  <a:pt x="662" y="540"/>
                                </a:lnTo>
                                <a:lnTo>
                                  <a:pt x="666" y="533"/>
                                </a:lnTo>
                                <a:lnTo>
                                  <a:pt x="670" y="520"/>
                                </a:lnTo>
                                <a:lnTo>
                                  <a:pt x="674" y="506"/>
                                </a:lnTo>
                                <a:lnTo>
                                  <a:pt x="676" y="500"/>
                                </a:lnTo>
                                <a:lnTo>
                                  <a:pt x="679" y="486"/>
                                </a:lnTo>
                                <a:lnTo>
                                  <a:pt x="682" y="473"/>
                                </a:lnTo>
                                <a:lnTo>
                                  <a:pt x="685" y="453"/>
                                </a:lnTo>
                                <a:lnTo>
                                  <a:pt x="687" y="440"/>
                                </a:lnTo>
                                <a:lnTo>
                                  <a:pt x="688" y="433"/>
                                </a:lnTo>
                                <a:lnTo>
                                  <a:pt x="690" y="420"/>
                                </a:lnTo>
                                <a:lnTo>
                                  <a:pt x="690" y="406"/>
                                </a:lnTo>
                                <a:lnTo>
                                  <a:pt x="690" y="386"/>
                                </a:lnTo>
                                <a:lnTo>
                                  <a:pt x="691" y="373"/>
                                </a:lnTo>
                                <a:lnTo>
                                  <a:pt x="690" y="366"/>
                                </a:lnTo>
                                <a:lnTo>
                                  <a:pt x="690" y="353"/>
                                </a:lnTo>
                                <a:lnTo>
                                  <a:pt x="689" y="340"/>
                                </a:lnTo>
                                <a:lnTo>
                                  <a:pt x="689" y="333"/>
                                </a:lnTo>
                                <a:lnTo>
                                  <a:pt x="687" y="320"/>
                                </a:lnTo>
                                <a:lnTo>
                                  <a:pt x="686" y="306"/>
                                </a:lnTo>
                                <a:lnTo>
                                  <a:pt x="683" y="300"/>
                                </a:lnTo>
                                <a:lnTo>
                                  <a:pt x="682" y="286"/>
                                </a:lnTo>
                                <a:lnTo>
                                  <a:pt x="679" y="280"/>
                                </a:lnTo>
                                <a:lnTo>
                                  <a:pt x="677" y="267"/>
                                </a:lnTo>
                                <a:lnTo>
                                  <a:pt x="675" y="260"/>
                                </a:lnTo>
                                <a:lnTo>
                                  <a:pt x="671" y="247"/>
                                </a:lnTo>
                                <a:lnTo>
                                  <a:pt x="668" y="240"/>
                                </a:lnTo>
                                <a:lnTo>
                                  <a:pt x="665" y="227"/>
                                </a:lnTo>
                                <a:lnTo>
                                  <a:pt x="661" y="220"/>
                                </a:lnTo>
                                <a:lnTo>
                                  <a:pt x="658" y="213"/>
                                </a:lnTo>
                                <a:lnTo>
                                  <a:pt x="654" y="200"/>
                                </a:lnTo>
                                <a:lnTo>
                                  <a:pt x="649" y="193"/>
                                </a:lnTo>
                                <a:lnTo>
                                  <a:pt x="645" y="187"/>
                                </a:lnTo>
                                <a:lnTo>
                                  <a:pt x="641" y="180"/>
                                </a:lnTo>
                                <a:lnTo>
                                  <a:pt x="640" y="173"/>
                                </a:lnTo>
                                <a:lnTo>
                                  <a:pt x="639" y="173"/>
                                </a:lnTo>
                                <a:lnTo>
                                  <a:pt x="637" y="167"/>
                                </a:lnTo>
                                <a:lnTo>
                                  <a:pt x="634" y="167"/>
                                </a:lnTo>
                                <a:lnTo>
                                  <a:pt x="633" y="160"/>
                                </a:lnTo>
                                <a:lnTo>
                                  <a:pt x="631" y="160"/>
                                </a:lnTo>
                                <a:lnTo>
                                  <a:pt x="629" y="153"/>
                                </a:lnTo>
                                <a:lnTo>
                                  <a:pt x="626" y="153"/>
                                </a:lnTo>
                                <a:lnTo>
                                  <a:pt x="624" y="147"/>
                                </a:lnTo>
                                <a:lnTo>
                                  <a:pt x="621" y="140"/>
                                </a:lnTo>
                                <a:lnTo>
                                  <a:pt x="619" y="140"/>
                                </a:lnTo>
                                <a:lnTo>
                                  <a:pt x="616" y="133"/>
                                </a:lnTo>
                                <a:lnTo>
                                  <a:pt x="614" y="133"/>
                                </a:lnTo>
                                <a:lnTo>
                                  <a:pt x="610" y="127"/>
                                </a:lnTo>
                                <a:lnTo>
                                  <a:pt x="607" y="120"/>
                                </a:lnTo>
                                <a:lnTo>
                                  <a:pt x="604" y="120"/>
                                </a:lnTo>
                                <a:lnTo>
                                  <a:pt x="601" y="113"/>
                                </a:lnTo>
                                <a:lnTo>
                                  <a:pt x="597" y="113"/>
                                </a:lnTo>
                                <a:lnTo>
                                  <a:pt x="593" y="107"/>
                                </a:lnTo>
                                <a:lnTo>
                                  <a:pt x="589" y="100"/>
                                </a:lnTo>
                                <a:lnTo>
                                  <a:pt x="585" y="100"/>
                                </a:lnTo>
                                <a:lnTo>
                                  <a:pt x="580" y="93"/>
                                </a:lnTo>
                                <a:lnTo>
                                  <a:pt x="577" y="87"/>
                                </a:lnTo>
                                <a:lnTo>
                                  <a:pt x="572" y="87"/>
                                </a:lnTo>
                                <a:lnTo>
                                  <a:pt x="567" y="80"/>
                                </a:lnTo>
                                <a:lnTo>
                                  <a:pt x="562" y="80"/>
                                </a:lnTo>
                                <a:lnTo>
                                  <a:pt x="556" y="73"/>
                                </a:lnTo>
                                <a:lnTo>
                                  <a:pt x="551" y="67"/>
                                </a:lnTo>
                                <a:lnTo>
                                  <a:pt x="546" y="60"/>
                                </a:lnTo>
                                <a:close/>
                                <a:moveTo>
                                  <a:pt x="199" y="699"/>
                                </a:moveTo>
                                <a:lnTo>
                                  <a:pt x="145" y="699"/>
                                </a:lnTo>
                                <a:lnTo>
                                  <a:pt x="153" y="706"/>
                                </a:lnTo>
                                <a:lnTo>
                                  <a:pt x="215" y="706"/>
                                </a:lnTo>
                                <a:lnTo>
                                  <a:pt x="199" y="699"/>
                                </a:lnTo>
                                <a:close/>
                                <a:moveTo>
                                  <a:pt x="168" y="686"/>
                                </a:moveTo>
                                <a:lnTo>
                                  <a:pt x="124" y="686"/>
                                </a:lnTo>
                                <a:lnTo>
                                  <a:pt x="138" y="699"/>
                                </a:lnTo>
                                <a:lnTo>
                                  <a:pt x="192" y="699"/>
                                </a:lnTo>
                                <a:lnTo>
                                  <a:pt x="168" y="686"/>
                                </a:lnTo>
                                <a:close/>
                                <a:moveTo>
                                  <a:pt x="130" y="666"/>
                                </a:moveTo>
                                <a:lnTo>
                                  <a:pt x="94" y="666"/>
                                </a:lnTo>
                                <a:lnTo>
                                  <a:pt x="110" y="679"/>
                                </a:lnTo>
                                <a:lnTo>
                                  <a:pt x="117" y="686"/>
                                </a:lnTo>
                                <a:lnTo>
                                  <a:pt x="161" y="686"/>
                                </a:lnTo>
                                <a:lnTo>
                                  <a:pt x="145" y="679"/>
                                </a:lnTo>
                                <a:lnTo>
                                  <a:pt x="138" y="673"/>
                                </a:lnTo>
                                <a:lnTo>
                                  <a:pt x="130" y="666"/>
                                </a:lnTo>
                                <a:close/>
                                <a:moveTo>
                                  <a:pt x="29" y="566"/>
                                </a:moveTo>
                                <a:lnTo>
                                  <a:pt x="11" y="573"/>
                                </a:lnTo>
                                <a:lnTo>
                                  <a:pt x="12" y="573"/>
                                </a:lnTo>
                                <a:lnTo>
                                  <a:pt x="13" y="580"/>
                                </a:lnTo>
                                <a:lnTo>
                                  <a:pt x="15" y="580"/>
                                </a:lnTo>
                                <a:lnTo>
                                  <a:pt x="16" y="586"/>
                                </a:lnTo>
                                <a:lnTo>
                                  <a:pt x="19" y="586"/>
                                </a:lnTo>
                                <a:lnTo>
                                  <a:pt x="21" y="593"/>
                                </a:lnTo>
                                <a:lnTo>
                                  <a:pt x="22" y="593"/>
                                </a:lnTo>
                                <a:lnTo>
                                  <a:pt x="27" y="599"/>
                                </a:lnTo>
                                <a:lnTo>
                                  <a:pt x="30" y="606"/>
                                </a:lnTo>
                                <a:lnTo>
                                  <a:pt x="34" y="613"/>
                                </a:lnTo>
                                <a:lnTo>
                                  <a:pt x="37" y="613"/>
                                </a:lnTo>
                                <a:lnTo>
                                  <a:pt x="41" y="619"/>
                                </a:lnTo>
                                <a:lnTo>
                                  <a:pt x="43" y="619"/>
                                </a:lnTo>
                                <a:lnTo>
                                  <a:pt x="51" y="633"/>
                                </a:lnTo>
                                <a:lnTo>
                                  <a:pt x="68" y="646"/>
                                </a:lnTo>
                                <a:lnTo>
                                  <a:pt x="72" y="653"/>
                                </a:lnTo>
                                <a:lnTo>
                                  <a:pt x="77" y="653"/>
                                </a:lnTo>
                                <a:lnTo>
                                  <a:pt x="82" y="659"/>
                                </a:lnTo>
                                <a:lnTo>
                                  <a:pt x="87" y="666"/>
                                </a:lnTo>
                                <a:lnTo>
                                  <a:pt x="123" y="666"/>
                                </a:lnTo>
                                <a:lnTo>
                                  <a:pt x="115" y="659"/>
                                </a:lnTo>
                                <a:lnTo>
                                  <a:pt x="86" y="633"/>
                                </a:lnTo>
                                <a:lnTo>
                                  <a:pt x="79" y="633"/>
                                </a:lnTo>
                                <a:lnTo>
                                  <a:pt x="73" y="619"/>
                                </a:lnTo>
                                <a:lnTo>
                                  <a:pt x="59" y="606"/>
                                </a:lnTo>
                                <a:lnTo>
                                  <a:pt x="40" y="586"/>
                                </a:lnTo>
                                <a:lnTo>
                                  <a:pt x="29" y="566"/>
                                </a:lnTo>
                                <a:close/>
                                <a:moveTo>
                                  <a:pt x="12" y="200"/>
                                </a:moveTo>
                                <a:lnTo>
                                  <a:pt x="0" y="200"/>
                                </a:lnTo>
                                <a:lnTo>
                                  <a:pt x="3" y="207"/>
                                </a:lnTo>
                                <a:lnTo>
                                  <a:pt x="11" y="207"/>
                                </a:lnTo>
                                <a:lnTo>
                                  <a:pt x="12" y="200"/>
                                </a:lnTo>
                                <a:close/>
                                <a:moveTo>
                                  <a:pt x="120" y="87"/>
                                </a:moveTo>
                                <a:lnTo>
                                  <a:pt x="88" y="87"/>
                                </a:lnTo>
                                <a:lnTo>
                                  <a:pt x="75" y="100"/>
                                </a:lnTo>
                                <a:lnTo>
                                  <a:pt x="70" y="107"/>
                                </a:lnTo>
                                <a:lnTo>
                                  <a:pt x="63" y="113"/>
                                </a:lnTo>
                                <a:lnTo>
                                  <a:pt x="57" y="120"/>
                                </a:lnTo>
                                <a:lnTo>
                                  <a:pt x="51" y="127"/>
                                </a:lnTo>
                                <a:lnTo>
                                  <a:pt x="45" y="133"/>
                                </a:lnTo>
                                <a:lnTo>
                                  <a:pt x="33" y="147"/>
                                </a:lnTo>
                                <a:lnTo>
                                  <a:pt x="22" y="160"/>
                                </a:lnTo>
                                <a:lnTo>
                                  <a:pt x="16" y="173"/>
                                </a:lnTo>
                                <a:lnTo>
                                  <a:pt x="5" y="187"/>
                                </a:lnTo>
                                <a:lnTo>
                                  <a:pt x="0" y="200"/>
                                </a:lnTo>
                                <a:lnTo>
                                  <a:pt x="14" y="200"/>
                                </a:lnTo>
                                <a:lnTo>
                                  <a:pt x="15" y="193"/>
                                </a:lnTo>
                                <a:lnTo>
                                  <a:pt x="18" y="193"/>
                                </a:lnTo>
                                <a:lnTo>
                                  <a:pt x="19" y="187"/>
                                </a:lnTo>
                                <a:lnTo>
                                  <a:pt x="22" y="187"/>
                                </a:lnTo>
                                <a:lnTo>
                                  <a:pt x="23" y="180"/>
                                </a:lnTo>
                                <a:lnTo>
                                  <a:pt x="27" y="180"/>
                                </a:lnTo>
                                <a:lnTo>
                                  <a:pt x="29" y="173"/>
                                </a:lnTo>
                                <a:lnTo>
                                  <a:pt x="31" y="173"/>
                                </a:lnTo>
                                <a:lnTo>
                                  <a:pt x="34" y="167"/>
                                </a:lnTo>
                                <a:lnTo>
                                  <a:pt x="37" y="167"/>
                                </a:lnTo>
                                <a:lnTo>
                                  <a:pt x="39" y="160"/>
                                </a:lnTo>
                                <a:lnTo>
                                  <a:pt x="42" y="153"/>
                                </a:lnTo>
                                <a:lnTo>
                                  <a:pt x="45" y="153"/>
                                </a:lnTo>
                                <a:lnTo>
                                  <a:pt x="49" y="147"/>
                                </a:lnTo>
                                <a:lnTo>
                                  <a:pt x="52" y="147"/>
                                </a:lnTo>
                                <a:lnTo>
                                  <a:pt x="56" y="140"/>
                                </a:lnTo>
                                <a:lnTo>
                                  <a:pt x="60" y="140"/>
                                </a:lnTo>
                                <a:lnTo>
                                  <a:pt x="64" y="133"/>
                                </a:lnTo>
                                <a:lnTo>
                                  <a:pt x="72" y="127"/>
                                </a:lnTo>
                                <a:lnTo>
                                  <a:pt x="77" y="120"/>
                                </a:lnTo>
                                <a:lnTo>
                                  <a:pt x="82" y="120"/>
                                </a:lnTo>
                                <a:lnTo>
                                  <a:pt x="91" y="107"/>
                                </a:lnTo>
                                <a:lnTo>
                                  <a:pt x="102" y="100"/>
                                </a:lnTo>
                                <a:lnTo>
                                  <a:pt x="108" y="93"/>
                                </a:lnTo>
                                <a:lnTo>
                                  <a:pt x="113" y="93"/>
                                </a:lnTo>
                                <a:lnTo>
                                  <a:pt x="120" y="87"/>
                                </a:lnTo>
                                <a:close/>
                                <a:moveTo>
                                  <a:pt x="153" y="67"/>
                                </a:moveTo>
                                <a:lnTo>
                                  <a:pt x="113" y="67"/>
                                </a:lnTo>
                                <a:lnTo>
                                  <a:pt x="101" y="80"/>
                                </a:lnTo>
                                <a:lnTo>
                                  <a:pt x="95" y="87"/>
                                </a:lnTo>
                                <a:lnTo>
                                  <a:pt x="126" y="87"/>
                                </a:lnTo>
                                <a:lnTo>
                                  <a:pt x="132" y="80"/>
                                </a:lnTo>
                                <a:lnTo>
                                  <a:pt x="147" y="73"/>
                                </a:lnTo>
                                <a:lnTo>
                                  <a:pt x="153" y="67"/>
                                </a:lnTo>
                                <a:close/>
                                <a:moveTo>
                                  <a:pt x="192" y="47"/>
                                </a:moveTo>
                                <a:lnTo>
                                  <a:pt x="145" y="47"/>
                                </a:lnTo>
                                <a:lnTo>
                                  <a:pt x="139" y="53"/>
                                </a:lnTo>
                                <a:lnTo>
                                  <a:pt x="132" y="53"/>
                                </a:lnTo>
                                <a:lnTo>
                                  <a:pt x="125" y="60"/>
                                </a:lnTo>
                                <a:lnTo>
                                  <a:pt x="120" y="67"/>
                                </a:lnTo>
                                <a:lnTo>
                                  <a:pt x="161" y="67"/>
                                </a:lnTo>
                                <a:lnTo>
                                  <a:pt x="168" y="60"/>
                                </a:lnTo>
                                <a:lnTo>
                                  <a:pt x="177" y="60"/>
                                </a:lnTo>
                                <a:lnTo>
                                  <a:pt x="192" y="47"/>
                                </a:lnTo>
                                <a:close/>
                                <a:moveTo>
                                  <a:pt x="533" y="53"/>
                                </a:moveTo>
                                <a:lnTo>
                                  <a:pt x="493" y="53"/>
                                </a:lnTo>
                                <a:lnTo>
                                  <a:pt x="499" y="60"/>
                                </a:lnTo>
                                <a:lnTo>
                                  <a:pt x="539" y="60"/>
                                </a:lnTo>
                                <a:lnTo>
                                  <a:pt x="533" y="53"/>
                                </a:lnTo>
                                <a:close/>
                                <a:moveTo>
                                  <a:pt x="514" y="40"/>
                                </a:moveTo>
                                <a:lnTo>
                                  <a:pt x="467" y="40"/>
                                </a:lnTo>
                                <a:lnTo>
                                  <a:pt x="473" y="47"/>
                                </a:lnTo>
                                <a:lnTo>
                                  <a:pt x="479" y="47"/>
                                </a:lnTo>
                                <a:lnTo>
                                  <a:pt x="486" y="53"/>
                                </a:lnTo>
                                <a:lnTo>
                                  <a:pt x="527" y="53"/>
                                </a:lnTo>
                                <a:lnTo>
                                  <a:pt x="521" y="47"/>
                                </a:lnTo>
                                <a:lnTo>
                                  <a:pt x="514" y="40"/>
                                </a:lnTo>
                                <a:close/>
                                <a:moveTo>
                                  <a:pt x="218" y="40"/>
                                </a:moveTo>
                                <a:lnTo>
                                  <a:pt x="158" y="40"/>
                                </a:lnTo>
                                <a:lnTo>
                                  <a:pt x="150" y="47"/>
                                </a:lnTo>
                                <a:lnTo>
                                  <a:pt x="201" y="47"/>
                                </a:lnTo>
                                <a:lnTo>
                                  <a:pt x="218" y="40"/>
                                </a:lnTo>
                                <a:close/>
                                <a:moveTo>
                                  <a:pt x="237" y="33"/>
                                </a:moveTo>
                                <a:lnTo>
                                  <a:pt x="169" y="33"/>
                                </a:lnTo>
                                <a:lnTo>
                                  <a:pt x="163" y="40"/>
                                </a:lnTo>
                                <a:lnTo>
                                  <a:pt x="227" y="40"/>
                                </a:lnTo>
                                <a:lnTo>
                                  <a:pt x="237" y="33"/>
                                </a:lnTo>
                                <a:close/>
                                <a:moveTo>
                                  <a:pt x="501" y="33"/>
                                </a:moveTo>
                                <a:lnTo>
                                  <a:pt x="453" y="33"/>
                                </a:lnTo>
                                <a:lnTo>
                                  <a:pt x="460" y="40"/>
                                </a:lnTo>
                                <a:lnTo>
                                  <a:pt x="507" y="40"/>
                                </a:lnTo>
                                <a:lnTo>
                                  <a:pt x="501" y="33"/>
                                </a:lnTo>
                                <a:close/>
                                <a:moveTo>
                                  <a:pt x="257" y="27"/>
                                </a:moveTo>
                                <a:lnTo>
                                  <a:pt x="187" y="27"/>
                                </a:lnTo>
                                <a:lnTo>
                                  <a:pt x="181" y="33"/>
                                </a:lnTo>
                                <a:lnTo>
                                  <a:pt x="247" y="33"/>
                                </a:lnTo>
                                <a:lnTo>
                                  <a:pt x="257" y="27"/>
                                </a:lnTo>
                                <a:close/>
                                <a:moveTo>
                                  <a:pt x="486" y="27"/>
                                </a:moveTo>
                                <a:lnTo>
                                  <a:pt x="428" y="27"/>
                                </a:lnTo>
                                <a:lnTo>
                                  <a:pt x="433" y="33"/>
                                </a:lnTo>
                                <a:lnTo>
                                  <a:pt x="494" y="33"/>
                                </a:lnTo>
                                <a:lnTo>
                                  <a:pt x="486" y="27"/>
                                </a:lnTo>
                                <a:close/>
                                <a:moveTo>
                                  <a:pt x="289" y="20"/>
                                </a:moveTo>
                                <a:lnTo>
                                  <a:pt x="199" y="20"/>
                                </a:lnTo>
                                <a:lnTo>
                                  <a:pt x="193" y="27"/>
                                </a:lnTo>
                                <a:lnTo>
                                  <a:pt x="278" y="27"/>
                                </a:lnTo>
                                <a:lnTo>
                                  <a:pt x="289" y="20"/>
                                </a:lnTo>
                                <a:close/>
                                <a:moveTo>
                                  <a:pt x="471" y="20"/>
                                </a:moveTo>
                                <a:lnTo>
                                  <a:pt x="404" y="20"/>
                                </a:lnTo>
                                <a:lnTo>
                                  <a:pt x="410" y="27"/>
                                </a:lnTo>
                                <a:lnTo>
                                  <a:pt x="479" y="27"/>
                                </a:lnTo>
                                <a:lnTo>
                                  <a:pt x="471" y="20"/>
                                </a:lnTo>
                                <a:close/>
                                <a:moveTo>
                                  <a:pt x="454" y="13"/>
                                </a:moveTo>
                                <a:lnTo>
                                  <a:pt x="226" y="13"/>
                                </a:lnTo>
                                <a:lnTo>
                                  <a:pt x="215" y="20"/>
                                </a:lnTo>
                                <a:lnTo>
                                  <a:pt x="463" y="20"/>
                                </a:lnTo>
                                <a:lnTo>
                                  <a:pt x="454" y="13"/>
                                </a:lnTo>
                                <a:close/>
                                <a:moveTo>
                                  <a:pt x="428" y="7"/>
                                </a:moveTo>
                                <a:lnTo>
                                  <a:pt x="241" y="7"/>
                                </a:lnTo>
                                <a:lnTo>
                                  <a:pt x="236" y="13"/>
                                </a:lnTo>
                                <a:lnTo>
                                  <a:pt x="437" y="13"/>
                                </a:lnTo>
                                <a:lnTo>
                                  <a:pt x="428" y="7"/>
                                </a:lnTo>
                                <a:close/>
                                <a:moveTo>
                                  <a:pt x="399" y="0"/>
                                </a:moveTo>
                                <a:lnTo>
                                  <a:pt x="267" y="0"/>
                                </a:lnTo>
                                <a:lnTo>
                                  <a:pt x="263" y="7"/>
                                </a:lnTo>
                                <a:lnTo>
                                  <a:pt x="410" y="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97" y="647"/>
                            <a:ext cx="24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96"/>
                        <wps:cNvSpPr>
                          <a:spLocks/>
                        </wps:cNvSpPr>
                        <wps:spPr bwMode="auto">
                          <a:xfrm>
                            <a:off x="54" y="508"/>
                            <a:ext cx="800" cy="339"/>
                          </a:xfrm>
                          <a:custGeom>
                            <a:avLst/>
                            <a:gdLst>
                              <a:gd name="T0" fmla="+- 0 773 54"/>
                              <a:gd name="T1" fmla="*/ T0 w 800"/>
                              <a:gd name="T2" fmla="+- 0 722 508"/>
                              <a:gd name="T3" fmla="*/ 722 h 339"/>
                              <a:gd name="T4" fmla="+- 0 769 54"/>
                              <a:gd name="T5" fmla="*/ T4 w 800"/>
                              <a:gd name="T6" fmla="+- 0 656 508"/>
                              <a:gd name="T7" fmla="*/ 656 h 339"/>
                              <a:gd name="T8" fmla="+- 0 308 54"/>
                              <a:gd name="T9" fmla="*/ T8 w 800"/>
                              <a:gd name="T10" fmla="+- 0 698 508"/>
                              <a:gd name="T11" fmla="*/ 698 h 339"/>
                              <a:gd name="T12" fmla="+- 0 270 54"/>
                              <a:gd name="T13" fmla="*/ T12 w 800"/>
                              <a:gd name="T14" fmla="+- 0 706 508"/>
                              <a:gd name="T15" fmla="*/ 706 h 339"/>
                              <a:gd name="T16" fmla="+- 0 240 54"/>
                              <a:gd name="T17" fmla="*/ T16 w 800"/>
                              <a:gd name="T18" fmla="+- 0 715 508"/>
                              <a:gd name="T19" fmla="*/ 715 h 339"/>
                              <a:gd name="T20" fmla="+- 0 208 54"/>
                              <a:gd name="T21" fmla="*/ T20 w 800"/>
                              <a:gd name="T22" fmla="+- 0 727 508"/>
                              <a:gd name="T23" fmla="*/ 727 h 339"/>
                              <a:gd name="T24" fmla="+- 0 183 54"/>
                              <a:gd name="T25" fmla="*/ T24 w 800"/>
                              <a:gd name="T26" fmla="+- 0 736 508"/>
                              <a:gd name="T27" fmla="*/ 736 h 339"/>
                              <a:gd name="T28" fmla="+- 0 155 54"/>
                              <a:gd name="T29" fmla="*/ T28 w 800"/>
                              <a:gd name="T30" fmla="+- 0 752 508"/>
                              <a:gd name="T31" fmla="*/ 752 h 339"/>
                              <a:gd name="T32" fmla="+- 0 133 54"/>
                              <a:gd name="T33" fmla="*/ T32 w 800"/>
                              <a:gd name="T34" fmla="+- 0 763 508"/>
                              <a:gd name="T35" fmla="*/ 763 h 339"/>
                              <a:gd name="T36" fmla="+- 0 111 54"/>
                              <a:gd name="T37" fmla="*/ T36 w 800"/>
                              <a:gd name="T38" fmla="+- 0 777 508"/>
                              <a:gd name="T39" fmla="*/ 777 h 339"/>
                              <a:gd name="T40" fmla="+- 0 92 54"/>
                              <a:gd name="T41" fmla="*/ T40 w 800"/>
                              <a:gd name="T42" fmla="+- 0 792 508"/>
                              <a:gd name="T43" fmla="*/ 792 h 339"/>
                              <a:gd name="T44" fmla="+- 0 127 54"/>
                              <a:gd name="T45" fmla="*/ T44 w 800"/>
                              <a:gd name="T46" fmla="+- 0 827 508"/>
                              <a:gd name="T47" fmla="*/ 827 h 339"/>
                              <a:gd name="T48" fmla="+- 0 148 54"/>
                              <a:gd name="T49" fmla="*/ T48 w 800"/>
                              <a:gd name="T50" fmla="+- 0 819 508"/>
                              <a:gd name="T51" fmla="*/ 819 h 339"/>
                              <a:gd name="T52" fmla="+- 0 172 54"/>
                              <a:gd name="T53" fmla="*/ T52 w 800"/>
                              <a:gd name="T54" fmla="+- 0 809 508"/>
                              <a:gd name="T55" fmla="*/ 809 h 339"/>
                              <a:gd name="T56" fmla="+- 0 194 54"/>
                              <a:gd name="T57" fmla="*/ T56 w 800"/>
                              <a:gd name="T58" fmla="+- 0 800 508"/>
                              <a:gd name="T59" fmla="*/ 800 h 339"/>
                              <a:gd name="T60" fmla="+- 0 219 54"/>
                              <a:gd name="T61" fmla="*/ T60 w 800"/>
                              <a:gd name="T62" fmla="+- 0 791 508"/>
                              <a:gd name="T63" fmla="*/ 791 h 339"/>
                              <a:gd name="T64" fmla="+- 0 251 54"/>
                              <a:gd name="T65" fmla="*/ T64 w 800"/>
                              <a:gd name="T66" fmla="+- 0 778 508"/>
                              <a:gd name="T67" fmla="*/ 778 h 339"/>
                              <a:gd name="T68" fmla="+- 0 274 54"/>
                              <a:gd name="T69" fmla="*/ T68 w 800"/>
                              <a:gd name="T70" fmla="+- 0 770 508"/>
                              <a:gd name="T71" fmla="*/ 770 h 339"/>
                              <a:gd name="T72" fmla="+- 0 298 54"/>
                              <a:gd name="T73" fmla="*/ T72 w 800"/>
                              <a:gd name="T74" fmla="+- 0 761 508"/>
                              <a:gd name="T75" fmla="*/ 761 h 339"/>
                              <a:gd name="T76" fmla="+- 0 317 54"/>
                              <a:gd name="T77" fmla="*/ T76 w 800"/>
                              <a:gd name="T78" fmla="+- 0 755 508"/>
                              <a:gd name="T79" fmla="*/ 755 h 339"/>
                              <a:gd name="T80" fmla="+- 0 382 54"/>
                              <a:gd name="T81" fmla="*/ T80 w 800"/>
                              <a:gd name="T82" fmla="+- 0 749 508"/>
                              <a:gd name="T83" fmla="*/ 749 h 339"/>
                              <a:gd name="T84" fmla="+- 0 711 54"/>
                              <a:gd name="T85" fmla="*/ T84 w 800"/>
                              <a:gd name="T86" fmla="+- 0 722 508"/>
                              <a:gd name="T87" fmla="*/ 722 h 339"/>
                              <a:gd name="T88" fmla="+- 0 456 54"/>
                              <a:gd name="T89" fmla="*/ T88 w 800"/>
                              <a:gd name="T90" fmla="+- 0 790 508"/>
                              <a:gd name="T91" fmla="*/ 790 h 339"/>
                              <a:gd name="T92" fmla="+- 0 382 54"/>
                              <a:gd name="T93" fmla="*/ T92 w 800"/>
                              <a:gd name="T94" fmla="+- 0 749 508"/>
                              <a:gd name="T95" fmla="*/ 749 h 339"/>
                              <a:gd name="T96" fmla="+- 0 225 54"/>
                              <a:gd name="T97" fmla="*/ T96 w 800"/>
                              <a:gd name="T98" fmla="+- 0 637 508"/>
                              <a:gd name="T99" fmla="*/ 637 h 339"/>
                              <a:gd name="T100" fmla="+- 0 198 54"/>
                              <a:gd name="T101" fmla="*/ T100 w 800"/>
                              <a:gd name="T102" fmla="+- 0 639 508"/>
                              <a:gd name="T103" fmla="*/ 639 h 339"/>
                              <a:gd name="T104" fmla="+- 0 180 54"/>
                              <a:gd name="T105" fmla="*/ T104 w 800"/>
                              <a:gd name="T106" fmla="+- 0 644 508"/>
                              <a:gd name="T107" fmla="*/ 644 h 339"/>
                              <a:gd name="T108" fmla="+- 0 157 54"/>
                              <a:gd name="T109" fmla="*/ T108 w 800"/>
                              <a:gd name="T110" fmla="+- 0 649 508"/>
                              <a:gd name="T111" fmla="*/ 649 h 339"/>
                              <a:gd name="T112" fmla="+- 0 139 54"/>
                              <a:gd name="T113" fmla="*/ T112 w 800"/>
                              <a:gd name="T114" fmla="+- 0 656 508"/>
                              <a:gd name="T115" fmla="*/ 656 h 339"/>
                              <a:gd name="T116" fmla="+- 0 116 54"/>
                              <a:gd name="T117" fmla="*/ T116 w 800"/>
                              <a:gd name="T118" fmla="+- 0 665 508"/>
                              <a:gd name="T119" fmla="*/ 665 h 339"/>
                              <a:gd name="T120" fmla="+- 0 100 54"/>
                              <a:gd name="T121" fmla="*/ T120 w 800"/>
                              <a:gd name="T122" fmla="+- 0 671 508"/>
                              <a:gd name="T123" fmla="*/ 671 h 339"/>
                              <a:gd name="T124" fmla="+- 0 87 54"/>
                              <a:gd name="T125" fmla="*/ T124 w 800"/>
                              <a:gd name="T126" fmla="+- 0 677 508"/>
                              <a:gd name="T127" fmla="*/ 677 h 339"/>
                              <a:gd name="T128" fmla="+- 0 73 54"/>
                              <a:gd name="T129" fmla="*/ T128 w 800"/>
                              <a:gd name="T130" fmla="+- 0 683 508"/>
                              <a:gd name="T131" fmla="*/ 683 h 339"/>
                              <a:gd name="T132" fmla="+- 0 57 54"/>
                              <a:gd name="T133" fmla="*/ T132 w 800"/>
                              <a:gd name="T134" fmla="+- 0 691 508"/>
                              <a:gd name="T135" fmla="*/ 691 h 339"/>
                              <a:gd name="T136" fmla="+- 0 85 54"/>
                              <a:gd name="T137" fmla="*/ T136 w 800"/>
                              <a:gd name="T138" fmla="+- 0 736 508"/>
                              <a:gd name="T139" fmla="*/ 736 h 339"/>
                              <a:gd name="T140" fmla="+- 0 115 54"/>
                              <a:gd name="T141" fmla="*/ T140 w 800"/>
                              <a:gd name="T142" fmla="+- 0 722 508"/>
                              <a:gd name="T143" fmla="*/ 722 h 339"/>
                              <a:gd name="T144" fmla="+- 0 141 54"/>
                              <a:gd name="T145" fmla="*/ T144 w 800"/>
                              <a:gd name="T146" fmla="+- 0 711 508"/>
                              <a:gd name="T147" fmla="*/ 711 h 339"/>
                              <a:gd name="T148" fmla="+- 0 184 54"/>
                              <a:gd name="T149" fmla="*/ T148 w 800"/>
                              <a:gd name="T150" fmla="+- 0 698 508"/>
                              <a:gd name="T151" fmla="*/ 698 h 339"/>
                              <a:gd name="T152" fmla="+- 0 226 54"/>
                              <a:gd name="T153" fmla="*/ T152 w 800"/>
                              <a:gd name="T154" fmla="+- 0 687 508"/>
                              <a:gd name="T155" fmla="*/ 687 h 339"/>
                              <a:gd name="T156" fmla="+- 0 260 54"/>
                              <a:gd name="T157" fmla="*/ T156 w 800"/>
                              <a:gd name="T158" fmla="+- 0 682 508"/>
                              <a:gd name="T159" fmla="*/ 682 h 339"/>
                              <a:gd name="T160" fmla="+- 0 299 54"/>
                              <a:gd name="T161" fmla="*/ T160 w 800"/>
                              <a:gd name="T162" fmla="+- 0 675 508"/>
                              <a:gd name="T163" fmla="*/ 675 h 339"/>
                              <a:gd name="T164" fmla="+- 0 320 54"/>
                              <a:gd name="T165" fmla="*/ T164 w 800"/>
                              <a:gd name="T166" fmla="+- 0 673 508"/>
                              <a:gd name="T167" fmla="*/ 673 h 339"/>
                              <a:gd name="T168" fmla="+- 0 340 54"/>
                              <a:gd name="T169" fmla="*/ T168 w 800"/>
                              <a:gd name="T170" fmla="+- 0 645 508"/>
                              <a:gd name="T171" fmla="*/ 645 h 339"/>
                              <a:gd name="T172" fmla="+- 0 444 54"/>
                              <a:gd name="T173" fmla="*/ T172 w 800"/>
                              <a:gd name="T174" fmla="+- 0 534 508"/>
                              <a:gd name="T175" fmla="*/ 534 h 339"/>
                              <a:gd name="T176" fmla="+- 0 439 54"/>
                              <a:gd name="T177" fmla="*/ T176 w 800"/>
                              <a:gd name="T178" fmla="+- 0 554 508"/>
                              <a:gd name="T179" fmla="*/ 554 h 339"/>
                              <a:gd name="T180" fmla="+- 0 428 54"/>
                              <a:gd name="T181" fmla="*/ T180 w 800"/>
                              <a:gd name="T182" fmla="+- 0 578 508"/>
                              <a:gd name="T183" fmla="*/ 578 h 339"/>
                              <a:gd name="T184" fmla="+- 0 416 54"/>
                              <a:gd name="T185" fmla="*/ T184 w 800"/>
                              <a:gd name="T186" fmla="+- 0 596 508"/>
                              <a:gd name="T187" fmla="*/ 596 h 339"/>
                              <a:gd name="T188" fmla="+- 0 396 54"/>
                              <a:gd name="T189" fmla="*/ T188 w 800"/>
                              <a:gd name="T190" fmla="+- 0 615 508"/>
                              <a:gd name="T191" fmla="*/ 615 h 339"/>
                              <a:gd name="T192" fmla="+- 0 379 54"/>
                              <a:gd name="T193" fmla="*/ T192 w 800"/>
                              <a:gd name="T194" fmla="+- 0 625 508"/>
                              <a:gd name="T195" fmla="*/ 625 h 339"/>
                              <a:gd name="T196" fmla="+- 0 357 54"/>
                              <a:gd name="T197" fmla="*/ T196 w 800"/>
                              <a:gd name="T198" fmla="+- 0 638 508"/>
                              <a:gd name="T199" fmla="*/ 638 h 339"/>
                              <a:gd name="T200" fmla="+- 0 341 54"/>
                              <a:gd name="T201" fmla="*/ T200 w 800"/>
                              <a:gd name="T202" fmla="+- 0 645 508"/>
                              <a:gd name="T203" fmla="*/ 645 h 339"/>
                              <a:gd name="T204" fmla="+- 0 751 54"/>
                              <a:gd name="T205" fmla="*/ T204 w 800"/>
                              <a:gd name="T206" fmla="+- 0 593 508"/>
                              <a:gd name="T207" fmla="*/ 593 h 339"/>
                              <a:gd name="T208" fmla="+- 0 833 54"/>
                              <a:gd name="T209" fmla="*/ T208 w 800"/>
                              <a:gd name="T210" fmla="+- 0 598 508"/>
                              <a:gd name="T211" fmla="*/ 598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0" h="339">
                                <a:moveTo>
                                  <a:pt x="715" y="148"/>
                                </a:moveTo>
                                <a:lnTo>
                                  <a:pt x="559" y="148"/>
                                </a:lnTo>
                                <a:lnTo>
                                  <a:pt x="556" y="338"/>
                                </a:lnTo>
                                <a:lnTo>
                                  <a:pt x="657" y="214"/>
                                </a:lnTo>
                                <a:lnTo>
                                  <a:pt x="719" y="214"/>
                                </a:lnTo>
                                <a:lnTo>
                                  <a:pt x="721" y="208"/>
                                </a:lnTo>
                                <a:lnTo>
                                  <a:pt x="797" y="208"/>
                                </a:lnTo>
                                <a:lnTo>
                                  <a:pt x="799" y="207"/>
                                </a:lnTo>
                                <a:lnTo>
                                  <a:pt x="698" y="163"/>
                                </a:lnTo>
                                <a:lnTo>
                                  <a:pt x="715" y="148"/>
                                </a:lnTo>
                                <a:close/>
                                <a:moveTo>
                                  <a:pt x="539" y="165"/>
                                </a:moveTo>
                                <a:lnTo>
                                  <a:pt x="277" y="165"/>
                                </a:lnTo>
                                <a:lnTo>
                                  <a:pt x="275" y="187"/>
                                </a:lnTo>
                                <a:lnTo>
                                  <a:pt x="261" y="189"/>
                                </a:lnTo>
                                <a:lnTo>
                                  <a:pt x="254" y="190"/>
                                </a:lnTo>
                                <a:lnTo>
                                  <a:pt x="248" y="191"/>
                                </a:lnTo>
                                <a:lnTo>
                                  <a:pt x="241" y="192"/>
                                </a:lnTo>
                                <a:lnTo>
                                  <a:pt x="228" y="195"/>
                                </a:lnTo>
                                <a:lnTo>
                                  <a:pt x="223" y="197"/>
                                </a:lnTo>
                                <a:lnTo>
                                  <a:pt x="216" y="198"/>
                                </a:lnTo>
                                <a:lnTo>
                                  <a:pt x="210" y="200"/>
                                </a:lnTo>
                                <a:lnTo>
                                  <a:pt x="204" y="201"/>
                                </a:lnTo>
                                <a:lnTo>
                                  <a:pt x="198" y="203"/>
                                </a:lnTo>
                                <a:lnTo>
                                  <a:pt x="192" y="204"/>
                                </a:lnTo>
                                <a:lnTo>
                                  <a:pt x="186" y="207"/>
                                </a:lnTo>
                                <a:lnTo>
                                  <a:pt x="181" y="208"/>
                                </a:lnTo>
                                <a:lnTo>
                                  <a:pt x="175" y="211"/>
                                </a:lnTo>
                                <a:lnTo>
                                  <a:pt x="164" y="214"/>
                                </a:lnTo>
                                <a:lnTo>
                                  <a:pt x="159" y="216"/>
                                </a:lnTo>
                                <a:lnTo>
                                  <a:pt x="154" y="219"/>
                                </a:lnTo>
                                <a:lnTo>
                                  <a:pt x="148" y="220"/>
                                </a:lnTo>
                                <a:lnTo>
                                  <a:pt x="144" y="223"/>
                                </a:lnTo>
                                <a:lnTo>
                                  <a:pt x="139" y="224"/>
                                </a:lnTo>
                                <a:lnTo>
                                  <a:pt x="135" y="226"/>
                                </a:lnTo>
                                <a:lnTo>
                                  <a:pt x="129" y="228"/>
                                </a:lnTo>
                                <a:lnTo>
                                  <a:pt x="125" y="230"/>
                                </a:lnTo>
                                <a:lnTo>
                                  <a:pt x="117" y="235"/>
                                </a:lnTo>
                                <a:lnTo>
                                  <a:pt x="112" y="237"/>
                                </a:lnTo>
                                <a:lnTo>
                                  <a:pt x="104" y="241"/>
                                </a:lnTo>
                                <a:lnTo>
                                  <a:pt x="101" y="244"/>
                                </a:lnTo>
                                <a:lnTo>
                                  <a:pt x="96" y="245"/>
                                </a:lnTo>
                                <a:lnTo>
                                  <a:pt x="92" y="247"/>
                                </a:lnTo>
                                <a:lnTo>
                                  <a:pt x="88" y="249"/>
                                </a:lnTo>
                                <a:lnTo>
                                  <a:pt x="85" y="252"/>
                                </a:lnTo>
                                <a:lnTo>
                                  <a:pt x="79" y="255"/>
                                </a:lnTo>
                                <a:lnTo>
                                  <a:pt x="76" y="257"/>
                                </a:lnTo>
                                <a:lnTo>
                                  <a:pt x="73" y="259"/>
                                </a:lnTo>
                                <a:lnTo>
                                  <a:pt x="67" y="262"/>
                                </a:lnTo>
                                <a:lnTo>
                                  <a:pt x="65" y="264"/>
                                </a:lnTo>
                                <a:lnTo>
                                  <a:pt x="57" y="269"/>
                                </a:lnTo>
                                <a:lnTo>
                                  <a:pt x="53" y="273"/>
                                </a:lnTo>
                                <a:lnTo>
                                  <a:pt x="46" y="278"/>
                                </a:lnTo>
                                <a:lnTo>
                                  <a:pt x="42" y="280"/>
                                </a:lnTo>
                                <a:lnTo>
                                  <a:pt x="41" y="282"/>
                                </a:lnTo>
                                <a:lnTo>
                                  <a:pt x="38" y="284"/>
                                </a:lnTo>
                                <a:lnTo>
                                  <a:pt x="37" y="286"/>
                                </a:lnTo>
                                <a:lnTo>
                                  <a:pt x="61" y="328"/>
                                </a:lnTo>
                                <a:lnTo>
                                  <a:pt x="64" y="325"/>
                                </a:lnTo>
                                <a:lnTo>
                                  <a:pt x="69" y="323"/>
                                </a:lnTo>
                                <a:lnTo>
                                  <a:pt x="73" y="319"/>
                                </a:lnTo>
                                <a:lnTo>
                                  <a:pt x="76" y="319"/>
                                </a:lnTo>
                                <a:lnTo>
                                  <a:pt x="83" y="316"/>
                                </a:lnTo>
                                <a:lnTo>
                                  <a:pt x="87" y="314"/>
                                </a:lnTo>
                                <a:lnTo>
                                  <a:pt x="90" y="312"/>
                                </a:lnTo>
                                <a:lnTo>
                                  <a:pt x="94" y="311"/>
                                </a:lnTo>
                                <a:lnTo>
                                  <a:pt x="97" y="309"/>
                                </a:lnTo>
                                <a:lnTo>
                                  <a:pt x="102" y="308"/>
                                </a:lnTo>
                                <a:lnTo>
                                  <a:pt x="110" y="304"/>
                                </a:lnTo>
                                <a:lnTo>
                                  <a:pt x="114" y="302"/>
                                </a:lnTo>
                                <a:lnTo>
                                  <a:pt x="118" y="301"/>
                                </a:lnTo>
                                <a:lnTo>
                                  <a:pt x="122" y="298"/>
                                </a:lnTo>
                                <a:lnTo>
                                  <a:pt x="127" y="297"/>
                                </a:lnTo>
                                <a:lnTo>
                                  <a:pt x="132" y="295"/>
                                </a:lnTo>
                                <a:lnTo>
                                  <a:pt x="136" y="293"/>
                                </a:lnTo>
                                <a:lnTo>
                                  <a:pt x="140" y="292"/>
                                </a:lnTo>
                                <a:lnTo>
                                  <a:pt x="146" y="290"/>
                                </a:lnTo>
                                <a:lnTo>
                                  <a:pt x="150" y="288"/>
                                </a:lnTo>
                                <a:lnTo>
                                  <a:pt x="155" y="286"/>
                                </a:lnTo>
                                <a:lnTo>
                                  <a:pt x="160" y="284"/>
                                </a:lnTo>
                                <a:lnTo>
                                  <a:pt x="165" y="283"/>
                                </a:lnTo>
                                <a:lnTo>
                                  <a:pt x="170" y="281"/>
                                </a:lnTo>
                                <a:lnTo>
                                  <a:pt x="184" y="276"/>
                                </a:lnTo>
                                <a:lnTo>
                                  <a:pt x="189" y="274"/>
                                </a:lnTo>
                                <a:lnTo>
                                  <a:pt x="193" y="272"/>
                                </a:lnTo>
                                <a:lnTo>
                                  <a:pt x="197" y="270"/>
                                </a:lnTo>
                                <a:lnTo>
                                  <a:pt x="203" y="269"/>
                                </a:lnTo>
                                <a:lnTo>
                                  <a:pt x="207" y="267"/>
                                </a:lnTo>
                                <a:lnTo>
                                  <a:pt x="212" y="265"/>
                                </a:lnTo>
                                <a:lnTo>
                                  <a:pt x="216" y="264"/>
                                </a:lnTo>
                                <a:lnTo>
                                  <a:pt x="220" y="262"/>
                                </a:lnTo>
                                <a:lnTo>
                                  <a:pt x="228" y="259"/>
                                </a:lnTo>
                                <a:lnTo>
                                  <a:pt x="232" y="258"/>
                                </a:lnTo>
                                <a:lnTo>
                                  <a:pt x="237" y="256"/>
                                </a:lnTo>
                                <a:lnTo>
                                  <a:pt x="240" y="255"/>
                                </a:lnTo>
                                <a:lnTo>
                                  <a:pt x="244" y="253"/>
                                </a:lnTo>
                                <a:lnTo>
                                  <a:pt x="248" y="252"/>
                                </a:lnTo>
                                <a:lnTo>
                                  <a:pt x="251" y="252"/>
                                </a:lnTo>
                                <a:lnTo>
                                  <a:pt x="257" y="249"/>
                                </a:lnTo>
                                <a:lnTo>
                                  <a:pt x="260" y="248"/>
                                </a:lnTo>
                                <a:lnTo>
                                  <a:pt x="263" y="247"/>
                                </a:lnTo>
                                <a:lnTo>
                                  <a:pt x="268" y="245"/>
                                </a:lnTo>
                                <a:lnTo>
                                  <a:pt x="272" y="244"/>
                                </a:lnTo>
                                <a:lnTo>
                                  <a:pt x="276" y="242"/>
                                </a:lnTo>
                                <a:lnTo>
                                  <a:pt x="278" y="241"/>
                                </a:lnTo>
                                <a:lnTo>
                                  <a:pt x="328" y="241"/>
                                </a:lnTo>
                                <a:lnTo>
                                  <a:pt x="402" y="168"/>
                                </a:lnTo>
                                <a:lnTo>
                                  <a:pt x="536" y="168"/>
                                </a:lnTo>
                                <a:lnTo>
                                  <a:pt x="539" y="165"/>
                                </a:lnTo>
                                <a:close/>
                                <a:moveTo>
                                  <a:pt x="719" y="214"/>
                                </a:moveTo>
                                <a:lnTo>
                                  <a:pt x="657" y="214"/>
                                </a:lnTo>
                                <a:lnTo>
                                  <a:pt x="681" y="312"/>
                                </a:lnTo>
                                <a:lnTo>
                                  <a:pt x="719" y="214"/>
                                </a:lnTo>
                                <a:close/>
                                <a:moveTo>
                                  <a:pt x="536" y="168"/>
                                </a:moveTo>
                                <a:lnTo>
                                  <a:pt x="402" y="168"/>
                                </a:lnTo>
                                <a:lnTo>
                                  <a:pt x="402" y="282"/>
                                </a:lnTo>
                                <a:lnTo>
                                  <a:pt x="536" y="168"/>
                                </a:lnTo>
                                <a:close/>
                                <a:moveTo>
                                  <a:pt x="328" y="241"/>
                                </a:moveTo>
                                <a:lnTo>
                                  <a:pt x="280" y="241"/>
                                </a:lnTo>
                                <a:lnTo>
                                  <a:pt x="287" y="281"/>
                                </a:lnTo>
                                <a:lnTo>
                                  <a:pt x="328" y="241"/>
                                </a:lnTo>
                                <a:close/>
                                <a:moveTo>
                                  <a:pt x="797" y="208"/>
                                </a:moveTo>
                                <a:lnTo>
                                  <a:pt x="721" y="208"/>
                                </a:lnTo>
                                <a:lnTo>
                                  <a:pt x="746" y="247"/>
                                </a:lnTo>
                                <a:lnTo>
                                  <a:pt x="797" y="208"/>
                                </a:lnTo>
                                <a:close/>
                                <a:moveTo>
                                  <a:pt x="171" y="129"/>
                                </a:moveTo>
                                <a:lnTo>
                                  <a:pt x="160" y="129"/>
                                </a:lnTo>
                                <a:lnTo>
                                  <a:pt x="156" y="130"/>
                                </a:lnTo>
                                <a:lnTo>
                                  <a:pt x="152" y="130"/>
                                </a:lnTo>
                                <a:lnTo>
                                  <a:pt x="148" y="131"/>
                                </a:lnTo>
                                <a:lnTo>
                                  <a:pt x="144" y="131"/>
                                </a:lnTo>
                                <a:lnTo>
                                  <a:pt x="141" y="133"/>
                                </a:lnTo>
                                <a:lnTo>
                                  <a:pt x="136" y="133"/>
                                </a:lnTo>
                                <a:lnTo>
                                  <a:pt x="133" y="134"/>
                                </a:lnTo>
                                <a:lnTo>
                                  <a:pt x="129" y="134"/>
                                </a:lnTo>
                                <a:lnTo>
                                  <a:pt x="126" y="136"/>
                                </a:lnTo>
                                <a:lnTo>
                                  <a:pt x="121" y="137"/>
                                </a:lnTo>
                                <a:lnTo>
                                  <a:pt x="118" y="137"/>
                                </a:lnTo>
                                <a:lnTo>
                                  <a:pt x="114" y="138"/>
                                </a:lnTo>
                                <a:lnTo>
                                  <a:pt x="111" y="140"/>
                                </a:lnTo>
                                <a:lnTo>
                                  <a:pt x="103" y="141"/>
                                </a:lnTo>
                                <a:lnTo>
                                  <a:pt x="99" y="143"/>
                                </a:lnTo>
                                <a:lnTo>
                                  <a:pt x="96" y="144"/>
                                </a:lnTo>
                                <a:lnTo>
                                  <a:pt x="92" y="145"/>
                                </a:lnTo>
                                <a:lnTo>
                                  <a:pt x="89" y="146"/>
                                </a:lnTo>
                                <a:lnTo>
                                  <a:pt x="85" y="148"/>
                                </a:lnTo>
                                <a:lnTo>
                                  <a:pt x="82" y="149"/>
                                </a:lnTo>
                                <a:lnTo>
                                  <a:pt x="79" y="150"/>
                                </a:lnTo>
                                <a:lnTo>
                                  <a:pt x="76" y="152"/>
                                </a:lnTo>
                                <a:lnTo>
                                  <a:pt x="72" y="152"/>
                                </a:lnTo>
                                <a:lnTo>
                                  <a:pt x="62" y="157"/>
                                </a:lnTo>
                                <a:lnTo>
                                  <a:pt x="59" y="158"/>
                                </a:lnTo>
                                <a:lnTo>
                                  <a:pt x="56" y="159"/>
                                </a:lnTo>
                                <a:lnTo>
                                  <a:pt x="53" y="160"/>
                                </a:lnTo>
                                <a:lnTo>
                                  <a:pt x="50" y="162"/>
                                </a:lnTo>
                                <a:lnTo>
                                  <a:pt x="46" y="163"/>
                                </a:lnTo>
                                <a:lnTo>
                                  <a:pt x="43" y="164"/>
                                </a:lnTo>
                                <a:lnTo>
                                  <a:pt x="41" y="165"/>
                                </a:lnTo>
                                <a:lnTo>
                                  <a:pt x="38" y="167"/>
                                </a:lnTo>
                                <a:lnTo>
                                  <a:pt x="35" y="167"/>
                                </a:lnTo>
                                <a:lnTo>
                                  <a:pt x="33" y="169"/>
                                </a:lnTo>
                                <a:lnTo>
                                  <a:pt x="31" y="170"/>
                                </a:lnTo>
                                <a:lnTo>
                                  <a:pt x="27" y="171"/>
                                </a:lnTo>
                                <a:lnTo>
                                  <a:pt x="25" y="171"/>
                                </a:lnTo>
                                <a:lnTo>
                                  <a:pt x="23" y="173"/>
                                </a:lnTo>
                                <a:lnTo>
                                  <a:pt x="19" y="175"/>
                                </a:lnTo>
                                <a:lnTo>
                                  <a:pt x="15" y="178"/>
                                </a:lnTo>
                                <a:lnTo>
                                  <a:pt x="11" y="179"/>
                                </a:lnTo>
                                <a:lnTo>
                                  <a:pt x="8" y="181"/>
                                </a:lnTo>
                                <a:lnTo>
                                  <a:pt x="5" y="182"/>
                                </a:lnTo>
                                <a:lnTo>
                                  <a:pt x="3" y="183"/>
                                </a:lnTo>
                                <a:lnTo>
                                  <a:pt x="1" y="185"/>
                                </a:lnTo>
                                <a:lnTo>
                                  <a:pt x="0" y="185"/>
                                </a:lnTo>
                                <a:lnTo>
                                  <a:pt x="22" y="234"/>
                                </a:lnTo>
                                <a:lnTo>
                                  <a:pt x="26" y="231"/>
                                </a:lnTo>
                                <a:lnTo>
                                  <a:pt x="31" y="228"/>
                                </a:lnTo>
                                <a:lnTo>
                                  <a:pt x="41" y="223"/>
                                </a:lnTo>
                                <a:lnTo>
                                  <a:pt x="46" y="220"/>
                                </a:lnTo>
                                <a:lnTo>
                                  <a:pt x="51" y="218"/>
                                </a:lnTo>
                                <a:lnTo>
                                  <a:pt x="56" y="215"/>
                                </a:lnTo>
                                <a:lnTo>
                                  <a:pt x="61" y="214"/>
                                </a:lnTo>
                                <a:lnTo>
                                  <a:pt x="67" y="211"/>
                                </a:lnTo>
                                <a:lnTo>
                                  <a:pt x="72" y="209"/>
                                </a:lnTo>
                                <a:lnTo>
                                  <a:pt x="77" y="207"/>
                                </a:lnTo>
                                <a:lnTo>
                                  <a:pt x="83" y="205"/>
                                </a:lnTo>
                                <a:lnTo>
                                  <a:pt x="87" y="203"/>
                                </a:lnTo>
                                <a:lnTo>
                                  <a:pt x="110" y="197"/>
                                </a:lnTo>
                                <a:lnTo>
                                  <a:pt x="115" y="194"/>
                                </a:lnTo>
                                <a:lnTo>
                                  <a:pt x="120" y="193"/>
                                </a:lnTo>
                                <a:lnTo>
                                  <a:pt x="125" y="191"/>
                                </a:lnTo>
                                <a:lnTo>
                                  <a:pt x="130" y="190"/>
                                </a:lnTo>
                                <a:lnTo>
                                  <a:pt x="147" y="185"/>
                                </a:lnTo>
                                <a:lnTo>
                                  <a:pt x="152" y="185"/>
                                </a:lnTo>
                                <a:lnTo>
                                  <a:pt x="162" y="182"/>
                                </a:lnTo>
                                <a:lnTo>
                                  <a:pt x="167" y="181"/>
                                </a:lnTo>
                                <a:lnTo>
                                  <a:pt x="172" y="179"/>
                                </a:lnTo>
                                <a:lnTo>
                                  <a:pt x="178" y="178"/>
                                </a:lnTo>
                                <a:lnTo>
                                  <a:pt x="192" y="176"/>
                                </a:lnTo>
                                <a:lnTo>
                                  <a:pt x="197" y="174"/>
                                </a:lnTo>
                                <a:lnTo>
                                  <a:pt x="201" y="174"/>
                                </a:lnTo>
                                <a:lnTo>
                                  <a:pt x="206" y="174"/>
                                </a:lnTo>
                                <a:lnTo>
                                  <a:pt x="218" y="171"/>
                                </a:lnTo>
                                <a:lnTo>
                                  <a:pt x="223" y="171"/>
                                </a:lnTo>
                                <a:lnTo>
                                  <a:pt x="235" y="168"/>
                                </a:lnTo>
                                <a:lnTo>
                                  <a:pt x="241" y="168"/>
                                </a:lnTo>
                                <a:lnTo>
                                  <a:pt x="245" y="167"/>
                                </a:lnTo>
                                <a:lnTo>
                                  <a:pt x="248" y="167"/>
                                </a:lnTo>
                                <a:lnTo>
                                  <a:pt x="254" y="167"/>
                                </a:lnTo>
                                <a:lnTo>
                                  <a:pt x="257" y="166"/>
                                </a:lnTo>
                                <a:lnTo>
                                  <a:pt x="262" y="166"/>
                                </a:lnTo>
                                <a:lnTo>
                                  <a:pt x="266" y="165"/>
                                </a:lnTo>
                                <a:lnTo>
                                  <a:pt x="539" y="165"/>
                                </a:lnTo>
                                <a:lnTo>
                                  <a:pt x="559" y="148"/>
                                </a:lnTo>
                                <a:lnTo>
                                  <a:pt x="715" y="148"/>
                                </a:lnTo>
                                <a:lnTo>
                                  <a:pt x="727" y="137"/>
                                </a:lnTo>
                                <a:lnTo>
                                  <a:pt x="286" y="137"/>
                                </a:lnTo>
                                <a:lnTo>
                                  <a:pt x="171" y="129"/>
                                </a:lnTo>
                                <a:close/>
                                <a:moveTo>
                                  <a:pt x="391" y="0"/>
                                </a:moveTo>
                                <a:lnTo>
                                  <a:pt x="391" y="18"/>
                                </a:lnTo>
                                <a:lnTo>
                                  <a:pt x="390" y="22"/>
                                </a:lnTo>
                                <a:lnTo>
                                  <a:pt x="390" y="26"/>
                                </a:lnTo>
                                <a:lnTo>
                                  <a:pt x="389" y="30"/>
                                </a:lnTo>
                                <a:lnTo>
                                  <a:pt x="389" y="35"/>
                                </a:lnTo>
                                <a:lnTo>
                                  <a:pt x="387" y="39"/>
                                </a:lnTo>
                                <a:lnTo>
                                  <a:pt x="386" y="42"/>
                                </a:lnTo>
                                <a:lnTo>
                                  <a:pt x="385" y="46"/>
                                </a:lnTo>
                                <a:lnTo>
                                  <a:pt x="384" y="50"/>
                                </a:lnTo>
                                <a:lnTo>
                                  <a:pt x="382" y="53"/>
                                </a:lnTo>
                                <a:lnTo>
                                  <a:pt x="379" y="61"/>
                                </a:lnTo>
                                <a:lnTo>
                                  <a:pt x="376" y="67"/>
                                </a:lnTo>
                                <a:lnTo>
                                  <a:pt x="374" y="70"/>
                                </a:lnTo>
                                <a:lnTo>
                                  <a:pt x="370" y="77"/>
                                </a:lnTo>
                                <a:lnTo>
                                  <a:pt x="368" y="79"/>
                                </a:lnTo>
                                <a:lnTo>
                                  <a:pt x="366" y="82"/>
                                </a:lnTo>
                                <a:lnTo>
                                  <a:pt x="363" y="85"/>
                                </a:lnTo>
                                <a:lnTo>
                                  <a:pt x="362" y="88"/>
                                </a:lnTo>
                                <a:lnTo>
                                  <a:pt x="359" y="90"/>
                                </a:lnTo>
                                <a:lnTo>
                                  <a:pt x="354" y="95"/>
                                </a:lnTo>
                                <a:lnTo>
                                  <a:pt x="351" y="98"/>
                                </a:lnTo>
                                <a:lnTo>
                                  <a:pt x="346" y="102"/>
                                </a:lnTo>
                                <a:lnTo>
                                  <a:pt x="342" y="107"/>
                                </a:lnTo>
                                <a:lnTo>
                                  <a:pt x="339" y="108"/>
                                </a:lnTo>
                                <a:lnTo>
                                  <a:pt x="336" y="110"/>
                                </a:lnTo>
                                <a:lnTo>
                                  <a:pt x="333" y="112"/>
                                </a:lnTo>
                                <a:lnTo>
                                  <a:pt x="329" y="115"/>
                                </a:lnTo>
                                <a:lnTo>
                                  <a:pt x="325" y="117"/>
                                </a:lnTo>
                                <a:lnTo>
                                  <a:pt x="323" y="118"/>
                                </a:lnTo>
                                <a:lnTo>
                                  <a:pt x="321" y="121"/>
                                </a:lnTo>
                                <a:lnTo>
                                  <a:pt x="316" y="123"/>
                                </a:lnTo>
                                <a:lnTo>
                                  <a:pt x="306" y="128"/>
                                </a:lnTo>
                                <a:lnTo>
                                  <a:pt x="303" y="130"/>
                                </a:lnTo>
                                <a:lnTo>
                                  <a:pt x="299" y="132"/>
                                </a:lnTo>
                                <a:lnTo>
                                  <a:pt x="295" y="133"/>
                                </a:lnTo>
                                <a:lnTo>
                                  <a:pt x="292" y="134"/>
                                </a:lnTo>
                                <a:lnTo>
                                  <a:pt x="291" y="136"/>
                                </a:lnTo>
                                <a:lnTo>
                                  <a:pt x="287" y="137"/>
                                </a:lnTo>
                                <a:lnTo>
                                  <a:pt x="286" y="137"/>
                                </a:lnTo>
                                <a:lnTo>
                                  <a:pt x="727" y="137"/>
                                </a:lnTo>
                                <a:lnTo>
                                  <a:pt x="746" y="120"/>
                                </a:lnTo>
                                <a:lnTo>
                                  <a:pt x="685" y="120"/>
                                </a:lnTo>
                                <a:lnTo>
                                  <a:pt x="697" y="85"/>
                                </a:lnTo>
                                <a:lnTo>
                                  <a:pt x="391" y="0"/>
                                </a:lnTo>
                                <a:close/>
                                <a:moveTo>
                                  <a:pt x="779" y="90"/>
                                </a:moveTo>
                                <a:lnTo>
                                  <a:pt x="685" y="120"/>
                                </a:lnTo>
                                <a:lnTo>
                                  <a:pt x="746" y="120"/>
                                </a:lnTo>
                                <a:lnTo>
                                  <a:pt x="779" y="90"/>
                                </a:lnTo>
                                <a:close/>
                              </a:path>
                            </a:pathLst>
                          </a:custGeom>
                          <a:solidFill>
                            <a:srgbClr val="FF8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95"/>
                        <wps:cNvSpPr>
                          <a:spLocks/>
                        </wps:cNvSpPr>
                        <wps:spPr bwMode="auto">
                          <a:xfrm>
                            <a:off x="211" y="439"/>
                            <a:ext cx="77" cy="34"/>
                          </a:xfrm>
                          <a:custGeom>
                            <a:avLst/>
                            <a:gdLst>
                              <a:gd name="T0" fmla="+- 0 278 211"/>
                              <a:gd name="T1" fmla="*/ T0 w 77"/>
                              <a:gd name="T2" fmla="+- 0 471 439"/>
                              <a:gd name="T3" fmla="*/ 471 h 34"/>
                              <a:gd name="T4" fmla="+- 0 271 211"/>
                              <a:gd name="T5" fmla="*/ T4 w 77"/>
                              <a:gd name="T6" fmla="+- 0 471 439"/>
                              <a:gd name="T7" fmla="*/ 471 h 34"/>
                              <a:gd name="T8" fmla="+- 0 276 211"/>
                              <a:gd name="T9" fmla="*/ T8 w 77"/>
                              <a:gd name="T10" fmla="+- 0 472 439"/>
                              <a:gd name="T11" fmla="*/ 472 h 34"/>
                              <a:gd name="T12" fmla="+- 0 278 211"/>
                              <a:gd name="T13" fmla="*/ T12 w 77"/>
                              <a:gd name="T14" fmla="+- 0 471 439"/>
                              <a:gd name="T15" fmla="*/ 471 h 34"/>
                              <a:gd name="T16" fmla="+- 0 232 211"/>
                              <a:gd name="T17" fmla="*/ T16 w 77"/>
                              <a:gd name="T18" fmla="+- 0 439 439"/>
                              <a:gd name="T19" fmla="*/ 439 h 34"/>
                              <a:gd name="T20" fmla="+- 0 211 211"/>
                              <a:gd name="T21" fmla="*/ T20 w 77"/>
                              <a:gd name="T22" fmla="+- 0 452 439"/>
                              <a:gd name="T23" fmla="*/ 452 h 34"/>
                              <a:gd name="T24" fmla="+- 0 213 211"/>
                              <a:gd name="T25" fmla="*/ T24 w 77"/>
                              <a:gd name="T26" fmla="+- 0 452 439"/>
                              <a:gd name="T27" fmla="*/ 452 h 34"/>
                              <a:gd name="T28" fmla="+- 0 215 211"/>
                              <a:gd name="T29" fmla="*/ T28 w 77"/>
                              <a:gd name="T30" fmla="+- 0 453 439"/>
                              <a:gd name="T31" fmla="*/ 453 h 34"/>
                              <a:gd name="T32" fmla="+- 0 218 211"/>
                              <a:gd name="T33" fmla="*/ T32 w 77"/>
                              <a:gd name="T34" fmla="+- 0 455 439"/>
                              <a:gd name="T35" fmla="*/ 455 h 34"/>
                              <a:gd name="T36" fmla="+- 0 221 211"/>
                              <a:gd name="T37" fmla="*/ T36 w 77"/>
                              <a:gd name="T38" fmla="+- 0 456 439"/>
                              <a:gd name="T39" fmla="*/ 456 h 34"/>
                              <a:gd name="T40" fmla="+- 0 226 211"/>
                              <a:gd name="T41" fmla="*/ T40 w 77"/>
                              <a:gd name="T42" fmla="+- 0 458 439"/>
                              <a:gd name="T43" fmla="*/ 458 h 34"/>
                              <a:gd name="T44" fmla="+- 0 228 211"/>
                              <a:gd name="T45" fmla="*/ T44 w 77"/>
                              <a:gd name="T46" fmla="+- 0 459 439"/>
                              <a:gd name="T47" fmla="*/ 459 h 34"/>
                              <a:gd name="T48" fmla="+- 0 230 211"/>
                              <a:gd name="T49" fmla="*/ T48 w 77"/>
                              <a:gd name="T50" fmla="+- 0 459 439"/>
                              <a:gd name="T51" fmla="*/ 459 h 34"/>
                              <a:gd name="T52" fmla="+- 0 233 211"/>
                              <a:gd name="T53" fmla="*/ T52 w 77"/>
                              <a:gd name="T54" fmla="+- 0 460 439"/>
                              <a:gd name="T55" fmla="*/ 460 h 34"/>
                              <a:gd name="T56" fmla="+- 0 236 211"/>
                              <a:gd name="T57" fmla="*/ T56 w 77"/>
                              <a:gd name="T58" fmla="+- 0 462 439"/>
                              <a:gd name="T59" fmla="*/ 462 h 34"/>
                              <a:gd name="T60" fmla="+- 0 238 211"/>
                              <a:gd name="T61" fmla="*/ T60 w 77"/>
                              <a:gd name="T62" fmla="+- 0 463 439"/>
                              <a:gd name="T63" fmla="*/ 463 h 34"/>
                              <a:gd name="T64" fmla="+- 0 241 211"/>
                              <a:gd name="T65" fmla="*/ T64 w 77"/>
                              <a:gd name="T66" fmla="+- 0 463 439"/>
                              <a:gd name="T67" fmla="*/ 463 h 34"/>
                              <a:gd name="T68" fmla="+- 0 243 211"/>
                              <a:gd name="T69" fmla="*/ T68 w 77"/>
                              <a:gd name="T70" fmla="+- 0 464 439"/>
                              <a:gd name="T71" fmla="*/ 464 h 34"/>
                              <a:gd name="T72" fmla="+- 0 247 211"/>
                              <a:gd name="T73" fmla="*/ T72 w 77"/>
                              <a:gd name="T74" fmla="+- 0 465 439"/>
                              <a:gd name="T75" fmla="*/ 465 h 34"/>
                              <a:gd name="T76" fmla="+- 0 249 211"/>
                              <a:gd name="T77" fmla="*/ T76 w 77"/>
                              <a:gd name="T78" fmla="+- 0 466 439"/>
                              <a:gd name="T79" fmla="*/ 466 h 34"/>
                              <a:gd name="T80" fmla="+- 0 251 211"/>
                              <a:gd name="T81" fmla="*/ T80 w 77"/>
                              <a:gd name="T82" fmla="+- 0 467 439"/>
                              <a:gd name="T83" fmla="*/ 467 h 34"/>
                              <a:gd name="T84" fmla="+- 0 255 211"/>
                              <a:gd name="T85" fmla="*/ T84 w 77"/>
                              <a:gd name="T86" fmla="+- 0 468 439"/>
                              <a:gd name="T87" fmla="*/ 468 h 34"/>
                              <a:gd name="T88" fmla="+- 0 257 211"/>
                              <a:gd name="T89" fmla="*/ T88 w 77"/>
                              <a:gd name="T90" fmla="+- 0 469 439"/>
                              <a:gd name="T91" fmla="*/ 469 h 34"/>
                              <a:gd name="T92" fmla="+- 0 259 211"/>
                              <a:gd name="T93" fmla="*/ T92 w 77"/>
                              <a:gd name="T94" fmla="+- 0 469 439"/>
                              <a:gd name="T95" fmla="*/ 469 h 34"/>
                              <a:gd name="T96" fmla="+- 0 262 211"/>
                              <a:gd name="T97" fmla="*/ T96 w 77"/>
                              <a:gd name="T98" fmla="+- 0 470 439"/>
                              <a:gd name="T99" fmla="*/ 470 h 34"/>
                              <a:gd name="T100" fmla="+- 0 264 211"/>
                              <a:gd name="T101" fmla="*/ T100 w 77"/>
                              <a:gd name="T102" fmla="+- 0 470 439"/>
                              <a:gd name="T103" fmla="*/ 470 h 34"/>
                              <a:gd name="T104" fmla="+- 0 267 211"/>
                              <a:gd name="T105" fmla="*/ T104 w 77"/>
                              <a:gd name="T106" fmla="+- 0 471 439"/>
                              <a:gd name="T107" fmla="*/ 471 h 34"/>
                              <a:gd name="T108" fmla="+- 0 281 211"/>
                              <a:gd name="T109" fmla="*/ T108 w 77"/>
                              <a:gd name="T110" fmla="+- 0 471 439"/>
                              <a:gd name="T111" fmla="*/ 471 h 34"/>
                              <a:gd name="T112" fmla="+- 0 283 211"/>
                              <a:gd name="T113" fmla="*/ T112 w 77"/>
                              <a:gd name="T114" fmla="+- 0 470 439"/>
                              <a:gd name="T115" fmla="*/ 470 h 34"/>
                              <a:gd name="T116" fmla="+- 0 285 211"/>
                              <a:gd name="T117" fmla="*/ T116 w 77"/>
                              <a:gd name="T118" fmla="+- 0 469 439"/>
                              <a:gd name="T119" fmla="*/ 469 h 34"/>
                              <a:gd name="T120" fmla="+- 0 287 211"/>
                              <a:gd name="T121" fmla="*/ T120 w 77"/>
                              <a:gd name="T122" fmla="+- 0 467 439"/>
                              <a:gd name="T123" fmla="*/ 467 h 34"/>
                              <a:gd name="T124" fmla="+- 0 288 211"/>
                              <a:gd name="T125" fmla="*/ T124 w 77"/>
                              <a:gd name="T126" fmla="+- 0 464 439"/>
                              <a:gd name="T127" fmla="*/ 464 h 34"/>
                              <a:gd name="T128" fmla="+- 0 287 211"/>
                              <a:gd name="T129" fmla="*/ T128 w 77"/>
                              <a:gd name="T130" fmla="+- 0 461 439"/>
                              <a:gd name="T131" fmla="*/ 461 h 34"/>
                              <a:gd name="T132" fmla="+- 0 287 211"/>
                              <a:gd name="T133" fmla="*/ T132 w 77"/>
                              <a:gd name="T134" fmla="+- 0 459 439"/>
                              <a:gd name="T135" fmla="*/ 459 h 34"/>
                              <a:gd name="T136" fmla="+- 0 286 211"/>
                              <a:gd name="T137" fmla="*/ T136 w 77"/>
                              <a:gd name="T138" fmla="+- 0 457 439"/>
                              <a:gd name="T139" fmla="*/ 457 h 34"/>
                              <a:gd name="T140" fmla="+- 0 286 211"/>
                              <a:gd name="T141" fmla="*/ T140 w 77"/>
                              <a:gd name="T142" fmla="+- 0 456 439"/>
                              <a:gd name="T143" fmla="*/ 456 h 34"/>
                              <a:gd name="T144" fmla="+- 0 232 211"/>
                              <a:gd name="T145" fmla="*/ T144 w 77"/>
                              <a:gd name="T146" fmla="+- 0 439 439"/>
                              <a:gd name="T147" fmla="*/ 43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 h="34">
                                <a:moveTo>
                                  <a:pt x="67" y="32"/>
                                </a:moveTo>
                                <a:lnTo>
                                  <a:pt x="60" y="32"/>
                                </a:lnTo>
                                <a:lnTo>
                                  <a:pt x="65" y="33"/>
                                </a:lnTo>
                                <a:lnTo>
                                  <a:pt x="67" y="32"/>
                                </a:lnTo>
                                <a:close/>
                                <a:moveTo>
                                  <a:pt x="21" y="0"/>
                                </a:moveTo>
                                <a:lnTo>
                                  <a:pt x="0" y="13"/>
                                </a:lnTo>
                                <a:lnTo>
                                  <a:pt x="2" y="13"/>
                                </a:lnTo>
                                <a:lnTo>
                                  <a:pt x="4" y="14"/>
                                </a:lnTo>
                                <a:lnTo>
                                  <a:pt x="7" y="16"/>
                                </a:lnTo>
                                <a:lnTo>
                                  <a:pt x="10" y="17"/>
                                </a:lnTo>
                                <a:lnTo>
                                  <a:pt x="15" y="19"/>
                                </a:lnTo>
                                <a:lnTo>
                                  <a:pt x="17" y="20"/>
                                </a:lnTo>
                                <a:lnTo>
                                  <a:pt x="19" y="20"/>
                                </a:lnTo>
                                <a:lnTo>
                                  <a:pt x="22" y="21"/>
                                </a:lnTo>
                                <a:lnTo>
                                  <a:pt x="25" y="23"/>
                                </a:lnTo>
                                <a:lnTo>
                                  <a:pt x="27" y="24"/>
                                </a:lnTo>
                                <a:lnTo>
                                  <a:pt x="30" y="24"/>
                                </a:lnTo>
                                <a:lnTo>
                                  <a:pt x="32" y="25"/>
                                </a:lnTo>
                                <a:lnTo>
                                  <a:pt x="36" y="26"/>
                                </a:lnTo>
                                <a:lnTo>
                                  <a:pt x="38" y="27"/>
                                </a:lnTo>
                                <a:lnTo>
                                  <a:pt x="40" y="28"/>
                                </a:lnTo>
                                <a:lnTo>
                                  <a:pt x="44" y="29"/>
                                </a:lnTo>
                                <a:lnTo>
                                  <a:pt x="46" y="30"/>
                                </a:lnTo>
                                <a:lnTo>
                                  <a:pt x="48" y="30"/>
                                </a:lnTo>
                                <a:lnTo>
                                  <a:pt x="51" y="31"/>
                                </a:lnTo>
                                <a:lnTo>
                                  <a:pt x="53" y="31"/>
                                </a:lnTo>
                                <a:lnTo>
                                  <a:pt x="56" y="32"/>
                                </a:lnTo>
                                <a:lnTo>
                                  <a:pt x="70" y="32"/>
                                </a:lnTo>
                                <a:lnTo>
                                  <a:pt x="72" y="31"/>
                                </a:lnTo>
                                <a:lnTo>
                                  <a:pt x="74" y="30"/>
                                </a:lnTo>
                                <a:lnTo>
                                  <a:pt x="76" y="28"/>
                                </a:lnTo>
                                <a:lnTo>
                                  <a:pt x="77" y="25"/>
                                </a:lnTo>
                                <a:lnTo>
                                  <a:pt x="76" y="22"/>
                                </a:lnTo>
                                <a:lnTo>
                                  <a:pt x="76" y="20"/>
                                </a:lnTo>
                                <a:lnTo>
                                  <a:pt x="75" y="18"/>
                                </a:lnTo>
                                <a:lnTo>
                                  <a:pt x="75" y="1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4"/>
                        <wps:cNvSpPr>
                          <a:spLocks/>
                        </wps:cNvSpPr>
                        <wps:spPr bwMode="auto">
                          <a:xfrm>
                            <a:off x="310" y="446"/>
                            <a:ext cx="76" cy="25"/>
                          </a:xfrm>
                          <a:custGeom>
                            <a:avLst/>
                            <a:gdLst>
                              <a:gd name="T0" fmla="+- 0 383 310"/>
                              <a:gd name="T1" fmla="*/ T0 w 76"/>
                              <a:gd name="T2" fmla="+- 0 446 446"/>
                              <a:gd name="T3" fmla="*/ 446 h 25"/>
                              <a:gd name="T4" fmla="+- 0 311 310"/>
                              <a:gd name="T5" fmla="*/ T4 w 76"/>
                              <a:gd name="T6" fmla="+- 0 452 446"/>
                              <a:gd name="T7" fmla="*/ 452 h 25"/>
                              <a:gd name="T8" fmla="+- 0 310 310"/>
                              <a:gd name="T9" fmla="*/ T8 w 76"/>
                              <a:gd name="T10" fmla="+- 0 452 446"/>
                              <a:gd name="T11" fmla="*/ 452 h 25"/>
                              <a:gd name="T12" fmla="+- 0 311 310"/>
                              <a:gd name="T13" fmla="*/ T12 w 76"/>
                              <a:gd name="T14" fmla="+- 0 455 446"/>
                              <a:gd name="T15" fmla="*/ 455 h 25"/>
                              <a:gd name="T16" fmla="+- 0 313 310"/>
                              <a:gd name="T17" fmla="*/ T16 w 76"/>
                              <a:gd name="T18" fmla="+- 0 457 446"/>
                              <a:gd name="T19" fmla="*/ 457 h 25"/>
                              <a:gd name="T20" fmla="+- 0 316 310"/>
                              <a:gd name="T21" fmla="*/ T20 w 76"/>
                              <a:gd name="T22" fmla="+- 0 461 446"/>
                              <a:gd name="T23" fmla="*/ 461 h 25"/>
                              <a:gd name="T24" fmla="+- 0 319 310"/>
                              <a:gd name="T25" fmla="*/ T24 w 76"/>
                              <a:gd name="T26" fmla="+- 0 464 446"/>
                              <a:gd name="T27" fmla="*/ 464 h 25"/>
                              <a:gd name="T28" fmla="+- 0 322 310"/>
                              <a:gd name="T29" fmla="*/ T28 w 76"/>
                              <a:gd name="T30" fmla="+- 0 467 446"/>
                              <a:gd name="T31" fmla="*/ 467 h 25"/>
                              <a:gd name="T32" fmla="+- 0 325 310"/>
                              <a:gd name="T33" fmla="*/ T32 w 76"/>
                              <a:gd name="T34" fmla="+- 0 470 446"/>
                              <a:gd name="T35" fmla="*/ 470 h 25"/>
                              <a:gd name="T36" fmla="+- 0 326 310"/>
                              <a:gd name="T37" fmla="*/ T36 w 76"/>
                              <a:gd name="T38" fmla="+- 0 470 446"/>
                              <a:gd name="T39" fmla="*/ 470 h 25"/>
                              <a:gd name="T40" fmla="+- 0 326 310"/>
                              <a:gd name="T41" fmla="*/ T40 w 76"/>
                              <a:gd name="T42" fmla="+- 0 470 446"/>
                              <a:gd name="T43" fmla="*/ 470 h 25"/>
                              <a:gd name="T44" fmla="+- 0 359 310"/>
                              <a:gd name="T45" fmla="*/ T44 w 76"/>
                              <a:gd name="T46" fmla="+- 0 470 446"/>
                              <a:gd name="T47" fmla="*/ 470 h 25"/>
                              <a:gd name="T48" fmla="+- 0 361 310"/>
                              <a:gd name="T49" fmla="*/ T48 w 76"/>
                              <a:gd name="T50" fmla="+- 0 469 446"/>
                              <a:gd name="T51" fmla="*/ 469 h 25"/>
                              <a:gd name="T52" fmla="+- 0 369 310"/>
                              <a:gd name="T53" fmla="*/ T52 w 76"/>
                              <a:gd name="T54" fmla="+- 0 469 446"/>
                              <a:gd name="T55" fmla="*/ 469 h 25"/>
                              <a:gd name="T56" fmla="+- 0 371 310"/>
                              <a:gd name="T57" fmla="*/ T56 w 76"/>
                              <a:gd name="T58" fmla="+- 0 468 446"/>
                              <a:gd name="T59" fmla="*/ 468 h 25"/>
                              <a:gd name="T60" fmla="+- 0 374 310"/>
                              <a:gd name="T61" fmla="*/ T60 w 76"/>
                              <a:gd name="T62" fmla="+- 0 468 446"/>
                              <a:gd name="T63" fmla="*/ 468 h 25"/>
                              <a:gd name="T64" fmla="+- 0 377 310"/>
                              <a:gd name="T65" fmla="*/ T64 w 76"/>
                              <a:gd name="T66" fmla="+- 0 467 446"/>
                              <a:gd name="T67" fmla="*/ 467 h 25"/>
                              <a:gd name="T68" fmla="+- 0 381 310"/>
                              <a:gd name="T69" fmla="*/ T68 w 76"/>
                              <a:gd name="T70" fmla="+- 0 467 446"/>
                              <a:gd name="T71" fmla="*/ 467 h 25"/>
                              <a:gd name="T72" fmla="+- 0 383 310"/>
                              <a:gd name="T73" fmla="*/ T72 w 76"/>
                              <a:gd name="T74" fmla="+- 0 466 446"/>
                              <a:gd name="T75" fmla="*/ 466 h 25"/>
                              <a:gd name="T76" fmla="+- 0 385 310"/>
                              <a:gd name="T77" fmla="*/ T76 w 76"/>
                              <a:gd name="T78" fmla="+- 0 465 446"/>
                              <a:gd name="T79" fmla="*/ 465 h 25"/>
                              <a:gd name="T80" fmla="+- 0 385 310"/>
                              <a:gd name="T81" fmla="*/ T80 w 76"/>
                              <a:gd name="T82" fmla="+- 0 462 446"/>
                              <a:gd name="T83" fmla="*/ 462 h 25"/>
                              <a:gd name="T84" fmla="+- 0 386 310"/>
                              <a:gd name="T85" fmla="*/ T84 w 76"/>
                              <a:gd name="T86" fmla="+- 0 459 446"/>
                              <a:gd name="T87" fmla="*/ 459 h 25"/>
                              <a:gd name="T88" fmla="+- 0 385 310"/>
                              <a:gd name="T89" fmla="*/ T88 w 76"/>
                              <a:gd name="T90" fmla="+- 0 456 446"/>
                              <a:gd name="T91" fmla="*/ 456 h 25"/>
                              <a:gd name="T92" fmla="+- 0 385 310"/>
                              <a:gd name="T93" fmla="*/ T92 w 76"/>
                              <a:gd name="T94" fmla="+- 0 452 446"/>
                              <a:gd name="T95" fmla="*/ 452 h 25"/>
                              <a:gd name="T96" fmla="+- 0 384 310"/>
                              <a:gd name="T97" fmla="*/ T96 w 76"/>
                              <a:gd name="T98" fmla="+- 0 450 446"/>
                              <a:gd name="T99" fmla="*/ 450 h 25"/>
                              <a:gd name="T100" fmla="+- 0 384 310"/>
                              <a:gd name="T101" fmla="*/ T100 w 76"/>
                              <a:gd name="T102" fmla="+- 0 448 446"/>
                              <a:gd name="T103" fmla="*/ 448 h 25"/>
                              <a:gd name="T104" fmla="+- 0 383 310"/>
                              <a:gd name="T105" fmla="*/ T104 w 76"/>
                              <a:gd name="T106" fmla="+- 0 446 446"/>
                              <a:gd name="T107" fmla="*/ 44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6" h="25">
                                <a:moveTo>
                                  <a:pt x="73" y="0"/>
                                </a:moveTo>
                                <a:lnTo>
                                  <a:pt x="1" y="6"/>
                                </a:lnTo>
                                <a:lnTo>
                                  <a:pt x="0" y="6"/>
                                </a:lnTo>
                                <a:lnTo>
                                  <a:pt x="1" y="9"/>
                                </a:lnTo>
                                <a:lnTo>
                                  <a:pt x="3" y="11"/>
                                </a:lnTo>
                                <a:lnTo>
                                  <a:pt x="6" y="15"/>
                                </a:lnTo>
                                <a:lnTo>
                                  <a:pt x="9" y="18"/>
                                </a:lnTo>
                                <a:lnTo>
                                  <a:pt x="12" y="21"/>
                                </a:lnTo>
                                <a:lnTo>
                                  <a:pt x="15" y="24"/>
                                </a:lnTo>
                                <a:lnTo>
                                  <a:pt x="16" y="24"/>
                                </a:lnTo>
                                <a:lnTo>
                                  <a:pt x="49" y="24"/>
                                </a:lnTo>
                                <a:lnTo>
                                  <a:pt x="51" y="23"/>
                                </a:lnTo>
                                <a:lnTo>
                                  <a:pt x="59" y="23"/>
                                </a:lnTo>
                                <a:lnTo>
                                  <a:pt x="61" y="22"/>
                                </a:lnTo>
                                <a:lnTo>
                                  <a:pt x="64" y="22"/>
                                </a:lnTo>
                                <a:lnTo>
                                  <a:pt x="67" y="21"/>
                                </a:lnTo>
                                <a:lnTo>
                                  <a:pt x="71" y="21"/>
                                </a:lnTo>
                                <a:lnTo>
                                  <a:pt x="73" y="20"/>
                                </a:lnTo>
                                <a:lnTo>
                                  <a:pt x="75" y="19"/>
                                </a:lnTo>
                                <a:lnTo>
                                  <a:pt x="75" y="16"/>
                                </a:lnTo>
                                <a:lnTo>
                                  <a:pt x="76" y="13"/>
                                </a:lnTo>
                                <a:lnTo>
                                  <a:pt x="75" y="10"/>
                                </a:lnTo>
                                <a:lnTo>
                                  <a:pt x="75" y="6"/>
                                </a:lnTo>
                                <a:lnTo>
                                  <a:pt x="74" y="4"/>
                                </a:lnTo>
                                <a:lnTo>
                                  <a:pt x="74" y="2"/>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93"/>
                        <wps:cNvSpPr>
                          <a:spLocks/>
                        </wps:cNvSpPr>
                        <wps:spPr bwMode="auto">
                          <a:xfrm>
                            <a:off x="229" y="481"/>
                            <a:ext cx="114" cy="27"/>
                          </a:xfrm>
                          <a:custGeom>
                            <a:avLst/>
                            <a:gdLst>
                              <a:gd name="T0" fmla="+- 0 321 229"/>
                              <a:gd name="T1" fmla="*/ T0 w 114"/>
                              <a:gd name="T2" fmla="+- 0 485 481"/>
                              <a:gd name="T3" fmla="*/ 485 h 27"/>
                              <a:gd name="T4" fmla="+- 0 268 229"/>
                              <a:gd name="T5" fmla="*/ T4 w 114"/>
                              <a:gd name="T6" fmla="+- 0 485 481"/>
                              <a:gd name="T7" fmla="*/ 485 h 27"/>
                              <a:gd name="T8" fmla="+- 0 265 229"/>
                              <a:gd name="T9" fmla="*/ T8 w 114"/>
                              <a:gd name="T10" fmla="+- 0 485 481"/>
                              <a:gd name="T11" fmla="*/ 485 h 27"/>
                              <a:gd name="T12" fmla="+- 0 258 229"/>
                              <a:gd name="T13" fmla="*/ T12 w 114"/>
                              <a:gd name="T14" fmla="+- 0 489 481"/>
                              <a:gd name="T15" fmla="*/ 489 h 27"/>
                              <a:gd name="T16" fmla="+- 0 255 229"/>
                              <a:gd name="T17" fmla="*/ T16 w 114"/>
                              <a:gd name="T18" fmla="+- 0 489 481"/>
                              <a:gd name="T19" fmla="*/ 489 h 27"/>
                              <a:gd name="T20" fmla="+- 0 251 229"/>
                              <a:gd name="T21" fmla="*/ T20 w 114"/>
                              <a:gd name="T22" fmla="+- 0 491 481"/>
                              <a:gd name="T23" fmla="*/ 491 h 27"/>
                              <a:gd name="T24" fmla="+- 0 247 229"/>
                              <a:gd name="T25" fmla="*/ T24 w 114"/>
                              <a:gd name="T26" fmla="+- 0 492 481"/>
                              <a:gd name="T27" fmla="*/ 492 h 27"/>
                              <a:gd name="T28" fmla="+- 0 244 229"/>
                              <a:gd name="T29" fmla="*/ T28 w 114"/>
                              <a:gd name="T30" fmla="+- 0 494 481"/>
                              <a:gd name="T31" fmla="*/ 494 h 27"/>
                              <a:gd name="T32" fmla="+- 0 240 229"/>
                              <a:gd name="T33" fmla="*/ T32 w 114"/>
                              <a:gd name="T34" fmla="+- 0 495 481"/>
                              <a:gd name="T35" fmla="*/ 495 h 27"/>
                              <a:gd name="T36" fmla="+- 0 236 229"/>
                              <a:gd name="T37" fmla="*/ T36 w 114"/>
                              <a:gd name="T38" fmla="+- 0 497 481"/>
                              <a:gd name="T39" fmla="*/ 497 h 27"/>
                              <a:gd name="T40" fmla="+- 0 232 229"/>
                              <a:gd name="T41" fmla="*/ T40 w 114"/>
                              <a:gd name="T42" fmla="+- 0 499 481"/>
                              <a:gd name="T43" fmla="*/ 499 h 27"/>
                              <a:gd name="T44" fmla="+- 0 229 229"/>
                              <a:gd name="T45" fmla="*/ T44 w 114"/>
                              <a:gd name="T46" fmla="+- 0 501 481"/>
                              <a:gd name="T47" fmla="*/ 501 h 27"/>
                              <a:gd name="T48" fmla="+- 0 248 229"/>
                              <a:gd name="T49" fmla="*/ T48 w 114"/>
                              <a:gd name="T50" fmla="+- 0 507 481"/>
                              <a:gd name="T51" fmla="*/ 507 h 27"/>
                              <a:gd name="T52" fmla="+- 0 249 229"/>
                              <a:gd name="T53" fmla="*/ T52 w 114"/>
                              <a:gd name="T54" fmla="+- 0 506 481"/>
                              <a:gd name="T55" fmla="*/ 506 h 27"/>
                              <a:gd name="T56" fmla="+- 0 252 229"/>
                              <a:gd name="T57" fmla="*/ T56 w 114"/>
                              <a:gd name="T58" fmla="+- 0 504 481"/>
                              <a:gd name="T59" fmla="*/ 504 h 27"/>
                              <a:gd name="T60" fmla="+- 0 255 229"/>
                              <a:gd name="T61" fmla="*/ T60 w 114"/>
                              <a:gd name="T62" fmla="+- 0 503 481"/>
                              <a:gd name="T63" fmla="*/ 503 h 27"/>
                              <a:gd name="T64" fmla="+- 0 257 229"/>
                              <a:gd name="T65" fmla="*/ T64 w 114"/>
                              <a:gd name="T66" fmla="+- 0 502 481"/>
                              <a:gd name="T67" fmla="*/ 502 h 27"/>
                              <a:gd name="T68" fmla="+- 0 261 229"/>
                              <a:gd name="T69" fmla="*/ T68 w 114"/>
                              <a:gd name="T70" fmla="+- 0 501 481"/>
                              <a:gd name="T71" fmla="*/ 501 h 27"/>
                              <a:gd name="T72" fmla="+- 0 266 229"/>
                              <a:gd name="T73" fmla="*/ T72 w 114"/>
                              <a:gd name="T74" fmla="+- 0 500 481"/>
                              <a:gd name="T75" fmla="*/ 500 h 27"/>
                              <a:gd name="T76" fmla="+- 0 267 229"/>
                              <a:gd name="T77" fmla="*/ T76 w 114"/>
                              <a:gd name="T78" fmla="+- 0 500 481"/>
                              <a:gd name="T79" fmla="*/ 500 h 27"/>
                              <a:gd name="T80" fmla="+- 0 270 229"/>
                              <a:gd name="T81" fmla="*/ T80 w 114"/>
                              <a:gd name="T82" fmla="+- 0 499 481"/>
                              <a:gd name="T83" fmla="*/ 499 h 27"/>
                              <a:gd name="T84" fmla="+- 0 272 229"/>
                              <a:gd name="T85" fmla="*/ T84 w 114"/>
                              <a:gd name="T86" fmla="+- 0 499 481"/>
                              <a:gd name="T87" fmla="*/ 499 h 27"/>
                              <a:gd name="T88" fmla="+- 0 275 229"/>
                              <a:gd name="T89" fmla="*/ T88 w 114"/>
                              <a:gd name="T90" fmla="+- 0 498 481"/>
                              <a:gd name="T91" fmla="*/ 498 h 27"/>
                              <a:gd name="T92" fmla="+- 0 277 229"/>
                              <a:gd name="T93" fmla="*/ T92 w 114"/>
                              <a:gd name="T94" fmla="+- 0 497 481"/>
                              <a:gd name="T95" fmla="*/ 497 h 27"/>
                              <a:gd name="T96" fmla="+- 0 281 229"/>
                              <a:gd name="T97" fmla="*/ T96 w 114"/>
                              <a:gd name="T98" fmla="+- 0 497 481"/>
                              <a:gd name="T99" fmla="*/ 497 h 27"/>
                              <a:gd name="T100" fmla="+- 0 284 229"/>
                              <a:gd name="T101" fmla="*/ T100 w 114"/>
                              <a:gd name="T102" fmla="+- 0 496 481"/>
                              <a:gd name="T103" fmla="*/ 496 h 27"/>
                              <a:gd name="T104" fmla="+- 0 340 229"/>
                              <a:gd name="T105" fmla="*/ T104 w 114"/>
                              <a:gd name="T106" fmla="+- 0 496 481"/>
                              <a:gd name="T107" fmla="*/ 496 h 27"/>
                              <a:gd name="T108" fmla="+- 0 339 229"/>
                              <a:gd name="T109" fmla="*/ T108 w 114"/>
                              <a:gd name="T110" fmla="+- 0 496 481"/>
                              <a:gd name="T111" fmla="*/ 496 h 27"/>
                              <a:gd name="T112" fmla="+- 0 337 229"/>
                              <a:gd name="T113" fmla="*/ T112 w 114"/>
                              <a:gd name="T114" fmla="+- 0 494 481"/>
                              <a:gd name="T115" fmla="*/ 494 h 27"/>
                              <a:gd name="T116" fmla="+- 0 334 229"/>
                              <a:gd name="T117" fmla="*/ T116 w 114"/>
                              <a:gd name="T118" fmla="+- 0 491 481"/>
                              <a:gd name="T119" fmla="*/ 491 h 27"/>
                              <a:gd name="T120" fmla="+- 0 329 229"/>
                              <a:gd name="T121" fmla="*/ T120 w 114"/>
                              <a:gd name="T122" fmla="+- 0 489 481"/>
                              <a:gd name="T123" fmla="*/ 489 h 27"/>
                              <a:gd name="T124" fmla="+- 0 326 229"/>
                              <a:gd name="T125" fmla="*/ T124 w 114"/>
                              <a:gd name="T126" fmla="+- 0 487 481"/>
                              <a:gd name="T127" fmla="*/ 487 h 27"/>
                              <a:gd name="T128" fmla="+- 0 323 229"/>
                              <a:gd name="T129" fmla="*/ T128 w 114"/>
                              <a:gd name="T130" fmla="+- 0 486 481"/>
                              <a:gd name="T131" fmla="*/ 486 h 27"/>
                              <a:gd name="T132" fmla="+- 0 321 229"/>
                              <a:gd name="T133" fmla="*/ T132 w 114"/>
                              <a:gd name="T134" fmla="+- 0 485 481"/>
                              <a:gd name="T135" fmla="*/ 485 h 27"/>
                              <a:gd name="T136" fmla="+- 0 340 229"/>
                              <a:gd name="T137" fmla="*/ T136 w 114"/>
                              <a:gd name="T138" fmla="+- 0 496 481"/>
                              <a:gd name="T139" fmla="*/ 496 h 27"/>
                              <a:gd name="T140" fmla="+- 0 316 229"/>
                              <a:gd name="T141" fmla="*/ T140 w 114"/>
                              <a:gd name="T142" fmla="+- 0 496 481"/>
                              <a:gd name="T143" fmla="*/ 496 h 27"/>
                              <a:gd name="T144" fmla="+- 0 321 229"/>
                              <a:gd name="T145" fmla="*/ T144 w 114"/>
                              <a:gd name="T146" fmla="+- 0 497 481"/>
                              <a:gd name="T147" fmla="*/ 497 h 27"/>
                              <a:gd name="T148" fmla="+- 0 343 229"/>
                              <a:gd name="T149" fmla="*/ T148 w 114"/>
                              <a:gd name="T150" fmla="+- 0 500 481"/>
                              <a:gd name="T151" fmla="*/ 500 h 27"/>
                              <a:gd name="T152" fmla="+- 0 342 229"/>
                              <a:gd name="T153" fmla="*/ T152 w 114"/>
                              <a:gd name="T154" fmla="+- 0 499 481"/>
                              <a:gd name="T155" fmla="*/ 499 h 27"/>
                              <a:gd name="T156" fmla="+- 0 341 229"/>
                              <a:gd name="T157" fmla="*/ T156 w 114"/>
                              <a:gd name="T158" fmla="+- 0 498 481"/>
                              <a:gd name="T159" fmla="*/ 498 h 27"/>
                              <a:gd name="T160" fmla="+- 0 340 229"/>
                              <a:gd name="T161" fmla="*/ T160 w 114"/>
                              <a:gd name="T162" fmla="+- 0 496 481"/>
                              <a:gd name="T163" fmla="*/ 496 h 27"/>
                              <a:gd name="T164" fmla="+- 0 298 229"/>
                              <a:gd name="T165" fmla="*/ T164 w 114"/>
                              <a:gd name="T166" fmla="+- 0 481 481"/>
                              <a:gd name="T167" fmla="*/ 481 h 27"/>
                              <a:gd name="T168" fmla="+- 0 291 229"/>
                              <a:gd name="T169" fmla="*/ T168 w 114"/>
                              <a:gd name="T170" fmla="+- 0 481 481"/>
                              <a:gd name="T171" fmla="*/ 481 h 27"/>
                              <a:gd name="T172" fmla="+- 0 289 229"/>
                              <a:gd name="T173" fmla="*/ T172 w 114"/>
                              <a:gd name="T174" fmla="+- 0 481 481"/>
                              <a:gd name="T175" fmla="*/ 481 h 27"/>
                              <a:gd name="T176" fmla="+- 0 285 229"/>
                              <a:gd name="T177" fmla="*/ T176 w 114"/>
                              <a:gd name="T178" fmla="+- 0 482 481"/>
                              <a:gd name="T179" fmla="*/ 482 h 27"/>
                              <a:gd name="T180" fmla="+- 0 280 229"/>
                              <a:gd name="T181" fmla="*/ T180 w 114"/>
                              <a:gd name="T182" fmla="+- 0 482 481"/>
                              <a:gd name="T183" fmla="*/ 482 h 27"/>
                              <a:gd name="T184" fmla="+- 0 277 229"/>
                              <a:gd name="T185" fmla="*/ T184 w 114"/>
                              <a:gd name="T186" fmla="+- 0 483 481"/>
                              <a:gd name="T187" fmla="*/ 483 h 27"/>
                              <a:gd name="T188" fmla="+- 0 274 229"/>
                              <a:gd name="T189" fmla="*/ T188 w 114"/>
                              <a:gd name="T190" fmla="+- 0 483 481"/>
                              <a:gd name="T191" fmla="*/ 483 h 27"/>
                              <a:gd name="T192" fmla="+- 0 271 229"/>
                              <a:gd name="T193" fmla="*/ T192 w 114"/>
                              <a:gd name="T194" fmla="+- 0 485 481"/>
                              <a:gd name="T195" fmla="*/ 485 h 27"/>
                              <a:gd name="T196" fmla="+- 0 318 229"/>
                              <a:gd name="T197" fmla="*/ T196 w 114"/>
                              <a:gd name="T198" fmla="+- 0 485 481"/>
                              <a:gd name="T199" fmla="*/ 485 h 27"/>
                              <a:gd name="T200" fmla="+- 0 315 229"/>
                              <a:gd name="T201" fmla="*/ T200 w 114"/>
                              <a:gd name="T202" fmla="+- 0 483 481"/>
                              <a:gd name="T203" fmla="*/ 483 h 27"/>
                              <a:gd name="T204" fmla="+- 0 307 229"/>
                              <a:gd name="T205" fmla="*/ T204 w 114"/>
                              <a:gd name="T206" fmla="+- 0 481 481"/>
                              <a:gd name="T207" fmla="*/ 481 h 27"/>
                              <a:gd name="T208" fmla="+- 0 303 229"/>
                              <a:gd name="T209" fmla="*/ T208 w 114"/>
                              <a:gd name="T210" fmla="+- 0 481 481"/>
                              <a:gd name="T211" fmla="*/ 481 h 27"/>
                              <a:gd name="T212" fmla="+- 0 298 229"/>
                              <a:gd name="T213" fmla="*/ T212 w 114"/>
                              <a:gd name="T214" fmla="+- 0 481 481"/>
                              <a:gd name="T215" fmla="*/ 48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4" h="27">
                                <a:moveTo>
                                  <a:pt x="92" y="4"/>
                                </a:moveTo>
                                <a:lnTo>
                                  <a:pt x="39" y="4"/>
                                </a:lnTo>
                                <a:lnTo>
                                  <a:pt x="36" y="4"/>
                                </a:lnTo>
                                <a:lnTo>
                                  <a:pt x="29" y="8"/>
                                </a:lnTo>
                                <a:lnTo>
                                  <a:pt x="26" y="8"/>
                                </a:lnTo>
                                <a:lnTo>
                                  <a:pt x="22" y="10"/>
                                </a:lnTo>
                                <a:lnTo>
                                  <a:pt x="18" y="11"/>
                                </a:lnTo>
                                <a:lnTo>
                                  <a:pt x="15" y="13"/>
                                </a:lnTo>
                                <a:lnTo>
                                  <a:pt x="11" y="14"/>
                                </a:lnTo>
                                <a:lnTo>
                                  <a:pt x="7" y="16"/>
                                </a:lnTo>
                                <a:lnTo>
                                  <a:pt x="3" y="18"/>
                                </a:lnTo>
                                <a:lnTo>
                                  <a:pt x="0" y="20"/>
                                </a:lnTo>
                                <a:lnTo>
                                  <a:pt x="19" y="26"/>
                                </a:lnTo>
                                <a:lnTo>
                                  <a:pt x="20" y="25"/>
                                </a:lnTo>
                                <a:lnTo>
                                  <a:pt x="23" y="23"/>
                                </a:lnTo>
                                <a:lnTo>
                                  <a:pt x="26" y="22"/>
                                </a:lnTo>
                                <a:lnTo>
                                  <a:pt x="28" y="21"/>
                                </a:lnTo>
                                <a:lnTo>
                                  <a:pt x="32" y="20"/>
                                </a:lnTo>
                                <a:lnTo>
                                  <a:pt x="37" y="19"/>
                                </a:lnTo>
                                <a:lnTo>
                                  <a:pt x="38" y="19"/>
                                </a:lnTo>
                                <a:lnTo>
                                  <a:pt x="41" y="18"/>
                                </a:lnTo>
                                <a:lnTo>
                                  <a:pt x="43" y="18"/>
                                </a:lnTo>
                                <a:lnTo>
                                  <a:pt x="46" y="17"/>
                                </a:lnTo>
                                <a:lnTo>
                                  <a:pt x="48" y="16"/>
                                </a:lnTo>
                                <a:lnTo>
                                  <a:pt x="52" y="16"/>
                                </a:lnTo>
                                <a:lnTo>
                                  <a:pt x="55" y="15"/>
                                </a:lnTo>
                                <a:lnTo>
                                  <a:pt x="111" y="15"/>
                                </a:lnTo>
                                <a:lnTo>
                                  <a:pt x="110" y="15"/>
                                </a:lnTo>
                                <a:lnTo>
                                  <a:pt x="108" y="13"/>
                                </a:lnTo>
                                <a:lnTo>
                                  <a:pt x="105" y="10"/>
                                </a:lnTo>
                                <a:lnTo>
                                  <a:pt x="100" y="8"/>
                                </a:lnTo>
                                <a:lnTo>
                                  <a:pt x="97" y="6"/>
                                </a:lnTo>
                                <a:lnTo>
                                  <a:pt x="94" y="5"/>
                                </a:lnTo>
                                <a:lnTo>
                                  <a:pt x="92" y="4"/>
                                </a:lnTo>
                                <a:close/>
                                <a:moveTo>
                                  <a:pt x="111" y="15"/>
                                </a:moveTo>
                                <a:lnTo>
                                  <a:pt x="87" y="15"/>
                                </a:lnTo>
                                <a:lnTo>
                                  <a:pt x="92" y="16"/>
                                </a:lnTo>
                                <a:lnTo>
                                  <a:pt x="114" y="19"/>
                                </a:lnTo>
                                <a:lnTo>
                                  <a:pt x="113" y="18"/>
                                </a:lnTo>
                                <a:lnTo>
                                  <a:pt x="112" y="17"/>
                                </a:lnTo>
                                <a:lnTo>
                                  <a:pt x="111" y="15"/>
                                </a:lnTo>
                                <a:close/>
                                <a:moveTo>
                                  <a:pt x="69" y="0"/>
                                </a:moveTo>
                                <a:lnTo>
                                  <a:pt x="62" y="0"/>
                                </a:lnTo>
                                <a:lnTo>
                                  <a:pt x="60" y="0"/>
                                </a:lnTo>
                                <a:lnTo>
                                  <a:pt x="56" y="1"/>
                                </a:lnTo>
                                <a:lnTo>
                                  <a:pt x="51" y="1"/>
                                </a:lnTo>
                                <a:lnTo>
                                  <a:pt x="48" y="2"/>
                                </a:lnTo>
                                <a:lnTo>
                                  <a:pt x="45" y="2"/>
                                </a:lnTo>
                                <a:lnTo>
                                  <a:pt x="42" y="4"/>
                                </a:lnTo>
                                <a:lnTo>
                                  <a:pt x="89" y="4"/>
                                </a:lnTo>
                                <a:lnTo>
                                  <a:pt x="86" y="2"/>
                                </a:lnTo>
                                <a:lnTo>
                                  <a:pt x="78" y="0"/>
                                </a:lnTo>
                                <a:lnTo>
                                  <a:pt x="74" y="0"/>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9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854" y="332"/>
                            <a:ext cx="298"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1" y="299"/>
                            <a:ext cx="84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35" y="612"/>
                            <a:ext cx="417"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3" y="212"/>
                            <a:ext cx="1137"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8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98" y="60"/>
                            <a:ext cx="17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87"/>
                        <wps:cNvSpPr>
                          <a:spLocks/>
                        </wps:cNvSpPr>
                        <wps:spPr bwMode="auto">
                          <a:xfrm>
                            <a:off x="466" y="0"/>
                            <a:ext cx="219" cy="186"/>
                          </a:xfrm>
                          <a:custGeom>
                            <a:avLst/>
                            <a:gdLst>
                              <a:gd name="T0" fmla="+- 0 492 466"/>
                              <a:gd name="T1" fmla="*/ T0 w 219"/>
                              <a:gd name="T2" fmla="*/ 113 h 186"/>
                              <a:gd name="T3" fmla="+- 0 551 466"/>
                              <a:gd name="T4" fmla="*/ T3 w 219"/>
                              <a:gd name="T5" fmla="*/ 124 h 186"/>
                              <a:gd name="T6" fmla="+- 0 577 466"/>
                              <a:gd name="T7" fmla="*/ T6 w 219"/>
                              <a:gd name="T8" fmla="*/ 178 h 186"/>
                              <a:gd name="T9" fmla="+- 0 570 466"/>
                              <a:gd name="T10" fmla="*/ T9 w 219"/>
                              <a:gd name="T11" fmla="*/ 155 h 186"/>
                              <a:gd name="T12" fmla="+- 0 583 466"/>
                              <a:gd name="T13" fmla="*/ T12 w 219"/>
                              <a:gd name="T14" fmla="*/ 115 h 186"/>
                              <a:gd name="T15" fmla="+- 0 582 466"/>
                              <a:gd name="T16" fmla="*/ T15 w 219"/>
                              <a:gd name="T17" fmla="*/ 155 h 186"/>
                              <a:gd name="T18" fmla="+- 0 655 466"/>
                              <a:gd name="T19" fmla="*/ T18 w 219"/>
                              <a:gd name="T20" fmla="*/ 126 h 186"/>
                              <a:gd name="T21" fmla="+- 0 624 466"/>
                              <a:gd name="T22" fmla="*/ T21 w 219"/>
                              <a:gd name="T23" fmla="*/ 40 h 186"/>
                              <a:gd name="T24" fmla="+- 0 591 466"/>
                              <a:gd name="T25" fmla="*/ T24 w 219"/>
                              <a:gd name="T26" fmla="*/ 88 h 186"/>
                              <a:gd name="T27" fmla="+- 0 588 466"/>
                              <a:gd name="T28" fmla="*/ T27 w 219"/>
                              <a:gd name="T29" fmla="*/ 126 h 186"/>
                              <a:gd name="T30" fmla="+- 0 684 466"/>
                              <a:gd name="T31" fmla="*/ T30 w 219"/>
                              <a:gd name="T32" fmla="*/ 129 h 186"/>
                              <a:gd name="T33" fmla="+- 0 624 466"/>
                              <a:gd name="T34" fmla="*/ T33 w 219"/>
                              <a:gd name="T35" fmla="*/ 40 h 186"/>
                              <a:gd name="T36" fmla="+- 0 522 466"/>
                              <a:gd name="T37" fmla="*/ T36 w 219"/>
                              <a:gd name="T38" fmla="*/ 2 h 186"/>
                              <a:gd name="T39" fmla="+- 0 523 466"/>
                              <a:gd name="T40" fmla="*/ T39 w 219"/>
                              <a:gd name="T41" fmla="*/ 6 h 186"/>
                              <a:gd name="T42" fmla="+- 0 524 466"/>
                              <a:gd name="T43" fmla="*/ T42 w 219"/>
                              <a:gd name="T44" fmla="*/ 9 h 186"/>
                              <a:gd name="T45" fmla="+- 0 525 466"/>
                              <a:gd name="T46" fmla="*/ T45 w 219"/>
                              <a:gd name="T47" fmla="*/ 14 h 186"/>
                              <a:gd name="T48" fmla="+- 0 526 466"/>
                              <a:gd name="T49" fmla="*/ T48 w 219"/>
                              <a:gd name="T50" fmla="*/ 20 h 186"/>
                              <a:gd name="T51" fmla="+- 0 529 466"/>
                              <a:gd name="T52" fmla="*/ T51 w 219"/>
                              <a:gd name="T53" fmla="*/ 27 h 186"/>
                              <a:gd name="T54" fmla="+- 0 531 466"/>
                              <a:gd name="T55" fmla="*/ T54 w 219"/>
                              <a:gd name="T56" fmla="*/ 39 h 186"/>
                              <a:gd name="T57" fmla="+- 0 535 466"/>
                              <a:gd name="T58" fmla="*/ T57 w 219"/>
                              <a:gd name="T59" fmla="*/ 54 h 186"/>
                              <a:gd name="T60" fmla="+- 0 537 466"/>
                              <a:gd name="T61" fmla="*/ T60 w 219"/>
                              <a:gd name="T62" fmla="*/ 62 h 186"/>
                              <a:gd name="T63" fmla="+- 0 541 466"/>
                              <a:gd name="T64" fmla="*/ T63 w 219"/>
                              <a:gd name="T65" fmla="*/ 73 h 186"/>
                              <a:gd name="T66" fmla="+- 0 544 466"/>
                              <a:gd name="T67" fmla="*/ T66 w 219"/>
                              <a:gd name="T68" fmla="*/ 80 h 186"/>
                              <a:gd name="T69" fmla="+- 0 547 466"/>
                              <a:gd name="T70" fmla="*/ T69 w 219"/>
                              <a:gd name="T71" fmla="*/ 85 h 186"/>
                              <a:gd name="T72" fmla="+- 0 549 466"/>
                              <a:gd name="T73" fmla="*/ T72 w 219"/>
                              <a:gd name="T74" fmla="*/ 90 h 186"/>
                              <a:gd name="T75" fmla="+- 0 552 466"/>
                              <a:gd name="T76" fmla="*/ T75 w 219"/>
                              <a:gd name="T77" fmla="*/ 94 h 186"/>
                              <a:gd name="T78" fmla="+- 0 515 466"/>
                              <a:gd name="T79" fmla="*/ T78 w 219"/>
                              <a:gd name="T80" fmla="*/ 95 h 186"/>
                              <a:gd name="T81" fmla="+- 0 507 466"/>
                              <a:gd name="T82" fmla="*/ T81 w 219"/>
                              <a:gd name="T83" fmla="*/ 95 h 186"/>
                              <a:gd name="T84" fmla="+- 0 499 466"/>
                              <a:gd name="T85" fmla="*/ T84 w 219"/>
                              <a:gd name="T86" fmla="*/ 96 h 186"/>
                              <a:gd name="T87" fmla="+- 0 488 466"/>
                              <a:gd name="T88" fmla="*/ T87 w 219"/>
                              <a:gd name="T89" fmla="*/ 98 h 186"/>
                              <a:gd name="T90" fmla="+- 0 481 466"/>
                              <a:gd name="T91" fmla="*/ T90 w 219"/>
                              <a:gd name="T92" fmla="*/ 101 h 186"/>
                              <a:gd name="T93" fmla="+- 0 476 466"/>
                              <a:gd name="T94" fmla="*/ T93 w 219"/>
                              <a:gd name="T95" fmla="*/ 103 h 186"/>
                              <a:gd name="T96" fmla="+- 0 469 466"/>
                              <a:gd name="T97" fmla="*/ T96 w 219"/>
                              <a:gd name="T98" fmla="*/ 108 h 186"/>
                              <a:gd name="T99" fmla="+- 0 478 466"/>
                              <a:gd name="T100" fmla="*/ T99 w 219"/>
                              <a:gd name="T101" fmla="*/ 115 h 186"/>
                              <a:gd name="T102" fmla="+- 0 483 466"/>
                              <a:gd name="T103" fmla="*/ T102 w 219"/>
                              <a:gd name="T104" fmla="*/ 113 h 186"/>
                              <a:gd name="T105" fmla="+- 0 491 466"/>
                              <a:gd name="T106" fmla="*/ T105 w 219"/>
                              <a:gd name="T107" fmla="*/ 110 h 186"/>
                              <a:gd name="T108" fmla="+- 0 499 466"/>
                              <a:gd name="T109" fmla="*/ T108 w 219"/>
                              <a:gd name="T110" fmla="*/ 109 h 186"/>
                              <a:gd name="T111" fmla="+- 0 504 466"/>
                              <a:gd name="T112" fmla="*/ T111 w 219"/>
                              <a:gd name="T113" fmla="*/ 107 h 186"/>
                              <a:gd name="T114" fmla="+- 0 511 466"/>
                              <a:gd name="T115" fmla="*/ T114 w 219"/>
                              <a:gd name="T116" fmla="*/ 106 h 186"/>
                              <a:gd name="T117" fmla="+- 0 517 466"/>
                              <a:gd name="T118" fmla="*/ T117 w 219"/>
                              <a:gd name="T119" fmla="*/ 105 h 186"/>
                              <a:gd name="T120" fmla="+- 0 524 466"/>
                              <a:gd name="T121" fmla="*/ T120 w 219"/>
                              <a:gd name="T122" fmla="*/ 104 h 186"/>
                              <a:gd name="T123" fmla="+- 0 537 466"/>
                              <a:gd name="T124" fmla="*/ T123 w 219"/>
                              <a:gd name="T125" fmla="*/ 103 h 186"/>
                              <a:gd name="T126" fmla="+- 0 564 466"/>
                              <a:gd name="T127" fmla="*/ T126 w 219"/>
                              <a:gd name="T128" fmla="*/ 97 h 186"/>
                              <a:gd name="T129" fmla="+- 0 551 466"/>
                              <a:gd name="T130" fmla="*/ T129 w 219"/>
                              <a:gd name="T131" fmla="*/ 26 h 186"/>
                              <a:gd name="T132" fmla="+- 0 561 466"/>
                              <a:gd name="T133" fmla="*/ T132 w 219"/>
                              <a:gd name="T134" fmla="*/ 103 h 186"/>
                              <a:gd name="T135" fmla="+- 0 547 466"/>
                              <a:gd name="T136" fmla="*/ T135 w 219"/>
                              <a:gd name="T137" fmla="*/ 104 h 186"/>
                              <a:gd name="T138" fmla="+- 0 556 466"/>
                              <a:gd name="T139" fmla="*/ T138 w 219"/>
                              <a:gd name="T140" fmla="*/ 105 h 186"/>
                              <a:gd name="T141" fmla="+- 0 561 466"/>
                              <a:gd name="T142" fmla="*/ T141 w 219"/>
                              <a:gd name="T143" fmla="*/ 103 h 186"/>
                              <a:gd name="T144" fmla="+- 0 524 466"/>
                              <a:gd name="T145" fmla="*/ T144 w 219"/>
                              <a:gd name="T146" fmla="*/ 93 h 186"/>
                              <a:gd name="T147" fmla="+- 0 552 466"/>
                              <a:gd name="T148" fmla="*/ T147 w 219"/>
                              <a:gd name="T149" fmla="*/ 94 h 186"/>
                              <a:gd name="T150" fmla="+- 0 551 466"/>
                              <a:gd name="T151" fmla="*/ T150 w 219"/>
                              <a:gd name="T152" fmla="*/ 26 h 186"/>
                              <a:gd name="T153" fmla="+- 0 570 466"/>
                              <a:gd name="T154" fmla="*/ T153 w 219"/>
                              <a:gd name="T155" fmla="*/ 82 h 186"/>
                              <a:gd name="T156" fmla="+- 0 589 466"/>
                              <a:gd name="T157" fmla="*/ T156 w 219"/>
                              <a:gd name="T158" fmla="*/ 69 h 186"/>
                              <a:gd name="T159" fmla="+- 0 551 466"/>
                              <a:gd name="T160" fmla="*/ T159 w 219"/>
                              <a:gd name="T161" fmla="*/ 26 h 186"/>
                              <a:gd name="T162" fmla="+- 0 630 466"/>
                              <a:gd name="T163" fmla="*/ T162 w 219"/>
                              <a:gd name="T164" fmla="*/ 3 h 186"/>
                              <a:gd name="T165" fmla="+- 0 589 466"/>
                              <a:gd name="T166" fmla="*/ T165 w 219"/>
                              <a:gd name="T167" fmla="*/ 69 h 186"/>
                              <a:gd name="T168" fmla="+- 0 624 466"/>
                              <a:gd name="T169" fmla="*/ T168 w 219"/>
                              <a:gd name="T170" fmla="*/ 40 h 18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Lst>
                            <a:rect l="0" t="0" r="r" b="b"/>
                            <a:pathLst>
                              <a:path w="219" h="186">
                                <a:moveTo>
                                  <a:pt x="95" y="113"/>
                                </a:moveTo>
                                <a:lnTo>
                                  <a:pt x="26" y="113"/>
                                </a:lnTo>
                                <a:lnTo>
                                  <a:pt x="2" y="121"/>
                                </a:lnTo>
                                <a:lnTo>
                                  <a:pt x="85" y="124"/>
                                </a:lnTo>
                                <a:lnTo>
                                  <a:pt x="98" y="185"/>
                                </a:lnTo>
                                <a:lnTo>
                                  <a:pt x="111" y="178"/>
                                </a:lnTo>
                                <a:lnTo>
                                  <a:pt x="116" y="155"/>
                                </a:lnTo>
                                <a:lnTo>
                                  <a:pt x="104" y="155"/>
                                </a:lnTo>
                                <a:lnTo>
                                  <a:pt x="95" y="113"/>
                                </a:lnTo>
                                <a:close/>
                                <a:moveTo>
                                  <a:pt x="117" y="115"/>
                                </a:moveTo>
                                <a:lnTo>
                                  <a:pt x="104" y="155"/>
                                </a:lnTo>
                                <a:lnTo>
                                  <a:pt x="116" y="155"/>
                                </a:lnTo>
                                <a:lnTo>
                                  <a:pt x="122" y="126"/>
                                </a:lnTo>
                                <a:lnTo>
                                  <a:pt x="189" y="126"/>
                                </a:lnTo>
                                <a:lnTo>
                                  <a:pt x="117" y="115"/>
                                </a:lnTo>
                                <a:close/>
                                <a:moveTo>
                                  <a:pt x="158" y="40"/>
                                </a:moveTo>
                                <a:lnTo>
                                  <a:pt x="145" y="40"/>
                                </a:lnTo>
                                <a:lnTo>
                                  <a:pt x="125" y="88"/>
                                </a:lnTo>
                                <a:lnTo>
                                  <a:pt x="189" y="126"/>
                                </a:lnTo>
                                <a:lnTo>
                                  <a:pt x="122" y="126"/>
                                </a:lnTo>
                                <a:lnTo>
                                  <a:pt x="205" y="139"/>
                                </a:lnTo>
                                <a:lnTo>
                                  <a:pt x="218" y="129"/>
                                </a:lnTo>
                                <a:lnTo>
                                  <a:pt x="140" y="83"/>
                                </a:lnTo>
                                <a:lnTo>
                                  <a:pt x="158" y="40"/>
                                </a:lnTo>
                                <a:close/>
                                <a:moveTo>
                                  <a:pt x="70" y="0"/>
                                </a:moveTo>
                                <a:lnTo>
                                  <a:pt x="56" y="2"/>
                                </a:lnTo>
                                <a:lnTo>
                                  <a:pt x="57" y="6"/>
                                </a:lnTo>
                                <a:lnTo>
                                  <a:pt x="58" y="9"/>
                                </a:lnTo>
                                <a:lnTo>
                                  <a:pt x="58" y="11"/>
                                </a:lnTo>
                                <a:lnTo>
                                  <a:pt x="59" y="14"/>
                                </a:lnTo>
                                <a:lnTo>
                                  <a:pt x="60" y="17"/>
                                </a:lnTo>
                                <a:lnTo>
                                  <a:pt x="60" y="20"/>
                                </a:lnTo>
                                <a:lnTo>
                                  <a:pt x="61" y="23"/>
                                </a:lnTo>
                                <a:lnTo>
                                  <a:pt x="63" y="27"/>
                                </a:lnTo>
                                <a:lnTo>
                                  <a:pt x="64" y="35"/>
                                </a:lnTo>
                                <a:lnTo>
                                  <a:pt x="65" y="39"/>
                                </a:lnTo>
                                <a:lnTo>
                                  <a:pt x="67" y="43"/>
                                </a:lnTo>
                                <a:lnTo>
                                  <a:pt x="69" y="54"/>
                                </a:lnTo>
                                <a:lnTo>
                                  <a:pt x="71" y="58"/>
                                </a:lnTo>
                                <a:lnTo>
                                  <a:pt x="71" y="62"/>
                                </a:lnTo>
                                <a:lnTo>
                                  <a:pt x="75" y="70"/>
                                </a:lnTo>
                                <a:lnTo>
                                  <a:pt x="75" y="73"/>
                                </a:lnTo>
                                <a:lnTo>
                                  <a:pt x="77" y="76"/>
                                </a:lnTo>
                                <a:lnTo>
                                  <a:pt x="78" y="80"/>
                                </a:lnTo>
                                <a:lnTo>
                                  <a:pt x="79" y="83"/>
                                </a:lnTo>
                                <a:lnTo>
                                  <a:pt x="81" y="85"/>
                                </a:lnTo>
                                <a:lnTo>
                                  <a:pt x="82" y="87"/>
                                </a:lnTo>
                                <a:lnTo>
                                  <a:pt x="83" y="90"/>
                                </a:lnTo>
                                <a:lnTo>
                                  <a:pt x="84" y="91"/>
                                </a:lnTo>
                                <a:lnTo>
                                  <a:pt x="86" y="94"/>
                                </a:lnTo>
                                <a:lnTo>
                                  <a:pt x="52" y="94"/>
                                </a:lnTo>
                                <a:lnTo>
                                  <a:pt x="49" y="95"/>
                                </a:lnTo>
                                <a:lnTo>
                                  <a:pt x="44" y="95"/>
                                </a:lnTo>
                                <a:lnTo>
                                  <a:pt x="41" y="95"/>
                                </a:lnTo>
                                <a:lnTo>
                                  <a:pt x="37" y="95"/>
                                </a:lnTo>
                                <a:lnTo>
                                  <a:pt x="33" y="96"/>
                                </a:lnTo>
                                <a:lnTo>
                                  <a:pt x="30" y="97"/>
                                </a:lnTo>
                                <a:lnTo>
                                  <a:pt x="22" y="98"/>
                                </a:lnTo>
                                <a:lnTo>
                                  <a:pt x="19" y="100"/>
                                </a:lnTo>
                                <a:lnTo>
                                  <a:pt x="15" y="101"/>
                                </a:lnTo>
                                <a:lnTo>
                                  <a:pt x="13" y="102"/>
                                </a:lnTo>
                                <a:lnTo>
                                  <a:pt x="10" y="103"/>
                                </a:lnTo>
                                <a:lnTo>
                                  <a:pt x="7" y="105"/>
                                </a:lnTo>
                                <a:lnTo>
                                  <a:pt x="3" y="108"/>
                                </a:lnTo>
                                <a:lnTo>
                                  <a:pt x="0" y="113"/>
                                </a:lnTo>
                                <a:lnTo>
                                  <a:pt x="12" y="115"/>
                                </a:lnTo>
                                <a:lnTo>
                                  <a:pt x="12" y="114"/>
                                </a:lnTo>
                                <a:lnTo>
                                  <a:pt x="17" y="113"/>
                                </a:lnTo>
                                <a:lnTo>
                                  <a:pt x="21" y="112"/>
                                </a:lnTo>
                                <a:lnTo>
                                  <a:pt x="25" y="110"/>
                                </a:lnTo>
                                <a:lnTo>
                                  <a:pt x="30" y="110"/>
                                </a:lnTo>
                                <a:lnTo>
                                  <a:pt x="33" y="109"/>
                                </a:lnTo>
                                <a:lnTo>
                                  <a:pt x="35" y="108"/>
                                </a:lnTo>
                                <a:lnTo>
                                  <a:pt x="38" y="107"/>
                                </a:lnTo>
                                <a:lnTo>
                                  <a:pt x="41" y="107"/>
                                </a:lnTo>
                                <a:lnTo>
                                  <a:pt x="45" y="106"/>
                                </a:lnTo>
                                <a:lnTo>
                                  <a:pt x="48" y="106"/>
                                </a:lnTo>
                                <a:lnTo>
                                  <a:pt x="51" y="105"/>
                                </a:lnTo>
                                <a:lnTo>
                                  <a:pt x="55" y="105"/>
                                </a:lnTo>
                                <a:lnTo>
                                  <a:pt x="58" y="104"/>
                                </a:lnTo>
                                <a:lnTo>
                                  <a:pt x="68" y="104"/>
                                </a:lnTo>
                                <a:lnTo>
                                  <a:pt x="71" y="103"/>
                                </a:lnTo>
                                <a:lnTo>
                                  <a:pt x="95" y="103"/>
                                </a:lnTo>
                                <a:lnTo>
                                  <a:pt x="98" y="97"/>
                                </a:lnTo>
                                <a:lnTo>
                                  <a:pt x="71" y="26"/>
                                </a:lnTo>
                                <a:lnTo>
                                  <a:pt x="85" y="26"/>
                                </a:lnTo>
                                <a:lnTo>
                                  <a:pt x="70" y="0"/>
                                </a:lnTo>
                                <a:close/>
                                <a:moveTo>
                                  <a:pt x="95" y="103"/>
                                </a:moveTo>
                                <a:lnTo>
                                  <a:pt x="78" y="103"/>
                                </a:lnTo>
                                <a:lnTo>
                                  <a:pt x="81" y="104"/>
                                </a:lnTo>
                                <a:lnTo>
                                  <a:pt x="88" y="104"/>
                                </a:lnTo>
                                <a:lnTo>
                                  <a:pt x="90" y="105"/>
                                </a:lnTo>
                                <a:lnTo>
                                  <a:pt x="94" y="106"/>
                                </a:lnTo>
                                <a:lnTo>
                                  <a:pt x="95" y="103"/>
                                </a:lnTo>
                                <a:close/>
                                <a:moveTo>
                                  <a:pt x="84" y="93"/>
                                </a:moveTo>
                                <a:lnTo>
                                  <a:pt x="58" y="93"/>
                                </a:lnTo>
                                <a:lnTo>
                                  <a:pt x="55" y="94"/>
                                </a:lnTo>
                                <a:lnTo>
                                  <a:pt x="86" y="94"/>
                                </a:lnTo>
                                <a:lnTo>
                                  <a:pt x="84" y="93"/>
                                </a:lnTo>
                                <a:close/>
                                <a:moveTo>
                                  <a:pt x="85" y="26"/>
                                </a:moveTo>
                                <a:lnTo>
                                  <a:pt x="71" y="26"/>
                                </a:lnTo>
                                <a:lnTo>
                                  <a:pt x="104" y="82"/>
                                </a:lnTo>
                                <a:lnTo>
                                  <a:pt x="114" y="82"/>
                                </a:lnTo>
                                <a:lnTo>
                                  <a:pt x="123" y="69"/>
                                </a:lnTo>
                                <a:lnTo>
                                  <a:pt x="110" y="69"/>
                                </a:lnTo>
                                <a:lnTo>
                                  <a:pt x="85" y="26"/>
                                </a:lnTo>
                                <a:close/>
                                <a:moveTo>
                                  <a:pt x="174" y="3"/>
                                </a:moveTo>
                                <a:lnTo>
                                  <a:pt x="164" y="3"/>
                                </a:lnTo>
                                <a:lnTo>
                                  <a:pt x="110" y="69"/>
                                </a:lnTo>
                                <a:lnTo>
                                  <a:pt x="123" y="69"/>
                                </a:lnTo>
                                <a:lnTo>
                                  <a:pt x="145" y="40"/>
                                </a:lnTo>
                                <a:lnTo>
                                  <a:pt x="158" y="40"/>
                                </a:lnTo>
                                <a:lnTo>
                                  <a:pt x="17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8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119" y="52"/>
                            <a:ext cx="21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AutoShape 85"/>
                        <wps:cNvSpPr>
                          <a:spLocks/>
                        </wps:cNvSpPr>
                        <wps:spPr bwMode="auto">
                          <a:xfrm>
                            <a:off x="710" y="110"/>
                            <a:ext cx="137" cy="108"/>
                          </a:xfrm>
                          <a:custGeom>
                            <a:avLst/>
                            <a:gdLst>
                              <a:gd name="T0" fmla="+- 0 776 710"/>
                              <a:gd name="T1" fmla="*/ T0 w 137"/>
                              <a:gd name="T2" fmla="+- 0 218 110"/>
                              <a:gd name="T3" fmla="*/ 218 h 108"/>
                              <a:gd name="T4" fmla="+- 0 737 710"/>
                              <a:gd name="T5" fmla="*/ T4 w 137"/>
                              <a:gd name="T6" fmla="+- 0 110 110"/>
                              <a:gd name="T7" fmla="*/ 110 h 108"/>
                              <a:gd name="T8" fmla="+- 0 722 710"/>
                              <a:gd name="T9" fmla="*/ T8 w 137"/>
                              <a:gd name="T10" fmla="+- 0 113 110"/>
                              <a:gd name="T11" fmla="*/ 113 h 108"/>
                              <a:gd name="T12" fmla="+- 0 716 710"/>
                              <a:gd name="T13" fmla="*/ T12 w 137"/>
                              <a:gd name="T14" fmla="+- 0 119 110"/>
                              <a:gd name="T15" fmla="*/ 119 h 108"/>
                              <a:gd name="T16" fmla="+- 0 711 710"/>
                              <a:gd name="T17" fmla="*/ T16 w 137"/>
                              <a:gd name="T18" fmla="+- 0 127 110"/>
                              <a:gd name="T19" fmla="*/ 127 h 108"/>
                              <a:gd name="T20" fmla="+- 0 710 710"/>
                              <a:gd name="T21" fmla="*/ T20 w 137"/>
                              <a:gd name="T22" fmla="+- 0 137 110"/>
                              <a:gd name="T23" fmla="*/ 137 h 108"/>
                              <a:gd name="T24" fmla="+- 0 712 710"/>
                              <a:gd name="T25" fmla="*/ T24 w 137"/>
                              <a:gd name="T26" fmla="+- 0 165 110"/>
                              <a:gd name="T27" fmla="*/ 165 h 108"/>
                              <a:gd name="T28" fmla="+- 0 717 710"/>
                              <a:gd name="T29" fmla="*/ T28 w 137"/>
                              <a:gd name="T30" fmla="+- 0 177 110"/>
                              <a:gd name="T31" fmla="*/ 177 h 108"/>
                              <a:gd name="T32" fmla="+- 0 724 710"/>
                              <a:gd name="T33" fmla="*/ T32 w 137"/>
                              <a:gd name="T34" fmla="+- 0 188 110"/>
                              <a:gd name="T35" fmla="*/ 188 h 108"/>
                              <a:gd name="T36" fmla="+- 0 733 710"/>
                              <a:gd name="T37" fmla="*/ T36 w 137"/>
                              <a:gd name="T38" fmla="+- 0 199 110"/>
                              <a:gd name="T39" fmla="*/ 199 h 108"/>
                              <a:gd name="T40" fmla="+- 0 744 710"/>
                              <a:gd name="T41" fmla="*/ T40 w 137"/>
                              <a:gd name="T42" fmla="+- 0 207 110"/>
                              <a:gd name="T43" fmla="*/ 207 h 108"/>
                              <a:gd name="T44" fmla="+- 0 757 710"/>
                              <a:gd name="T45" fmla="*/ T44 w 137"/>
                              <a:gd name="T46" fmla="+- 0 214 110"/>
                              <a:gd name="T47" fmla="*/ 214 h 108"/>
                              <a:gd name="T48" fmla="+- 0 793 710"/>
                              <a:gd name="T49" fmla="*/ T48 w 137"/>
                              <a:gd name="T50" fmla="+- 0 217 110"/>
                              <a:gd name="T51" fmla="*/ 217 h 108"/>
                              <a:gd name="T52" fmla="+- 0 802 710"/>
                              <a:gd name="T53" fmla="*/ T52 w 137"/>
                              <a:gd name="T54" fmla="+- 0 214 110"/>
                              <a:gd name="T55" fmla="*/ 214 h 108"/>
                              <a:gd name="T56" fmla="+- 0 813 710"/>
                              <a:gd name="T57" fmla="*/ T56 w 137"/>
                              <a:gd name="T58" fmla="+- 0 209 110"/>
                              <a:gd name="T59" fmla="*/ 209 h 108"/>
                              <a:gd name="T60" fmla="+- 0 769 710"/>
                              <a:gd name="T61" fmla="*/ T60 w 137"/>
                              <a:gd name="T62" fmla="+- 0 207 110"/>
                              <a:gd name="T63" fmla="*/ 207 h 108"/>
                              <a:gd name="T64" fmla="+- 0 756 710"/>
                              <a:gd name="T65" fmla="*/ T64 w 137"/>
                              <a:gd name="T66" fmla="+- 0 203 110"/>
                              <a:gd name="T67" fmla="*/ 203 h 108"/>
                              <a:gd name="T68" fmla="+- 0 744 710"/>
                              <a:gd name="T69" fmla="*/ T68 w 137"/>
                              <a:gd name="T70" fmla="+- 0 196 110"/>
                              <a:gd name="T71" fmla="*/ 196 h 108"/>
                              <a:gd name="T72" fmla="+- 0 734 710"/>
                              <a:gd name="T73" fmla="*/ T72 w 137"/>
                              <a:gd name="T74" fmla="+- 0 188 110"/>
                              <a:gd name="T75" fmla="*/ 188 h 108"/>
                              <a:gd name="T76" fmla="+- 0 726 710"/>
                              <a:gd name="T77" fmla="*/ T76 w 137"/>
                              <a:gd name="T78" fmla="+- 0 177 110"/>
                              <a:gd name="T79" fmla="*/ 177 h 108"/>
                              <a:gd name="T80" fmla="+- 0 720 710"/>
                              <a:gd name="T81" fmla="*/ T80 w 137"/>
                              <a:gd name="T82" fmla="+- 0 164 110"/>
                              <a:gd name="T83" fmla="*/ 164 h 108"/>
                              <a:gd name="T84" fmla="+- 0 720 710"/>
                              <a:gd name="T85" fmla="*/ T84 w 137"/>
                              <a:gd name="T86" fmla="+- 0 152 110"/>
                              <a:gd name="T87" fmla="*/ 152 h 108"/>
                              <a:gd name="T88" fmla="+- 0 721 710"/>
                              <a:gd name="T89" fmla="*/ T88 w 137"/>
                              <a:gd name="T90" fmla="+- 0 132 110"/>
                              <a:gd name="T91" fmla="*/ 132 h 108"/>
                              <a:gd name="T92" fmla="+- 0 723 710"/>
                              <a:gd name="T93" fmla="*/ T92 w 137"/>
                              <a:gd name="T94" fmla="+- 0 126 110"/>
                              <a:gd name="T95" fmla="*/ 126 h 108"/>
                              <a:gd name="T96" fmla="+- 0 728 710"/>
                              <a:gd name="T97" fmla="*/ T96 w 137"/>
                              <a:gd name="T98" fmla="+- 0 119 110"/>
                              <a:gd name="T99" fmla="*/ 119 h 108"/>
                              <a:gd name="T100" fmla="+- 0 741 710"/>
                              <a:gd name="T101" fmla="*/ T100 w 137"/>
                              <a:gd name="T102" fmla="+- 0 115 110"/>
                              <a:gd name="T103" fmla="*/ 115 h 108"/>
                              <a:gd name="T104" fmla="+- 0 835 710"/>
                              <a:gd name="T105" fmla="*/ T104 w 137"/>
                              <a:gd name="T106" fmla="+- 0 126 110"/>
                              <a:gd name="T107" fmla="*/ 126 h 108"/>
                              <a:gd name="T108" fmla="+- 0 823 710"/>
                              <a:gd name="T109" fmla="*/ T108 w 137"/>
                              <a:gd name="T110" fmla="+- 0 129 110"/>
                              <a:gd name="T111" fmla="*/ 129 h 108"/>
                              <a:gd name="T112" fmla="+- 0 833 710"/>
                              <a:gd name="T113" fmla="*/ T112 w 137"/>
                              <a:gd name="T114" fmla="+- 0 141 110"/>
                              <a:gd name="T115" fmla="*/ 141 h 108"/>
                              <a:gd name="T116" fmla="+- 0 836 710"/>
                              <a:gd name="T117" fmla="*/ T116 w 137"/>
                              <a:gd name="T118" fmla="+- 0 154 110"/>
                              <a:gd name="T119" fmla="*/ 154 h 108"/>
                              <a:gd name="T120" fmla="+- 0 835 710"/>
                              <a:gd name="T121" fmla="*/ T120 w 137"/>
                              <a:gd name="T122" fmla="+- 0 169 110"/>
                              <a:gd name="T123" fmla="*/ 169 h 108"/>
                              <a:gd name="T124" fmla="+- 0 833 710"/>
                              <a:gd name="T125" fmla="*/ T124 w 137"/>
                              <a:gd name="T126" fmla="+- 0 177 110"/>
                              <a:gd name="T127" fmla="*/ 177 h 108"/>
                              <a:gd name="T128" fmla="+- 0 824 710"/>
                              <a:gd name="T129" fmla="*/ T128 w 137"/>
                              <a:gd name="T130" fmla="+- 0 188 110"/>
                              <a:gd name="T131" fmla="*/ 188 h 108"/>
                              <a:gd name="T132" fmla="+- 0 812 710"/>
                              <a:gd name="T133" fmla="*/ T132 w 137"/>
                              <a:gd name="T134" fmla="+- 0 199 110"/>
                              <a:gd name="T135" fmla="*/ 199 h 108"/>
                              <a:gd name="T136" fmla="+- 0 798 710"/>
                              <a:gd name="T137" fmla="*/ T136 w 137"/>
                              <a:gd name="T138" fmla="+- 0 206 110"/>
                              <a:gd name="T139" fmla="*/ 206 h 108"/>
                              <a:gd name="T140" fmla="+- 0 816 710"/>
                              <a:gd name="T141" fmla="*/ T140 w 137"/>
                              <a:gd name="T142" fmla="+- 0 208 110"/>
                              <a:gd name="T143" fmla="*/ 208 h 108"/>
                              <a:gd name="T144" fmla="+- 0 828 710"/>
                              <a:gd name="T145" fmla="*/ T144 w 137"/>
                              <a:gd name="T146" fmla="+- 0 199 110"/>
                              <a:gd name="T147" fmla="*/ 199 h 108"/>
                              <a:gd name="T148" fmla="+- 0 836 710"/>
                              <a:gd name="T149" fmla="*/ T148 w 137"/>
                              <a:gd name="T150" fmla="+- 0 190 110"/>
                              <a:gd name="T151" fmla="*/ 190 h 108"/>
                              <a:gd name="T152" fmla="+- 0 840 710"/>
                              <a:gd name="T153" fmla="*/ T152 w 137"/>
                              <a:gd name="T154" fmla="+- 0 186 110"/>
                              <a:gd name="T155" fmla="*/ 186 h 108"/>
                              <a:gd name="T156" fmla="+- 0 844 710"/>
                              <a:gd name="T157" fmla="*/ T156 w 137"/>
                              <a:gd name="T158" fmla="+- 0 173 110"/>
                              <a:gd name="T159" fmla="*/ 173 h 108"/>
                              <a:gd name="T160" fmla="+- 0 847 710"/>
                              <a:gd name="T161" fmla="*/ T160 w 137"/>
                              <a:gd name="T162" fmla="+- 0 154 110"/>
                              <a:gd name="T163" fmla="*/ 154 h 108"/>
                              <a:gd name="T164" fmla="+- 0 845 710"/>
                              <a:gd name="T165" fmla="*/ T164 w 137"/>
                              <a:gd name="T166" fmla="+- 0 145 110"/>
                              <a:gd name="T167" fmla="*/ 145 h 108"/>
                              <a:gd name="T168" fmla="+- 0 842 710"/>
                              <a:gd name="T169" fmla="*/ T168 w 137"/>
                              <a:gd name="T170" fmla="+- 0 136 110"/>
                              <a:gd name="T171" fmla="*/ 136 h 108"/>
                              <a:gd name="T172" fmla="+- 0 836 710"/>
                              <a:gd name="T173" fmla="*/ T172 w 137"/>
                              <a:gd name="T174" fmla="+- 0 128 110"/>
                              <a:gd name="T175" fmla="*/ 128 h 108"/>
                              <a:gd name="T176" fmla="+- 0 817 710"/>
                              <a:gd name="T177" fmla="*/ T176 w 137"/>
                              <a:gd name="T178" fmla="+- 0 115 110"/>
                              <a:gd name="T179" fmla="*/ 115 h 108"/>
                              <a:gd name="T180" fmla="+- 0 808 710"/>
                              <a:gd name="T181" fmla="*/ T180 w 137"/>
                              <a:gd name="T182" fmla="+- 0 117 110"/>
                              <a:gd name="T183" fmla="*/ 117 h 108"/>
                              <a:gd name="T184" fmla="+- 0 799 710"/>
                              <a:gd name="T185" fmla="*/ T184 w 137"/>
                              <a:gd name="T186" fmla="+- 0 123 110"/>
                              <a:gd name="T187" fmla="*/ 123 h 108"/>
                              <a:gd name="T188" fmla="+- 0 793 710"/>
                              <a:gd name="T189" fmla="*/ T188 w 137"/>
                              <a:gd name="T190" fmla="+- 0 131 110"/>
                              <a:gd name="T191" fmla="*/ 131 h 108"/>
                              <a:gd name="T192" fmla="+- 0 790 710"/>
                              <a:gd name="T193" fmla="*/ T192 w 137"/>
                              <a:gd name="T194" fmla="+- 0 140 110"/>
                              <a:gd name="T195" fmla="*/ 140 h 108"/>
                              <a:gd name="T196" fmla="+- 0 790 710"/>
                              <a:gd name="T197" fmla="*/ T196 w 137"/>
                              <a:gd name="T198" fmla="+- 0 154 110"/>
                              <a:gd name="T199" fmla="*/ 154 h 108"/>
                              <a:gd name="T200" fmla="+- 0 792 710"/>
                              <a:gd name="T201" fmla="*/ T200 w 137"/>
                              <a:gd name="T202" fmla="+- 0 173 110"/>
                              <a:gd name="T203" fmla="*/ 173 h 108"/>
                              <a:gd name="T204" fmla="+- 0 795 710"/>
                              <a:gd name="T205" fmla="*/ T204 w 137"/>
                              <a:gd name="T206" fmla="+- 0 183 110"/>
                              <a:gd name="T207" fmla="*/ 183 h 108"/>
                              <a:gd name="T208" fmla="+- 0 798 710"/>
                              <a:gd name="T209" fmla="*/ T208 w 137"/>
                              <a:gd name="T210" fmla="+- 0 189 110"/>
                              <a:gd name="T211" fmla="*/ 189 h 108"/>
                              <a:gd name="T212" fmla="+- 0 805 710"/>
                              <a:gd name="T213" fmla="*/ T212 w 137"/>
                              <a:gd name="T214" fmla="+- 0 178 110"/>
                              <a:gd name="T215" fmla="*/ 178 h 108"/>
                              <a:gd name="T216" fmla="+- 0 802 710"/>
                              <a:gd name="T217" fmla="*/ T216 w 137"/>
                              <a:gd name="T218" fmla="+- 0 169 110"/>
                              <a:gd name="T219" fmla="*/ 169 h 108"/>
                              <a:gd name="T220" fmla="+- 0 801 710"/>
                              <a:gd name="T221" fmla="*/ T220 w 137"/>
                              <a:gd name="T222" fmla="+- 0 162 110"/>
                              <a:gd name="T223" fmla="*/ 162 h 108"/>
                              <a:gd name="T224" fmla="+- 0 800 710"/>
                              <a:gd name="T225" fmla="*/ T224 w 137"/>
                              <a:gd name="T226" fmla="+- 0 140 110"/>
                              <a:gd name="T227" fmla="*/ 140 h 108"/>
                              <a:gd name="T228" fmla="+- 0 802 710"/>
                              <a:gd name="T229" fmla="*/ T228 w 137"/>
                              <a:gd name="T230" fmla="+- 0 132 110"/>
                              <a:gd name="T231" fmla="*/ 132 h 108"/>
                              <a:gd name="T232" fmla="+- 0 835 710"/>
                              <a:gd name="T233" fmla="*/ T232 w 137"/>
                              <a:gd name="T234" fmla="+- 0 126 110"/>
                              <a:gd name="T235" fmla="*/ 126 h 108"/>
                              <a:gd name="T236" fmla="+- 0 828 710"/>
                              <a:gd name="T237" fmla="*/ T236 w 137"/>
                              <a:gd name="T238" fmla="+- 0 119 110"/>
                              <a:gd name="T239" fmla="*/ 119 h 108"/>
                              <a:gd name="T240" fmla="+- 0 822 710"/>
                              <a:gd name="T241" fmla="*/ T240 w 137"/>
                              <a:gd name="T242" fmla="+- 0 115 110"/>
                              <a:gd name="T243" fmla="*/ 115 h 108"/>
                              <a:gd name="T244" fmla="+- 0 736 710"/>
                              <a:gd name="T245" fmla="*/ T244 w 137"/>
                              <a:gd name="T246" fmla="+- 0 121 110"/>
                              <a:gd name="T247" fmla="*/ 121 h 108"/>
                              <a:gd name="T248" fmla="+- 0 742 710"/>
                              <a:gd name="T249" fmla="*/ T248 w 137"/>
                              <a:gd name="T250" fmla="+- 0 119 110"/>
                              <a:gd name="T251" fmla="*/ 11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 h="108">
                                <a:moveTo>
                                  <a:pt x="78" y="107"/>
                                </a:moveTo>
                                <a:lnTo>
                                  <a:pt x="61" y="107"/>
                                </a:lnTo>
                                <a:lnTo>
                                  <a:pt x="66" y="108"/>
                                </a:lnTo>
                                <a:lnTo>
                                  <a:pt x="74" y="108"/>
                                </a:lnTo>
                                <a:lnTo>
                                  <a:pt x="78" y="107"/>
                                </a:lnTo>
                                <a:close/>
                                <a:moveTo>
                                  <a:pt x="27" y="0"/>
                                </a:moveTo>
                                <a:lnTo>
                                  <a:pt x="15" y="0"/>
                                </a:lnTo>
                                <a:lnTo>
                                  <a:pt x="15" y="1"/>
                                </a:lnTo>
                                <a:lnTo>
                                  <a:pt x="12" y="3"/>
                                </a:lnTo>
                                <a:lnTo>
                                  <a:pt x="10" y="4"/>
                                </a:lnTo>
                                <a:lnTo>
                                  <a:pt x="8" y="6"/>
                                </a:lnTo>
                                <a:lnTo>
                                  <a:pt x="6" y="9"/>
                                </a:lnTo>
                                <a:lnTo>
                                  <a:pt x="5" y="11"/>
                                </a:lnTo>
                                <a:lnTo>
                                  <a:pt x="3" y="14"/>
                                </a:lnTo>
                                <a:lnTo>
                                  <a:pt x="1" y="17"/>
                                </a:lnTo>
                                <a:lnTo>
                                  <a:pt x="1" y="21"/>
                                </a:lnTo>
                                <a:lnTo>
                                  <a:pt x="1" y="23"/>
                                </a:lnTo>
                                <a:lnTo>
                                  <a:pt x="0" y="27"/>
                                </a:lnTo>
                                <a:lnTo>
                                  <a:pt x="0" y="43"/>
                                </a:lnTo>
                                <a:lnTo>
                                  <a:pt x="1" y="48"/>
                                </a:lnTo>
                                <a:lnTo>
                                  <a:pt x="2" y="55"/>
                                </a:lnTo>
                                <a:lnTo>
                                  <a:pt x="4" y="59"/>
                                </a:lnTo>
                                <a:lnTo>
                                  <a:pt x="5" y="63"/>
                                </a:lnTo>
                                <a:lnTo>
                                  <a:pt x="7" y="67"/>
                                </a:lnTo>
                                <a:lnTo>
                                  <a:pt x="8" y="70"/>
                                </a:lnTo>
                                <a:lnTo>
                                  <a:pt x="11" y="75"/>
                                </a:lnTo>
                                <a:lnTo>
                                  <a:pt x="14" y="78"/>
                                </a:lnTo>
                                <a:lnTo>
                                  <a:pt x="16" y="83"/>
                                </a:lnTo>
                                <a:lnTo>
                                  <a:pt x="19" y="86"/>
                                </a:lnTo>
                                <a:lnTo>
                                  <a:pt x="23" y="89"/>
                                </a:lnTo>
                                <a:lnTo>
                                  <a:pt x="26" y="92"/>
                                </a:lnTo>
                                <a:lnTo>
                                  <a:pt x="30" y="95"/>
                                </a:lnTo>
                                <a:lnTo>
                                  <a:pt x="34" y="97"/>
                                </a:lnTo>
                                <a:lnTo>
                                  <a:pt x="38" y="100"/>
                                </a:lnTo>
                                <a:lnTo>
                                  <a:pt x="45" y="103"/>
                                </a:lnTo>
                                <a:lnTo>
                                  <a:pt x="47" y="104"/>
                                </a:lnTo>
                                <a:lnTo>
                                  <a:pt x="52" y="105"/>
                                </a:lnTo>
                                <a:lnTo>
                                  <a:pt x="57" y="107"/>
                                </a:lnTo>
                                <a:lnTo>
                                  <a:pt x="83" y="107"/>
                                </a:lnTo>
                                <a:lnTo>
                                  <a:pt x="86" y="106"/>
                                </a:lnTo>
                                <a:lnTo>
                                  <a:pt x="89" y="104"/>
                                </a:lnTo>
                                <a:lnTo>
                                  <a:pt x="92" y="104"/>
                                </a:lnTo>
                                <a:lnTo>
                                  <a:pt x="96" y="102"/>
                                </a:lnTo>
                                <a:lnTo>
                                  <a:pt x="99" y="100"/>
                                </a:lnTo>
                                <a:lnTo>
                                  <a:pt x="103" y="99"/>
                                </a:lnTo>
                                <a:lnTo>
                                  <a:pt x="106" y="98"/>
                                </a:lnTo>
                                <a:lnTo>
                                  <a:pt x="64" y="98"/>
                                </a:lnTo>
                                <a:lnTo>
                                  <a:pt x="59" y="97"/>
                                </a:lnTo>
                                <a:lnTo>
                                  <a:pt x="54" y="96"/>
                                </a:lnTo>
                                <a:lnTo>
                                  <a:pt x="50" y="95"/>
                                </a:lnTo>
                                <a:lnTo>
                                  <a:pt x="46" y="93"/>
                                </a:lnTo>
                                <a:lnTo>
                                  <a:pt x="41" y="91"/>
                                </a:lnTo>
                                <a:lnTo>
                                  <a:pt x="37" y="89"/>
                                </a:lnTo>
                                <a:lnTo>
                                  <a:pt x="34" y="86"/>
                                </a:lnTo>
                                <a:lnTo>
                                  <a:pt x="29" y="84"/>
                                </a:lnTo>
                                <a:lnTo>
                                  <a:pt x="26" y="81"/>
                                </a:lnTo>
                                <a:lnTo>
                                  <a:pt x="24" y="78"/>
                                </a:lnTo>
                                <a:lnTo>
                                  <a:pt x="20" y="74"/>
                                </a:lnTo>
                                <a:lnTo>
                                  <a:pt x="18" y="70"/>
                                </a:lnTo>
                                <a:lnTo>
                                  <a:pt x="16" y="67"/>
                                </a:lnTo>
                                <a:lnTo>
                                  <a:pt x="13" y="63"/>
                                </a:lnTo>
                                <a:lnTo>
                                  <a:pt x="12" y="59"/>
                                </a:lnTo>
                                <a:lnTo>
                                  <a:pt x="10" y="54"/>
                                </a:lnTo>
                                <a:lnTo>
                                  <a:pt x="10" y="50"/>
                                </a:lnTo>
                                <a:lnTo>
                                  <a:pt x="9" y="46"/>
                                </a:lnTo>
                                <a:lnTo>
                                  <a:pt x="10" y="42"/>
                                </a:lnTo>
                                <a:lnTo>
                                  <a:pt x="10" y="29"/>
                                </a:lnTo>
                                <a:lnTo>
                                  <a:pt x="11" y="26"/>
                                </a:lnTo>
                                <a:lnTo>
                                  <a:pt x="11" y="22"/>
                                </a:lnTo>
                                <a:lnTo>
                                  <a:pt x="12" y="20"/>
                                </a:lnTo>
                                <a:lnTo>
                                  <a:pt x="12" y="18"/>
                                </a:lnTo>
                                <a:lnTo>
                                  <a:pt x="13" y="16"/>
                                </a:lnTo>
                                <a:lnTo>
                                  <a:pt x="15" y="12"/>
                                </a:lnTo>
                                <a:lnTo>
                                  <a:pt x="16" y="11"/>
                                </a:lnTo>
                                <a:lnTo>
                                  <a:pt x="18" y="9"/>
                                </a:lnTo>
                                <a:lnTo>
                                  <a:pt x="32" y="9"/>
                                </a:lnTo>
                                <a:lnTo>
                                  <a:pt x="32" y="8"/>
                                </a:lnTo>
                                <a:lnTo>
                                  <a:pt x="31" y="5"/>
                                </a:lnTo>
                                <a:lnTo>
                                  <a:pt x="29" y="3"/>
                                </a:lnTo>
                                <a:lnTo>
                                  <a:pt x="27" y="0"/>
                                </a:lnTo>
                                <a:close/>
                                <a:moveTo>
                                  <a:pt x="125" y="16"/>
                                </a:moveTo>
                                <a:lnTo>
                                  <a:pt x="107" y="16"/>
                                </a:lnTo>
                                <a:lnTo>
                                  <a:pt x="109" y="17"/>
                                </a:lnTo>
                                <a:lnTo>
                                  <a:pt x="113" y="19"/>
                                </a:lnTo>
                                <a:lnTo>
                                  <a:pt x="117" y="23"/>
                                </a:lnTo>
                                <a:lnTo>
                                  <a:pt x="120" y="26"/>
                                </a:lnTo>
                                <a:lnTo>
                                  <a:pt x="123" y="31"/>
                                </a:lnTo>
                                <a:lnTo>
                                  <a:pt x="125" y="35"/>
                                </a:lnTo>
                                <a:lnTo>
                                  <a:pt x="125" y="40"/>
                                </a:lnTo>
                                <a:lnTo>
                                  <a:pt x="126" y="44"/>
                                </a:lnTo>
                                <a:lnTo>
                                  <a:pt x="126" y="52"/>
                                </a:lnTo>
                                <a:lnTo>
                                  <a:pt x="125" y="56"/>
                                </a:lnTo>
                                <a:lnTo>
                                  <a:pt x="125" y="59"/>
                                </a:lnTo>
                                <a:lnTo>
                                  <a:pt x="125" y="63"/>
                                </a:lnTo>
                                <a:lnTo>
                                  <a:pt x="124" y="65"/>
                                </a:lnTo>
                                <a:lnTo>
                                  <a:pt x="123" y="67"/>
                                </a:lnTo>
                                <a:lnTo>
                                  <a:pt x="123" y="69"/>
                                </a:lnTo>
                                <a:lnTo>
                                  <a:pt x="119" y="74"/>
                                </a:lnTo>
                                <a:lnTo>
                                  <a:pt x="114" y="78"/>
                                </a:lnTo>
                                <a:lnTo>
                                  <a:pt x="110" y="82"/>
                                </a:lnTo>
                                <a:lnTo>
                                  <a:pt x="107" y="86"/>
                                </a:lnTo>
                                <a:lnTo>
                                  <a:pt x="102" y="89"/>
                                </a:lnTo>
                                <a:lnTo>
                                  <a:pt x="97" y="92"/>
                                </a:lnTo>
                                <a:lnTo>
                                  <a:pt x="92" y="93"/>
                                </a:lnTo>
                                <a:lnTo>
                                  <a:pt x="88" y="96"/>
                                </a:lnTo>
                                <a:lnTo>
                                  <a:pt x="83" y="96"/>
                                </a:lnTo>
                                <a:lnTo>
                                  <a:pt x="73" y="98"/>
                                </a:lnTo>
                                <a:lnTo>
                                  <a:pt x="106" y="98"/>
                                </a:lnTo>
                                <a:lnTo>
                                  <a:pt x="109" y="96"/>
                                </a:lnTo>
                                <a:lnTo>
                                  <a:pt x="114" y="93"/>
                                </a:lnTo>
                                <a:lnTo>
                                  <a:pt x="118" y="89"/>
                                </a:lnTo>
                                <a:lnTo>
                                  <a:pt x="121" y="85"/>
                                </a:lnTo>
                                <a:lnTo>
                                  <a:pt x="125" y="83"/>
                                </a:lnTo>
                                <a:lnTo>
                                  <a:pt x="126" y="80"/>
                                </a:lnTo>
                                <a:lnTo>
                                  <a:pt x="129" y="78"/>
                                </a:lnTo>
                                <a:lnTo>
                                  <a:pt x="129" y="76"/>
                                </a:lnTo>
                                <a:lnTo>
                                  <a:pt x="130" y="76"/>
                                </a:lnTo>
                                <a:lnTo>
                                  <a:pt x="131" y="72"/>
                                </a:lnTo>
                                <a:lnTo>
                                  <a:pt x="133" y="67"/>
                                </a:lnTo>
                                <a:lnTo>
                                  <a:pt x="134" y="63"/>
                                </a:lnTo>
                                <a:lnTo>
                                  <a:pt x="136" y="59"/>
                                </a:lnTo>
                                <a:lnTo>
                                  <a:pt x="137" y="55"/>
                                </a:lnTo>
                                <a:lnTo>
                                  <a:pt x="137" y="44"/>
                                </a:lnTo>
                                <a:lnTo>
                                  <a:pt x="136" y="41"/>
                                </a:lnTo>
                                <a:lnTo>
                                  <a:pt x="136" y="37"/>
                                </a:lnTo>
                                <a:lnTo>
                                  <a:pt x="135" y="35"/>
                                </a:lnTo>
                                <a:lnTo>
                                  <a:pt x="134" y="33"/>
                                </a:lnTo>
                                <a:lnTo>
                                  <a:pt x="133" y="29"/>
                                </a:lnTo>
                                <a:lnTo>
                                  <a:pt x="132" y="26"/>
                                </a:lnTo>
                                <a:lnTo>
                                  <a:pt x="131" y="25"/>
                                </a:lnTo>
                                <a:lnTo>
                                  <a:pt x="130" y="22"/>
                                </a:lnTo>
                                <a:lnTo>
                                  <a:pt x="126" y="18"/>
                                </a:lnTo>
                                <a:lnTo>
                                  <a:pt x="125" y="16"/>
                                </a:lnTo>
                                <a:close/>
                                <a:moveTo>
                                  <a:pt x="112" y="5"/>
                                </a:moveTo>
                                <a:lnTo>
                                  <a:pt x="107" y="5"/>
                                </a:lnTo>
                                <a:lnTo>
                                  <a:pt x="105" y="6"/>
                                </a:lnTo>
                                <a:lnTo>
                                  <a:pt x="103" y="7"/>
                                </a:lnTo>
                                <a:lnTo>
                                  <a:pt x="98" y="7"/>
                                </a:lnTo>
                                <a:lnTo>
                                  <a:pt x="95" y="9"/>
                                </a:lnTo>
                                <a:lnTo>
                                  <a:pt x="91" y="11"/>
                                </a:lnTo>
                                <a:lnTo>
                                  <a:pt x="89" y="13"/>
                                </a:lnTo>
                                <a:lnTo>
                                  <a:pt x="86" y="16"/>
                                </a:lnTo>
                                <a:lnTo>
                                  <a:pt x="85" y="18"/>
                                </a:lnTo>
                                <a:lnTo>
                                  <a:pt x="83" y="21"/>
                                </a:lnTo>
                                <a:lnTo>
                                  <a:pt x="82" y="23"/>
                                </a:lnTo>
                                <a:lnTo>
                                  <a:pt x="80" y="26"/>
                                </a:lnTo>
                                <a:lnTo>
                                  <a:pt x="80" y="30"/>
                                </a:lnTo>
                                <a:lnTo>
                                  <a:pt x="79" y="33"/>
                                </a:lnTo>
                                <a:lnTo>
                                  <a:pt x="79" y="40"/>
                                </a:lnTo>
                                <a:lnTo>
                                  <a:pt x="80" y="44"/>
                                </a:lnTo>
                                <a:lnTo>
                                  <a:pt x="80" y="53"/>
                                </a:lnTo>
                                <a:lnTo>
                                  <a:pt x="80" y="56"/>
                                </a:lnTo>
                                <a:lnTo>
                                  <a:pt x="82" y="63"/>
                                </a:lnTo>
                                <a:lnTo>
                                  <a:pt x="83" y="65"/>
                                </a:lnTo>
                                <a:lnTo>
                                  <a:pt x="84" y="68"/>
                                </a:lnTo>
                                <a:lnTo>
                                  <a:pt x="85" y="73"/>
                                </a:lnTo>
                                <a:lnTo>
                                  <a:pt x="87" y="76"/>
                                </a:lnTo>
                                <a:lnTo>
                                  <a:pt x="88" y="78"/>
                                </a:lnTo>
                                <a:lnTo>
                                  <a:pt x="88" y="79"/>
                                </a:lnTo>
                                <a:lnTo>
                                  <a:pt x="98" y="75"/>
                                </a:lnTo>
                                <a:lnTo>
                                  <a:pt x="96" y="72"/>
                                </a:lnTo>
                                <a:lnTo>
                                  <a:pt x="95" y="68"/>
                                </a:lnTo>
                                <a:lnTo>
                                  <a:pt x="95" y="66"/>
                                </a:lnTo>
                                <a:lnTo>
                                  <a:pt x="94" y="63"/>
                                </a:lnTo>
                                <a:lnTo>
                                  <a:pt x="92" y="59"/>
                                </a:lnTo>
                                <a:lnTo>
                                  <a:pt x="92" y="57"/>
                                </a:lnTo>
                                <a:lnTo>
                                  <a:pt x="91" y="55"/>
                                </a:lnTo>
                                <a:lnTo>
                                  <a:pt x="91" y="52"/>
                                </a:lnTo>
                                <a:lnTo>
                                  <a:pt x="91" y="48"/>
                                </a:lnTo>
                                <a:lnTo>
                                  <a:pt x="90" y="44"/>
                                </a:lnTo>
                                <a:lnTo>
                                  <a:pt x="90" y="30"/>
                                </a:lnTo>
                                <a:lnTo>
                                  <a:pt x="91" y="28"/>
                                </a:lnTo>
                                <a:lnTo>
                                  <a:pt x="91" y="26"/>
                                </a:lnTo>
                                <a:lnTo>
                                  <a:pt x="92" y="22"/>
                                </a:lnTo>
                                <a:lnTo>
                                  <a:pt x="95" y="20"/>
                                </a:lnTo>
                                <a:lnTo>
                                  <a:pt x="99" y="16"/>
                                </a:lnTo>
                                <a:lnTo>
                                  <a:pt x="125" y="16"/>
                                </a:lnTo>
                                <a:lnTo>
                                  <a:pt x="124" y="15"/>
                                </a:lnTo>
                                <a:lnTo>
                                  <a:pt x="121" y="11"/>
                                </a:lnTo>
                                <a:lnTo>
                                  <a:pt x="118" y="9"/>
                                </a:lnTo>
                                <a:lnTo>
                                  <a:pt x="116" y="7"/>
                                </a:lnTo>
                                <a:lnTo>
                                  <a:pt x="114" y="6"/>
                                </a:lnTo>
                                <a:lnTo>
                                  <a:pt x="112" y="5"/>
                                </a:lnTo>
                                <a:close/>
                                <a:moveTo>
                                  <a:pt x="32" y="9"/>
                                </a:moveTo>
                                <a:lnTo>
                                  <a:pt x="24" y="9"/>
                                </a:lnTo>
                                <a:lnTo>
                                  <a:pt x="26" y="11"/>
                                </a:lnTo>
                                <a:lnTo>
                                  <a:pt x="28" y="13"/>
                                </a:lnTo>
                                <a:lnTo>
                                  <a:pt x="29" y="15"/>
                                </a:lnTo>
                                <a:lnTo>
                                  <a:pt x="3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84"/>
                        <wps:cNvSpPr>
                          <a:spLocks/>
                        </wps:cNvSpPr>
                        <wps:spPr bwMode="auto">
                          <a:xfrm>
                            <a:off x="798" y="168"/>
                            <a:ext cx="107" cy="66"/>
                          </a:xfrm>
                          <a:custGeom>
                            <a:avLst/>
                            <a:gdLst>
                              <a:gd name="T0" fmla="+- 0 849 798"/>
                              <a:gd name="T1" fmla="*/ T0 w 107"/>
                              <a:gd name="T2" fmla="+- 0 232 168"/>
                              <a:gd name="T3" fmla="*/ 232 h 66"/>
                              <a:gd name="T4" fmla="+- 0 854 798"/>
                              <a:gd name="T5" fmla="*/ T4 w 107"/>
                              <a:gd name="T6" fmla="+- 0 232 168"/>
                              <a:gd name="T7" fmla="*/ 232 h 66"/>
                              <a:gd name="T8" fmla="+- 0 843 798"/>
                              <a:gd name="T9" fmla="*/ T8 w 107"/>
                              <a:gd name="T10" fmla="+- 0 232 168"/>
                              <a:gd name="T11" fmla="*/ 232 h 66"/>
                              <a:gd name="T12" fmla="+- 0 858 798"/>
                              <a:gd name="T13" fmla="*/ T12 w 107"/>
                              <a:gd name="T14" fmla="+- 0 232 168"/>
                              <a:gd name="T15" fmla="*/ 232 h 66"/>
                              <a:gd name="T16" fmla="+- 0 805 798"/>
                              <a:gd name="T17" fmla="*/ T16 w 107"/>
                              <a:gd name="T18" fmla="+- 0 179 168"/>
                              <a:gd name="T19" fmla="*/ 179 h 66"/>
                              <a:gd name="T20" fmla="+- 0 799 798"/>
                              <a:gd name="T21" fmla="*/ T20 w 107"/>
                              <a:gd name="T22" fmla="+- 0 189 168"/>
                              <a:gd name="T23" fmla="*/ 189 h 66"/>
                              <a:gd name="T24" fmla="+- 0 801 798"/>
                              <a:gd name="T25" fmla="*/ T24 w 107"/>
                              <a:gd name="T26" fmla="+- 0 195 168"/>
                              <a:gd name="T27" fmla="*/ 195 h 66"/>
                              <a:gd name="T28" fmla="+- 0 805 798"/>
                              <a:gd name="T29" fmla="*/ T28 w 107"/>
                              <a:gd name="T30" fmla="+- 0 200 168"/>
                              <a:gd name="T31" fmla="*/ 200 h 66"/>
                              <a:gd name="T32" fmla="+- 0 808 798"/>
                              <a:gd name="T33" fmla="*/ T32 w 107"/>
                              <a:gd name="T34" fmla="+- 0 206 168"/>
                              <a:gd name="T35" fmla="*/ 206 h 66"/>
                              <a:gd name="T36" fmla="+- 0 813 798"/>
                              <a:gd name="T37" fmla="*/ T36 w 107"/>
                              <a:gd name="T38" fmla="+- 0 212 168"/>
                              <a:gd name="T39" fmla="*/ 212 h 66"/>
                              <a:gd name="T40" fmla="+- 0 820 798"/>
                              <a:gd name="T41" fmla="*/ T40 w 107"/>
                              <a:gd name="T42" fmla="+- 0 221 168"/>
                              <a:gd name="T43" fmla="*/ 221 h 66"/>
                              <a:gd name="T44" fmla="+- 0 828 798"/>
                              <a:gd name="T45" fmla="*/ T44 w 107"/>
                              <a:gd name="T46" fmla="+- 0 227 168"/>
                              <a:gd name="T47" fmla="*/ 227 h 66"/>
                              <a:gd name="T48" fmla="+- 0 836 798"/>
                              <a:gd name="T49" fmla="*/ T48 w 107"/>
                              <a:gd name="T50" fmla="+- 0 231 168"/>
                              <a:gd name="T51" fmla="*/ 231 h 66"/>
                              <a:gd name="T52" fmla="+- 0 864 798"/>
                              <a:gd name="T53" fmla="*/ T52 w 107"/>
                              <a:gd name="T54" fmla="+- 0 232 168"/>
                              <a:gd name="T55" fmla="*/ 232 h 66"/>
                              <a:gd name="T56" fmla="+- 0 869 798"/>
                              <a:gd name="T57" fmla="*/ T56 w 107"/>
                              <a:gd name="T58" fmla="+- 0 229 168"/>
                              <a:gd name="T59" fmla="*/ 229 h 66"/>
                              <a:gd name="T60" fmla="+- 0 875 798"/>
                              <a:gd name="T61" fmla="*/ T60 w 107"/>
                              <a:gd name="T62" fmla="+- 0 226 168"/>
                              <a:gd name="T63" fmla="*/ 226 h 66"/>
                              <a:gd name="T64" fmla="+- 0 879 798"/>
                              <a:gd name="T65" fmla="*/ T64 w 107"/>
                              <a:gd name="T66" fmla="+- 0 223 168"/>
                              <a:gd name="T67" fmla="*/ 223 h 66"/>
                              <a:gd name="T68" fmla="+- 0 842 798"/>
                              <a:gd name="T69" fmla="*/ T68 w 107"/>
                              <a:gd name="T70" fmla="+- 0 222 168"/>
                              <a:gd name="T71" fmla="*/ 222 h 66"/>
                              <a:gd name="T72" fmla="+- 0 837 798"/>
                              <a:gd name="T73" fmla="*/ T72 w 107"/>
                              <a:gd name="T74" fmla="+- 0 220 168"/>
                              <a:gd name="T75" fmla="*/ 220 h 66"/>
                              <a:gd name="T76" fmla="+- 0 832 798"/>
                              <a:gd name="T77" fmla="*/ T76 w 107"/>
                              <a:gd name="T78" fmla="+- 0 217 168"/>
                              <a:gd name="T79" fmla="*/ 217 h 66"/>
                              <a:gd name="T80" fmla="+- 0 825 798"/>
                              <a:gd name="T81" fmla="*/ T80 w 107"/>
                              <a:gd name="T82" fmla="+- 0 211 168"/>
                              <a:gd name="T83" fmla="*/ 211 h 66"/>
                              <a:gd name="T84" fmla="+- 0 819 798"/>
                              <a:gd name="T85" fmla="*/ T84 w 107"/>
                              <a:gd name="T86" fmla="+- 0 204 168"/>
                              <a:gd name="T87" fmla="*/ 204 h 66"/>
                              <a:gd name="T88" fmla="+- 0 816 798"/>
                              <a:gd name="T89" fmla="*/ T88 w 107"/>
                              <a:gd name="T90" fmla="+- 0 199 168"/>
                              <a:gd name="T91" fmla="*/ 199 h 66"/>
                              <a:gd name="T92" fmla="+- 0 811 798"/>
                              <a:gd name="T93" fmla="*/ T92 w 107"/>
                              <a:gd name="T94" fmla="+- 0 191 168"/>
                              <a:gd name="T95" fmla="*/ 191 h 66"/>
                              <a:gd name="T96" fmla="+- 0 806 798"/>
                              <a:gd name="T97" fmla="*/ T96 w 107"/>
                              <a:gd name="T98" fmla="+- 0 184 168"/>
                              <a:gd name="T99" fmla="*/ 184 h 66"/>
                              <a:gd name="T100" fmla="+- 0 805 798"/>
                              <a:gd name="T101" fmla="*/ T100 w 107"/>
                              <a:gd name="T102" fmla="+- 0 180 168"/>
                              <a:gd name="T103" fmla="*/ 180 h 66"/>
                              <a:gd name="T104" fmla="+- 0 892 798"/>
                              <a:gd name="T105" fmla="*/ T104 w 107"/>
                              <a:gd name="T106" fmla="+- 0 168 168"/>
                              <a:gd name="T107" fmla="*/ 168 h 66"/>
                              <a:gd name="T108" fmla="+- 0 892 798"/>
                              <a:gd name="T109" fmla="*/ T108 w 107"/>
                              <a:gd name="T110" fmla="+- 0 175 168"/>
                              <a:gd name="T111" fmla="*/ 175 h 66"/>
                              <a:gd name="T112" fmla="+- 0 890 798"/>
                              <a:gd name="T113" fmla="*/ T112 w 107"/>
                              <a:gd name="T114" fmla="+- 0 182 168"/>
                              <a:gd name="T115" fmla="*/ 182 h 66"/>
                              <a:gd name="T116" fmla="+- 0 888 798"/>
                              <a:gd name="T117" fmla="*/ T116 w 107"/>
                              <a:gd name="T118" fmla="+- 0 187 168"/>
                              <a:gd name="T119" fmla="*/ 187 h 66"/>
                              <a:gd name="T120" fmla="+- 0 887 798"/>
                              <a:gd name="T121" fmla="*/ T120 w 107"/>
                              <a:gd name="T122" fmla="+- 0 193 168"/>
                              <a:gd name="T123" fmla="*/ 193 h 66"/>
                              <a:gd name="T124" fmla="+- 0 882 798"/>
                              <a:gd name="T125" fmla="*/ T124 w 107"/>
                              <a:gd name="T126" fmla="+- 0 202 168"/>
                              <a:gd name="T127" fmla="*/ 202 h 66"/>
                              <a:gd name="T128" fmla="+- 0 877 798"/>
                              <a:gd name="T129" fmla="*/ T128 w 107"/>
                              <a:gd name="T130" fmla="+- 0 209 168"/>
                              <a:gd name="T131" fmla="*/ 209 h 66"/>
                              <a:gd name="T132" fmla="+- 0 872 798"/>
                              <a:gd name="T133" fmla="*/ T132 w 107"/>
                              <a:gd name="T134" fmla="+- 0 214 168"/>
                              <a:gd name="T135" fmla="*/ 214 h 66"/>
                              <a:gd name="T136" fmla="+- 0 867 798"/>
                              <a:gd name="T137" fmla="*/ T136 w 107"/>
                              <a:gd name="T138" fmla="+- 0 217 168"/>
                              <a:gd name="T139" fmla="*/ 217 h 66"/>
                              <a:gd name="T140" fmla="+- 0 863 798"/>
                              <a:gd name="T141" fmla="*/ T140 w 107"/>
                              <a:gd name="T142" fmla="+- 0 220 168"/>
                              <a:gd name="T143" fmla="*/ 220 h 66"/>
                              <a:gd name="T144" fmla="+- 0 856 798"/>
                              <a:gd name="T145" fmla="*/ T144 w 107"/>
                              <a:gd name="T146" fmla="+- 0 222 168"/>
                              <a:gd name="T147" fmla="*/ 222 h 66"/>
                              <a:gd name="T148" fmla="+- 0 879 798"/>
                              <a:gd name="T149" fmla="*/ T148 w 107"/>
                              <a:gd name="T150" fmla="+- 0 223 168"/>
                              <a:gd name="T151" fmla="*/ 223 h 66"/>
                              <a:gd name="T152" fmla="+- 0 882 798"/>
                              <a:gd name="T153" fmla="*/ T152 w 107"/>
                              <a:gd name="T154" fmla="+- 0 220 168"/>
                              <a:gd name="T155" fmla="*/ 220 h 66"/>
                              <a:gd name="T156" fmla="+- 0 886 798"/>
                              <a:gd name="T157" fmla="*/ T156 w 107"/>
                              <a:gd name="T158" fmla="+- 0 216 168"/>
                              <a:gd name="T159" fmla="*/ 216 h 66"/>
                              <a:gd name="T160" fmla="+- 0 889 798"/>
                              <a:gd name="T161" fmla="*/ T160 w 107"/>
                              <a:gd name="T162" fmla="+- 0 210 168"/>
                              <a:gd name="T163" fmla="*/ 210 h 66"/>
                              <a:gd name="T164" fmla="+- 0 892 798"/>
                              <a:gd name="T165" fmla="*/ T164 w 107"/>
                              <a:gd name="T166" fmla="+- 0 206 168"/>
                              <a:gd name="T167" fmla="*/ 206 h 66"/>
                              <a:gd name="T168" fmla="+- 0 896 798"/>
                              <a:gd name="T169" fmla="*/ T168 w 107"/>
                              <a:gd name="T170" fmla="+- 0 200 168"/>
                              <a:gd name="T171" fmla="*/ 200 h 66"/>
                              <a:gd name="T172" fmla="+- 0 897 798"/>
                              <a:gd name="T173" fmla="*/ T172 w 107"/>
                              <a:gd name="T174" fmla="+- 0 195 168"/>
                              <a:gd name="T175" fmla="*/ 195 h 66"/>
                              <a:gd name="T176" fmla="+- 0 900 798"/>
                              <a:gd name="T177" fmla="*/ T176 w 107"/>
                              <a:gd name="T178" fmla="+- 0 191 168"/>
                              <a:gd name="T179" fmla="*/ 191 h 66"/>
                              <a:gd name="T180" fmla="+- 0 901 798"/>
                              <a:gd name="T181" fmla="*/ T180 w 107"/>
                              <a:gd name="T182" fmla="+- 0 183 168"/>
                              <a:gd name="T183" fmla="*/ 183 h 66"/>
                              <a:gd name="T184" fmla="+- 0 903 798"/>
                              <a:gd name="T185" fmla="*/ T184 w 107"/>
                              <a:gd name="T186" fmla="+- 0 176 168"/>
                              <a:gd name="T187" fmla="*/ 176 h 66"/>
                              <a:gd name="T188" fmla="+- 0 903 798"/>
                              <a:gd name="T189" fmla="*/ T188 w 107"/>
                              <a:gd name="T190" fmla="+- 0 172 168"/>
                              <a:gd name="T191" fmla="*/ 172 h 66"/>
                              <a:gd name="T192" fmla="+- 0 892 798"/>
                              <a:gd name="T193" fmla="*/ T192 w 107"/>
                              <a:gd name="T194" fmla="+- 0 168 168"/>
                              <a:gd name="T195" fmla="*/ 16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7" h="66">
                                <a:moveTo>
                                  <a:pt x="56" y="64"/>
                                </a:moveTo>
                                <a:lnTo>
                                  <a:pt x="51" y="64"/>
                                </a:lnTo>
                                <a:lnTo>
                                  <a:pt x="54" y="65"/>
                                </a:lnTo>
                                <a:lnTo>
                                  <a:pt x="56" y="64"/>
                                </a:lnTo>
                                <a:close/>
                                <a:moveTo>
                                  <a:pt x="63" y="64"/>
                                </a:moveTo>
                                <a:lnTo>
                                  <a:pt x="45" y="64"/>
                                </a:lnTo>
                                <a:lnTo>
                                  <a:pt x="49" y="64"/>
                                </a:lnTo>
                                <a:lnTo>
                                  <a:pt x="60" y="64"/>
                                </a:lnTo>
                                <a:lnTo>
                                  <a:pt x="63" y="64"/>
                                </a:lnTo>
                                <a:close/>
                                <a:moveTo>
                                  <a:pt x="7" y="11"/>
                                </a:moveTo>
                                <a:lnTo>
                                  <a:pt x="0" y="18"/>
                                </a:lnTo>
                                <a:lnTo>
                                  <a:pt x="1" y="21"/>
                                </a:lnTo>
                                <a:lnTo>
                                  <a:pt x="3" y="23"/>
                                </a:lnTo>
                                <a:lnTo>
                                  <a:pt x="3" y="27"/>
                                </a:lnTo>
                                <a:lnTo>
                                  <a:pt x="5" y="30"/>
                                </a:lnTo>
                                <a:lnTo>
                                  <a:pt x="7" y="32"/>
                                </a:lnTo>
                                <a:lnTo>
                                  <a:pt x="8" y="35"/>
                                </a:lnTo>
                                <a:lnTo>
                                  <a:pt x="10" y="38"/>
                                </a:lnTo>
                                <a:lnTo>
                                  <a:pt x="11" y="40"/>
                                </a:lnTo>
                                <a:lnTo>
                                  <a:pt x="15" y="44"/>
                                </a:lnTo>
                                <a:lnTo>
                                  <a:pt x="19" y="49"/>
                                </a:lnTo>
                                <a:lnTo>
                                  <a:pt x="22" y="53"/>
                                </a:lnTo>
                                <a:lnTo>
                                  <a:pt x="26" y="57"/>
                                </a:lnTo>
                                <a:lnTo>
                                  <a:pt x="30" y="59"/>
                                </a:lnTo>
                                <a:lnTo>
                                  <a:pt x="34" y="61"/>
                                </a:lnTo>
                                <a:lnTo>
                                  <a:pt x="38" y="63"/>
                                </a:lnTo>
                                <a:lnTo>
                                  <a:pt x="43" y="64"/>
                                </a:lnTo>
                                <a:lnTo>
                                  <a:pt x="66" y="64"/>
                                </a:lnTo>
                                <a:lnTo>
                                  <a:pt x="69" y="62"/>
                                </a:lnTo>
                                <a:lnTo>
                                  <a:pt x="71" y="61"/>
                                </a:lnTo>
                                <a:lnTo>
                                  <a:pt x="75" y="60"/>
                                </a:lnTo>
                                <a:lnTo>
                                  <a:pt x="77" y="58"/>
                                </a:lnTo>
                                <a:lnTo>
                                  <a:pt x="79" y="57"/>
                                </a:lnTo>
                                <a:lnTo>
                                  <a:pt x="81" y="55"/>
                                </a:lnTo>
                                <a:lnTo>
                                  <a:pt x="47" y="55"/>
                                </a:lnTo>
                                <a:lnTo>
                                  <a:pt x="44" y="54"/>
                                </a:lnTo>
                                <a:lnTo>
                                  <a:pt x="42" y="54"/>
                                </a:lnTo>
                                <a:lnTo>
                                  <a:pt x="39" y="52"/>
                                </a:lnTo>
                                <a:lnTo>
                                  <a:pt x="37" y="51"/>
                                </a:lnTo>
                                <a:lnTo>
                                  <a:pt x="34" y="49"/>
                                </a:lnTo>
                                <a:lnTo>
                                  <a:pt x="32" y="48"/>
                                </a:lnTo>
                                <a:lnTo>
                                  <a:pt x="27" y="43"/>
                                </a:lnTo>
                                <a:lnTo>
                                  <a:pt x="23" y="38"/>
                                </a:lnTo>
                                <a:lnTo>
                                  <a:pt x="21" y="36"/>
                                </a:lnTo>
                                <a:lnTo>
                                  <a:pt x="19" y="34"/>
                                </a:lnTo>
                                <a:lnTo>
                                  <a:pt x="18" y="31"/>
                                </a:lnTo>
                                <a:lnTo>
                                  <a:pt x="16" y="29"/>
                                </a:lnTo>
                                <a:lnTo>
                                  <a:pt x="13" y="23"/>
                                </a:lnTo>
                                <a:lnTo>
                                  <a:pt x="11" y="20"/>
                                </a:lnTo>
                                <a:lnTo>
                                  <a:pt x="8" y="16"/>
                                </a:lnTo>
                                <a:lnTo>
                                  <a:pt x="7" y="13"/>
                                </a:lnTo>
                                <a:lnTo>
                                  <a:pt x="7" y="12"/>
                                </a:lnTo>
                                <a:lnTo>
                                  <a:pt x="7" y="11"/>
                                </a:lnTo>
                                <a:close/>
                                <a:moveTo>
                                  <a:pt x="94" y="0"/>
                                </a:moveTo>
                                <a:lnTo>
                                  <a:pt x="94" y="3"/>
                                </a:lnTo>
                                <a:lnTo>
                                  <a:pt x="94" y="7"/>
                                </a:lnTo>
                                <a:lnTo>
                                  <a:pt x="93" y="10"/>
                                </a:lnTo>
                                <a:lnTo>
                                  <a:pt x="92" y="14"/>
                                </a:lnTo>
                                <a:lnTo>
                                  <a:pt x="91" y="16"/>
                                </a:lnTo>
                                <a:lnTo>
                                  <a:pt x="90" y="19"/>
                                </a:lnTo>
                                <a:lnTo>
                                  <a:pt x="90" y="22"/>
                                </a:lnTo>
                                <a:lnTo>
                                  <a:pt x="89" y="25"/>
                                </a:lnTo>
                                <a:lnTo>
                                  <a:pt x="86" y="29"/>
                                </a:lnTo>
                                <a:lnTo>
                                  <a:pt x="84" y="34"/>
                                </a:lnTo>
                                <a:lnTo>
                                  <a:pt x="82" y="37"/>
                                </a:lnTo>
                                <a:lnTo>
                                  <a:pt x="79" y="41"/>
                                </a:lnTo>
                                <a:lnTo>
                                  <a:pt x="76" y="43"/>
                                </a:lnTo>
                                <a:lnTo>
                                  <a:pt x="74" y="46"/>
                                </a:lnTo>
                                <a:lnTo>
                                  <a:pt x="71" y="47"/>
                                </a:lnTo>
                                <a:lnTo>
                                  <a:pt x="69" y="49"/>
                                </a:lnTo>
                                <a:lnTo>
                                  <a:pt x="66" y="51"/>
                                </a:lnTo>
                                <a:lnTo>
                                  <a:pt x="65" y="52"/>
                                </a:lnTo>
                                <a:lnTo>
                                  <a:pt x="62" y="53"/>
                                </a:lnTo>
                                <a:lnTo>
                                  <a:pt x="58" y="54"/>
                                </a:lnTo>
                                <a:lnTo>
                                  <a:pt x="55" y="55"/>
                                </a:lnTo>
                                <a:lnTo>
                                  <a:pt x="81" y="55"/>
                                </a:lnTo>
                                <a:lnTo>
                                  <a:pt x="82" y="54"/>
                                </a:lnTo>
                                <a:lnTo>
                                  <a:pt x="84" y="52"/>
                                </a:lnTo>
                                <a:lnTo>
                                  <a:pt x="86" y="50"/>
                                </a:lnTo>
                                <a:lnTo>
                                  <a:pt x="88" y="48"/>
                                </a:lnTo>
                                <a:lnTo>
                                  <a:pt x="90" y="46"/>
                                </a:lnTo>
                                <a:lnTo>
                                  <a:pt x="91" y="42"/>
                                </a:lnTo>
                                <a:lnTo>
                                  <a:pt x="94" y="40"/>
                                </a:lnTo>
                                <a:lnTo>
                                  <a:pt x="94" y="38"/>
                                </a:lnTo>
                                <a:lnTo>
                                  <a:pt x="96" y="35"/>
                                </a:lnTo>
                                <a:lnTo>
                                  <a:pt x="98" y="32"/>
                                </a:lnTo>
                                <a:lnTo>
                                  <a:pt x="99" y="30"/>
                                </a:lnTo>
                                <a:lnTo>
                                  <a:pt x="99" y="27"/>
                                </a:lnTo>
                                <a:lnTo>
                                  <a:pt x="100" y="25"/>
                                </a:lnTo>
                                <a:lnTo>
                                  <a:pt x="102" y="23"/>
                                </a:lnTo>
                                <a:lnTo>
                                  <a:pt x="102" y="20"/>
                                </a:lnTo>
                                <a:lnTo>
                                  <a:pt x="103" y="15"/>
                                </a:lnTo>
                                <a:lnTo>
                                  <a:pt x="105" y="12"/>
                                </a:lnTo>
                                <a:lnTo>
                                  <a:pt x="105" y="8"/>
                                </a:lnTo>
                                <a:lnTo>
                                  <a:pt x="105" y="5"/>
                                </a:lnTo>
                                <a:lnTo>
                                  <a:pt x="105" y="4"/>
                                </a:lnTo>
                                <a:lnTo>
                                  <a:pt x="106" y="4"/>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83"/>
                        <wps:cNvSpPr>
                          <a:spLocks/>
                        </wps:cNvSpPr>
                        <wps:spPr bwMode="auto">
                          <a:xfrm>
                            <a:off x="991" y="411"/>
                            <a:ext cx="37" cy="24"/>
                          </a:xfrm>
                          <a:custGeom>
                            <a:avLst/>
                            <a:gdLst>
                              <a:gd name="T0" fmla="+- 0 1013 991"/>
                              <a:gd name="T1" fmla="*/ T0 w 37"/>
                              <a:gd name="T2" fmla="+- 0 411 411"/>
                              <a:gd name="T3" fmla="*/ 411 h 24"/>
                              <a:gd name="T4" fmla="+- 0 1009 991"/>
                              <a:gd name="T5" fmla="*/ T4 w 37"/>
                              <a:gd name="T6" fmla="+- 0 411 411"/>
                              <a:gd name="T7" fmla="*/ 411 h 24"/>
                              <a:gd name="T8" fmla="+- 0 1005 991"/>
                              <a:gd name="T9" fmla="*/ T8 w 37"/>
                              <a:gd name="T10" fmla="+- 0 412 411"/>
                              <a:gd name="T11" fmla="*/ 412 h 24"/>
                              <a:gd name="T12" fmla="+- 0 1003 991"/>
                              <a:gd name="T13" fmla="*/ T12 w 37"/>
                              <a:gd name="T14" fmla="+- 0 413 411"/>
                              <a:gd name="T15" fmla="*/ 413 h 24"/>
                              <a:gd name="T16" fmla="+- 0 1002 991"/>
                              <a:gd name="T17" fmla="*/ T16 w 37"/>
                              <a:gd name="T18" fmla="+- 0 414 411"/>
                              <a:gd name="T19" fmla="*/ 414 h 24"/>
                              <a:gd name="T20" fmla="+- 0 999 991"/>
                              <a:gd name="T21" fmla="*/ T20 w 37"/>
                              <a:gd name="T22" fmla="+- 0 415 411"/>
                              <a:gd name="T23" fmla="*/ 415 h 24"/>
                              <a:gd name="T24" fmla="+- 0 998 991"/>
                              <a:gd name="T25" fmla="*/ T24 w 37"/>
                              <a:gd name="T26" fmla="+- 0 416 411"/>
                              <a:gd name="T27" fmla="*/ 416 h 24"/>
                              <a:gd name="T28" fmla="+- 0 991 991"/>
                              <a:gd name="T29" fmla="*/ T28 w 37"/>
                              <a:gd name="T30" fmla="+- 0 435 411"/>
                              <a:gd name="T31" fmla="*/ 435 h 24"/>
                              <a:gd name="T32" fmla="+- 0 994 991"/>
                              <a:gd name="T33" fmla="*/ T32 w 37"/>
                              <a:gd name="T34" fmla="+- 0 433 411"/>
                              <a:gd name="T35" fmla="*/ 433 h 24"/>
                              <a:gd name="T36" fmla="+- 0 997 991"/>
                              <a:gd name="T37" fmla="*/ T36 w 37"/>
                              <a:gd name="T38" fmla="+- 0 432 411"/>
                              <a:gd name="T39" fmla="*/ 432 h 24"/>
                              <a:gd name="T40" fmla="+- 0 999 991"/>
                              <a:gd name="T41" fmla="*/ T40 w 37"/>
                              <a:gd name="T42" fmla="+- 0 430 411"/>
                              <a:gd name="T43" fmla="*/ 430 h 24"/>
                              <a:gd name="T44" fmla="+- 0 1001 991"/>
                              <a:gd name="T45" fmla="*/ T44 w 37"/>
                              <a:gd name="T46" fmla="+- 0 429 411"/>
                              <a:gd name="T47" fmla="*/ 429 h 24"/>
                              <a:gd name="T48" fmla="+- 0 1027 991"/>
                              <a:gd name="T49" fmla="*/ T48 w 37"/>
                              <a:gd name="T50" fmla="+- 0 429 411"/>
                              <a:gd name="T51" fmla="*/ 429 h 24"/>
                              <a:gd name="T52" fmla="+- 0 1026 991"/>
                              <a:gd name="T53" fmla="*/ T52 w 37"/>
                              <a:gd name="T54" fmla="+- 0 428 411"/>
                              <a:gd name="T55" fmla="*/ 428 h 24"/>
                              <a:gd name="T56" fmla="+- 0 1026 991"/>
                              <a:gd name="T57" fmla="*/ T56 w 37"/>
                              <a:gd name="T58" fmla="+- 0 426 411"/>
                              <a:gd name="T59" fmla="*/ 426 h 24"/>
                              <a:gd name="T60" fmla="+- 0 1025 991"/>
                              <a:gd name="T61" fmla="*/ T60 w 37"/>
                              <a:gd name="T62" fmla="+- 0 423 411"/>
                              <a:gd name="T63" fmla="*/ 423 h 24"/>
                              <a:gd name="T64" fmla="+- 0 1024 991"/>
                              <a:gd name="T65" fmla="*/ T64 w 37"/>
                              <a:gd name="T66" fmla="+- 0 422 411"/>
                              <a:gd name="T67" fmla="*/ 422 h 24"/>
                              <a:gd name="T68" fmla="+- 0 1023 991"/>
                              <a:gd name="T69" fmla="*/ T68 w 37"/>
                              <a:gd name="T70" fmla="+- 0 418 411"/>
                              <a:gd name="T71" fmla="*/ 418 h 24"/>
                              <a:gd name="T72" fmla="+- 0 1020 991"/>
                              <a:gd name="T73" fmla="*/ T72 w 37"/>
                              <a:gd name="T74" fmla="+- 0 415 411"/>
                              <a:gd name="T75" fmla="*/ 415 h 24"/>
                              <a:gd name="T76" fmla="+- 0 1018 991"/>
                              <a:gd name="T77" fmla="*/ T76 w 37"/>
                              <a:gd name="T78" fmla="+- 0 413 411"/>
                              <a:gd name="T79" fmla="*/ 413 h 24"/>
                              <a:gd name="T80" fmla="+- 0 1013 991"/>
                              <a:gd name="T81" fmla="*/ T80 w 37"/>
                              <a:gd name="T82" fmla="+- 0 411 411"/>
                              <a:gd name="T83" fmla="*/ 411 h 24"/>
                              <a:gd name="T84" fmla="+- 0 1027 991"/>
                              <a:gd name="T85" fmla="*/ T84 w 37"/>
                              <a:gd name="T86" fmla="+- 0 429 411"/>
                              <a:gd name="T87" fmla="*/ 429 h 24"/>
                              <a:gd name="T88" fmla="+- 0 1005 991"/>
                              <a:gd name="T89" fmla="*/ T88 w 37"/>
                              <a:gd name="T90" fmla="+- 0 429 411"/>
                              <a:gd name="T91" fmla="*/ 429 h 24"/>
                              <a:gd name="T92" fmla="+- 0 1008 991"/>
                              <a:gd name="T93" fmla="*/ T92 w 37"/>
                              <a:gd name="T94" fmla="+- 0 430 411"/>
                              <a:gd name="T95" fmla="*/ 430 h 24"/>
                              <a:gd name="T96" fmla="+- 0 1010 991"/>
                              <a:gd name="T97" fmla="*/ T96 w 37"/>
                              <a:gd name="T98" fmla="+- 0 433 411"/>
                              <a:gd name="T99" fmla="*/ 433 h 24"/>
                              <a:gd name="T100" fmla="+- 0 1011 991"/>
                              <a:gd name="T101" fmla="*/ T100 w 37"/>
                              <a:gd name="T102" fmla="+- 0 435 411"/>
                              <a:gd name="T103" fmla="*/ 435 h 24"/>
                              <a:gd name="T104" fmla="+- 0 1028 991"/>
                              <a:gd name="T105" fmla="*/ T104 w 37"/>
                              <a:gd name="T106" fmla="+- 0 432 411"/>
                              <a:gd name="T107" fmla="*/ 432 h 24"/>
                              <a:gd name="T108" fmla="+- 0 1027 991"/>
                              <a:gd name="T109" fmla="*/ T108 w 37"/>
                              <a:gd name="T110" fmla="+- 0 429 411"/>
                              <a:gd name="T111" fmla="*/ 42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 h="24">
                                <a:moveTo>
                                  <a:pt x="22" y="0"/>
                                </a:moveTo>
                                <a:lnTo>
                                  <a:pt x="18" y="0"/>
                                </a:lnTo>
                                <a:lnTo>
                                  <a:pt x="14" y="1"/>
                                </a:lnTo>
                                <a:lnTo>
                                  <a:pt x="12" y="2"/>
                                </a:lnTo>
                                <a:lnTo>
                                  <a:pt x="11" y="3"/>
                                </a:lnTo>
                                <a:lnTo>
                                  <a:pt x="8" y="4"/>
                                </a:lnTo>
                                <a:lnTo>
                                  <a:pt x="7" y="5"/>
                                </a:lnTo>
                                <a:lnTo>
                                  <a:pt x="0" y="24"/>
                                </a:lnTo>
                                <a:lnTo>
                                  <a:pt x="3" y="22"/>
                                </a:lnTo>
                                <a:lnTo>
                                  <a:pt x="6" y="21"/>
                                </a:lnTo>
                                <a:lnTo>
                                  <a:pt x="8" y="19"/>
                                </a:lnTo>
                                <a:lnTo>
                                  <a:pt x="10" y="18"/>
                                </a:lnTo>
                                <a:lnTo>
                                  <a:pt x="36" y="18"/>
                                </a:lnTo>
                                <a:lnTo>
                                  <a:pt x="35" y="17"/>
                                </a:lnTo>
                                <a:lnTo>
                                  <a:pt x="35" y="15"/>
                                </a:lnTo>
                                <a:lnTo>
                                  <a:pt x="34" y="12"/>
                                </a:lnTo>
                                <a:lnTo>
                                  <a:pt x="33" y="11"/>
                                </a:lnTo>
                                <a:lnTo>
                                  <a:pt x="32" y="7"/>
                                </a:lnTo>
                                <a:lnTo>
                                  <a:pt x="29" y="4"/>
                                </a:lnTo>
                                <a:lnTo>
                                  <a:pt x="27" y="2"/>
                                </a:lnTo>
                                <a:lnTo>
                                  <a:pt x="22" y="0"/>
                                </a:lnTo>
                                <a:close/>
                                <a:moveTo>
                                  <a:pt x="36" y="18"/>
                                </a:moveTo>
                                <a:lnTo>
                                  <a:pt x="14" y="18"/>
                                </a:lnTo>
                                <a:lnTo>
                                  <a:pt x="17" y="19"/>
                                </a:lnTo>
                                <a:lnTo>
                                  <a:pt x="19" y="22"/>
                                </a:lnTo>
                                <a:lnTo>
                                  <a:pt x="20" y="24"/>
                                </a:lnTo>
                                <a:lnTo>
                                  <a:pt x="37" y="21"/>
                                </a:lnTo>
                                <a:lnTo>
                                  <a:pt x="3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8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465" y="965"/>
                            <a:ext cx="13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8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89" y="941"/>
                            <a:ext cx="21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80"/>
                        <wps:cNvSpPr>
                          <a:spLocks/>
                        </wps:cNvSpPr>
                        <wps:spPr bwMode="auto">
                          <a:xfrm>
                            <a:off x="323" y="656"/>
                            <a:ext cx="497" cy="217"/>
                          </a:xfrm>
                          <a:custGeom>
                            <a:avLst/>
                            <a:gdLst>
                              <a:gd name="T0" fmla="+- 0 614 323"/>
                              <a:gd name="T1" fmla="*/ T0 w 497"/>
                              <a:gd name="T2" fmla="+- 0 711 656"/>
                              <a:gd name="T3" fmla="*/ 711 h 217"/>
                              <a:gd name="T4" fmla="+- 0 586 323"/>
                              <a:gd name="T5" fmla="*/ T4 w 497"/>
                              <a:gd name="T6" fmla="+- 0 711 656"/>
                              <a:gd name="T7" fmla="*/ 711 h 217"/>
                              <a:gd name="T8" fmla="+- 0 590 323"/>
                              <a:gd name="T9" fmla="*/ T8 w 497"/>
                              <a:gd name="T10" fmla="+- 0 855 656"/>
                              <a:gd name="T11" fmla="*/ 855 h 217"/>
                              <a:gd name="T12" fmla="+- 0 608 323"/>
                              <a:gd name="T13" fmla="*/ T12 w 497"/>
                              <a:gd name="T14" fmla="+- 0 873 656"/>
                              <a:gd name="T15" fmla="*/ 873 h 217"/>
                              <a:gd name="T16" fmla="+- 0 632 323"/>
                              <a:gd name="T17" fmla="*/ T16 w 497"/>
                              <a:gd name="T18" fmla="+- 0 844 656"/>
                              <a:gd name="T19" fmla="*/ 844 h 217"/>
                              <a:gd name="T20" fmla="+- 0 609 323"/>
                              <a:gd name="T21" fmla="*/ T20 w 497"/>
                              <a:gd name="T22" fmla="+- 0 844 656"/>
                              <a:gd name="T23" fmla="*/ 844 h 217"/>
                              <a:gd name="T24" fmla="+- 0 614 323"/>
                              <a:gd name="T25" fmla="*/ T24 w 497"/>
                              <a:gd name="T26" fmla="+- 0 711 656"/>
                              <a:gd name="T27" fmla="*/ 711 h 217"/>
                              <a:gd name="T28" fmla="+- 0 719 323"/>
                              <a:gd name="T29" fmla="*/ T28 w 497"/>
                              <a:gd name="T30" fmla="+- 0 774 656"/>
                              <a:gd name="T31" fmla="*/ 774 h 217"/>
                              <a:gd name="T32" fmla="+- 0 692 323"/>
                              <a:gd name="T33" fmla="*/ T32 w 497"/>
                              <a:gd name="T34" fmla="+- 0 774 656"/>
                              <a:gd name="T35" fmla="*/ 774 h 217"/>
                              <a:gd name="T36" fmla="+- 0 719 323"/>
                              <a:gd name="T37" fmla="*/ T36 w 497"/>
                              <a:gd name="T38" fmla="+- 0 849 656"/>
                              <a:gd name="T39" fmla="*/ 849 h 217"/>
                              <a:gd name="T40" fmla="+- 0 734 323"/>
                              <a:gd name="T41" fmla="*/ T40 w 497"/>
                              <a:gd name="T42" fmla="+- 0 849 656"/>
                              <a:gd name="T43" fmla="*/ 849 h 217"/>
                              <a:gd name="T44" fmla="+- 0 747 323"/>
                              <a:gd name="T45" fmla="*/ T44 w 497"/>
                              <a:gd name="T46" fmla="+- 0 814 656"/>
                              <a:gd name="T47" fmla="*/ 814 h 217"/>
                              <a:gd name="T48" fmla="+- 0 727 323"/>
                              <a:gd name="T49" fmla="*/ T48 w 497"/>
                              <a:gd name="T50" fmla="+- 0 814 656"/>
                              <a:gd name="T51" fmla="*/ 814 h 217"/>
                              <a:gd name="T52" fmla="+- 0 719 323"/>
                              <a:gd name="T53" fmla="*/ T52 w 497"/>
                              <a:gd name="T54" fmla="+- 0 774 656"/>
                              <a:gd name="T55" fmla="*/ 774 h 217"/>
                              <a:gd name="T56" fmla="+- 0 710 323"/>
                              <a:gd name="T57" fmla="*/ T56 w 497"/>
                              <a:gd name="T58" fmla="+- 0 726 656"/>
                              <a:gd name="T59" fmla="*/ 726 h 217"/>
                              <a:gd name="T60" fmla="+- 0 698 323"/>
                              <a:gd name="T61" fmla="*/ T60 w 497"/>
                              <a:gd name="T62" fmla="+- 0 726 656"/>
                              <a:gd name="T63" fmla="*/ 726 h 217"/>
                              <a:gd name="T64" fmla="+- 0 609 323"/>
                              <a:gd name="T65" fmla="*/ T64 w 497"/>
                              <a:gd name="T66" fmla="+- 0 844 656"/>
                              <a:gd name="T67" fmla="*/ 844 h 217"/>
                              <a:gd name="T68" fmla="+- 0 632 323"/>
                              <a:gd name="T69" fmla="*/ T68 w 497"/>
                              <a:gd name="T70" fmla="+- 0 844 656"/>
                              <a:gd name="T71" fmla="*/ 844 h 217"/>
                              <a:gd name="T72" fmla="+- 0 692 323"/>
                              <a:gd name="T73" fmla="*/ T72 w 497"/>
                              <a:gd name="T74" fmla="+- 0 774 656"/>
                              <a:gd name="T75" fmla="*/ 774 h 217"/>
                              <a:gd name="T76" fmla="+- 0 719 323"/>
                              <a:gd name="T77" fmla="*/ T76 w 497"/>
                              <a:gd name="T78" fmla="+- 0 774 656"/>
                              <a:gd name="T79" fmla="*/ 774 h 217"/>
                              <a:gd name="T80" fmla="+- 0 710 323"/>
                              <a:gd name="T81" fmla="*/ T80 w 497"/>
                              <a:gd name="T82" fmla="+- 0 726 656"/>
                              <a:gd name="T83" fmla="*/ 726 h 217"/>
                              <a:gd name="T84" fmla="+- 0 461 323"/>
                              <a:gd name="T85" fmla="*/ T84 w 497"/>
                              <a:gd name="T86" fmla="+- 0 731 656"/>
                              <a:gd name="T87" fmla="*/ 731 h 217"/>
                              <a:gd name="T88" fmla="+- 0 434 323"/>
                              <a:gd name="T89" fmla="*/ T88 w 497"/>
                              <a:gd name="T90" fmla="+- 0 731 656"/>
                              <a:gd name="T91" fmla="*/ 731 h 217"/>
                              <a:gd name="T92" fmla="+- 0 438 323"/>
                              <a:gd name="T93" fmla="*/ T92 w 497"/>
                              <a:gd name="T94" fmla="+- 0 808 656"/>
                              <a:gd name="T95" fmla="*/ 808 h 217"/>
                              <a:gd name="T96" fmla="+- 0 455 323"/>
                              <a:gd name="T97" fmla="*/ T96 w 497"/>
                              <a:gd name="T98" fmla="+- 0 814 656"/>
                              <a:gd name="T99" fmla="*/ 814 h 217"/>
                              <a:gd name="T100" fmla="+- 0 477 323"/>
                              <a:gd name="T101" fmla="*/ T100 w 497"/>
                              <a:gd name="T102" fmla="+- 0 797 656"/>
                              <a:gd name="T103" fmla="*/ 797 h 217"/>
                              <a:gd name="T104" fmla="+- 0 453 323"/>
                              <a:gd name="T105" fmla="*/ T104 w 497"/>
                              <a:gd name="T106" fmla="+- 0 797 656"/>
                              <a:gd name="T107" fmla="*/ 797 h 217"/>
                              <a:gd name="T108" fmla="+- 0 461 323"/>
                              <a:gd name="T109" fmla="*/ T108 w 497"/>
                              <a:gd name="T110" fmla="+- 0 731 656"/>
                              <a:gd name="T111" fmla="*/ 731 h 217"/>
                              <a:gd name="T112" fmla="+- 0 776 323"/>
                              <a:gd name="T113" fmla="*/ T112 w 497"/>
                              <a:gd name="T114" fmla="+- 0 723 656"/>
                              <a:gd name="T115" fmla="*/ 723 h 217"/>
                              <a:gd name="T116" fmla="+- 0 764 323"/>
                              <a:gd name="T117" fmla="*/ T116 w 497"/>
                              <a:gd name="T118" fmla="+- 0 733 656"/>
                              <a:gd name="T119" fmla="*/ 733 h 217"/>
                              <a:gd name="T120" fmla="+- 0 727 323"/>
                              <a:gd name="T121" fmla="*/ T120 w 497"/>
                              <a:gd name="T122" fmla="+- 0 814 656"/>
                              <a:gd name="T123" fmla="*/ 814 h 217"/>
                              <a:gd name="T124" fmla="+- 0 747 323"/>
                              <a:gd name="T125" fmla="*/ T124 w 497"/>
                              <a:gd name="T126" fmla="+- 0 814 656"/>
                              <a:gd name="T127" fmla="*/ 814 h 217"/>
                              <a:gd name="T128" fmla="+- 0 772 323"/>
                              <a:gd name="T129" fmla="*/ T128 w 497"/>
                              <a:gd name="T130" fmla="+- 0 742 656"/>
                              <a:gd name="T131" fmla="*/ 742 h 217"/>
                              <a:gd name="T132" fmla="+- 0 787 323"/>
                              <a:gd name="T133" fmla="*/ T132 w 497"/>
                              <a:gd name="T134" fmla="+- 0 742 656"/>
                              <a:gd name="T135" fmla="*/ 742 h 217"/>
                              <a:gd name="T136" fmla="+- 0 776 323"/>
                              <a:gd name="T137" fmla="*/ T136 w 497"/>
                              <a:gd name="T138" fmla="+- 0 723 656"/>
                              <a:gd name="T139" fmla="*/ 723 h 217"/>
                              <a:gd name="T140" fmla="+- 0 339 323"/>
                              <a:gd name="T141" fmla="*/ T140 w 497"/>
                              <a:gd name="T142" fmla="+- 0 759 656"/>
                              <a:gd name="T143" fmla="*/ 759 h 217"/>
                              <a:gd name="T144" fmla="+- 0 323 323"/>
                              <a:gd name="T145" fmla="*/ T144 w 497"/>
                              <a:gd name="T146" fmla="+- 0 763 656"/>
                              <a:gd name="T147" fmla="*/ 763 h 217"/>
                              <a:gd name="T148" fmla="+- 0 325 323"/>
                              <a:gd name="T149" fmla="*/ T148 w 497"/>
                              <a:gd name="T150" fmla="+- 0 811 656"/>
                              <a:gd name="T151" fmla="*/ 811 h 217"/>
                              <a:gd name="T152" fmla="+- 0 339 323"/>
                              <a:gd name="T153" fmla="*/ T152 w 497"/>
                              <a:gd name="T154" fmla="+- 0 812 656"/>
                              <a:gd name="T155" fmla="*/ 812 h 217"/>
                              <a:gd name="T156" fmla="+- 0 365 323"/>
                              <a:gd name="T157" fmla="*/ T156 w 497"/>
                              <a:gd name="T158" fmla="+- 0 790 656"/>
                              <a:gd name="T159" fmla="*/ 790 h 217"/>
                              <a:gd name="T160" fmla="+- 0 340 323"/>
                              <a:gd name="T161" fmla="*/ T160 w 497"/>
                              <a:gd name="T162" fmla="+- 0 790 656"/>
                              <a:gd name="T163" fmla="*/ 790 h 217"/>
                              <a:gd name="T164" fmla="+- 0 339 323"/>
                              <a:gd name="T165" fmla="*/ T164 w 497"/>
                              <a:gd name="T166" fmla="+- 0 759 656"/>
                              <a:gd name="T167" fmla="*/ 759 h 217"/>
                              <a:gd name="T168" fmla="+- 0 787 323"/>
                              <a:gd name="T169" fmla="*/ T168 w 497"/>
                              <a:gd name="T170" fmla="+- 0 742 656"/>
                              <a:gd name="T171" fmla="*/ 742 h 217"/>
                              <a:gd name="T172" fmla="+- 0 772 323"/>
                              <a:gd name="T173" fmla="*/ T172 w 497"/>
                              <a:gd name="T174" fmla="+- 0 742 656"/>
                              <a:gd name="T175" fmla="*/ 742 h 217"/>
                              <a:gd name="T176" fmla="+- 0 804 323"/>
                              <a:gd name="T177" fmla="*/ T176 w 497"/>
                              <a:gd name="T178" fmla="+- 0 805 656"/>
                              <a:gd name="T179" fmla="*/ 805 h 217"/>
                              <a:gd name="T180" fmla="+- 0 820 323"/>
                              <a:gd name="T181" fmla="*/ T180 w 497"/>
                              <a:gd name="T182" fmla="+- 0 800 656"/>
                              <a:gd name="T183" fmla="*/ 800 h 217"/>
                              <a:gd name="T184" fmla="+- 0 787 323"/>
                              <a:gd name="T185" fmla="*/ T184 w 497"/>
                              <a:gd name="T186" fmla="+- 0 742 656"/>
                              <a:gd name="T187" fmla="*/ 742 h 217"/>
                              <a:gd name="T188" fmla="+- 0 604 323"/>
                              <a:gd name="T189" fmla="*/ T188 w 497"/>
                              <a:gd name="T190" fmla="+- 0 656 656"/>
                              <a:gd name="T191" fmla="*/ 656 h 217"/>
                              <a:gd name="T192" fmla="+- 0 453 323"/>
                              <a:gd name="T193" fmla="*/ T192 w 497"/>
                              <a:gd name="T194" fmla="+- 0 797 656"/>
                              <a:gd name="T195" fmla="*/ 797 h 217"/>
                              <a:gd name="T196" fmla="+- 0 477 323"/>
                              <a:gd name="T197" fmla="*/ T196 w 497"/>
                              <a:gd name="T198" fmla="+- 0 797 656"/>
                              <a:gd name="T199" fmla="*/ 797 h 217"/>
                              <a:gd name="T200" fmla="+- 0 586 323"/>
                              <a:gd name="T201" fmla="*/ T200 w 497"/>
                              <a:gd name="T202" fmla="+- 0 711 656"/>
                              <a:gd name="T203" fmla="*/ 711 h 217"/>
                              <a:gd name="T204" fmla="+- 0 614 323"/>
                              <a:gd name="T205" fmla="*/ T204 w 497"/>
                              <a:gd name="T206" fmla="+- 0 711 656"/>
                              <a:gd name="T207" fmla="*/ 711 h 217"/>
                              <a:gd name="T208" fmla="+- 0 615 323"/>
                              <a:gd name="T209" fmla="*/ T208 w 497"/>
                              <a:gd name="T210" fmla="+- 0 664 656"/>
                              <a:gd name="T211" fmla="*/ 664 h 217"/>
                              <a:gd name="T212" fmla="+- 0 604 323"/>
                              <a:gd name="T213" fmla="*/ T212 w 497"/>
                              <a:gd name="T214" fmla="+- 0 656 656"/>
                              <a:gd name="T215" fmla="*/ 656 h 217"/>
                              <a:gd name="T216" fmla="+- 0 452 323"/>
                              <a:gd name="T217" fmla="*/ T216 w 497"/>
                              <a:gd name="T218" fmla="+- 0 675 656"/>
                              <a:gd name="T219" fmla="*/ 675 h 217"/>
                              <a:gd name="T220" fmla="+- 0 340 323"/>
                              <a:gd name="T221" fmla="*/ T220 w 497"/>
                              <a:gd name="T222" fmla="+- 0 790 656"/>
                              <a:gd name="T223" fmla="*/ 790 h 217"/>
                              <a:gd name="T224" fmla="+- 0 365 323"/>
                              <a:gd name="T225" fmla="*/ T224 w 497"/>
                              <a:gd name="T226" fmla="+- 0 790 656"/>
                              <a:gd name="T227" fmla="*/ 790 h 217"/>
                              <a:gd name="T228" fmla="+- 0 434 323"/>
                              <a:gd name="T229" fmla="*/ T228 w 497"/>
                              <a:gd name="T230" fmla="+- 0 731 656"/>
                              <a:gd name="T231" fmla="*/ 731 h 217"/>
                              <a:gd name="T232" fmla="+- 0 461 323"/>
                              <a:gd name="T233" fmla="*/ T232 w 497"/>
                              <a:gd name="T234" fmla="+- 0 731 656"/>
                              <a:gd name="T235" fmla="*/ 731 h 217"/>
                              <a:gd name="T236" fmla="+- 0 467 323"/>
                              <a:gd name="T237" fmla="*/ T236 w 497"/>
                              <a:gd name="T238" fmla="+- 0 681 656"/>
                              <a:gd name="T239" fmla="*/ 681 h 217"/>
                              <a:gd name="T240" fmla="+- 0 452 323"/>
                              <a:gd name="T241" fmla="*/ T240 w 497"/>
                              <a:gd name="T242" fmla="+- 0 675 656"/>
                              <a:gd name="T243" fmla="*/ 675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7" h="217">
                                <a:moveTo>
                                  <a:pt x="291" y="55"/>
                                </a:moveTo>
                                <a:lnTo>
                                  <a:pt x="263" y="55"/>
                                </a:lnTo>
                                <a:lnTo>
                                  <a:pt x="267" y="199"/>
                                </a:lnTo>
                                <a:lnTo>
                                  <a:pt x="285" y="217"/>
                                </a:lnTo>
                                <a:lnTo>
                                  <a:pt x="309" y="188"/>
                                </a:lnTo>
                                <a:lnTo>
                                  <a:pt x="286" y="188"/>
                                </a:lnTo>
                                <a:lnTo>
                                  <a:pt x="291" y="55"/>
                                </a:lnTo>
                                <a:close/>
                                <a:moveTo>
                                  <a:pt x="396" y="118"/>
                                </a:moveTo>
                                <a:lnTo>
                                  <a:pt x="369" y="118"/>
                                </a:lnTo>
                                <a:lnTo>
                                  <a:pt x="396" y="193"/>
                                </a:lnTo>
                                <a:lnTo>
                                  <a:pt x="411" y="193"/>
                                </a:lnTo>
                                <a:lnTo>
                                  <a:pt x="424" y="158"/>
                                </a:lnTo>
                                <a:lnTo>
                                  <a:pt x="404" y="158"/>
                                </a:lnTo>
                                <a:lnTo>
                                  <a:pt x="396" y="118"/>
                                </a:lnTo>
                                <a:close/>
                                <a:moveTo>
                                  <a:pt x="387" y="70"/>
                                </a:moveTo>
                                <a:lnTo>
                                  <a:pt x="375" y="70"/>
                                </a:lnTo>
                                <a:lnTo>
                                  <a:pt x="286" y="188"/>
                                </a:lnTo>
                                <a:lnTo>
                                  <a:pt x="309" y="188"/>
                                </a:lnTo>
                                <a:lnTo>
                                  <a:pt x="369" y="118"/>
                                </a:lnTo>
                                <a:lnTo>
                                  <a:pt x="396" y="118"/>
                                </a:lnTo>
                                <a:lnTo>
                                  <a:pt x="387" y="70"/>
                                </a:lnTo>
                                <a:close/>
                                <a:moveTo>
                                  <a:pt x="138" y="75"/>
                                </a:moveTo>
                                <a:lnTo>
                                  <a:pt x="111" y="75"/>
                                </a:lnTo>
                                <a:lnTo>
                                  <a:pt x="115" y="152"/>
                                </a:lnTo>
                                <a:lnTo>
                                  <a:pt x="132" y="158"/>
                                </a:lnTo>
                                <a:lnTo>
                                  <a:pt x="154" y="141"/>
                                </a:lnTo>
                                <a:lnTo>
                                  <a:pt x="130" y="141"/>
                                </a:lnTo>
                                <a:lnTo>
                                  <a:pt x="138" y="75"/>
                                </a:lnTo>
                                <a:close/>
                                <a:moveTo>
                                  <a:pt x="453" y="67"/>
                                </a:moveTo>
                                <a:lnTo>
                                  <a:pt x="441" y="77"/>
                                </a:lnTo>
                                <a:lnTo>
                                  <a:pt x="404" y="158"/>
                                </a:lnTo>
                                <a:lnTo>
                                  <a:pt x="424" y="158"/>
                                </a:lnTo>
                                <a:lnTo>
                                  <a:pt x="449" y="86"/>
                                </a:lnTo>
                                <a:lnTo>
                                  <a:pt x="464" y="86"/>
                                </a:lnTo>
                                <a:lnTo>
                                  <a:pt x="453" y="67"/>
                                </a:lnTo>
                                <a:close/>
                                <a:moveTo>
                                  <a:pt x="16" y="103"/>
                                </a:moveTo>
                                <a:lnTo>
                                  <a:pt x="0" y="107"/>
                                </a:lnTo>
                                <a:lnTo>
                                  <a:pt x="2" y="155"/>
                                </a:lnTo>
                                <a:lnTo>
                                  <a:pt x="16" y="156"/>
                                </a:lnTo>
                                <a:lnTo>
                                  <a:pt x="42" y="134"/>
                                </a:lnTo>
                                <a:lnTo>
                                  <a:pt x="17" y="134"/>
                                </a:lnTo>
                                <a:lnTo>
                                  <a:pt x="16" y="103"/>
                                </a:lnTo>
                                <a:close/>
                                <a:moveTo>
                                  <a:pt x="464" y="86"/>
                                </a:moveTo>
                                <a:lnTo>
                                  <a:pt x="449" y="86"/>
                                </a:lnTo>
                                <a:lnTo>
                                  <a:pt x="481" y="149"/>
                                </a:lnTo>
                                <a:lnTo>
                                  <a:pt x="497" y="144"/>
                                </a:lnTo>
                                <a:lnTo>
                                  <a:pt x="464" y="86"/>
                                </a:lnTo>
                                <a:close/>
                                <a:moveTo>
                                  <a:pt x="281" y="0"/>
                                </a:moveTo>
                                <a:lnTo>
                                  <a:pt x="130" y="141"/>
                                </a:lnTo>
                                <a:lnTo>
                                  <a:pt x="154" y="141"/>
                                </a:lnTo>
                                <a:lnTo>
                                  <a:pt x="263" y="55"/>
                                </a:lnTo>
                                <a:lnTo>
                                  <a:pt x="291" y="55"/>
                                </a:lnTo>
                                <a:lnTo>
                                  <a:pt x="292" y="8"/>
                                </a:lnTo>
                                <a:lnTo>
                                  <a:pt x="281" y="0"/>
                                </a:lnTo>
                                <a:close/>
                                <a:moveTo>
                                  <a:pt x="129" y="19"/>
                                </a:moveTo>
                                <a:lnTo>
                                  <a:pt x="17" y="134"/>
                                </a:lnTo>
                                <a:lnTo>
                                  <a:pt x="42" y="134"/>
                                </a:lnTo>
                                <a:lnTo>
                                  <a:pt x="111" y="75"/>
                                </a:lnTo>
                                <a:lnTo>
                                  <a:pt x="138" y="75"/>
                                </a:lnTo>
                                <a:lnTo>
                                  <a:pt x="144" y="25"/>
                                </a:lnTo>
                                <a:lnTo>
                                  <a:pt x="12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79"/>
                        <wps:cNvSpPr>
                          <a:spLocks/>
                        </wps:cNvSpPr>
                        <wps:spPr bwMode="auto">
                          <a:xfrm>
                            <a:off x="329" y="643"/>
                            <a:ext cx="498" cy="217"/>
                          </a:xfrm>
                          <a:custGeom>
                            <a:avLst/>
                            <a:gdLst>
                              <a:gd name="T0" fmla="+- 0 620 329"/>
                              <a:gd name="T1" fmla="*/ T0 w 498"/>
                              <a:gd name="T2" fmla="+- 0 675 643"/>
                              <a:gd name="T3" fmla="*/ 675 h 217"/>
                              <a:gd name="T4" fmla="+- 0 602 329"/>
                              <a:gd name="T5" fmla="*/ T4 w 498"/>
                              <a:gd name="T6" fmla="+- 0 675 643"/>
                              <a:gd name="T7" fmla="*/ 675 h 217"/>
                              <a:gd name="T8" fmla="+- 0 598 329"/>
                              <a:gd name="T9" fmla="*/ T8 w 498"/>
                              <a:gd name="T10" fmla="+- 0 856 643"/>
                              <a:gd name="T11" fmla="*/ 856 h 217"/>
                              <a:gd name="T12" fmla="+- 0 614 329"/>
                              <a:gd name="T13" fmla="*/ T12 w 498"/>
                              <a:gd name="T14" fmla="+- 0 860 643"/>
                              <a:gd name="T15" fmla="*/ 860 h 217"/>
                              <a:gd name="T16" fmla="+- 0 636 329"/>
                              <a:gd name="T17" fmla="*/ T16 w 498"/>
                              <a:gd name="T18" fmla="+- 0 831 643"/>
                              <a:gd name="T19" fmla="*/ 831 h 217"/>
                              <a:gd name="T20" fmla="+- 0 615 329"/>
                              <a:gd name="T21" fmla="*/ T20 w 498"/>
                              <a:gd name="T22" fmla="+- 0 831 643"/>
                              <a:gd name="T23" fmla="*/ 831 h 217"/>
                              <a:gd name="T24" fmla="+- 0 620 329"/>
                              <a:gd name="T25" fmla="*/ T24 w 498"/>
                              <a:gd name="T26" fmla="+- 0 675 643"/>
                              <a:gd name="T27" fmla="*/ 675 h 217"/>
                              <a:gd name="T28" fmla="+- 0 721 329"/>
                              <a:gd name="T29" fmla="*/ T28 w 498"/>
                              <a:gd name="T30" fmla="+- 0 738 643"/>
                              <a:gd name="T31" fmla="*/ 738 h 217"/>
                              <a:gd name="T32" fmla="+- 0 706 329"/>
                              <a:gd name="T33" fmla="*/ T32 w 498"/>
                              <a:gd name="T34" fmla="+- 0 738 643"/>
                              <a:gd name="T35" fmla="*/ 738 h 217"/>
                              <a:gd name="T36" fmla="+- 0 725 329"/>
                              <a:gd name="T37" fmla="*/ T36 w 498"/>
                              <a:gd name="T38" fmla="+- 0 836 643"/>
                              <a:gd name="T39" fmla="*/ 836 h 217"/>
                              <a:gd name="T40" fmla="+- 0 741 329"/>
                              <a:gd name="T41" fmla="*/ T40 w 498"/>
                              <a:gd name="T42" fmla="+- 0 836 643"/>
                              <a:gd name="T43" fmla="*/ 836 h 217"/>
                              <a:gd name="T44" fmla="+- 0 753 329"/>
                              <a:gd name="T45" fmla="*/ T44 w 498"/>
                              <a:gd name="T46" fmla="+- 0 801 643"/>
                              <a:gd name="T47" fmla="*/ 801 h 217"/>
                              <a:gd name="T48" fmla="+- 0 734 329"/>
                              <a:gd name="T49" fmla="*/ T48 w 498"/>
                              <a:gd name="T50" fmla="+- 0 801 643"/>
                              <a:gd name="T51" fmla="*/ 801 h 217"/>
                              <a:gd name="T52" fmla="+- 0 721 329"/>
                              <a:gd name="T53" fmla="*/ T52 w 498"/>
                              <a:gd name="T54" fmla="+- 0 738 643"/>
                              <a:gd name="T55" fmla="*/ 738 h 217"/>
                              <a:gd name="T56" fmla="+- 0 716 329"/>
                              <a:gd name="T57" fmla="*/ T56 w 498"/>
                              <a:gd name="T58" fmla="+- 0 712 643"/>
                              <a:gd name="T59" fmla="*/ 712 h 217"/>
                              <a:gd name="T60" fmla="+- 0 704 329"/>
                              <a:gd name="T61" fmla="*/ T60 w 498"/>
                              <a:gd name="T62" fmla="+- 0 712 643"/>
                              <a:gd name="T63" fmla="*/ 712 h 217"/>
                              <a:gd name="T64" fmla="+- 0 615 329"/>
                              <a:gd name="T65" fmla="*/ T64 w 498"/>
                              <a:gd name="T66" fmla="+- 0 831 643"/>
                              <a:gd name="T67" fmla="*/ 831 h 217"/>
                              <a:gd name="T68" fmla="+- 0 636 329"/>
                              <a:gd name="T69" fmla="*/ T68 w 498"/>
                              <a:gd name="T70" fmla="+- 0 831 643"/>
                              <a:gd name="T71" fmla="*/ 831 h 217"/>
                              <a:gd name="T72" fmla="+- 0 706 329"/>
                              <a:gd name="T73" fmla="*/ T72 w 498"/>
                              <a:gd name="T74" fmla="+- 0 738 643"/>
                              <a:gd name="T75" fmla="*/ 738 h 217"/>
                              <a:gd name="T76" fmla="+- 0 721 329"/>
                              <a:gd name="T77" fmla="*/ T76 w 498"/>
                              <a:gd name="T78" fmla="+- 0 738 643"/>
                              <a:gd name="T79" fmla="*/ 738 h 217"/>
                              <a:gd name="T80" fmla="+- 0 716 329"/>
                              <a:gd name="T81" fmla="*/ T80 w 498"/>
                              <a:gd name="T82" fmla="+- 0 712 643"/>
                              <a:gd name="T83" fmla="*/ 712 h 217"/>
                              <a:gd name="T84" fmla="+- 0 471 329"/>
                              <a:gd name="T85" fmla="*/ T84 w 498"/>
                              <a:gd name="T86" fmla="+- 0 692 643"/>
                              <a:gd name="T87" fmla="*/ 692 h 217"/>
                              <a:gd name="T88" fmla="+- 0 453 329"/>
                              <a:gd name="T89" fmla="*/ T88 w 498"/>
                              <a:gd name="T90" fmla="+- 0 692 643"/>
                              <a:gd name="T91" fmla="*/ 692 h 217"/>
                              <a:gd name="T92" fmla="+- 0 444 329"/>
                              <a:gd name="T93" fmla="*/ T92 w 498"/>
                              <a:gd name="T94" fmla="+- 0 794 643"/>
                              <a:gd name="T95" fmla="*/ 794 h 217"/>
                              <a:gd name="T96" fmla="+- 0 461 329"/>
                              <a:gd name="T97" fmla="*/ T96 w 498"/>
                              <a:gd name="T98" fmla="+- 0 801 643"/>
                              <a:gd name="T99" fmla="*/ 801 h 217"/>
                              <a:gd name="T100" fmla="+- 0 480 329"/>
                              <a:gd name="T101" fmla="*/ T100 w 498"/>
                              <a:gd name="T102" fmla="+- 0 784 643"/>
                              <a:gd name="T103" fmla="*/ 784 h 217"/>
                              <a:gd name="T104" fmla="+- 0 459 329"/>
                              <a:gd name="T105" fmla="*/ T104 w 498"/>
                              <a:gd name="T106" fmla="+- 0 784 643"/>
                              <a:gd name="T107" fmla="*/ 784 h 217"/>
                              <a:gd name="T108" fmla="+- 0 471 329"/>
                              <a:gd name="T109" fmla="*/ T108 w 498"/>
                              <a:gd name="T110" fmla="+- 0 692 643"/>
                              <a:gd name="T111" fmla="*/ 692 h 217"/>
                              <a:gd name="T112" fmla="+- 0 783 329"/>
                              <a:gd name="T113" fmla="*/ T112 w 498"/>
                              <a:gd name="T114" fmla="+- 0 709 643"/>
                              <a:gd name="T115" fmla="*/ 709 h 217"/>
                              <a:gd name="T116" fmla="+- 0 768 329"/>
                              <a:gd name="T117" fmla="*/ T116 w 498"/>
                              <a:gd name="T118" fmla="+- 0 709 643"/>
                              <a:gd name="T119" fmla="*/ 709 h 217"/>
                              <a:gd name="T120" fmla="+- 0 734 329"/>
                              <a:gd name="T121" fmla="*/ T120 w 498"/>
                              <a:gd name="T122" fmla="+- 0 801 643"/>
                              <a:gd name="T123" fmla="*/ 801 h 217"/>
                              <a:gd name="T124" fmla="+- 0 753 329"/>
                              <a:gd name="T125" fmla="*/ T124 w 498"/>
                              <a:gd name="T126" fmla="+- 0 801 643"/>
                              <a:gd name="T127" fmla="*/ 801 h 217"/>
                              <a:gd name="T128" fmla="+- 0 779 329"/>
                              <a:gd name="T129" fmla="*/ T128 w 498"/>
                              <a:gd name="T130" fmla="+- 0 728 643"/>
                              <a:gd name="T131" fmla="*/ 728 h 217"/>
                              <a:gd name="T132" fmla="+- 0 793 329"/>
                              <a:gd name="T133" fmla="*/ T132 w 498"/>
                              <a:gd name="T134" fmla="+- 0 728 643"/>
                              <a:gd name="T135" fmla="*/ 728 h 217"/>
                              <a:gd name="T136" fmla="+- 0 783 329"/>
                              <a:gd name="T137" fmla="*/ T136 w 498"/>
                              <a:gd name="T138" fmla="+- 0 709 643"/>
                              <a:gd name="T139" fmla="*/ 709 h 217"/>
                              <a:gd name="T140" fmla="+- 0 345 329"/>
                              <a:gd name="T141" fmla="*/ T140 w 498"/>
                              <a:gd name="T142" fmla="+- 0 745 643"/>
                              <a:gd name="T143" fmla="*/ 745 h 217"/>
                              <a:gd name="T144" fmla="+- 0 329 329"/>
                              <a:gd name="T145" fmla="*/ T144 w 498"/>
                              <a:gd name="T146" fmla="+- 0 749 643"/>
                              <a:gd name="T147" fmla="*/ 749 h 217"/>
                              <a:gd name="T148" fmla="+- 0 331 329"/>
                              <a:gd name="T149" fmla="*/ T148 w 498"/>
                              <a:gd name="T150" fmla="+- 0 798 643"/>
                              <a:gd name="T151" fmla="*/ 798 h 217"/>
                              <a:gd name="T152" fmla="+- 0 345 329"/>
                              <a:gd name="T153" fmla="*/ T152 w 498"/>
                              <a:gd name="T154" fmla="+- 0 800 643"/>
                              <a:gd name="T155" fmla="*/ 800 h 217"/>
                              <a:gd name="T156" fmla="+- 0 368 329"/>
                              <a:gd name="T157" fmla="*/ T156 w 498"/>
                              <a:gd name="T158" fmla="+- 0 777 643"/>
                              <a:gd name="T159" fmla="*/ 777 h 217"/>
                              <a:gd name="T160" fmla="+- 0 346 329"/>
                              <a:gd name="T161" fmla="*/ T160 w 498"/>
                              <a:gd name="T162" fmla="+- 0 777 643"/>
                              <a:gd name="T163" fmla="*/ 777 h 217"/>
                              <a:gd name="T164" fmla="+- 0 345 329"/>
                              <a:gd name="T165" fmla="*/ T164 w 498"/>
                              <a:gd name="T166" fmla="+- 0 745 643"/>
                              <a:gd name="T167" fmla="*/ 745 h 217"/>
                              <a:gd name="T168" fmla="+- 0 793 329"/>
                              <a:gd name="T169" fmla="*/ T168 w 498"/>
                              <a:gd name="T170" fmla="+- 0 728 643"/>
                              <a:gd name="T171" fmla="*/ 728 h 217"/>
                              <a:gd name="T172" fmla="+- 0 779 329"/>
                              <a:gd name="T173" fmla="*/ T172 w 498"/>
                              <a:gd name="T174" fmla="+- 0 728 643"/>
                              <a:gd name="T175" fmla="*/ 728 h 217"/>
                              <a:gd name="T176" fmla="+- 0 809 329"/>
                              <a:gd name="T177" fmla="*/ T176 w 498"/>
                              <a:gd name="T178" fmla="+- 0 792 643"/>
                              <a:gd name="T179" fmla="*/ 792 h 217"/>
                              <a:gd name="T180" fmla="+- 0 826 329"/>
                              <a:gd name="T181" fmla="*/ T180 w 498"/>
                              <a:gd name="T182" fmla="+- 0 786 643"/>
                              <a:gd name="T183" fmla="*/ 786 h 217"/>
                              <a:gd name="T184" fmla="+- 0 793 329"/>
                              <a:gd name="T185" fmla="*/ T184 w 498"/>
                              <a:gd name="T186" fmla="+- 0 728 643"/>
                              <a:gd name="T187" fmla="*/ 728 h 217"/>
                              <a:gd name="T188" fmla="+- 0 610 329"/>
                              <a:gd name="T189" fmla="*/ T188 w 498"/>
                              <a:gd name="T190" fmla="+- 0 643 643"/>
                              <a:gd name="T191" fmla="*/ 643 h 217"/>
                              <a:gd name="T192" fmla="+- 0 459 329"/>
                              <a:gd name="T193" fmla="*/ T192 w 498"/>
                              <a:gd name="T194" fmla="+- 0 784 643"/>
                              <a:gd name="T195" fmla="*/ 784 h 217"/>
                              <a:gd name="T196" fmla="+- 0 480 329"/>
                              <a:gd name="T197" fmla="*/ T196 w 498"/>
                              <a:gd name="T198" fmla="+- 0 784 643"/>
                              <a:gd name="T199" fmla="*/ 784 h 217"/>
                              <a:gd name="T200" fmla="+- 0 602 329"/>
                              <a:gd name="T201" fmla="*/ T200 w 498"/>
                              <a:gd name="T202" fmla="+- 0 675 643"/>
                              <a:gd name="T203" fmla="*/ 675 h 217"/>
                              <a:gd name="T204" fmla="+- 0 620 329"/>
                              <a:gd name="T205" fmla="*/ T204 w 498"/>
                              <a:gd name="T206" fmla="+- 0 675 643"/>
                              <a:gd name="T207" fmla="*/ 675 h 217"/>
                              <a:gd name="T208" fmla="+- 0 620 329"/>
                              <a:gd name="T209" fmla="*/ T208 w 498"/>
                              <a:gd name="T210" fmla="+- 0 650 643"/>
                              <a:gd name="T211" fmla="*/ 650 h 217"/>
                              <a:gd name="T212" fmla="+- 0 610 329"/>
                              <a:gd name="T213" fmla="*/ T212 w 498"/>
                              <a:gd name="T214" fmla="+- 0 643 643"/>
                              <a:gd name="T215" fmla="*/ 643 h 217"/>
                              <a:gd name="T216" fmla="+- 0 457 329"/>
                              <a:gd name="T217" fmla="*/ T216 w 498"/>
                              <a:gd name="T218" fmla="+- 0 662 643"/>
                              <a:gd name="T219" fmla="*/ 662 h 217"/>
                              <a:gd name="T220" fmla="+- 0 346 329"/>
                              <a:gd name="T221" fmla="*/ T220 w 498"/>
                              <a:gd name="T222" fmla="+- 0 777 643"/>
                              <a:gd name="T223" fmla="*/ 777 h 217"/>
                              <a:gd name="T224" fmla="+- 0 368 329"/>
                              <a:gd name="T225" fmla="*/ T224 w 498"/>
                              <a:gd name="T226" fmla="+- 0 777 643"/>
                              <a:gd name="T227" fmla="*/ 777 h 217"/>
                              <a:gd name="T228" fmla="+- 0 453 329"/>
                              <a:gd name="T229" fmla="*/ T228 w 498"/>
                              <a:gd name="T230" fmla="+- 0 692 643"/>
                              <a:gd name="T231" fmla="*/ 692 h 217"/>
                              <a:gd name="T232" fmla="+- 0 471 329"/>
                              <a:gd name="T233" fmla="*/ T232 w 498"/>
                              <a:gd name="T234" fmla="+- 0 692 643"/>
                              <a:gd name="T235" fmla="*/ 692 h 217"/>
                              <a:gd name="T236" fmla="+- 0 473 329"/>
                              <a:gd name="T237" fmla="*/ T236 w 498"/>
                              <a:gd name="T238" fmla="+- 0 668 643"/>
                              <a:gd name="T239" fmla="*/ 668 h 217"/>
                              <a:gd name="T240" fmla="+- 0 457 329"/>
                              <a:gd name="T241" fmla="*/ T240 w 498"/>
                              <a:gd name="T242" fmla="+- 0 662 643"/>
                              <a:gd name="T243" fmla="*/ 662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8" h="217">
                                <a:moveTo>
                                  <a:pt x="291" y="32"/>
                                </a:moveTo>
                                <a:lnTo>
                                  <a:pt x="273" y="32"/>
                                </a:lnTo>
                                <a:lnTo>
                                  <a:pt x="269" y="213"/>
                                </a:lnTo>
                                <a:lnTo>
                                  <a:pt x="285" y="217"/>
                                </a:lnTo>
                                <a:lnTo>
                                  <a:pt x="307" y="188"/>
                                </a:lnTo>
                                <a:lnTo>
                                  <a:pt x="286" y="188"/>
                                </a:lnTo>
                                <a:lnTo>
                                  <a:pt x="291" y="32"/>
                                </a:lnTo>
                                <a:close/>
                                <a:moveTo>
                                  <a:pt x="392" y="95"/>
                                </a:moveTo>
                                <a:lnTo>
                                  <a:pt x="377" y="95"/>
                                </a:lnTo>
                                <a:lnTo>
                                  <a:pt x="396" y="193"/>
                                </a:lnTo>
                                <a:lnTo>
                                  <a:pt x="412" y="193"/>
                                </a:lnTo>
                                <a:lnTo>
                                  <a:pt x="424" y="158"/>
                                </a:lnTo>
                                <a:lnTo>
                                  <a:pt x="405" y="158"/>
                                </a:lnTo>
                                <a:lnTo>
                                  <a:pt x="392" y="95"/>
                                </a:lnTo>
                                <a:close/>
                                <a:moveTo>
                                  <a:pt x="387" y="69"/>
                                </a:moveTo>
                                <a:lnTo>
                                  <a:pt x="375" y="69"/>
                                </a:lnTo>
                                <a:lnTo>
                                  <a:pt x="286" y="188"/>
                                </a:lnTo>
                                <a:lnTo>
                                  <a:pt x="307" y="188"/>
                                </a:lnTo>
                                <a:lnTo>
                                  <a:pt x="377" y="95"/>
                                </a:lnTo>
                                <a:lnTo>
                                  <a:pt x="392" y="95"/>
                                </a:lnTo>
                                <a:lnTo>
                                  <a:pt x="387" y="69"/>
                                </a:lnTo>
                                <a:close/>
                                <a:moveTo>
                                  <a:pt x="142" y="49"/>
                                </a:moveTo>
                                <a:lnTo>
                                  <a:pt x="124" y="49"/>
                                </a:lnTo>
                                <a:lnTo>
                                  <a:pt x="115" y="151"/>
                                </a:lnTo>
                                <a:lnTo>
                                  <a:pt x="132" y="158"/>
                                </a:lnTo>
                                <a:lnTo>
                                  <a:pt x="151" y="141"/>
                                </a:lnTo>
                                <a:lnTo>
                                  <a:pt x="130" y="141"/>
                                </a:lnTo>
                                <a:lnTo>
                                  <a:pt x="142" y="49"/>
                                </a:lnTo>
                                <a:close/>
                                <a:moveTo>
                                  <a:pt x="454" y="66"/>
                                </a:moveTo>
                                <a:lnTo>
                                  <a:pt x="439" y="66"/>
                                </a:lnTo>
                                <a:lnTo>
                                  <a:pt x="405" y="158"/>
                                </a:lnTo>
                                <a:lnTo>
                                  <a:pt x="424" y="158"/>
                                </a:lnTo>
                                <a:lnTo>
                                  <a:pt x="450" y="85"/>
                                </a:lnTo>
                                <a:lnTo>
                                  <a:pt x="464" y="85"/>
                                </a:lnTo>
                                <a:lnTo>
                                  <a:pt x="454" y="66"/>
                                </a:lnTo>
                                <a:close/>
                                <a:moveTo>
                                  <a:pt x="16" y="102"/>
                                </a:moveTo>
                                <a:lnTo>
                                  <a:pt x="0" y="106"/>
                                </a:lnTo>
                                <a:lnTo>
                                  <a:pt x="2" y="155"/>
                                </a:lnTo>
                                <a:lnTo>
                                  <a:pt x="16" y="157"/>
                                </a:lnTo>
                                <a:lnTo>
                                  <a:pt x="39" y="134"/>
                                </a:lnTo>
                                <a:lnTo>
                                  <a:pt x="17" y="134"/>
                                </a:lnTo>
                                <a:lnTo>
                                  <a:pt x="16" y="102"/>
                                </a:lnTo>
                                <a:close/>
                                <a:moveTo>
                                  <a:pt x="464" y="85"/>
                                </a:moveTo>
                                <a:lnTo>
                                  <a:pt x="450" y="85"/>
                                </a:lnTo>
                                <a:lnTo>
                                  <a:pt x="480" y="149"/>
                                </a:lnTo>
                                <a:lnTo>
                                  <a:pt x="497" y="143"/>
                                </a:lnTo>
                                <a:lnTo>
                                  <a:pt x="464" y="85"/>
                                </a:lnTo>
                                <a:close/>
                                <a:moveTo>
                                  <a:pt x="281" y="0"/>
                                </a:moveTo>
                                <a:lnTo>
                                  <a:pt x="130" y="141"/>
                                </a:lnTo>
                                <a:lnTo>
                                  <a:pt x="151" y="141"/>
                                </a:lnTo>
                                <a:lnTo>
                                  <a:pt x="273" y="32"/>
                                </a:lnTo>
                                <a:lnTo>
                                  <a:pt x="291" y="32"/>
                                </a:lnTo>
                                <a:lnTo>
                                  <a:pt x="291" y="7"/>
                                </a:lnTo>
                                <a:lnTo>
                                  <a:pt x="281" y="0"/>
                                </a:lnTo>
                                <a:close/>
                                <a:moveTo>
                                  <a:pt x="128" y="19"/>
                                </a:moveTo>
                                <a:lnTo>
                                  <a:pt x="17" y="134"/>
                                </a:lnTo>
                                <a:lnTo>
                                  <a:pt x="39" y="134"/>
                                </a:lnTo>
                                <a:lnTo>
                                  <a:pt x="124" y="49"/>
                                </a:lnTo>
                                <a:lnTo>
                                  <a:pt x="142" y="49"/>
                                </a:lnTo>
                                <a:lnTo>
                                  <a:pt x="144" y="25"/>
                                </a:lnTo>
                                <a:lnTo>
                                  <a:pt x="12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A08129" id="Group 78" o:spid="_x0000_s1026" style="width:66.5pt;height:59.05pt;mso-position-horizontal-relative:char;mso-position-vertical-relative:line" coordsize="1330,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">
                <v:shape id="Picture 107" o:spid="_x0000_s1027" type="#_x0000_t75" style="position:absolute;left:1124;top:58;width:19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4yAa/AAAA2wAAAA8AAABkcnMvZG93bnJldi54bWxET8uKwjAU3Qv+Q7iCO02dxTBWo/iooCuf&#10;H3Bprm21uSlNqtWvnywEl4fzns5bU4oH1a6wrGA0jEAQp1YXnCm4nDeDPxDOI2ssLZOCFzmYz7qd&#10;KcbaPvlIj5PPRAhhF6OC3PsqltKlORl0Q1sRB+5qa4M+wDqTusZnCDel/ImiX2mw4NCQY0WrnNL7&#10;qTEKjG6S9bJZjDcZbW/7XZK8D9dEqX6vXUxAeGr9V/xxb7WCcVgfvoQfIG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OMgGvwAAANsAAAAPAAAAAAAAAAAAAAAAAJ8CAABk&#10;cnMvZG93bnJldi54bWxQSwUGAAAAAAQABAD3AAAAiwMAAAAA&#10;">
                  <v:imagedata r:id="rId138" o:title=""/>
                </v:shape>
                <v:shape id="Picture 106" o:spid="_x0000_s1028" type="#_x0000_t75" style="position:absolute;left:475;top:15;width:193;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HDAAAA2wAAAA8AAABkcnMvZG93bnJldi54bWxEj0FrAjEUhO+C/yG8Qi9Ss3qoujWKrRRK&#10;b66C18fmdXfZ5CVNUl3/fVMoeBxm5htmvR2sERcKsXOsYDYtQBDXTnfcKDgd35+WIGJC1mgck4Ib&#10;RdhuxqM1ltpd+UCXKjUiQziWqKBNyZdSxroli3HqPHH2vlywmLIMjdQBrxlujZwXxbO02HFeaNHT&#10;W0t1X/1YBYvPybJ5PX8Hb2699OZwLIZ+r9Tjw7B7AZFoSPfwf/tDK1jN4O9L/g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8scMAAADbAAAADwAAAAAAAAAAAAAAAACf&#10;AgAAZHJzL2Rvd25yZXYueG1sUEsFBgAAAAAEAAQA9wAAAI8DAAAAAA==&#10;">
                  <v:imagedata r:id="rId139" o:title=""/>
                </v:shape>
                <v:shape id="AutoShape 105" o:spid="_x0000_s1029" style="position:absolute;top:175;width:1199;height:880;visibility:visible;mso-wrap-style:square;v-text-anchor:top" coordsize="1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K8MA&#10;AADbAAAADwAAAGRycy9kb3ducmV2LnhtbESPT4vCMBTE7wt+h/AEb2taXRatRpEVwcNe/AceH82z&#10;KTYv3SZq9dMbQdjjMDO/Yabz1lbiSo0vHStI+wkI4tzpkgsF+93qcwTCB2SNlWNScCcP81nnY4qZ&#10;djfe0HUbChEh7DNUYEKoMyl9bsii77uaOHon11gMUTaF1A3eItxWcpAk39JiyXHBYE0/hvLz9mIV&#10;LGv6PbihPN4v6eNPp4cvfTJHpXrddjEBEagN/+F3e60VjAf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YK8MAAADbAAAADwAAAAAAAAAAAAAAAACYAgAAZHJzL2Rv&#10;d25yZXYueG1sUEsFBgAAAAAEAAQA9QAAAIgDAAAAAA==&#10;" path="m1088,865r-81,l1009,872r4,7l1073,879r4,-7l1085,872r3,-7xm1099,859r-99,l1004,865r92,l1099,859xm1104,852r-108,l998,859r105,l1104,852xm1108,845r-117,l994,852r113,l1108,845xm1111,839r-128,l988,845r122,l1111,839xm1113,825r-140,l976,832r5,7l1112,839r,-7l1113,832r,-7xm1113,805r-154,l962,812r2,l967,819r4,6l1114,825r-1,-6l1113,805xm626,812r-51,l583,819r34,l626,812xm681,805r-166,l520,812r154,l681,805xm703,799r-232,l481,805r215,l703,799xm1112,799r-160,l956,805r156,l1112,799xm763,779r-361,l408,785r16,l430,792r17,l452,799r273,l744,792r6,-7l763,779xm1107,779r-170,l940,785r3,7l946,792r3,7l1111,799r,-7l1109,785r-1,l1107,779xm779,772r-395,l390,779r385,l779,772xm1102,765r-178,l927,772r4,l934,779r173,l1105,772r-3,-7xm790,765r-418,l378,772r407,l790,765xm805,759r-451,l360,765r440,l805,759xm1099,759r-181,l922,765r179,l1099,759xm814,752r-472,l349,759r460,l814,752xm1098,752r-186,l915,759r184,l1098,752xm1182,719r-305,l880,725r204,l1085,726r54,33l1142,759r3,-7l1152,752r4,-7l1160,745r4,-6l1169,739r3,-7l1176,732r3,-7l1182,719xm826,745r-496,l337,752r485,l826,745xm1088,732r-196,l898,739r2,6l907,752r189,l1094,745r-2,l1091,739r-3,l1088,732xm844,732r-532,l325,745r505,l833,739r7,l844,732xm1198,659r-958,l244,666r19,26l285,712r11,7l302,725r5,7l852,732r2,-7l858,725r5,-6l1184,719r5,-14l1190,705r2,-6l1194,699r,-7l1195,692r1,-6l1198,686r,-7l1198,672r,-13xm1084,725r-200,l887,732r198,l1085,726r-1,-1xm1186,632l55,632r,20l56,666r2,l60,672r2,7l66,679r3,7l71,686r4,6l83,692r3,7l119,699r4,6l126,705,240,659r958,l1196,652r-3,-6l1190,646r-1,-7l1186,632xm1177,619l58,619r-2,13l1185,632r-3,-6l1180,626r-3,-7xm1162,599l23,599r14,7l45,612r15,l59,619r1116,l1171,612r-3,-6l1165,606r-3,-7xm1152,586l7,586r3,6l13,592r4,7l1159,599r-4,-7l1152,586xm1102,539l1,539r,7l,552r,14l1,572r2,7l5,586r1143,l1144,579r-3,l1133,572r-4,-6l1125,559r-4,l1117,552r-4,l1110,546r-4,l1102,539xm1058,499l17,499r-4,7l9,519r-3,7l5,532r-2,l2,539r1096,l1094,532r-4,-6l1082,526r-4,-7l1074,519r-3,-7l1067,512r-3,-6l1060,506r-2,-7xm1040,486l27,486r-5,6l19,499r1032,l1048,492r-5,l1040,486xm1031,479r-998,l31,486r1004,l1031,479xm1023,472r-979,l42,479r982,l1023,472xm1043,466r-988,l51,472r988,l1043,466xm1055,459r-988,l62,466r989,l1055,459xm1068,452r-979,l75,459r988,l1068,452xm1077,446r-973,l94,452r978,l1077,446xm1085,439r-961,l122,446r959,l1085,439xm1098,426r-974,l125,432r3,7l1090,439r4,-7l1098,426xm1171,293r-1045,l128,299r1,7l128,306r-2,7l125,313r-1,6l123,319r-1,7l121,326r-1,7l119,333r,6l117,339r,7l116,346r,13l115,359r,27l116,392r,7l118,399r1,13l121,419r1,l123,426r980,l1107,419r4,-7l1115,406r4,l1123,399r4,-7l1131,386r4,-7l1138,379r4,-6l1145,366r4,-7l1152,353r5,-14l1160,333r2,-7l1164,319r2,-6l1168,306r2,-7l1171,293xm1145,186r-994,l148,193r-3,l141,199r-3,l133,206r-3,7l128,213r-1,6l126,219r,7l124,226r-1,7l122,239r,7l121,246r,20l122,266r,7l125,286r,7l1172,293r1,-7l1173,259r-2,-13l1168,233r-2,-7l1164,219r-3,-6l1158,206r-4,-7l1150,193r-5,-7xm1119,159r-222,l893,166r-654,l238,173r-4,l232,179r-68,l160,186r981,l1136,179r-5,-6l1125,166r-6,-7xm189,173r-6,l179,179r51,l189,173xm877,139r-614,l260,146r-5,l252,153r-2,l247,159r-3,l241,166r652,l890,159r-6,-6l881,146r-4,-7xm1093,139r-177,l912,146r-8,7l901,153r-2,6l1112,159r-7,-6l1099,146r-6,-7xm867,126r-591,l267,139r606,l867,126xm1068,126r-133,l932,133r-8,l921,139r165,l1073,133r-5,-7xm848,106r-546,l296,113r-11,6l281,126r582,l860,119r-4,l852,113r-4,-7xm1050,119r-98,l949,126r107,l1050,119xm1028,113r-57,l967,119r67,l1028,113xm832,93r-512,l307,106r537,l840,99r-4,l832,93xm787,60r-418,l362,66r-8,7l348,79r-8,l334,86r-8,7l828,93r-5,-7l819,86r-5,-7l810,73r-9,l797,66r-5,l787,60xm779,53r-393,l378,60r405,l779,53xm757,40r-345,l402,46r-8,7l771,53r-4,-7l762,46r-5,-6xm745,33r-316,l420,40r329,l745,33xm734,26r-286,l439,33r298,l734,26xm718,20r-250,l458,26r264,l718,20xm703,13r-214,l478,20r229,l703,13xm688,6l521,6r-11,7l692,13,688,6xm654,l555,,543,6r125,l654,xe" fillcolor="#e6e6db" stroked="f">
                  <v:path arrowok="t" o:connecttype="custom" o:connectlocs="1099,1034;1104,1027;1110,1020;1113,1000;1113,980;674,987;956,980;452,974;946,967;390,954;1105,947;360,940;342,927;1182,894;1156,920;330,920;1096,927;830,920;296,894;1190,880;1198,834;55,827;83,867;1190,821;1177,794;1168,781;1155,767;5,761;1113,727;5,707;1071,687;1051,674;1023,647;1043,641;1063,634;122,621;1098,601;123,494;116,534;123,601;1135,554;1164,494;141,374;123,408;1172,468;1154,374;232,354;183,348;250,328;1093,314;1093,314;924,308;281,301;1056,301;307,281;348,254;801,248;757,215;429,208;718,195;703,188;668,181" o:connectangles="0,0,0,0,0,0,0,0,0,0,0,0,0,0,0,0,0,0,0,0,0,0,0,0,0,0,0,0,0,0,0,0,0,0,0,0,0,0,0,0,0,0,0,0,0,0,0,0,0,0,0,0,0,0,0,0,0,0,0,0,0,0"/>
                </v:shape>
                <v:shape id="Picture 104" o:spid="_x0000_s1030" type="#_x0000_t75" style="position:absolute;left:420;top:303;width:392;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gKbGAAAA2wAAAA8AAABkcnMvZG93bnJldi54bWxEj0FrwkAUhO8F/8PyBG91kwptja6hKGIP&#10;raAG7PGZfSbR7NuQ3Wr8926h4HGYmW+YadqZWlyodZVlBfEwAkGcW11xoSDbLZ/fQTiPrLG2TApu&#10;5CCd9Z6mmGh75Q1dtr4QAcIuQQWl900ipctLMuiGtiEO3tG2Bn2QbSF1i9cAN7V8iaJXabDisFBi&#10;Q/OS8vP21ygY/bydsi+5On6vx9l8d/D7RRztlRr0u48JCE+df4T/259awXgEf1/CD5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uApsYAAADbAAAADwAAAAAAAAAAAAAA&#10;AACfAgAAZHJzL2Rvd25yZXYueG1sUEsFBgAAAAAEAAQA9wAAAJIDAAAAAA==&#10;">
                  <v:imagedata r:id="rId140" o:title=""/>
                </v:shape>
                <v:shape id="AutoShape 103" o:spid="_x0000_s1031" style="position:absolute;left:233;top:220;width:676;height:726;visibility:visible;mso-wrap-style:square;v-text-anchor:top" coordsize="676,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aosMA&#10;AADbAAAADwAAAGRycy9kb3ducmV2LnhtbESP0WrCQBRE34X+w3ILvkjdKCI1ukoRhIhWMO0HXLLX&#10;JHX3bsiuGv/eFQo+DjNzhlmsOmvElVpfO1YwGiYgiAunay4V/P5sPj5B+ICs0TgmBXfysFq+9RaY&#10;anfjI13zUIoIYZ+igiqEJpXSFxVZ9EPXEEfv5FqLIcq2lLrFW4RbI8dJMpUWa44LFTa0rqg45xer&#10;INmd2cjD9jjLL1ib/SD74+9Mqf579zUHEagLr/B/O9MKZh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aosMAAADbAAAADwAAAAAAAAAAAAAAAACYAgAAZHJzL2Rv&#10;d25yZXYueG1sUEsFBgAAAAAEAAQA9QAAAIgDAAAAAA==&#10;" path="m421,719r-158,l280,726r134,l421,719xm444,712r-205,l244,719r192,l444,712xm467,706r-253,l218,712r241,l467,706xm489,699r-291,l201,706r281,l489,699xm534,672r-387,l150,679r6,l163,686r5,l172,692r8,l181,699r316,l505,692r7,-6l527,679r7,-7xm553,659r-431,l128,666r7,l138,672r402,l546,666r7,-7xm477,506l377,632r-290,l90,639r7,l101,646r4,l108,652r10,7l559,659r6,-7l576,646r5,-7l587,632r4,-6l596,626r5,-7l606,612r3,l614,606r3,-7l501,599,477,506xm376,439l221,572r-191,l31,579r2,l36,586r4,l41,592r3,l47,599r14,13l64,612r6,7l74,626r7,l84,632r293,l376,439xm542,506r-41,93l617,599r4,-7l625,592r3,-6l631,579r3,-7l636,572r4,-6l642,559r3,-6l647,553r2,-7l651,546r3,-7l565,539,542,506xm224,459l107,566r-79,l29,572r192,l224,459xm101,533l25,559r,7l107,566r-6,-33xm675,379r-65,l523,453r97,46l565,539r89,l655,533r2,l659,526r1,-7l661,519r3,-13l665,506r2,-7l667,493r3,-7l670,479r1,l671,473r2,-7l674,459r,-13l674,439r1,-6l675,426r1,-7l676,386r-1,-7xm663,279r-89,l508,413,610,379r65,l675,373r-1,-7l674,359r,-6l674,346r-1,l673,339r-2,-6l670,319r-2,-6l667,299r-1,l663,279xm622,160r-72,l461,339,574,279r89,l662,273r-3,-7l658,259r-2,-6l651,240r-1,-7l648,220r-4,-7l641,206r-2,-6l636,193r-4,-7l629,173r-4,-7l622,160xm580,93r-199,l358,313,550,160r72,l617,153r-3,-7l609,140r-4,-14l600,120r-5,-7l591,106r-5,-6l580,93xm537,46r-368,l147,60r-6,6l135,66r-8,7l121,80r-11,6l251,86r20,140l381,93r199,l574,86r-6,-6l550,60r-7,-7l537,46xm28,200r-26,l,206r4,14l7,213r6,l16,206r9,l28,200xm155,193r-39,l120,200r18,l138,206r17,-13xm251,86r-147,l98,93r-5,l89,100r-6,6l78,106r-4,7l70,113r-5,7l61,120r-3,6l54,126r-4,7l44,140r-3,6l38,146r-3,7l33,153r-4,7l25,160r-3,6l21,166r-3,7l17,173r-2,7l12,180r-2,6l8,186r-2,7l4,200r41,l49,193r106,l187,166,251,86xm516,33r-315,l185,40r-9,6l531,46,516,33xm502,26r-284,l210,33r299,l502,26xm488,20r-258,l229,26r266,l488,20xm466,13r-207,l254,20r219,l466,13xm444,6l288,6r-6,7l451,13,444,6xm399,l336,r-6,6l406,6,399,xe" fillcolor="#95abb9" stroked="f">
                  <v:path arrowok="t" o:connecttype="custom" o:connectlocs="421,939;444,932;467,926;489,919;163,906;497,919;553,879;540,892;87,852;108,872;581,859;606,832;477,726;33,799;47,819;81,846;501,819;631,799;645,773;565,759;29,792;25,786;523,673;657,753;665,726;671,699;674,666;676,606;610,599;674,573;670,539;622,380;662,493;650,453;636,413;580,313;617,373;595,333;169,266;121,300;580,313;537,266;7,433;155,413;155,413;89,320;65,340;44,360;29,380;17,393;6,413;187,386;176,266;210,253;229,246;254,240;282,233;330,226" o:connectangles="0,0,0,0,0,0,0,0,0,0,0,0,0,0,0,0,0,0,0,0,0,0,0,0,0,0,0,0,0,0,0,0,0,0,0,0,0,0,0,0,0,0,0,0,0,0,0,0,0,0,0,0,0,0,0,0,0,0"/>
                </v:shape>
                <v:shape id="Picture 102" o:spid="_x0000_s1032" type="#_x0000_t75" style="position:absolute;left:909;top:333;width:197;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qIhLEAAAA2wAAAA8AAABkcnMvZG93bnJldi54bWxEj09rAjEUxO8Fv0N4Qm+ardBWt0ZRocVe&#10;2voHvD42r5ulm5eQpOv67U1B6HGYmd8w82VvW9FRiI1jBQ/jAgRx5XTDtYLj4XU0BRETssbWMSm4&#10;UITlYnA3x1K7M++o26daZAjHEhWYlHwpZawMWYxj54mz9+2CxZRlqKUOeM5w28pJUTxJiw3nBYOe&#10;Noaqn/2vVfAmdfe52aZn89WF8H7yE/+xtkrdD/vVC4hEffoP39pbrWD2CH9f8g+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qIhLEAAAA2wAAAA8AAAAAAAAAAAAAAAAA&#10;nwIAAGRycy9kb3ducmV2LnhtbFBLBQYAAAAABAAEAPcAAACQAwAAAAA=&#10;">
                  <v:imagedata r:id="rId141" o:title=""/>
                </v:shape>
                <v:shape id="Picture 101" o:spid="_x0000_s1033" type="#_x0000_t75" style="position:absolute;left:160;top:386;width:300;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s3DXDAAAA2wAAAA8AAABkcnMvZG93bnJldi54bWxEj0FrAjEUhO8F/0N4Qm81aaWLbo2iBUuP&#10;W/Vgb4/N62Zx87IkWd3++6ZQ6HGYmW+Y1WZ0nbhSiK1nDY8zBYK49qblRsPpuH9YgIgJ2WDnmTR8&#10;U4TNenK3wtL4G3/Q9ZAakSEcS9RgU+pLKWNtyWGc+Z44e18+OExZhkaagLcMd518UqqQDlvOCxZ7&#10;erVUXw6D01BU1bkalP0cdpdnnqegzvLtpPX9dNy+gEg0pv/wX/vdaFgW8Psl/w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zcNcMAAADbAAAADwAAAAAAAAAAAAAAAACf&#10;AgAAZHJzL2Rvd25yZXYueG1sUEsFBgAAAAAEAAQA9wAAAI8DAAAAAA==&#10;">
                  <v:imagedata r:id="rId142" o:title=""/>
                </v:shape>
                <v:shape id="AutoShape 100" o:spid="_x0000_s1034" style="position:absolute;left:390;top:284;width:484;height:459;visibility:visible;mso-wrap-style:square;v-text-anchor:top" coordsize="48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YsQA&#10;AADbAAAADwAAAGRycy9kb3ducmV2LnhtbESPT2sCMRTE7wW/Q3iF3mpWaf2zNYqUSgueXMXzY/Pc&#10;BDcvyybV3X76RhA8DjPzG2ax6lwtLtQG61nBaJiBIC69tlwpOOw3rzMQISJrrD2Tgp4CrJaDpwXm&#10;2l95R5ciViJBOOSowMTY5FKG0pDDMPQNcfJOvnUYk2wrqVu8Jrir5TjLJtKh5bRgsKFPQ+W5+HUK&#10;xpvv89Gaop+5993I9tu3v/jllXp57tYfICJ18RG+t3+0gvkUb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TWLEAAAA2wAAAA8AAAAAAAAAAAAAAAAAmAIAAGRycy9k&#10;b3ducmV2LnhtbFBLBQYAAAAABAAEAPUAAACJAwAAAAA=&#10;" path="m464,309r-23,l361,372r96,48l418,449r9,10l483,420,384,369r80,-60xm432,206r-21,l351,322r,19l403,322r-36,l432,206xm484,277l367,322r36,l441,309r23,l483,294r1,-17xm403,93r-19,l298,267r7,10l379,227r-28,l403,93xm241,26r-16,l198,245r9,4l277,188r-38,l241,26xm429,183r-78,44l379,227r32,-21l432,206r11,-20l429,183xm397,66l239,188r38,l384,93r19,l411,71,397,66xm116,15r-17,l117,154r9,l155,117r-22,l116,15xm242,2r-13,l133,117r22,l225,26r16,l242,2xm97,l,98,44,90,99,15r17,l114,2,97,xe" stroked="f">
                  <v:path arrowok="t" o:connecttype="custom" o:connectlocs="441,593;457,704;427,743;384,653;432,490;351,606;403,606;432,490;367,606;441,593;483,578;403,377;298,551;379,511;403,377;225,310;207,533;239,472;429,467;379,511;432,490;429,467;239,472;384,377;411,355;116,299;117,438;155,401;116,299;229,286;155,401;241,310;97,284;44,374;116,299;97,284" o:connectangles="0,0,0,0,0,0,0,0,0,0,0,0,0,0,0,0,0,0,0,0,0,0,0,0,0,0,0,0,0,0,0,0,0,0,0,0"/>
                </v:shape>
                <v:shape id="Picture 99" o:spid="_x0000_s1035" type="#_x0000_t75" style="position:absolute;left:862;top:738;width:201;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OE3BAAAA2wAAAA8AAABkcnMvZG93bnJldi54bWxET8tqwkAU3Rf8h+EWuik6UbDV1DEEpVi6&#10;axTXt5nbJJi5E2bGPP6+syh0eTjvXTaaVvTkfGNZwXKRgCAurW64UnA5v883IHxA1thaJgUTecj2&#10;s4cdptoO/EV9ESoRQ9inqKAOoUul9GVNBv3CdsSR+7HOYIjQVVI7HGK4aeUqSV6kwYZjQ40dHWoq&#10;b8XdKGhNcNPpdvyeXvPT9XO9adaX50Kpp8cxfwMRaAz/4j/3h1awjWPjl/gD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oOE3BAAAA2wAAAA8AAAAAAAAAAAAAAAAAnwIA&#10;AGRycy9kb3ducmV2LnhtbFBLBQYAAAAABAAEAPcAAACNAwAAAAA=&#10;">
                  <v:imagedata r:id="rId143" o:title=""/>
                </v:shape>
                <v:shape id="AutoShape 98" o:spid="_x0000_s1036" style="position:absolute;left:221;top:215;width:692;height:740;visibility:visible;mso-wrap-style:square;v-text-anchor:top" coordsize="69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bXcUA&#10;AADbAAAADwAAAGRycy9kb3ducmV2LnhtbESPT2vCQBTE7wW/w/KE3urGtpQYXcVqC70V/wW8PbPP&#10;ZDH7Nma3mn77bkHwOMzMb5jJrLO1uFDrjWMFw0ECgrhw2nCpYLv5fEpB+ICssXZMCn7Jw2zae5hg&#10;pt2VV3RZh1JECPsMFVQhNJmUvqjIoh+4hjh6R9daDFG2pdQtXiPc1vI5Sd6kRcNxocKGFhUVp/WP&#10;VZC+Y272H2a7O3y/HPLXfJmeeanUY7+bj0EE6sI9fGt/aQWjEfx/i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FtdxQAAANsAAAAPAAAAAAAAAAAAAAAAAJgCAABkcnMv&#10;ZG93bnJldi54bWxQSwUGAAAAAAQABAD1AAAAigMAAAAA&#10;" path="m222,706r-61,l169,713r26,6l233,733r21,l264,739r139,l444,733r12,-7l313,726r-7,-7l260,719r-16,-6l230,713r-8,-7xm481,719r-104,l374,726r95,l481,719xm546,60r-40,l513,67r7,6l526,73r13,14l546,93r12,14l565,113r7,7l588,140r7,7l599,153r6,14l610,173r5,14l620,193r5,14l629,213r4,14l637,240r4,7l645,260r3,13l653,300r2,13l657,326r3,20l662,373r,7l663,393r,20l662,426r-2,27l657,460r-1,13l653,480r-1,13l648,500r-2,6l644,520r-3,6l637,533r-3,7l630,553r-4,7l622,566r-4,7l614,580r-4,6l605,593r-6,6l595,606r-6,7l578,626r-5,l567,633r-6,6l555,646r-6,7l536,659r-6,7l524,666r-7,7l509,679r-6,l495,686r-6,l481,693r-7,l460,699r-16,7l436,713r-7,l405,719r88,l505,713r10,-7l526,699r9,l546,693r9,-7l565,679r8,-13l583,659r7,-6l606,639r7,-13l619,619r7,-6l638,593r5,-13l648,573r5,-13l658,553r4,-13l666,533r4,-13l674,506r2,-6l679,486r3,-13l685,453r2,-13l688,433r2,-13l690,406r,-20l691,373r-1,-7l690,353r-1,-13l689,333r-2,-13l686,306r-3,-6l682,286r-3,-6l677,267r-2,-7l671,247r-3,-7l665,227r-4,-7l658,213r-4,-13l649,193r-4,-6l641,180r-1,-7l639,173r-2,-6l634,167r-1,-7l631,160r-2,-7l626,153r-2,-6l621,140r-2,l616,133r-2,l610,127r-3,-7l604,120r-3,-7l597,113r-4,-6l589,100r-4,l580,93r-3,-6l572,87r-5,-7l562,80r-6,-7l551,67r-5,-7xm199,699r-54,l153,706r62,l199,699xm168,686r-44,l138,699r54,l168,686xm130,666r-36,l110,679r7,7l161,686r-16,-7l138,673r-8,-7xm29,566r-18,7l12,573r1,7l15,580r1,6l19,586r2,7l22,593r5,6l30,606r4,7l37,613r4,6l43,619r8,14l68,646r4,7l77,653r5,6l87,666r36,l115,659,86,633r-7,l73,619,59,606,40,586,29,566xm12,200l,200r3,7l11,207r1,-7xm120,87r-32,l75,100r-5,7l63,113r-6,7l51,127r-6,6l33,147,22,160r-6,13l5,187,,200r14,l15,193r3,l19,187r3,l23,180r4,l29,173r2,l34,167r3,l39,160r3,-7l45,153r4,-6l52,147r4,-7l60,140r4,-7l72,127r5,-7l82,120r9,-13l102,100r6,-7l113,93r7,-6xm153,67r-40,l101,80r-6,7l126,87r6,-7l147,73r6,-6xm192,47r-47,l139,53r-7,l125,60r-5,7l161,67r7,-7l177,60,192,47xm533,53r-40,l499,60r40,l533,53xm514,40r-47,l473,47r6,l486,53r41,l521,47r-7,-7xm218,40r-60,l150,47r51,l218,40xm237,33r-68,l163,40r64,l237,33xm501,33r-48,l460,40r47,l501,33xm257,27r-70,l181,33r66,l257,27xm486,27r-58,l433,33r61,l486,27xm289,20r-90,l193,27r85,l289,20xm471,20r-67,l410,27r69,l471,20xm454,13r-228,l215,20r248,l454,13xm428,7l241,7r-5,6l437,13,428,7xm399,l267,r-4,7l410,7,399,xe" stroked="f">
                  <v:path arrowok="t" o:connecttype="custom" o:connectlocs="254,948;306,934;377,934;513,282;565,328;610,388;637,455;657,541;662,641;648,715;630,768;605,808;567,848;524,881;481,908;405,934;546,908;606,854;648,788;674,721;688,648;690,568;682,501;665,442;641,395;633,375;619,355;601,328;577,302;546,275;168,901;94,881;130,881;16,801;34,828;72,868;86,848;12,415;88,302;45,348;14,415;27,395;42,368;64,348;108,308;95,302;145,262;168,275;539,275;486,268;150,262;227,255;501,248;486,242;199,235;410,242;463,235;428,222" o:connectangles="0,0,0,0,0,0,0,0,0,0,0,0,0,0,0,0,0,0,0,0,0,0,0,0,0,0,0,0,0,0,0,0,0,0,0,0,0,0,0,0,0,0,0,0,0,0,0,0,0,0,0,0,0,0,0,0,0,0"/>
                </v:shape>
                <v:shape id="Picture 97" o:spid="_x0000_s1037" type="#_x0000_t75" style="position:absolute;left:897;top:647;width:241;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FlHDAAAA3AAAAA8AAABkcnMvZG93bnJldi54bWxEj0FrAjEQhe8F/0MYobeaWLCU1SgiCKVe&#10;7Kr3YTPuLm4mS5Lq6q/vHITeZnhv3vtmsRp8p64UUxvYwnRiQBFXwbVcWzgetm+foFJGdtgFJgt3&#10;SrBajl4WWLhw4x+6lrlWEsKpQAtNzn2hdaoa8pgmoScW7RyixyxrrLWLeJNw3+l3Yz60x5alocGe&#10;Ng1Vl/LXWxjK70fa7PS9dLNH3pv6FPVhau3reFjPQWUa8r/5ef3lBN8IvjwjE+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AWUcMAAADcAAAADwAAAAAAAAAAAAAAAACf&#10;AgAAZHJzL2Rvd25yZXYueG1sUEsFBgAAAAAEAAQA9wAAAI8DAAAAAA==&#10;">
                  <v:imagedata r:id="rId144" o:title=""/>
                </v:shape>
                <v:shape id="AutoShape 96" o:spid="_x0000_s1038" style="position:absolute;left:54;top:508;width:800;height:339;visibility:visible;mso-wrap-style:square;v-text-anchor:top" coordsize="80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D6cQA&#10;AADcAAAADwAAAGRycy9kb3ducmV2LnhtbERPTWvCQBC9F/oflin0UnSjhyLRTWgV0YuCaarXITtN&#10;YrOzIbs1qb/eFQq9zeN9ziIdTCMu1LnasoLJOAJBXFhdc6kg/1iPZiCcR9bYWCYFv+QgTR4fFhhr&#10;2/OBLpkvRQhhF6OCyvs2ltIVFRl0Y9sSB+7LdgZ9gF0pdYd9CDeNnEbRqzRYc2iosKVlRcV39mMU&#10;nLIz+3X/4nbHvP/cFPvz6j2/KvX8NLzNQXga/L/4z73VYX40gf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Q+nEAAAA3AAAAA8AAAAAAAAAAAAAAAAAmAIAAGRycy9k&#10;b3ducmV2LnhtbFBLBQYAAAAABAAEAPUAAACJAwAAAAA=&#10;" path="m715,148r-156,l556,338,657,214r62,l721,208r76,l799,207,698,163r17,-15xm539,165r-262,l275,187r-14,2l254,190r-6,1l241,192r-13,3l223,197r-7,1l210,200r-6,1l198,203r-6,1l186,207r-5,1l175,211r-11,3l159,216r-5,3l148,220r-4,3l139,224r-4,2l129,228r-4,2l117,235r-5,2l104,241r-3,3l96,245r-4,2l88,249r-3,3l79,255r-3,2l73,259r-6,3l65,264r-8,5l53,273r-7,5l42,280r-1,2l38,284r-1,2l61,328r3,-3l69,323r4,-4l76,319r7,-3l87,314r3,-2l94,311r3,-2l102,308r8,-4l114,302r4,-1l122,298r5,-1l132,295r4,-2l140,292r6,-2l150,288r5,-2l160,284r5,-1l170,281r14,-5l189,274r4,-2l197,270r6,-1l207,267r5,-2l216,264r4,-2l228,259r4,-1l237,256r3,-1l244,253r4,-1l251,252r6,-3l260,248r3,-1l268,245r4,-1l276,242r2,-1l328,241r74,-73l536,168r3,-3xm719,214r-62,l681,312r38,-98xm536,168r-134,l402,282,536,168xm328,241r-48,l287,281r41,-40xm797,208r-76,l746,247r51,-39xm171,129r-11,l156,130r-4,l148,131r-4,l141,133r-5,l133,134r-4,l126,136r-5,1l118,137r-4,1l111,140r-8,1l99,143r-3,1l92,145r-3,1l85,148r-3,1l79,150r-3,2l72,152r-10,5l59,158r-3,1l53,160r-3,2l46,163r-3,1l41,165r-3,2l35,167r-2,2l31,170r-4,1l25,171r-2,2l19,175r-4,3l11,179r-3,2l5,182r-2,1l1,185r-1,l22,234r4,-3l31,228r10,-5l46,220r5,-2l56,215r5,-1l67,211r5,-2l77,207r6,-2l87,203r23,-6l115,194r5,-1l125,191r5,-1l147,185r5,l162,182r5,-1l172,179r6,-1l192,176r5,-2l201,174r5,l218,171r5,l235,168r6,l245,167r3,l254,167r3,-1l262,166r4,-1l539,165r20,-17l715,148r12,-11l286,137,171,129xm391,r,18l390,22r,4l389,30r,5l387,39r-1,3l385,46r-1,4l382,53r-3,8l376,67r-2,3l370,77r-2,2l366,82r-3,3l362,88r-3,2l354,95r-3,3l346,102r-4,5l339,108r-3,2l333,112r-4,3l325,117r-2,1l321,121r-5,2l306,128r-3,2l299,132r-4,1l292,134r-1,2l287,137r-1,l727,137r19,-17l685,120,697,85,391,xm779,90r-94,30l746,120,779,90xe" fillcolor="#ff8600" stroked="f">
                  <v:path arrowok="t" o:connecttype="custom" o:connectlocs="719,722;715,656;254,698;216,706;186,715;154,727;129,736;101,752;79,763;57,777;38,792;73,827;94,819;118,809;140,800;165,791;197,778;220,770;244,761;263,755;328,749;657,722;402,790;328,749;171,637;144,639;126,644;103,649;85,656;62,665;46,671;33,677;19,683;3,691;31,736;61,722;87,711;130,698;172,687;206,682;245,675;266,673;286,645;390,534;385,554;374,578;362,596;342,615;325,625;303,638;287,645;697,593;779,598" o:connectangles="0,0,0,0,0,0,0,0,0,0,0,0,0,0,0,0,0,0,0,0,0,0,0,0,0,0,0,0,0,0,0,0,0,0,0,0,0,0,0,0,0,0,0,0,0,0,0,0,0,0,0,0,0"/>
                </v:shape>
                <v:shape id="AutoShape 95" o:spid="_x0000_s1039" style="position:absolute;left:211;top:439;width:77;height:34;visibility:visible;mso-wrap-style:square;v-text-anchor:top" coordsize="7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r8EA&#10;AADcAAAADwAAAGRycy9kb3ducmV2LnhtbERPzWoCMRC+F/oOYQRv3UQLZbsaxYqF0ktx6wMMm3F3&#10;dTMJSdT17ZtCobf5+H5nuR7tIK4UYu9Yw6xQIIgbZ3puNRy+359KEDEhGxwck4Y7RVivHh+WWBl3&#10;4z1d69SKHMKxQg1dSr6SMjYdWYyF88SZO7pgMWUYWmkC3nK4HeRcqRdpsefc0KGnbUfNub5YDZ+v&#10;bf1V0+z0FnbPpT/s1cWXSuvpZNwsQCQa07/4z/1h8nw1h99n8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u/6/BAAAA3AAAAA8AAAAAAAAAAAAAAAAAmAIAAGRycy9kb3du&#10;cmV2LnhtbFBLBQYAAAAABAAEAPUAAACGAwAAAAA=&#10;" path="m67,32r-7,l65,33r2,-1xm21,l,13r2,l4,14r3,2l10,17r5,2l17,20r2,l22,21r3,2l27,24r3,l32,25r4,1l38,27r2,1l44,29r2,1l48,30r3,1l53,31r3,1l70,32r2,-1l74,30r2,-2l77,25,76,22r,-2l75,18r,-1l21,xe" stroked="f">
                  <v:path arrowok="t" o:connecttype="custom" o:connectlocs="67,471;60,471;65,472;67,471;21,439;0,452;2,452;4,453;7,455;10,456;15,458;17,459;19,459;22,460;25,462;27,463;30,463;32,464;36,465;38,466;40,467;44,468;46,469;48,469;51,470;53,470;56,471;70,471;72,470;74,469;76,467;77,464;76,461;76,459;75,457;75,456;21,439" o:connectangles="0,0,0,0,0,0,0,0,0,0,0,0,0,0,0,0,0,0,0,0,0,0,0,0,0,0,0,0,0,0,0,0,0,0,0,0,0"/>
                </v:shape>
                <v:shape id="Freeform 94" o:spid="_x0000_s1040" style="position:absolute;left:310;top:446;width:76;height:25;visibility:visible;mso-wrap-style:square;v-text-anchor:top" coordsize="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8IA&#10;AADcAAAADwAAAGRycy9kb3ducmV2LnhtbERPzWoCMRC+F3yHMIK3mq3SVlejyNqClyJVH2BIxs3a&#10;zWRJom7fvikUepuP73eW69614kYhNp4VPI0LEMTam4ZrBafj++MMREzIBlvPpOCbIqxXg4cllsbf&#10;+ZNuh1SLHMKxRAU2pa6UMmpLDuPYd8SZO/vgMGUYamkC3nO4a+WkKF6kw4Zzg8WOKkv663B1CnCn&#10;t7X9eA7VZnKsrvu3y+tcb5UaDfvNAkSiPv2L/9w7k+cXU/h9Jl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5nzwgAAANwAAAAPAAAAAAAAAAAAAAAAAJgCAABkcnMvZG93&#10;bnJldi54bWxQSwUGAAAAAAQABAD1AAAAhwMAAAAA&#10;" path="m73,l1,6,,6,1,9r2,2l6,15r3,3l12,21r3,3l16,24r33,l51,23r8,l61,22r3,l67,21r4,l73,20r2,-1l75,16r1,-3l75,10r,-4l74,4r,-2l73,xe" stroked="f">
                  <v:path arrowok="t" o:connecttype="custom" o:connectlocs="73,446;1,452;0,452;1,455;3,457;6,461;9,464;12,467;15,470;16,470;16,470;49,470;51,469;59,469;61,468;64,468;67,467;71,467;73,466;75,465;75,462;76,459;75,456;75,452;74,450;74,448;73,446" o:connectangles="0,0,0,0,0,0,0,0,0,0,0,0,0,0,0,0,0,0,0,0,0,0,0,0,0,0,0"/>
                </v:shape>
                <v:shape id="AutoShape 93" o:spid="_x0000_s1041" style="position:absolute;left:229;top:481;width:114;height:27;visibility:visible;mso-wrap-style:square;v-text-anchor:top" coordsize="1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ZtsAA&#10;AADcAAAADwAAAGRycy9kb3ducmV2LnhtbERPy6rCMBDdC/5DGMGdpj7vpdcoIgpuBF+oy6GZ2xab&#10;SWmi1r83guBuDuc5k1ltCnGnyuWWFfS6EQjixOqcUwXHw6rzC8J5ZI2FZVLwJAezabMxwVjbB+/o&#10;vvepCCHsYlSQeV/GUrokI4Oua0viwP3byqAPsEqlrvARwk0h+1E0lgZzDg0ZlrTIKLnub0aBHG0O&#10;49PF6/RULH/O29vgQnxWqt2q538gPNX+K/641zrMj4bwfiZc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XZtsAAAADcAAAADwAAAAAAAAAAAAAAAACYAgAAZHJzL2Rvd25y&#10;ZXYueG1sUEsFBgAAAAAEAAQA9QAAAIUDAAAAAA==&#10;" path="m92,4l39,4r-3,l29,8r-3,l22,10r-4,1l15,13r-4,1l7,16,3,18,,20r19,6l20,25r3,-2l26,22r2,-1l32,20r5,-1l38,19r3,-1l43,18r3,-1l48,16r4,l55,15r56,l110,15r-2,-2l105,10,100,8,97,6,94,5,92,4xm111,15r-24,l92,16r22,3l113,18r-1,-1l111,15xm69,l62,,60,,56,1r-5,l48,2r-3,l42,4r47,l86,2,78,,74,,69,xe" stroked="f">
                  <v:path arrowok="t" o:connecttype="custom" o:connectlocs="92,485;39,485;36,485;29,489;26,489;22,491;18,492;15,494;11,495;7,497;3,499;0,501;19,507;20,506;23,504;26,503;28,502;32,501;37,500;38,500;41,499;43,499;46,498;48,497;52,497;55,496;111,496;110,496;108,494;105,491;100,489;97,487;94,486;92,485;111,496;87,496;92,497;114,500;113,499;112,498;111,496;69,481;62,481;60,481;56,482;51,482;48,483;45,483;42,485;89,485;86,483;78,481;74,481;69,481" o:connectangles="0,0,0,0,0,0,0,0,0,0,0,0,0,0,0,0,0,0,0,0,0,0,0,0,0,0,0,0,0,0,0,0,0,0,0,0,0,0,0,0,0,0,0,0,0,0,0,0,0,0,0,0,0,0"/>
                </v:shape>
                <v:shape id="Picture 92" o:spid="_x0000_s1042" type="#_x0000_t75" style="position:absolute;left:854;top:332;width:298;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ZOIrGAAAA3AAAAA8AAABkcnMvZG93bnJldi54bWxEj91qAjEQhe8F3yGM4I3UrFKlrEaRgiCU&#10;Iv6At+Nmurt1M0k3Udc+vREE72Y4Z853ZjpvTCUuVPvSsoJBPwFBnFldcq5gv1u+fYDwAVljZZkU&#10;3MjDfNZuTTHV9sobumxDLmII+xQVFCG4VEqfFWTQ960jjtqPrQ2GuNa51DVeY7ip5DBJxtJgyZFQ&#10;oKPPgrLT9mwi5C//dv+D4229+V1W719jdtQ7KNXtNIsJiEBNeJmf1ysd6ycjeDwTJ5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9k4isYAAADcAAAADwAAAAAAAAAAAAAA&#10;AACfAgAAZHJzL2Rvd25yZXYueG1sUEsFBgAAAAAEAAQA9wAAAJIDAAAAAA==&#10;">
                  <v:imagedata r:id="rId145" o:title=""/>
                </v:shape>
                <v:shape id="Picture 91" o:spid="_x0000_s1043" type="#_x0000_t75" style="position:absolute;left:21;top:299;width:847;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VuVLAAAAA3AAAAA8AAABkcnMvZG93bnJldi54bWxET02LwjAQvQv7H8II3jRVxF26TUUFoVd1&#10;PextaMa2bDPJNtHWf28Ewds83udk68G04kadbywrmM8SEMSl1Q1XCn5O++kXCB+QNbaWScGdPKzz&#10;j1GGqbY9H+h2DJWIIexTVFCH4FIpfVmTQT+zjjhyF9sZDBF2ldQd9jHctHKRJCtpsOHYUKOjXU3l&#10;3/FqFLSFufSnsF26/zPdF33xu/zcOKUm42HzDSLQEN7il7vQcX6ygucz8QK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NW5UsAAAADcAAAADwAAAAAAAAAAAAAAAACfAgAA&#10;ZHJzL2Rvd25yZXYueG1sUEsFBgAAAAAEAAQA9wAAAIwDAAAAAA==&#10;">
                  <v:imagedata r:id="rId146" o:title=""/>
                </v:shape>
                <v:shape id="Picture 90" o:spid="_x0000_s1044" type="#_x0000_t75" style="position:absolute;left:835;top:612;width:417;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47VzBAAAA3AAAAA8AAABkcnMvZG93bnJldi54bWxET9uKwjAQfV/wH8IIviyaKmi1GkUEQXBZ&#10;8PIBYzO21WZSmljr35uFBd/mcK6zWLWmFA3VrrCsYDiIQBCnVhecKTiftv0pCOeRNZaWScGLHKyW&#10;na8FJto++UDN0WcihLBLUEHufZVI6dKcDLqBrYgDd7W1QR9gnUld4zOEm1KOomgiDRYcGnKsaJNT&#10;ej8+jIIsvlRt4/x5fPseT35/4tlL77VSvW67noPw1PqP+N+902F+FMPfM+EC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47VzBAAAA3AAAAA8AAAAAAAAAAAAAAAAAnwIA&#10;AGRycy9kb3ducmV2LnhtbFBLBQYAAAAABAAEAPcAAACNAwAAAAA=&#10;">
                  <v:imagedata r:id="rId147" o:title=""/>
                </v:shape>
                <v:shape id="Picture 89" o:spid="_x0000_s1045" type="#_x0000_t75" style="position:absolute;left:23;top:212;width:1137;height: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2amDFAAAA3AAAAA8AAABkcnMvZG93bnJldi54bWxEj0FLAzEQhe9C/0MYoTebbYsia9MihWK9&#10;KLYqeBs2s5ulm0lIYrv+e+cgeJvhvXnvm9Vm9IM6U8p9YAPzWQWKuAm2587A+3F3cw8qF2SLQ2Ay&#10;8EMZNuvJ1QprGy78RudD6ZSEcK7RgCsl1lrnxpHHPAuRWLQ2JI9F1tRpm/Ai4X7Qi6q60x57lgaH&#10;kbaOmtPh2xtY3L6k5/h5iu3yq/Xbp+WHG1/nxkyvx8cHUIXG8m/+u95bwa+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mpgxQAAANwAAAAPAAAAAAAAAAAAAAAA&#10;AJ8CAABkcnMvZG93bnJldi54bWxQSwUGAAAAAAQABAD3AAAAkQMAAAAA&#10;">
                  <v:imagedata r:id="rId148" o:title=""/>
                </v:shape>
                <v:shape id="Picture 88" o:spid="_x0000_s1046" type="#_x0000_t75" style="position:absolute;left:198;top:60;width:175;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vzDAAAA3AAAAA8AAABkcnMvZG93bnJldi54bWxET81qwkAQvhd8h2WEXorZ6KHUmFVMoCC2&#10;hVZ9gCE7ZoPZ2ZDdJvHtu4VCb/Px/U6+m2wrBup941jBMklBEFdON1wruJxfFy8gfEDW2DomBXfy&#10;sNvOHnLMtBv5i4ZTqEUMYZ+hAhNCl0npK0MWfeI64shdXW8xRNjXUvc4xnDbylWaPkuLDccGgx2V&#10;hqrb6dsq8MNTcTyay8f7jQorr1P5VnzelXqcT/sNiEBT+Bf/uQ86zk/X8PtMv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3+/MMAAADcAAAADwAAAAAAAAAAAAAAAACf&#10;AgAAZHJzL2Rvd25yZXYueG1sUEsFBgAAAAAEAAQA9wAAAI8DAAAAAA==&#10;">
                  <v:imagedata r:id="rId149" o:title=""/>
                </v:shape>
                <v:shape id="AutoShape 87" o:spid="_x0000_s1047" style="position:absolute;left:466;width:219;height:186;visibility:visible;mso-wrap-style:square;v-text-anchor:top" coordsize="21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F9cYA&#10;AADcAAAADwAAAGRycy9kb3ducmV2LnhtbESPT2vCQBDF74LfYZlCL1I39qAluoZiaaknqSnU45Cd&#10;/CHZ2ZDdxvTbOwehtxnem/d+s8sm16mRhtB4NrBaJqCIC28brgx85+9PL6BCRLbYeSYDfxQg289n&#10;O0ytv/IXjedYKQnhkKKBOsY+1ToUNTkMS98Ti1b6wWGUdai0HfAq4a7Tz0my1g4bloYaezrUVLTn&#10;X2egc5vxxx6pbI8f7nRZ5PnircyNeXyYXregIk3x33y//rSCvxJ8eUYm0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8F9cYAAADcAAAADwAAAAAAAAAAAAAAAACYAgAAZHJz&#10;L2Rvd25yZXYueG1sUEsFBgAAAAAEAAQA9QAAAIsDAAAAAA==&#10;" path="m95,113r-69,l2,121r83,3l98,185r13,-7l116,155r-12,l95,113xm117,115r-13,40l116,155r6,-29l189,126,117,115xm158,40r-13,l125,88r64,38l122,126r83,13l218,129,140,83,158,40xm70,l56,2r1,4l58,9r,2l59,14r1,3l60,20r1,3l63,27r1,8l65,39r2,4l69,54r2,4l71,62r4,8l75,73r2,3l78,80r1,3l81,85r1,2l83,90r1,1l86,94r-34,l49,95r-5,l41,95r-4,l33,96r-3,1l22,98r-3,2l15,101r-2,1l10,103r-3,2l3,108,,113r12,2l12,114r5,-1l21,112r4,-2l30,110r3,-1l35,108r3,-1l41,107r4,-1l48,106r3,-1l55,105r3,-1l68,104r3,-1l95,103r3,-6l71,26r14,l70,xm95,103r-17,l81,104r7,l90,105r4,1l95,103xm84,93r-26,l55,94r31,l84,93xm85,26r-14,l104,82r10,l123,69r-13,l85,26xm174,3r-10,l110,69r13,l145,40r13,l174,3xe" fillcolor="black" stroked="f">
                  <v:path arrowok="t" o:connecttype="custom" o:connectlocs="26,113;85,124;111,178;104,155;117,115;116,155;189,126;158,40;125,88;122,126;218,129;158,40;56,2;57,6;58,9;59,14;60,20;63,27;65,39;69,54;71,62;75,73;78,80;81,85;83,90;86,94;49,95;41,95;33,96;22,98;15,101;10,103;3,108;12,115;17,113;25,110;33,109;38,107;45,106;51,105;58,104;71,103;98,97;85,26;95,103;81,104;90,105;95,103;58,93;86,94;85,26;104,82;123,69;85,26;164,3;123,69;158,40" o:connectangles="0,0,0,0,0,0,0,0,0,0,0,0,0,0,0,0,0,0,0,0,0,0,0,0,0,0,0,0,0,0,0,0,0,0,0,0,0,0,0,0,0,0,0,0,0,0,0,0,0,0,0,0,0,0,0,0,0"/>
                </v:shape>
                <v:shape id="Picture 86" o:spid="_x0000_s1048" type="#_x0000_t75" style="position:absolute;left:1119;top:52;width:210;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3JA/BAAAA3AAAAA8AAABkcnMvZG93bnJldi54bWxET01rwzAMvQ/6H4wKvS1Oxhghq1vWwqDb&#10;aU02ehW2loTFcojdJP33c6HQmx7vU+vtbDsx0uBbxwqyJAVBrJ1puVbwXb0/5iB8QDbYOSYFF/Kw&#10;3Swe1lgYN/GRxjLUIoawL1BBE0JfSOl1QxZ94nriyP26wWKIcKilGXCK4baTT2n6Ii22HBsa7Gnf&#10;kP4rz1ZBqT/b3v5UpzrX1nzlpx09f8xKrZbz2yuIQHO4i2/ug4nzswyuz8QL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3JA/BAAAA3AAAAA8AAAAAAAAAAAAAAAAAnwIA&#10;AGRycy9kb3ducmV2LnhtbFBLBQYAAAAABAAEAPcAAACNAwAAAAA=&#10;">
                  <v:imagedata r:id="rId150" o:title=""/>
                </v:shape>
                <v:shape id="AutoShape 85" o:spid="_x0000_s1049" style="position:absolute;left:710;top:110;width:137;height:108;visibility:visible;mso-wrap-style:square;v-text-anchor:top" coordsize="13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7g8MA&#10;AADcAAAADwAAAGRycy9kb3ducmV2LnhtbERPTWvCQBC9C/6HZYTedLMKpURXEUGsPVUjgrcxOybB&#10;7GzIbmPaX98tFLzN433OYtXbWnTU+sqxBjVJQBDnzlRcaDhl2/EbCB+QDdaOScM3eVgth4MFpsY9&#10;+EDdMRQihrBPUUMZQpNK6fOSLPqJa4gjd3OtxRBhW0jT4iOG21pOk+RVWqw4NpTY0Kak/H78shpu&#10;n+d+s7/sDh/qNFPq2mQd+R+tX0b9eg4iUB+e4n/3u4nz1R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C7g8MAAADcAAAADwAAAAAAAAAAAAAAAACYAgAAZHJzL2Rv&#10;d25yZXYueG1sUEsFBgAAAAAEAAQA9QAAAIgDAAAAAA==&#10;" path="m78,107r-17,l66,108r8,l78,107xm27,l15,r,1l12,3,10,4,8,6,6,9,5,11,3,14,1,17r,4l1,23,,27,,43r1,5l2,55r2,4l5,63r2,4l8,70r3,5l14,78r2,5l19,86r4,3l26,92r4,3l34,97r4,3l45,103r2,1l52,105r5,2l83,107r3,-1l89,104r3,l96,102r3,-2l103,99r3,-1l64,98,59,97,54,96,50,95,46,93,41,91,37,89,34,86,29,84,26,81,24,78,20,74,18,70,16,67,13,63,12,59,10,54r,-4l9,46r1,-4l10,29r1,-3l11,22r1,-2l12,18r1,-2l15,12r1,-1l18,9r14,l32,8,31,5,29,3,27,xm125,16r-18,l109,17r4,2l117,23r3,3l123,31r2,4l125,40r1,4l126,52r-1,4l125,59r,4l124,65r-1,2l123,69r-4,5l114,78r-4,4l107,86r-5,3l97,92r-5,1l88,96r-5,l73,98r33,l109,96r5,-3l118,89r3,-4l125,83r1,-3l129,78r,-2l130,76r1,-4l133,67r1,-4l136,59r1,-4l137,44r-1,-3l136,37r-1,-2l134,33r-1,-4l132,26r-1,-1l130,22r-4,-4l125,16xm112,5r-5,l105,6r-2,1l98,7,95,9r-4,2l89,13r-3,3l85,18r-2,3l82,23r-2,3l80,30r-1,3l79,40r1,4l80,53r,3l82,63r1,2l84,68r1,5l87,76r1,2l88,79,98,75,96,72,95,68r,-2l94,63,92,59r,-2l91,55r,-3l91,48,90,44r,-14l91,28r,-2l92,22r3,-2l99,16r26,l124,15r-3,-4l118,9,116,7,114,6,112,5xm32,9r-8,l26,11r2,2l29,15,32,9xe" fillcolor="black" stroked="f">
                  <v:path arrowok="t" o:connecttype="custom" o:connectlocs="66,218;27,110;12,113;6,119;1,127;0,137;2,165;7,177;14,188;23,199;34,207;47,214;83,217;92,214;103,209;59,207;46,203;34,196;24,188;16,177;10,164;10,152;11,132;13,126;18,119;31,115;125,126;113,129;123,141;126,154;125,169;123,177;114,188;102,199;88,206;106,208;118,199;126,190;130,186;134,173;137,154;135,145;132,136;126,128;107,115;98,117;89,123;83,131;80,140;80,154;82,173;85,183;88,189;95,178;92,169;91,162;90,140;92,132;125,126;118,119;112,115;26,121;32,119" o:connectangles="0,0,0,0,0,0,0,0,0,0,0,0,0,0,0,0,0,0,0,0,0,0,0,0,0,0,0,0,0,0,0,0,0,0,0,0,0,0,0,0,0,0,0,0,0,0,0,0,0,0,0,0,0,0,0,0,0,0,0,0,0,0,0"/>
                </v:shape>
                <v:shape id="AutoShape 84" o:spid="_x0000_s1050" style="position:absolute;left:798;top:168;width:107;height:66;visibility:visible;mso-wrap-style:square;v-text-anchor:top" coordsize="1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izMEA&#10;AADcAAAADwAAAGRycy9kb3ducmV2LnhtbERPzWrCQBC+F3yHZYTe6saKItFVpCRUerLRBxiyYxLM&#10;zsbdTYxv3y0UepuP73e2+9G0YiDnG8sK5rMEBHFpdcOVgss5f1uD8AFZY2uZFDzJw343edliqu2D&#10;v2koQiViCPsUFdQhdKmUvqzJoJ/ZjjhyV+sMhghdJbXDRww3rXxPkpU02HBsqLGjj5rKW9EbBZ93&#10;afKM9fKrWpyG/rRKlu6WKfU6HQ8bEIHG8C/+cx91nD9fwO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4IszBAAAA3AAAAA8AAAAAAAAAAAAAAAAAmAIAAGRycy9kb3du&#10;cmV2LnhtbFBLBQYAAAAABAAEAPUAAACGAwAAAAA=&#10;" path="m56,64r-5,l54,65r2,-1xm63,64r-18,l49,64r11,l63,64xm7,11l,18r1,3l3,23r,4l5,30r2,2l8,35r2,3l11,40r4,4l19,49r3,4l26,57r4,2l34,61r4,2l43,64r23,l69,62r2,-1l75,60r2,-2l79,57r2,-2l47,55,44,54r-2,l39,52,37,51,34,49,32,48,27,43,23,38,21,36,19,34,18,31,16,29,13,23,11,20,8,16,7,13r,-1l7,11xm94,r,3l94,7r-1,3l92,14r-1,2l90,19r,3l89,25r-3,4l84,34r-2,3l79,41r-3,2l74,46r-3,1l69,49r-3,2l65,52r-3,1l58,54r-3,1l81,55r1,-1l84,52r2,-2l88,48r2,-2l91,42r3,-2l94,38r2,-3l98,32r1,-2l99,27r1,-2l102,23r,-3l103,15r2,-3l105,8r,-3l105,4r1,l94,xe" fillcolor="black" stroked="f">
                  <v:path arrowok="t" o:connecttype="custom" o:connectlocs="51,232;56,232;45,232;60,232;7,179;1,189;3,195;7,200;10,206;15,212;22,221;30,227;38,231;66,232;71,229;77,226;81,223;44,222;39,220;34,217;27,211;21,204;18,199;13,191;8,184;7,180;94,168;94,175;92,182;90,187;89,193;84,202;79,209;74,214;69,217;65,220;58,222;81,223;84,220;88,216;91,210;94,206;98,200;99,195;102,191;103,183;105,176;105,172;94,168" o:connectangles="0,0,0,0,0,0,0,0,0,0,0,0,0,0,0,0,0,0,0,0,0,0,0,0,0,0,0,0,0,0,0,0,0,0,0,0,0,0,0,0,0,0,0,0,0,0,0,0,0"/>
                </v:shape>
                <v:shape id="AutoShape 83" o:spid="_x0000_s1051" style="position:absolute;left:991;top:411;width:37;height:24;visibility:visible;mso-wrap-style:square;v-text-anchor:top" coordsize="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LZbwA&#10;AADcAAAADwAAAGRycy9kb3ducmV2LnhtbERPSwrCMBDdC94hjOBOU0VEqlFEEFwJ/vZDM7bVZlKS&#10;WKunN4Lgbh7vO4tVayrRkPOlZQWjYQKCOLO65FzB+bQdzED4gKyxskwKXuRhtex2Fphq++QDNceQ&#10;ixjCPkUFRQh1KqXPCjLoh7YmjtzVOoMhQpdL7fAZw00lx0kylQZLjg0F1rQpKLsfH0bBxdzc7cxj&#10;dOHdJGY/tdtDtVOq32vXcxCB2vAX/9w7HeePJvB9Jl4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iMtlvAAAANwAAAAPAAAAAAAAAAAAAAAAAJgCAABkcnMvZG93bnJldi54&#10;bWxQSwUGAAAAAAQABAD1AAAAgQMAAAAA&#10;" path="m22,l18,,14,1,12,2,11,3,8,4,7,5,,24,3,22,6,21,8,19r2,-1l36,18,35,17r,-2l34,12,33,11,32,7,29,4,27,2,22,xm36,18r-22,l17,19r2,3l20,24,37,21,36,18xe" fillcolor="black" stroked="f">
                  <v:path arrowok="t" o:connecttype="custom" o:connectlocs="22,411;18,411;14,412;12,413;11,414;8,415;7,416;0,435;3,433;6,432;8,430;10,429;36,429;35,428;35,426;34,423;33,422;32,418;29,415;27,413;22,411;36,429;14,429;17,430;19,433;20,435;37,432;36,429" o:connectangles="0,0,0,0,0,0,0,0,0,0,0,0,0,0,0,0,0,0,0,0,0,0,0,0,0,0,0,0"/>
                </v:shape>
                <v:shape id="Picture 82" o:spid="_x0000_s1052" type="#_x0000_t75" style="position:absolute;left:465;top:965;width:138;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Og7AAAAA3AAAAA8AAABkcnMvZG93bnJldi54bWxET0trAjEQvhf8D2EEbzVrwVK2RimCuFdt&#10;9z5uppulm8maZB/11zcFwdt8fM/Z7CbbioF8aBwrWC0zEMSV0w3XCr4+D89vIEJE1tg6JgW/FGC3&#10;nT1tMNdu5BMN51iLFMIhRwUmxi6XMlSGLIal64gT9+28xZigr6X2OKZw28qXLHuVFhtODQY72huq&#10;fs69VRCOcV+Esr+yvBX+NjTl9bIulVrMp493EJGm+BDf3YVO81dr+H8mXSC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Y6DsAAAADcAAAADwAAAAAAAAAAAAAAAACfAgAA&#10;ZHJzL2Rvd25yZXYueG1sUEsFBgAAAAAEAAQA9wAAAIwDAAAAAA==&#10;">
                  <v:imagedata r:id="rId151" o:title=""/>
                </v:shape>
                <v:shape id="Picture 81" o:spid="_x0000_s1053" type="#_x0000_t75" style="position:absolute;left:189;top:941;width:213;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LJTCAAAA3AAAAA8AAABkcnMvZG93bnJldi54bWxET0trwkAQvhf6H5YRvBTdaDXY1FVEKurR&#10;J3gbsmMSmp0N2Y3Gf+8Khd7m43vOdN6aUtyodoVlBYN+BII4tbrgTMHxsOpNQDiPrLG0TAoe5GA+&#10;e3+bYqLtnXd02/tMhBB2CSrIva8SKV2ak0HXtxVx4K62NugDrDOpa7yHcFPKYRTF0mDBoSHHipY5&#10;pb/7xihYf47bj6/JqDjzscnwZ3uKL81KqW6nXXyD8NT6f/Gfe6PD/EEMr2fCB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1iyUwgAAANwAAAAPAAAAAAAAAAAAAAAAAJ8C&#10;AABkcnMvZG93bnJldi54bWxQSwUGAAAAAAQABAD3AAAAjgMAAAAA&#10;">
                  <v:imagedata r:id="rId152" o:title=""/>
                </v:shape>
                <v:shape id="AutoShape 80" o:spid="_x0000_s1054" style="position:absolute;left:323;top:656;width:497;height:217;visibility:visible;mso-wrap-style:square;v-text-anchor:top" coordsize="49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zn78A&#10;AADcAAAADwAAAGRycy9kb3ducmV2LnhtbERPy6rCMBDdC/5DGMGdprrwUY0ioqAbQe91PzRjW9tM&#10;ShO1+vVGENzN4TxnvmxMKe5Uu9yygkE/AkGcWJ1zquD/b9ubgHAeWWNpmRQ8ycFy0W7NMdb2wUe6&#10;n3wqQgi7GBVk3lexlC7JyKDr24o4cBdbG/QB1qnUNT5CuCnlMIpG0mDOoSHDitYZJcXpZhQU++Yw&#10;vN7kS24KbaPX+ZzydKtUt9OsZiA8Nf4n/rp3OswfjOHzTLh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vOfvwAAANwAAAAPAAAAAAAAAAAAAAAAAJgCAABkcnMvZG93bnJl&#10;di54bWxQSwUGAAAAAAQABAD1AAAAhAMAAAAA&#10;" path="m291,55r-28,l267,199r18,18l309,188r-23,l291,55xm396,118r-27,l396,193r15,l424,158r-20,l396,118xm387,70r-12,l286,188r23,l369,118r27,l387,70xm138,75r-27,l115,152r17,6l154,141r-24,l138,75xm453,67l441,77r-37,81l424,158,449,86r15,l453,67xm16,103l,107r2,48l16,156,42,134r-25,l16,103xm464,86r-15,l481,149r16,-5l464,86xm281,l130,141r24,l263,55r28,l292,8,281,xm129,19l17,134r25,l111,75r27,l144,25,129,19xe" stroked="f">
                  <v:path arrowok="t" o:connecttype="custom" o:connectlocs="291,711;263,711;267,855;285,873;309,844;286,844;291,711;396,774;369,774;396,849;411,849;424,814;404,814;396,774;387,726;375,726;286,844;309,844;369,774;396,774;387,726;138,731;111,731;115,808;132,814;154,797;130,797;138,731;453,723;441,733;404,814;424,814;449,742;464,742;453,723;16,759;0,763;2,811;16,812;42,790;17,790;16,759;464,742;449,742;481,805;497,800;464,742;281,656;130,797;154,797;263,711;291,711;292,664;281,656;129,675;17,790;42,790;111,731;138,731;144,681;129,675" o:connectangles="0,0,0,0,0,0,0,0,0,0,0,0,0,0,0,0,0,0,0,0,0,0,0,0,0,0,0,0,0,0,0,0,0,0,0,0,0,0,0,0,0,0,0,0,0,0,0,0,0,0,0,0,0,0,0,0,0,0,0,0,0"/>
                </v:shape>
                <v:shape id="AutoShape 79" o:spid="_x0000_s1055" style="position:absolute;left:329;top:643;width:498;height:217;visibility:visible;mso-wrap-style:square;v-text-anchor:top" coordsize="49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Jgz8YA&#10;AADcAAAADwAAAGRycy9kb3ducmV2LnhtbESPQUvDQBCF70L/wzIFb3ZTqVXSbEoRSq2IaBXrcciO&#10;SWh2Nuyuafz3zkHwNsN78943xXp0nRooxNazgfksA0VcedtybeD9bXt1ByomZIudZzLwQxHW5eSi&#10;wNz6M7/ScEi1khCOORpoUupzrWPVkMM48z2xaF8+OEyyhlrbgGcJd52+zrKldtiyNDTY031D1enw&#10;7QxU+rl7Wn7s094Pt+Hmc3tcPL7sjLmcjpsVqERj+jf/XT9YwZ8LrTwjE+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Jgz8YAAADcAAAADwAAAAAAAAAAAAAAAACYAgAAZHJz&#10;L2Rvd25yZXYueG1sUEsFBgAAAAAEAAQA9QAAAIsDAAAAAA==&#10;" path="m291,32r-18,l269,213r16,4l307,188r-21,l291,32xm392,95r-15,l396,193r16,l424,158r-19,l392,95xm387,69r-12,l286,188r21,l377,95r15,l387,69xm142,49r-18,l115,151r17,7l151,141r-21,l142,49xm454,66r-15,l405,158r19,l450,85r14,l454,66xm16,102l,106r2,49l16,157,39,134r-22,l16,102xm464,85r-14,l480,149r17,-6l464,85xm281,l130,141r21,l273,32r18,l291,7,281,xm128,19l17,134r22,l124,49r18,l144,25,128,19xe" fillcolor="black" stroked="f">
                  <v:path arrowok="t" o:connecttype="custom" o:connectlocs="291,675;273,675;269,856;285,860;307,831;286,831;291,675;392,738;377,738;396,836;412,836;424,801;405,801;392,738;387,712;375,712;286,831;307,831;377,738;392,738;387,712;142,692;124,692;115,794;132,801;151,784;130,784;142,692;454,709;439,709;405,801;424,801;450,728;464,728;454,709;16,745;0,749;2,798;16,800;39,777;17,777;16,745;464,728;450,728;480,792;497,786;464,728;281,643;130,784;151,784;273,675;291,675;291,650;281,643;128,662;17,777;39,777;124,692;142,692;144,668;128,662" o:connectangles="0,0,0,0,0,0,0,0,0,0,0,0,0,0,0,0,0,0,0,0,0,0,0,0,0,0,0,0,0,0,0,0,0,0,0,0,0,0,0,0,0,0,0,0,0,0,0,0,0,0,0,0,0,0,0,0,0,0,0,0,0"/>
                </v:shape>
                <w10:anchorlock/>
              </v:group>
            </w:pict>
          </mc:Fallback>
        </mc:AlternateContent>
      </w:r>
    </w:p>
    <w:p w:rsidR="008F05FA" w:rsidRDefault="00B07AD6">
      <w:pPr>
        <w:pStyle w:val="ListParagraph"/>
        <w:numPr>
          <w:ilvl w:val="0"/>
          <w:numId w:val="16"/>
        </w:numPr>
        <w:tabs>
          <w:tab w:val="left" w:pos="461"/>
        </w:tabs>
        <w:spacing w:before="195"/>
        <w:rPr>
          <w:sz w:val="18"/>
        </w:rPr>
      </w:pPr>
      <w:r>
        <w:rPr>
          <w:sz w:val="18"/>
        </w:rPr>
        <w:t>whistle her down the wind - get her out of his</w:t>
      </w:r>
      <w:r>
        <w:rPr>
          <w:spacing w:val="-20"/>
          <w:sz w:val="18"/>
        </w:rPr>
        <w:t xml:space="preserve"> </w:t>
      </w:r>
      <w:r>
        <w:rPr>
          <w:sz w:val="18"/>
        </w:rPr>
        <w:t>mind</w:t>
      </w:r>
    </w:p>
    <w:p w:rsidR="008F05FA" w:rsidRDefault="00B07AD6">
      <w:pPr>
        <w:pStyle w:val="ListParagraph"/>
        <w:numPr>
          <w:ilvl w:val="0"/>
          <w:numId w:val="16"/>
        </w:numPr>
        <w:tabs>
          <w:tab w:val="left" w:pos="461"/>
        </w:tabs>
        <w:rPr>
          <w:sz w:val="18"/>
        </w:rPr>
      </w:pPr>
      <w:r>
        <w:rPr>
          <w:sz w:val="18"/>
        </w:rPr>
        <w:t>phrenological - the study of the shape of the skull as it relates to one's  health</w:t>
      </w:r>
    </w:p>
    <w:p w:rsidR="008F05FA" w:rsidRDefault="00B07AD6">
      <w:pPr>
        <w:pStyle w:val="ListParagraph"/>
        <w:numPr>
          <w:ilvl w:val="0"/>
          <w:numId w:val="16"/>
        </w:numPr>
        <w:tabs>
          <w:tab w:val="left" w:pos="461"/>
        </w:tabs>
        <w:spacing w:before="2" w:line="240" w:lineRule="auto"/>
        <w:rPr>
          <w:sz w:val="18"/>
        </w:rPr>
      </w:pPr>
      <w:r>
        <w:rPr>
          <w:sz w:val="18"/>
        </w:rPr>
        <w:t>"rot" - phony</w:t>
      </w:r>
      <w:r>
        <w:rPr>
          <w:spacing w:val="32"/>
          <w:sz w:val="18"/>
        </w:rPr>
        <w:t xml:space="preserve"> </w:t>
      </w:r>
      <w:r>
        <w:rPr>
          <w:sz w:val="18"/>
        </w:rPr>
        <w:t>information</w:t>
      </w:r>
    </w:p>
    <w:p w:rsidR="008F05FA" w:rsidRDefault="00B07AD6">
      <w:pPr>
        <w:pStyle w:val="ListParagraph"/>
        <w:numPr>
          <w:ilvl w:val="0"/>
          <w:numId w:val="16"/>
        </w:numPr>
        <w:tabs>
          <w:tab w:val="left" w:pos="461"/>
        </w:tabs>
        <w:rPr>
          <w:sz w:val="18"/>
        </w:rPr>
      </w:pPr>
      <w:r>
        <w:rPr>
          <w:sz w:val="18"/>
        </w:rPr>
        <w:t>was all gospel to her - was all absolute truth to</w:t>
      </w:r>
      <w:r>
        <w:rPr>
          <w:spacing w:val="-22"/>
          <w:sz w:val="18"/>
        </w:rPr>
        <w:t xml:space="preserve"> </w:t>
      </w:r>
      <w:r>
        <w:rPr>
          <w:sz w:val="18"/>
        </w:rPr>
        <w:t>her</w:t>
      </w:r>
    </w:p>
    <w:p w:rsidR="008F05FA" w:rsidRDefault="00B07AD6">
      <w:pPr>
        <w:pStyle w:val="ListParagraph"/>
        <w:numPr>
          <w:ilvl w:val="0"/>
          <w:numId w:val="16"/>
        </w:numPr>
        <w:tabs>
          <w:tab w:val="left" w:pos="461"/>
        </w:tabs>
        <w:rPr>
          <w:sz w:val="18"/>
        </w:rPr>
      </w:pPr>
      <w:r>
        <w:rPr>
          <w:sz w:val="18"/>
        </w:rPr>
        <w:t>hones</w:t>
      </w:r>
      <w:r>
        <w:rPr>
          <w:sz w:val="18"/>
        </w:rPr>
        <w:t>t as the day was long - extremely</w:t>
      </w:r>
      <w:r>
        <w:rPr>
          <w:spacing w:val="-21"/>
          <w:sz w:val="18"/>
        </w:rPr>
        <w:t xml:space="preserve"> </w:t>
      </w:r>
      <w:r>
        <w:rPr>
          <w:sz w:val="18"/>
        </w:rPr>
        <w:t>honest</w:t>
      </w:r>
    </w:p>
    <w:p w:rsidR="008F05FA" w:rsidRDefault="00B07AD6">
      <w:pPr>
        <w:pStyle w:val="ListParagraph"/>
        <w:numPr>
          <w:ilvl w:val="0"/>
          <w:numId w:val="16"/>
        </w:numPr>
        <w:tabs>
          <w:tab w:val="left" w:pos="461"/>
        </w:tabs>
        <w:rPr>
          <w:sz w:val="18"/>
        </w:rPr>
      </w:pPr>
      <w:r>
        <w:rPr>
          <w:sz w:val="18"/>
        </w:rPr>
        <w:t>quack periodicals - magazines that contained misleading, false</w:t>
      </w:r>
      <w:r>
        <w:rPr>
          <w:spacing w:val="-29"/>
          <w:sz w:val="18"/>
        </w:rPr>
        <w:t xml:space="preserve"> </w:t>
      </w:r>
      <w:r>
        <w:rPr>
          <w:sz w:val="18"/>
        </w:rPr>
        <w:t>information</w:t>
      </w:r>
    </w:p>
    <w:p w:rsidR="008F05FA" w:rsidRDefault="00B07AD6">
      <w:pPr>
        <w:pStyle w:val="ListParagraph"/>
        <w:numPr>
          <w:ilvl w:val="0"/>
          <w:numId w:val="16"/>
        </w:numPr>
        <w:tabs>
          <w:tab w:val="left" w:pos="461"/>
        </w:tabs>
        <w:rPr>
          <w:sz w:val="18"/>
        </w:rPr>
      </w:pPr>
      <w:r>
        <w:rPr>
          <w:sz w:val="18"/>
        </w:rPr>
        <w:t>armed with death - information about the many ways in which people could</w:t>
      </w:r>
      <w:r>
        <w:rPr>
          <w:spacing w:val="-25"/>
          <w:sz w:val="18"/>
        </w:rPr>
        <w:t xml:space="preserve"> </w:t>
      </w:r>
      <w:r>
        <w:rPr>
          <w:sz w:val="18"/>
        </w:rPr>
        <w:t>die</w:t>
      </w:r>
    </w:p>
    <w:p w:rsidR="008F05FA" w:rsidRDefault="00B07AD6">
      <w:pPr>
        <w:pStyle w:val="ListParagraph"/>
        <w:numPr>
          <w:ilvl w:val="0"/>
          <w:numId w:val="16"/>
        </w:numPr>
        <w:tabs>
          <w:tab w:val="left" w:pos="461"/>
        </w:tabs>
        <w:spacing w:before="2"/>
        <w:rPr>
          <w:sz w:val="18"/>
        </w:rPr>
      </w:pPr>
      <w:r>
        <w:rPr>
          <w:sz w:val="18"/>
        </w:rPr>
        <w:t>pale horse - a sign that the  end of the world is close</w:t>
      </w:r>
      <w:r>
        <w:rPr>
          <w:spacing w:val="-24"/>
          <w:sz w:val="18"/>
        </w:rPr>
        <w:t xml:space="preserve"> </w:t>
      </w:r>
      <w:r>
        <w:rPr>
          <w:sz w:val="18"/>
        </w:rPr>
        <w:t>by</w:t>
      </w:r>
    </w:p>
    <w:p w:rsidR="008F05FA" w:rsidRDefault="00B07AD6">
      <w:pPr>
        <w:pStyle w:val="ListParagraph"/>
        <w:numPr>
          <w:ilvl w:val="0"/>
          <w:numId w:val="16"/>
        </w:numPr>
        <w:tabs>
          <w:tab w:val="left" w:pos="461"/>
        </w:tabs>
        <w:rPr>
          <w:sz w:val="18"/>
        </w:rPr>
      </w:pPr>
      <w:r>
        <w:rPr>
          <w:sz w:val="18"/>
        </w:rPr>
        <w:t>"hel</w:t>
      </w:r>
      <w:r>
        <w:rPr>
          <w:sz w:val="18"/>
        </w:rPr>
        <w:t>l following after" - dark forces by her</w:t>
      </w:r>
      <w:r>
        <w:rPr>
          <w:spacing w:val="-24"/>
          <w:sz w:val="18"/>
        </w:rPr>
        <w:t xml:space="preserve"> </w:t>
      </w:r>
      <w:r>
        <w:rPr>
          <w:sz w:val="18"/>
        </w:rPr>
        <w:t>side</w:t>
      </w:r>
    </w:p>
    <w:p w:rsidR="008F05FA" w:rsidRDefault="00B07AD6">
      <w:pPr>
        <w:pStyle w:val="ListParagraph"/>
        <w:numPr>
          <w:ilvl w:val="0"/>
          <w:numId w:val="16"/>
        </w:numPr>
        <w:tabs>
          <w:tab w:val="left" w:pos="461"/>
        </w:tabs>
        <w:rPr>
          <w:sz w:val="18"/>
        </w:rPr>
      </w:pPr>
      <w:r>
        <w:rPr>
          <w:sz w:val="18"/>
        </w:rPr>
        <w:t>balm of Gilead - someone who can bring</w:t>
      </w:r>
      <w:r>
        <w:rPr>
          <w:spacing w:val="-20"/>
          <w:sz w:val="18"/>
        </w:rPr>
        <w:t xml:space="preserve"> </w:t>
      </w:r>
      <w:r>
        <w:rPr>
          <w:sz w:val="18"/>
        </w:rPr>
        <w:t>healing</w:t>
      </w:r>
    </w:p>
    <w:p w:rsidR="008F05FA" w:rsidRDefault="00B07AD6">
      <w:pPr>
        <w:pStyle w:val="ListParagraph"/>
        <w:numPr>
          <w:ilvl w:val="0"/>
          <w:numId w:val="16"/>
        </w:numPr>
        <w:tabs>
          <w:tab w:val="left" w:pos="461"/>
        </w:tabs>
        <w:rPr>
          <w:sz w:val="18"/>
        </w:rPr>
      </w:pPr>
      <w:r>
        <w:rPr>
          <w:sz w:val="18"/>
        </w:rPr>
        <w:t>windfall - un unexpected bit of</w:t>
      </w:r>
      <w:r>
        <w:rPr>
          <w:spacing w:val="-25"/>
          <w:sz w:val="18"/>
        </w:rPr>
        <w:t xml:space="preserve"> </w:t>
      </w:r>
      <w:r>
        <w:rPr>
          <w:sz w:val="18"/>
        </w:rPr>
        <w:t>luck</w:t>
      </w:r>
    </w:p>
    <w:p w:rsidR="008F05FA" w:rsidRDefault="00B07AD6">
      <w:pPr>
        <w:pStyle w:val="ListParagraph"/>
        <w:numPr>
          <w:ilvl w:val="0"/>
          <w:numId w:val="16"/>
        </w:numPr>
        <w:tabs>
          <w:tab w:val="left" w:pos="461"/>
        </w:tabs>
        <w:spacing w:before="2"/>
        <w:rPr>
          <w:sz w:val="18"/>
        </w:rPr>
      </w:pPr>
      <w:r>
        <w:rPr>
          <w:sz w:val="18"/>
        </w:rPr>
        <w:t>blister plaster - a bandage filled with ointments and</w:t>
      </w:r>
      <w:r>
        <w:rPr>
          <w:spacing w:val="-29"/>
          <w:sz w:val="18"/>
        </w:rPr>
        <w:t xml:space="preserve"> </w:t>
      </w:r>
      <w:r>
        <w:rPr>
          <w:sz w:val="18"/>
        </w:rPr>
        <w:t>herbs</w:t>
      </w:r>
    </w:p>
    <w:p w:rsidR="008F05FA" w:rsidRDefault="00B07AD6">
      <w:pPr>
        <w:pStyle w:val="ListParagraph"/>
        <w:numPr>
          <w:ilvl w:val="0"/>
          <w:numId w:val="16"/>
        </w:numPr>
        <w:tabs>
          <w:tab w:val="left" w:pos="461"/>
        </w:tabs>
        <w:rPr>
          <w:sz w:val="18"/>
        </w:rPr>
      </w:pPr>
      <w:r>
        <w:rPr>
          <w:sz w:val="18"/>
        </w:rPr>
        <w:t>pinned her faith - believed with all her</w:t>
      </w:r>
      <w:r>
        <w:rPr>
          <w:spacing w:val="-19"/>
          <w:sz w:val="18"/>
        </w:rPr>
        <w:t xml:space="preserve"> </w:t>
      </w:r>
      <w:r>
        <w:rPr>
          <w:sz w:val="18"/>
        </w:rPr>
        <w:t>might</w:t>
      </w:r>
    </w:p>
    <w:p w:rsidR="008F05FA" w:rsidRDefault="00B07AD6">
      <w:pPr>
        <w:pStyle w:val="ListParagraph"/>
        <w:numPr>
          <w:ilvl w:val="0"/>
          <w:numId w:val="16"/>
        </w:numPr>
        <w:tabs>
          <w:tab w:val="left" w:pos="461"/>
        </w:tabs>
        <w:rPr>
          <w:sz w:val="18"/>
        </w:rPr>
      </w:pPr>
      <w:r>
        <w:rPr>
          <w:sz w:val="18"/>
        </w:rPr>
        <w:t xml:space="preserve">divined her "drift" </w:t>
      </w:r>
      <w:r>
        <w:rPr>
          <w:sz w:val="18"/>
        </w:rPr>
        <w:t>- figured out the direction her conversation was going to</w:t>
      </w:r>
      <w:r>
        <w:rPr>
          <w:spacing w:val="12"/>
          <w:sz w:val="18"/>
        </w:rPr>
        <w:t xml:space="preserve"> </w:t>
      </w:r>
      <w:r>
        <w:rPr>
          <w:sz w:val="18"/>
        </w:rPr>
        <w:t>take</w:t>
      </w:r>
    </w:p>
    <w:p w:rsidR="008F05FA" w:rsidRDefault="00B07AD6">
      <w:pPr>
        <w:pStyle w:val="ListParagraph"/>
        <w:numPr>
          <w:ilvl w:val="0"/>
          <w:numId w:val="16"/>
        </w:numPr>
        <w:tabs>
          <w:tab w:val="left" w:pos="461"/>
        </w:tabs>
        <w:rPr>
          <w:sz w:val="18"/>
        </w:rPr>
      </w:pPr>
      <w:r>
        <w:rPr>
          <w:sz w:val="18"/>
        </w:rPr>
        <w:t>frisking frock - a dress worn by an active</w:t>
      </w:r>
      <w:r>
        <w:rPr>
          <w:spacing w:val="-17"/>
          <w:sz w:val="18"/>
        </w:rPr>
        <w:t xml:space="preserve"> </w:t>
      </w:r>
      <w:r>
        <w:rPr>
          <w:sz w:val="18"/>
        </w:rPr>
        <w:t>girl</w:t>
      </w:r>
    </w:p>
    <w:p w:rsidR="008F05FA" w:rsidRDefault="00B07AD6">
      <w:pPr>
        <w:pStyle w:val="ListParagraph"/>
        <w:numPr>
          <w:ilvl w:val="0"/>
          <w:numId w:val="16"/>
        </w:numPr>
        <w:tabs>
          <w:tab w:val="left" w:pos="461"/>
        </w:tabs>
        <w:rPr>
          <w:sz w:val="18"/>
        </w:rPr>
      </w:pPr>
      <w:r>
        <w:rPr>
          <w:sz w:val="18"/>
        </w:rPr>
        <w:t>the dumps - deep</w:t>
      </w:r>
      <w:r>
        <w:rPr>
          <w:spacing w:val="-11"/>
          <w:sz w:val="18"/>
        </w:rPr>
        <w:t xml:space="preserve"> </w:t>
      </w:r>
      <w:r>
        <w:rPr>
          <w:sz w:val="18"/>
        </w:rPr>
        <w:t>sadness</w:t>
      </w:r>
    </w:p>
    <w:p w:rsidR="008F05FA" w:rsidRDefault="00B07AD6">
      <w:pPr>
        <w:pStyle w:val="ListParagraph"/>
        <w:numPr>
          <w:ilvl w:val="0"/>
          <w:numId w:val="16"/>
        </w:numPr>
        <w:tabs>
          <w:tab w:val="left" w:pos="461"/>
        </w:tabs>
        <w:spacing w:before="2" w:line="240" w:lineRule="auto"/>
        <w:rPr>
          <w:sz w:val="18"/>
        </w:rPr>
      </w:pPr>
      <w:r>
        <w:rPr>
          <w:sz w:val="18"/>
        </w:rPr>
        <w:t>crestfallen -</w:t>
      </w:r>
      <w:r>
        <w:rPr>
          <w:spacing w:val="-11"/>
          <w:sz w:val="18"/>
        </w:rPr>
        <w:t xml:space="preserve"> </w:t>
      </w:r>
      <w:r>
        <w:rPr>
          <w:sz w:val="18"/>
        </w:rPr>
        <w:t>miserable</w:t>
      </w:r>
    </w:p>
    <w:p w:rsidR="008F05FA" w:rsidRDefault="008F05FA">
      <w:pPr>
        <w:rPr>
          <w:sz w:val="18"/>
        </w:rPr>
        <w:sectPr w:rsidR="008F05FA">
          <w:pgSz w:w="12240" w:h="15840"/>
          <w:pgMar w:top="660" w:right="900" w:bottom="880" w:left="1700" w:header="0" w:footer="682" w:gutter="0"/>
          <w:cols w:space="720"/>
        </w:sectPr>
      </w:pPr>
    </w:p>
    <w:p w:rsidR="008F05FA" w:rsidRDefault="00B07AD6">
      <w:pPr>
        <w:pStyle w:val="Heading2"/>
        <w:spacing w:before="82"/>
        <w:ind w:left="354" w:right="770"/>
      </w:pPr>
      <w:r>
        <w:lastRenderedPageBreak/>
        <w:t>Chapter 13</w:t>
      </w:r>
    </w:p>
    <w:p w:rsidR="008F05FA" w:rsidRDefault="008F05FA">
      <w:pPr>
        <w:pStyle w:val="BodyText"/>
        <w:spacing w:before="8"/>
        <w:ind w:left="0" w:firstLine="0"/>
        <w:rPr>
          <w:rFonts w:ascii="Vijaya"/>
          <w:i/>
          <w:sz w:val="33"/>
        </w:rPr>
      </w:pPr>
    </w:p>
    <w:p w:rsidR="008F05FA" w:rsidRDefault="00B07AD6">
      <w:pPr>
        <w:pStyle w:val="Heading3"/>
        <w:ind w:left="351" w:right="770"/>
      </w:pPr>
      <w:r>
        <w:t>The Young Pirates--Going to the Rendezvous--The Campfire Talk</w:t>
      </w:r>
    </w:p>
    <w:p w:rsidR="008F05FA" w:rsidRDefault="00B07AD6">
      <w:pPr>
        <w:pStyle w:val="BodyText"/>
        <w:spacing w:before="11"/>
        <w:ind w:left="0" w:firstLine="0"/>
        <w:rPr>
          <w:rFonts w:ascii="Calibri"/>
          <w:sz w:val="14"/>
        </w:rPr>
      </w:pPr>
      <w:r>
        <w:rPr>
          <w:noProof/>
        </w:rPr>
        <mc:AlternateContent>
          <mc:Choice Requires="wpg">
            <w:drawing>
              <wp:anchor distT="0" distB="0" distL="0" distR="0" simplePos="0" relativeHeight="251658240" behindDoc="0" locked="0" layoutInCell="1" allowOverlap="1">
                <wp:simplePos x="0" y="0"/>
                <wp:positionH relativeFrom="page">
                  <wp:posOffset>3573780</wp:posOffset>
                </wp:positionH>
                <wp:positionV relativeFrom="paragraph">
                  <wp:posOffset>140970</wp:posOffset>
                </wp:positionV>
                <wp:extent cx="645160" cy="534035"/>
                <wp:effectExtent l="1905" t="8255" r="635" b="635"/>
                <wp:wrapTopAndBottom/>
                <wp:docPr id="7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 cy="534035"/>
                          <a:chOff x="5628" y="222"/>
                          <a:chExt cx="1016" cy="841"/>
                        </a:xfrm>
                      </wpg:grpSpPr>
                      <wps:wsp>
                        <wps:cNvPr id="80" name="AutoShape 77"/>
                        <wps:cNvSpPr>
                          <a:spLocks/>
                        </wps:cNvSpPr>
                        <wps:spPr bwMode="auto">
                          <a:xfrm>
                            <a:off x="5628" y="267"/>
                            <a:ext cx="1016" cy="796"/>
                          </a:xfrm>
                          <a:custGeom>
                            <a:avLst/>
                            <a:gdLst>
                              <a:gd name="T0" fmla="+- 0 6437 5628"/>
                              <a:gd name="T1" fmla="*/ T0 w 1016"/>
                              <a:gd name="T2" fmla="+- 0 1056 267"/>
                              <a:gd name="T3" fmla="*/ 1056 h 796"/>
                              <a:gd name="T4" fmla="+- 0 6462 5628"/>
                              <a:gd name="T5" fmla="*/ T4 w 1016"/>
                              <a:gd name="T6" fmla="+- 0 1049 267"/>
                              <a:gd name="T7" fmla="*/ 1049 h 796"/>
                              <a:gd name="T8" fmla="+- 0 6485 5628"/>
                              <a:gd name="T9" fmla="*/ T8 w 1016"/>
                              <a:gd name="T10" fmla="+- 0 1042 267"/>
                              <a:gd name="T11" fmla="*/ 1042 h 796"/>
                              <a:gd name="T12" fmla="+- 0 6506 5628"/>
                              <a:gd name="T13" fmla="*/ T12 w 1016"/>
                              <a:gd name="T14" fmla="+- 0 1036 267"/>
                              <a:gd name="T15" fmla="*/ 1036 h 796"/>
                              <a:gd name="T16" fmla="+- 0 6519 5628"/>
                              <a:gd name="T17" fmla="*/ T16 w 1016"/>
                              <a:gd name="T18" fmla="+- 0 1029 267"/>
                              <a:gd name="T19" fmla="*/ 1029 h 796"/>
                              <a:gd name="T20" fmla="+- 0 6153 5628"/>
                              <a:gd name="T21" fmla="*/ T20 w 1016"/>
                              <a:gd name="T22" fmla="+- 0 1029 267"/>
                              <a:gd name="T23" fmla="*/ 1029 h 796"/>
                              <a:gd name="T24" fmla="+- 0 6072 5628"/>
                              <a:gd name="T25" fmla="*/ T24 w 1016"/>
                              <a:gd name="T26" fmla="+- 0 989 267"/>
                              <a:gd name="T27" fmla="*/ 989 h 796"/>
                              <a:gd name="T28" fmla="+- 0 6123 5628"/>
                              <a:gd name="T29" fmla="*/ T28 w 1016"/>
                              <a:gd name="T30" fmla="+- 0 1016 267"/>
                              <a:gd name="T31" fmla="*/ 1016 h 796"/>
                              <a:gd name="T32" fmla="+- 0 6576 5628"/>
                              <a:gd name="T33" fmla="*/ T32 w 1016"/>
                              <a:gd name="T34" fmla="+- 0 1003 267"/>
                              <a:gd name="T35" fmla="*/ 1003 h 796"/>
                              <a:gd name="T36" fmla="+- 0 6066 5628"/>
                              <a:gd name="T37" fmla="*/ T36 w 1016"/>
                              <a:gd name="T38" fmla="+- 0 989 267"/>
                              <a:gd name="T39" fmla="*/ 989 h 796"/>
                              <a:gd name="T40" fmla="+- 0 6012 5628"/>
                              <a:gd name="T41" fmla="*/ T40 w 1016"/>
                              <a:gd name="T42" fmla="+- 0 963 267"/>
                              <a:gd name="T43" fmla="*/ 963 h 796"/>
                              <a:gd name="T44" fmla="+- 0 6597 5628"/>
                              <a:gd name="T45" fmla="*/ T44 w 1016"/>
                              <a:gd name="T46" fmla="+- 0 983 267"/>
                              <a:gd name="T47" fmla="*/ 983 h 796"/>
                              <a:gd name="T48" fmla="+- 0 6625 5628"/>
                              <a:gd name="T49" fmla="*/ T48 w 1016"/>
                              <a:gd name="T50" fmla="+- 0 936 267"/>
                              <a:gd name="T51" fmla="*/ 936 h 796"/>
                              <a:gd name="T52" fmla="+- 0 6001 5628"/>
                              <a:gd name="T53" fmla="*/ T52 w 1016"/>
                              <a:gd name="T54" fmla="+- 0 956 267"/>
                              <a:gd name="T55" fmla="*/ 956 h 796"/>
                              <a:gd name="T56" fmla="+- 0 6591 5628"/>
                              <a:gd name="T57" fmla="*/ T56 w 1016"/>
                              <a:gd name="T58" fmla="+- 0 685 267"/>
                              <a:gd name="T59" fmla="*/ 685 h 796"/>
                              <a:gd name="T60" fmla="+- 0 5709 5628"/>
                              <a:gd name="T61" fmla="*/ T60 w 1016"/>
                              <a:gd name="T62" fmla="+- 0 704 267"/>
                              <a:gd name="T63" fmla="*/ 704 h 796"/>
                              <a:gd name="T64" fmla="+- 0 5732 5628"/>
                              <a:gd name="T65" fmla="*/ T64 w 1016"/>
                              <a:gd name="T66" fmla="+- 0 731 267"/>
                              <a:gd name="T67" fmla="*/ 731 h 796"/>
                              <a:gd name="T68" fmla="+- 0 5757 5628"/>
                              <a:gd name="T69" fmla="*/ T68 w 1016"/>
                              <a:gd name="T70" fmla="+- 0 764 267"/>
                              <a:gd name="T71" fmla="*/ 764 h 796"/>
                              <a:gd name="T72" fmla="+- 0 5803 5628"/>
                              <a:gd name="T73" fmla="*/ T72 w 1016"/>
                              <a:gd name="T74" fmla="+- 0 810 267"/>
                              <a:gd name="T75" fmla="*/ 810 h 796"/>
                              <a:gd name="T76" fmla="+- 0 5845 5628"/>
                              <a:gd name="T77" fmla="*/ T76 w 1016"/>
                              <a:gd name="T78" fmla="+- 0 844 267"/>
                              <a:gd name="T79" fmla="*/ 844 h 796"/>
                              <a:gd name="T80" fmla="+- 0 5870 5628"/>
                              <a:gd name="T81" fmla="*/ T80 w 1016"/>
                              <a:gd name="T82" fmla="+- 0 863 267"/>
                              <a:gd name="T83" fmla="*/ 863 h 796"/>
                              <a:gd name="T84" fmla="+- 0 5897 5628"/>
                              <a:gd name="T85" fmla="*/ T84 w 1016"/>
                              <a:gd name="T86" fmla="+- 0 890 267"/>
                              <a:gd name="T87" fmla="*/ 890 h 796"/>
                              <a:gd name="T88" fmla="+- 0 5934 5628"/>
                              <a:gd name="T89" fmla="*/ T88 w 1016"/>
                              <a:gd name="T90" fmla="+- 0 916 267"/>
                              <a:gd name="T91" fmla="*/ 916 h 796"/>
                              <a:gd name="T92" fmla="+- 0 5963 5628"/>
                              <a:gd name="T93" fmla="*/ T92 w 1016"/>
                              <a:gd name="T94" fmla="+- 0 936 267"/>
                              <a:gd name="T95" fmla="*/ 936 h 796"/>
                              <a:gd name="T96" fmla="+- 0 6635 5628"/>
                              <a:gd name="T97" fmla="*/ T96 w 1016"/>
                              <a:gd name="T98" fmla="+- 0 916 267"/>
                              <a:gd name="T99" fmla="*/ 916 h 796"/>
                              <a:gd name="T100" fmla="+- 0 6643 5628"/>
                              <a:gd name="T101" fmla="*/ T100 w 1016"/>
                              <a:gd name="T102" fmla="+- 0 870 267"/>
                              <a:gd name="T103" fmla="*/ 870 h 796"/>
                              <a:gd name="T104" fmla="+- 0 6643 5628"/>
                              <a:gd name="T105" fmla="*/ T104 w 1016"/>
                              <a:gd name="T106" fmla="+- 0 837 267"/>
                              <a:gd name="T107" fmla="*/ 837 h 796"/>
                              <a:gd name="T108" fmla="+- 0 6636 5628"/>
                              <a:gd name="T109" fmla="*/ T108 w 1016"/>
                              <a:gd name="T110" fmla="+- 0 784 267"/>
                              <a:gd name="T111" fmla="*/ 784 h 796"/>
                              <a:gd name="T112" fmla="+- 0 6625 5628"/>
                              <a:gd name="T113" fmla="*/ T112 w 1016"/>
                              <a:gd name="T114" fmla="+- 0 751 267"/>
                              <a:gd name="T115" fmla="*/ 751 h 796"/>
                              <a:gd name="T116" fmla="+- 0 6610 5628"/>
                              <a:gd name="T117" fmla="*/ T116 w 1016"/>
                              <a:gd name="T118" fmla="+- 0 718 267"/>
                              <a:gd name="T119" fmla="*/ 718 h 796"/>
                              <a:gd name="T120" fmla="+- 0 6555 5628"/>
                              <a:gd name="T121" fmla="*/ T120 w 1016"/>
                              <a:gd name="T122" fmla="+- 0 638 267"/>
                              <a:gd name="T123" fmla="*/ 638 h 796"/>
                              <a:gd name="T124" fmla="+- 0 5686 5628"/>
                              <a:gd name="T125" fmla="*/ T124 w 1016"/>
                              <a:gd name="T126" fmla="+- 0 671 267"/>
                              <a:gd name="T127" fmla="*/ 671 h 796"/>
                              <a:gd name="T128" fmla="+- 0 6574 5628"/>
                              <a:gd name="T129" fmla="*/ T128 w 1016"/>
                              <a:gd name="T130" fmla="+- 0 665 267"/>
                              <a:gd name="T131" fmla="*/ 665 h 796"/>
                              <a:gd name="T132" fmla="+- 0 6302 5628"/>
                              <a:gd name="T133" fmla="*/ T132 w 1016"/>
                              <a:gd name="T134" fmla="+- 0 439 267"/>
                              <a:gd name="T135" fmla="*/ 439 h 796"/>
                              <a:gd name="T136" fmla="+- 0 5628 5628"/>
                              <a:gd name="T137" fmla="*/ T136 w 1016"/>
                              <a:gd name="T138" fmla="+- 0 473 267"/>
                              <a:gd name="T139" fmla="*/ 473 h 796"/>
                              <a:gd name="T140" fmla="+- 0 5638 5628"/>
                              <a:gd name="T141" fmla="*/ T140 w 1016"/>
                              <a:gd name="T142" fmla="+- 0 559 267"/>
                              <a:gd name="T143" fmla="*/ 559 h 796"/>
                              <a:gd name="T144" fmla="+- 0 5663 5628"/>
                              <a:gd name="T145" fmla="*/ T144 w 1016"/>
                              <a:gd name="T146" fmla="+- 0 632 267"/>
                              <a:gd name="T147" fmla="*/ 632 h 796"/>
                              <a:gd name="T148" fmla="+- 0 6531 5628"/>
                              <a:gd name="T149" fmla="*/ T148 w 1016"/>
                              <a:gd name="T150" fmla="+- 0 612 267"/>
                              <a:gd name="T151" fmla="*/ 612 h 796"/>
                              <a:gd name="T152" fmla="+- 0 6501 5628"/>
                              <a:gd name="T153" fmla="*/ T152 w 1016"/>
                              <a:gd name="T154" fmla="+- 0 585 267"/>
                              <a:gd name="T155" fmla="*/ 585 h 796"/>
                              <a:gd name="T156" fmla="+- 0 6475 5628"/>
                              <a:gd name="T157" fmla="*/ T156 w 1016"/>
                              <a:gd name="T158" fmla="+- 0 559 267"/>
                              <a:gd name="T159" fmla="*/ 559 h 796"/>
                              <a:gd name="T160" fmla="+- 0 6451 5628"/>
                              <a:gd name="T161" fmla="*/ T160 w 1016"/>
                              <a:gd name="T162" fmla="+- 0 539 267"/>
                              <a:gd name="T163" fmla="*/ 539 h 796"/>
                              <a:gd name="T164" fmla="+- 0 6422 5628"/>
                              <a:gd name="T165" fmla="*/ T164 w 1016"/>
                              <a:gd name="T166" fmla="+- 0 519 267"/>
                              <a:gd name="T167" fmla="*/ 519 h 796"/>
                              <a:gd name="T168" fmla="+- 0 6396 5628"/>
                              <a:gd name="T169" fmla="*/ T168 w 1016"/>
                              <a:gd name="T170" fmla="+- 0 499 267"/>
                              <a:gd name="T171" fmla="*/ 499 h 796"/>
                              <a:gd name="T172" fmla="+- 0 6372 5628"/>
                              <a:gd name="T173" fmla="*/ T172 w 1016"/>
                              <a:gd name="T174" fmla="+- 0 479 267"/>
                              <a:gd name="T175" fmla="*/ 479 h 796"/>
                              <a:gd name="T176" fmla="+- 0 6347 5628"/>
                              <a:gd name="T177" fmla="*/ T176 w 1016"/>
                              <a:gd name="T178" fmla="+- 0 466 267"/>
                              <a:gd name="T179" fmla="*/ 466 h 796"/>
                              <a:gd name="T180" fmla="+- 0 6302 5628"/>
                              <a:gd name="T181" fmla="*/ T180 w 1016"/>
                              <a:gd name="T182" fmla="+- 0 439 267"/>
                              <a:gd name="T183" fmla="*/ 439 h 796"/>
                              <a:gd name="T184" fmla="+- 0 6290 5628"/>
                              <a:gd name="T185" fmla="*/ T184 w 1016"/>
                              <a:gd name="T186" fmla="+- 0 439 267"/>
                              <a:gd name="T187" fmla="*/ 439 h 796"/>
                              <a:gd name="T188" fmla="+- 0 6255 5628"/>
                              <a:gd name="T189" fmla="*/ T188 w 1016"/>
                              <a:gd name="T190" fmla="+- 0 420 267"/>
                              <a:gd name="T191" fmla="*/ 420 h 796"/>
                              <a:gd name="T192" fmla="+- 0 5653 5628"/>
                              <a:gd name="T193" fmla="*/ T192 w 1016"/>
                              <a:gd name="T194" fmla="+- 0 386 267"/>
                              <a:gd name="T195" fmla="*/ 386 h 796"/>
                              <a:gd name="T196" fmla="+- 0 6248 5628"/>
                              <a:gd name="T197" fmla="*/ T196 w 1016"/>
                              <a:gd name="T198" fmla="+- 0 420 267"/>
                              <a:gd name="T199" fmla="*/ 420 h 796"/>
                              <a:gd name="T200" fmla="+- 0 6218 5628"/>
                              <a:gd name="T201" fmla="*/ T200 w 1016"/>
                              <a:gd name="T202" fmla="+- 0 400 267"/>
                              <a:gd name="T203" fmla="*/ 400 h 796"/>
                              <a:gd name="T204" fmla="+- 0 6182 5628"/>
                              <a:gd name="T205" fmla="*/ T204 w 1016"/>
                              <a:gd name="T206" fmla="+- 0 386 267"/>
                              <a:gd name="T207" fmla="*/ 386 h 796"/>
                              <a:gd name="T208" fmla="+- 0 6149 5628"/>
                              <a:gd name="T209" fmla="*/ T208 w 1016"/>
                              <a:gd name="T210" fmla="+- 0 367 267"/>
                              <a:gd name="T211" fmla="*/ 367 h 796"/>
                              <a:gd name="T212" fmla="+- 0 5668 5628"/>
                              <a:gd name="T213" fmla="*/ T212 w 1016"/>
                              <a:gd name="T214" fmla="+- 0 367 267"/>
                              <a:gd name="T215" fmla="*/ 367 h 796"/>
                              <a:gd name="T216" fmla="+- 0 6111 5628"/>
                              <a:gd name="T217" fmla="*/ T216 w 1016"/>
                              <a:gd name="T218" fmla="+- 0 353 267"/>
                              <a:gd name="T219" fmla="*/ 353 h 796"/>
                              <a:gd name="T220" fmla="+- 0 5765 5628"/>
                              <a:gd name="T221" fmla="*/ T220 w 1016"/>
                              <a:gd name="T222" fmla="+- 0 294 267"/>
                              <a:gd name="T223" fmla="*/ 294 h 796"/>
                              <a:gd name="T224" fmla="+- 0 5719 5628"/>
                              <a:gd name="T225" fmla="*/ T224 w 1016"/>
                              <a:gd name="T226" fmla="+- 0 320 267"/>
                              <a:gd name="T227" fmla="*/ 320 h 796"/>
                              <a:gd name="T228" fmla="+- 0 5993 5628"/>
                              <a:gd name="T229" fmla="*/ T228 w 1016"/>
                              <a:gd name="T230" fmla="+- 0 300 267"/>
                              <a:gd name="T231" fmla="*/ 300 h 796"/>
                              <a:gd name="T232" fmla="+- 0 5781 5628"/>
                              <a:gd name="T233" fmla="*/ T232 w 1016"/>
                              <a:gd name="T234" fmla="+- 0 294 267"/>
                              <a:gd name="T235" fmla="*/ 294 h 796"/>
                              <a:gd name="T236" fmla="+- 0 5795 5628"/>
                              <a:gd name="T237" fmla="*/ T236 w 1016"/>
                              <a:gd name="T238" fmla="+- 0 287 267"/>
                              <a:gd name="T239" fmla="*/ 287 h 796"/>
                              <a:gd name="T240" fmla="+- 0 5817 5628"/>
                              <a:gd name="T241" fmla="*/ T240 w 1016"/>
                              <a:gd name="T242" fmla="+- 0 280 267"/>
                              <a:gd name="T243" fmla="*/ 280 h 796"/>
                              <a:gd name="T244" fmla="+- 0 5849 5628"/>
                              <a:gd name="T245" fmla="*/ T244 w 1016"/>
                              <a:gd name="T246" fmla="+- 0 274 267"/>
                              <a:gd name="T247" fmla="*/ 274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16" h="796">
                                <a:moveTo>
                                  <a:pt x="809" y="789"/>
                                </a:moveTo>
                                <a:lnTo>
                                  <a:pt x="642" y="789"/>
                                </a:lnTo>
                                <a:lnTo>
                                  <a:pt x="651" y="795"/>
                                </a:lnTo>
                                <a:lnTo>
                                  <a:pt x="801" y="795"/>
                                </a:lnTo>
                                <a:lnTo>
                                  <a:pt x="809" y="789"/>
                                </a:lnTo>
                                <a:close/>
                                <a:moveTo>
                                  <a:pt x="834" y="782"/>
                                </a:moveTo>
                                <a:lnTo>
                                  <a:pt x="607" y="782"/>
                                </a:lnTo>
                                <a:lnTo>
                                  <a:pt x="616" y="789"/>
                                </a:lnTo>
                                <a:lnTo>
                                  <a:pt x="826" y="789"/>
                                </a:lnTo>
                                <a:lnTo>
                                  <a:pt x="834" y="782"/>
                                </a:lnTo>
                                <a:close/>
                                <a:moveTo>
                                  <a:pt x="857" y="775"/>
                                </a:moveTo>
                                <a:lnTo>
                                  <a:pt x="582" y="775"/>
                                </a:lnTo>
                                <a:lnTo>
                                  <a:pt x="590" y="782"/>
                                </a:lnTo>
                                <a:lnTo>
                                  <a:pt x="849" y="782"/>
                                </a:lnTo>
                                <a:lnTo>
                                  <a:pt x="857" y="775"/>
                                </a:lnTo>
                                <a:close/>
                                <a:moveTo>
                                  <a:pt x="878" y="769"/>
                                </a:moveTo>
                                <a:lnTo>
                                  <a:pt x="557" y="769"/>
                                </a:lnTo>
                                <a:lnTo>
                                  <a:pt x="566" y="775"/>
                                </a:lnTo>
                                <a:lnTo>
                                  <a:pt x="871" y="775"/>
                                </a:lnTo>
                                <a:lnTo>
                                  <a:pt x="878" y="769"/>
                                </a:lnTo>
                                <a:close/>
                                <a:moveTo>
                                  <a:pt x="891" y="762"/>
                                </a:moveTo>
                                <a:lnTo>
                                  <a:pt x="541" y="762"/>
                                </a:lnTo>
                                <a:lnTo>
                                  <a:pt x="549" y="769"/>
                                </a:lnTo>
                                <a:lnTo>
                                  <a:pt x="885" y="769"/>
                                </a:lnTo>
                                <a:lnTo>
                                  <a:pt x="891" y="762"/>
                                </a:lnTo>
                                <a:close/>
                                <a:moveTo>
                                  <a:pt x="921" y="749"/>
                                </a:moveTo>
                                <a:lnTo>
                                  <a:pt x="502" y="749"/>
                                </a:lnTo>
                                <a:lnTo>
                                  <a:pt x="509" y="756"/>
                                </a:lnTo>
                                <a:lnTo>
                                  <a:pt x="518" y="756"/>
                                </a:lnTo>
                                <a:lnTo>
                                  <a:pt x="525" y="762"/>
                                </a:lnTo>
                                <a:lnTo>
                                  <a:pt x="904" y="762"/>
                                </a:lnTo>
                                <a:lnTo>
                                  <a:pt x="910" y="756"/>
                                </a:lnTo>
                                <a:lnTo>
                                  <a:pt x="921" y="749"/>
                                </a:lnTo>
                                <a:close/>
                                <a:moveTo>
                                  <a:pt x="956" y="722"/>
                                </a:moveTo>
                                <a:lnTo>
                                  <a:pt x="444" y="722"/>
                                </a:lnTo>
                                <a:lnTo>
                                  <a:pt x="451" y="729"/>
                                </a:lnTo>
                                <a:lnTo>
                                  <a:pt x="459" y="729"/>
                                </a:lnTo>
                                <a:lnTo>
                                  <a:pt x="465" y="736"/>
                                </a:lnTo>
                                <a:lnTo>
                                  <a:pt x="479" y="742"/>
                                </a:lnTo>
                                <a:lnTo>
                                  <a:pt x="495" y="749"/>
                                </a:lnTo>
                                <a:lnTo>
                                  <a:pt x="926" y="749"/>
                                </a:lnTo>
                                <a:lnTo>
                                  <a:pt x="932" y="742"/>
                                </a:lnTo>
                                <a:lnTo>
                                  <a:pt x="937" y="742"/>
                                </a:lnTo>
                                <a:lnTo>
                                  <a:pt x="942" y="736"/>
                                </a:lnTo>
                                <a:lnTo>
                                  <a:pt x="948" y="736"/>
                                </a:lnTo>
                                <a:lnTo>
                                  <a:pt x="952" y="729"/>
                                </a:lnTo>
                                <a:lnTo>
                                  <a:pt x="956" y="722"/>
                                </a:lnTo>
                                <a:close/>
                                <a:moveTo>
                                  <a:pt x="965" y="716"/>
                                </a:moveTo>
                                <a:lnTo>
                                  <a:pt x="431" y="716"/>
                                </a:lnTo>
                                <a:lnTo>
                                  <a:pt x="438" y="722"/>
                                </a:lnTo>
                                <a:lnTo>
                                  <a:pt x="961" y="722"/>
                                </a:lnTo>
                                <a:lnTo>
                                  <a:pt x="965" y="716"/>
                                </a:lnTo>
                                <a:close/>
                                <a:moveTo>
                                  <a:pt x="986" y="689"/>
                                </a:moveTo>
                                <a:lnTo>
                                  <a:pt x="378" y="689"/>
                                </a:lnTo>
                                <a:lnTo>
                                  <a:pt x="384" y="696"/>
                                </a:lnTo>
                                <a:lnTo>
                                  <a:pt x="400" y="703"/>
                                </a:lnTo>
                                <a:lnTo>
                                  <a:pt x="406" y="709"/>
                                </a:lnTo>
                                <a:lnTo>
                                  <a:pt x="412" y="709"/>
                                </a:lnTo>
                                <a:lnTo>
                                  <a:pt x="424" y="716"/>
                                </a:lnTo>
                                <a:lnTo>
                                  <a:pt x="969" y="716"/>
                                </a:lnTo>
                                <a:lnTo>
                                  <a:pt x="976" y="703"/>
                                </a:lnTo>
                                <a:lnTo>
                                  <a:pt x="980" y="703"/>
                                </a:lnTo>
                                <a:lnTo>
                                  <a:pt x="983" y="696"/>
                                </a:lnTo>
                                <a:lnTo>
                                  <a:pt x="986" y="689"/>
                                </a:lnTo>
                                <a:close/>
                                <a:moveTo>
                                  <a:pt x="997" y="669"/>
                                </a:moveTo>
                                <a:lnTo>
                                  <a:pt x="346" y="669"/>
                                </a:lnTo>
                                <a:lnTo>
                                  <a:pt x="354" y="676"/>
                                </a:lnTo>
                                <a:lnTo>
                                  <a:pt x="359" y="683"/>
                                </a:lnTo>
                                <a:lnTo>
                                  <a:pt x="368" y="683"/>
                                </a:lnTo>
                                <a:lnTo>
                                  <a:pt x="373" y="689"/>
                                </a:lnTo>
                                <a:lnTo>
                                  <a:pt x="989" y="689"/>
                                </a:lnTo>
                                <a:lnTo>
                                  <a:pt x="992" y="683"/>
                                </a:lnTo>
                                <a:lnTo>
                                  <a:pt x="995" y="676"/>
                                </a:lnTo>
                                <a:lnTo>
                                  <a:pt x="997" y="669"/>
                                </a:lnTo>
                                <a:close/>
                                <a:moveTo>
                                  <a:pt x="963" y="418"/>
                                </a:moveTo>
                                <a:lnTo>
                                  <a:pt x="67" y="418"/>
                                </a:lnTo>
                                <a:lnTo>
                                  <a:pt x="70" y="424"/>
                                </a:lnTo>
                                <a:lnTo>
                                  <a:pt x="74" y="431"/>
                                </a:lnTo>
                                <a:lnTo>
                                  <a:pt x="77" y="431"/>
                                </a:lnTo>
                                <a:lnTo>
                                  <a:pt x="81" y="437"/>
                                </a:lnTo>
                                <a:lnTo>
                                  <a:pt x="84" y="444"/>
                                </a:lnTo>
                                <a:lnTo>
                                  <a:pt x="89" y="451"/>
                                </a:lnTo>
                                <a:lnTo>
                                  <a:pt x="92" y="451"/>
                                </a:lnTo>
                                <a:lnTo>
                                  <a:pt x="99" y="464"/>
                                </a:lnTo>
                                <a:lnTo>
                                  <a:pt x="104" y="464"/>
                                </a:lnTo>
                                <a:lnTo>
                                  <a:pt x="112" y="477"/>
                                </a:lnTo>
                                <a:lnTo>
                                  <a:pt x="117" y="484"/>
                                </a:lnTo>
                                <a:lnTo>
                                  <a:pt x="121" y="484"/>
                                </a:lnTo>
                                <a:lnTo>
                                  <a:pt x="124" y="490"/>
                                </a:lnTo>
                                <a:lnTo>
                                  <a:pt x="129" y="497"/>
                                </a:lnTo>
                                <a:lnTo>
                                  <a:pt x="134" y="497"/>
                                </a:lnTo>
                                <a:lnTo>
                                  <a:pt x="138" y="504"/>
                                </a:lnTo>
                                <a:lnTo>
                                  <a:pt x="156" y="524"/>
                                </a:lnTo>
                                <a:lnTo>
                                  <a:pt x="161" y="530"/>
                                </a:lnTo>
                                <a:lnTo>
                                  <a:pt x="175" y="543"/>
                                </a:lnTo>
                                <a:lnTo>
                                  <a:pt x="180" y="543"/>
                                </a:lnTo>
                                <a:lnTo>
                                  <a:pt x="189" y="557"/>
                                </a:lnTo>
                                <a:lnTo>
                                  <a:pt x="195" y="557"/>
                                </a:lnTo>
                                <a:lnTo>
                                  <a:pt x="199" y="563"/>
                                </a:lnTo>
                                <a:lnTo>
                                  <a:pt x="217" y="577"/>
                                </a:lnTo>
                                <a:lnTo>
                                  <a:pt x="223" y="583"/>
                                </a:lnTo>
                                <a:lnTo>
                                  <a:pt x="227" y="590"/>
                                </a:lnTo>
                                <a:lnTo>
                                  <a:pt x="232" y="590"/>
                                </a:lnTo>
                                <a:lnTo>
                                  <a:pt x="236" y="596"/>
                                </a:lnTo>
                                <a:lnTo>
                                  <a:pt x="242" y="596"/>
                                </a:lnTo>
                                <a:lnTo>
                                  <a:pt x="246" y="603"/>
                                </a:lnTo>
                                <a:lnTo>
                                  <a:pt x="255" y="610"/>
                                </a:lnTo>
                                <a:lnTo>
                                  <a:pt x="260" y="616"/>
                                </a:lnTo>
                                <a:lnTo>
                                  <a:pt x="264" y="616"/>
                                </a:lnTo>
                                <a:lnTo>
                                  <a:pt x="269" y="623"/>
                                </a:lnTo>
                                <a:lnTo>
                                  <a:pt x="277" y="630"/>
                                </a:lnTo>
                                <a:lnTo>
                                  <a:pt x="286" y="636"/>
                                </a:lnTo>
                                <a:lnTo>
                                  <a:pt x="298" y="643"/>
                                </a:lnTo>
                                <a:lnTo>
                                  <a:pt x="303" y="643"/>
                                </a:lnTo>
                                <a:lnTo>
                                  <a:pt x="306" y="649"/>
                                </a:lnTo>
                                <a:lnTo>
                                  <a:pt x="310" y="649"/>
                                </a:lnTo>
                                <a:lnTo>
                                  <a:pt x="321" y="656"/>
                                </a:lnTo>
                                <a:lnTo>
                                  <a:pt x="324" y="663"/>
                                </a:lnTo>
                                <a:lnTo>
                                  <a:pt x="331" y="663"/>
                                </a:lnTo>
                                <a:lnTo>
                                  <a:pt x="335" y="669"/>
                                </a:lnTo>
                                <a:lnTo>
                                  <a:pt x="1000" y="669"/>
                                </a:lnTo>
                                <a:lnTo>
                                  <a:pt x="1001" y="663"/>
                                </a:lnTo>
                                <a:lnTo>
                                  <a:pt x="1004" y="656"/>
                                </a:lnTo>
                                <a:lnTo>
                                  <a:pt x="1005" y="656"/>
                                </a:lnTo>
                                <a:lnTo>
                                  <a:pt x="1007" y="649"/>
                                </a:lnTo>
                                <a:lnTo>
                                  <a:pt x="1008" y="643"/>
                                </a:lnTo>
                                <a:lnTo>
                                  <a:pt x="1013" y="623"/>
                                </a:lnTo>
                                <a:lnTo>
                                  <a:pt x="1015" y="616"/>
                                </a:lnTo>
                                <a:lnTo>
                                  <a:pt x="1015" y="610"/>
                                </a:lnTo>
                                <a:lnTo>
                                  <a:pt x="1015" y="603"/>
                                </a:lnTo>
                                <a:lnTo>
                                  <a:pt x="1015" y="596"/>
                                </a:lnTo>
                                <a:lnTo>
                                  <a:pt x="1016" y="590"/>
                                </a:lnTo>
                                <a:lnTo>
                                  <a:pt x="1016" y="583"/>
                                </a:lnTo>
                                <a:lnTo>
                                  <a:pt x="1015" y="577"/>
                                </a:lnTo>
                                <a:lnTo>
                                  <a:pt x="1015" y="570"/>
                                </a:lnTo>
                                <a:lnTo>
                                  <a:pt x="1014" y="557"/>
                                </a:lnTo>
                                <a:lnTo>
                                  <a:pt x="1013" y="550"/>
                                </a:lnTo>
                                <a:lnTo>
                                  <a:pt x="1012" y="537"/>
                                </a:lnTo>
                                <a:lnTo>
                                  <a:pt x="1008" y="524"/>
                                </a:lnTo>
                                <a:lnTo>
                                  <a:pt x="1008" y="517"/>
                                </a:lnTo>
                                <a:lnTo>
                                  <a:pt x="1005" y="510"/>
                                </a:lnTo>
                                <a:lnTo>
                                  <a:pt x="1004" y="504"/>
                                </a:lnTo>
                                <a:lnTo>
                                  <a:pt x="1001" y="497"/>
                                </a:lnTo>
                                <a:lnTo>
                                  <a:pt x="999" y="490"/>
                                </a:lnTo>
                                <a:lnTo>
                                  <a:pt x="997" y="484"/>
                                </a:lnTo>
                                <a:lnTo>
                                  <a:pt x="994" y="477"/>
                                </a:lnTo>
                                <a:lnTo>
                                  <a:pt x="991" y="471"/>
                                </a:lnTo>
                                <a:lnTo>
                                  <a:pt x="989" y="464"/>
                                </a:lnTo>
                                <a:lnTo>
                                  <a:pt x="985" y="457"/>
                                </a:lnTo>
                                <a:lnTo>
                                  <a:pt x="982" y="451"/>
                                </a:lnTo>
                                <a:lnTo>
                                  <a:pt x="978" y="444"/>
                                </a:lnTo>
                                <a:lnTo>
                                  <a:pt x="975" y="437"/>
                                </a:lnTo>
                                <a:lnTo>
                                  <a:pt x="971" y="431"/>
                                </a:lnTo>
                                <a:lnTo>
                                  <a:pt x="963" y="418"/>
                                </a:lnTo>
                                <a:close/>
                                <a:moveTo>
                                  <a:pt x="927" y="371"/>
                                </a:moveTo>
                                <a:lnTo>
                                  <a:pt x="40" y="371"/>
                                </a:lnTo>
                                <a:lnTo>
                                  <a:pt x="42" y="378"/>
                                </a:lnTo>
                                <a:lnTo>
                                  <a:pt x="52" y="398"/>
                                </a:lnTo>
                                <a:lnTo>
                                  <a:pt x="54" y="398"/>
                                </a:lnTo>
                                <a:lnTo>
                                  <a:pt x="58" y="404"/>
                                </a:lnTo>
                                <a:lnTo>
                                  <a:pt x="64" y="418"/>
                                </a:lnTo>
                                <a:lnTo>
                                  <a:pt x="959" y="418"/>
                                </a:lnTo>
                                <a:lnTo>
                                  <a:pt x="954" y="411"/>
                                </a:lnTo>
                                <a:lnTo>
                                  <a:pt x="951" y="404"/>
                                </a:lnTo>
                                <a:lnTo>
                                  <a:pt x="946" y="398"/>
                                </a:lnTo>
                                <a:lnTo>
                                  <a:pt x="942" y="391"/>
                                </a:lnTo>
                                <a:lnTo>
                                  <a:pt x="937" y="384"/>
                                </a:lnTo>
                                <a:lnTo>
                                  <a:pt x="932" y="378"/>
                                </a:lnTo>
                                <a:lnTo>
                                  <a:pt x="927" y="371"/>
                                </a:lnTo>
                                <a:close/>
                                <a:moveTo>
                                  <a:pt x="674" y="172"/>
                                </a:moveTo>
                                <a:lnTo>
                                  <a:pt x="4" y="172"/>
                                </a:lnTo>
                                <a:lnTo>
                                  <a:pt x="3" y="186"/>
                                </a:lnTo>
                                <a:lnTo>
                                  <a:pt x="1" y="192"/>
                                </a:lnTo>
                                <a:lnTo>
                                  <a:pt x="1" y="199"/>
                                </a:lnTo>
                                <a:lnTo>
                                  <a:pt x="0" y="206"/>
                                </a:lnTo>
                                <a:lnTo>
                                  <a:pt x="0" y="239"/>
                                </a:lnTo>
                                <a:lnTo>
                                  <a:pt x="2" y="245"/>
                                </a:lnTo>
                                <a:lnTo>
                                  <a:pt x="5" y="272"/>
                                </a:lnTo>
                                <a:lnTo>
                                  <a:pt x="8" y="285"/>
                                </a:lnTo>
                                <a:lnTo>
                                  <a:pt x="10" y="292"/>
                                </a:lnTo>
                                <a:lnTo>
                                  <a:pt x="14" y="305"/>
                                </a:lnTo>
                                <a:lnTo>
                                  <a:pt x="18" y="318"/>
                                </a:lnTo>
                                <a:lnTo>
                                  <a:pt x="20" y="325"/>
                                </a:lnTo>
                                <a:lnTo>
                                  <a:pt x="32" y="358"/>
                                </a:lnTo>
                                <a:lnTo>
                                  <a:pt x="35" y="365"/>
                                </a:lnTo>
                                <a:lnTo>
                                  <a:pt x="37" y="371"/>
                                </a:lnTo>
                                <a:lnTo>
                                  <a:pt x="923" y="371"/>
                                </a:lnTo>
                                <a:lnTo>
                                  <a:pt x="918" y="365"/>
                                </a:lnTo>
                                <a:lnTo>
                                  <a:pt x="913" y="358"/>
                                </a:lnTo>
                                <a:lnTo>
                                  <a:pt x="903" y="345"/>
                                </a:lnTo>
                                <a:lnTo>
                                  <a:pt x="898" y="338"/>
                                </a:lnTo>
                                <a:lnTo>
                                  <a:pt x="893" y="338"/>
                                </a:lnTo>
                                <a:lnTo>
                                  <a:pt x="888" y="331"/>
                                </a:lnTo>
                                <a:lnTo>
                                  <a:pt x="883" y="325"/>
                                </a:lnTo>
                                <a:lnTo>
                                  <a:pt x="873" y="318"/>
                                </a:lnTo>
                                <a:lnTo>
                                  <a:pt x="867" y="312"/>
                                </a:lnTo>
                                <a:lnTo>
                                  <a:pt x="862" y="305"/>
                                </a:lnTo>
                                <a:lnTo>
                                  <a:pt x="857" y="305"/>
                                </a:lnTo>
                                <a:lnTo>
                                  <a:pt x="852" y="298"/>
                                </a:lnTo>
                                <a:lnTo>
                                  <a:pt x="847" y="292"/>
                                </a:lnTo>
                                <a:lnTo>
                                  <a:pt x="842" y="292"/>
                                </a:lnTo>
                                <a:lnTo>
                                  <a:pt x="837" y="285"/>
                                </a:lnTo>
                                <a:lnTo>
                                  <a:pt x="832" y="278"/>
                                </a:lnTo>
                                <a:lnTo>
                                  <a:pt x="826" y="278"/>
                                </a:lnTo>
                                <a:lnTo>
                                  <a:pt x="823" y="272"/>
                                </a:lnTo>
                                <a:lnTo>
                                  <a:pt x="817" y="265"/>
                                </a:lnTo>
                                <a:lnTo>
                                  <a:pt x="812" y="265"/>
                                </a:lnTo>
                                <a:lnTo>
                                  <a:pt x="808" y="259"/>
                                </a:lnTo>
                                <a:lnTo>
                                  <a:pt x="799" y="252"/>
                                </a:lnTo>
                                <a:lnTo>
                                  <a:pt x="794" y="252"/>
                                </a:lnTo>
                                <a:lnTo>
                                  <a:pt x="791" y="245"/>
                                </a:lnTo>
                                <a:lnTo>
                                  <a:pt x="783" y="239"/>
                                </a:lnTo>
                                <a:lnTo>
                                  <a:pt x="775" y="239"/>
                                </a:lnTo>
                                <a:lnTo>
                                  <a:pt x="772" y="232"/>
                                </a:lnTo>
                                <a:lnTo>
                                  <a:pt x="768" y="232"/>
                                </a:lnTo>
                                <a:lnTo>
                                  <a:pt x="765" y="225"/>
                                </a:lnTo>
                                <a:lnTo>
                                  <a:pt x="759" y="225"/>
                                </a:lnTo>
                                <a:lnTo>
                                  <a:pt x="755" y="219"/>
                                </a:lnTo>
                                <a:lnTo>
                                  <a:pt x="747" y="219"/>
                                </a:lnTo>
                                <a:lnTo>
                                  <a:pt x="744" y="212"/>
                                </a:lnTo>
                                <a:lnTo>
                                  <a:pt x="738" y="212"/>
                                </a:lnTo>
                                <a:lnTo>
                                  <a:pt x="734" y="206"/>
                                </a:lnTo>
                                <a:lnTo>
                                  <a:pt x="727" y="206"/>
                                </a:lnTo>
                                <a:lnTo>
                                  <a:pt x="724" y="199"/>
                                </a:lnTo>
                                <a:lnTo>
                                  <a:pt x="719" y="199"/>
                                </a:lnTo>
                                <a:lnTo>
                                  <a:pt x="701" y="192"/>
                                </a:lnTo>
                                <a:lnTo>
                                  <a:pt x="695" y="186"/>
                                </a:lnTo>
                                <a:lnTo>
                                  <a:pt x="691" y="186"/>
                                </a:lnTo>
                                <a:lnTo>
                                  <a:pt x="685" y="179"/>
                                </a:lnTo>
                                <a:lnTo>
                                  <a:pt x="674" y="172"/>
                                </a:lnTo>
                                <a:close/>
                                <a:moveTo>
                                  <a:pt x="627" y="153"/>
                                </a:moveTo>
                                <a:lnTo>
                                  <a:pt x="9" y="153"/>
                                </a:lnTo>
                                <a:lnTo>
                                  <a:pt x="7" y="166"/>
                                </a:lnTo>
                                <a:lnTo>
                                  <a:pt x="6" y="172"/>
                                </a:lnTo>
                                <a:lnTo>
                                  <a:pt x="662" y="172"/>
                                </a:lnTo>
                                <a:lnTo>
                                  <a:pt x="656" y="166"/>
                                </a:lnTo>
                                <a:lnTo>
                                  <a:pt x="651" y="166"/>
                                </a:lnTo>
                                <a:lnTo>
                                  <a:pt x="645" y="159"/>
                                </a:lnTo>
                                <a:lnTo>
                                  <a:pt x="639" y="159"/>
                                </a:lnTo>
                                <a:lnTo>
                                  <a:pt x="627" y="153"/>
                                </a:lnTo>
                                <a:close/>
                                <a:moveTo>
                                  <a:pt x="521" y="100"/>
                                </a:moveTo>
                                <a:lnTo>
                                  <a:pt x="36" y="100"/>
                                </a:lnTo>
                                <a:lnTo>
                                  <a:pt x="32" y="106"/>
                                </a:lnTo>
                                <a:lnTo>
                                  <a:pt x="28" y="113"/>
                                </a:lnTo>
                                <a:lnTo>
                                  <a:pt x="25" y="119"/>
                                </a:lnTo>
                                <a:lnTo>
                                  <a:pt x="18" y="133"/>
                                </a:lnTo>
                                <a:lnTo>
                                  <a:pt x="16" y="139"/>
                                </a:lnTo>
                                <a:lnTo>
                                  <a:pt x="13" y="146"/>
                                </a:lnTo>
                                <a:lnTo>
                                  <a:pt x="11" y="153"/>
                                </a:lnTo>
                                <a:lnTo>
                                  <a:pt x="620" y="153"/>
                                </a:lnTo>
                                <a:lnTo>
                                  <a:pt x="614" y="146"/>
                                </a:lnTo>
                                <a:lnTo>
                                  <a:pt x="608" y="146"/>
                                </a:lnTo>
                                <a:lnTo>
                                  <a:pt x="602" y="139"/>
                                </a:lnTo>
                                <a:lnTo>
                                  <a:pt x="595" y="139"/>
                                </a:lnTo>
                                <a:lnTo>
                                  <a:pt x="590" y="133"/>
                                </a:lnTo>
                                <a:lnTo>
                                  <a:pt x="583" y="133"/>
                                </a:lnTo>
                                <a:lnTo>
                                  <a:pt x="577" y="126"/>
                                </a:lnTo>
                                <a:lnTo>
                                  <a:pt x="571" y="126"/>
                                </a:lnTo>
                                <a:lnTo>
                                  <a:pt x="566" y="119"/>
                                </a:lnTo>
                                <a:lnTo>
                                  <a:pt x="554" y="119"/>
                                </a:lnTo>
                                <a:lnTo>
                                  <a:pt x="548" y="113"/>
                                </a:lnTo>
                                <a:lnTo>
                                  <a:pt x="542" y="113"/>
                                </a:lnTo>
                                <a:lnTo>
                                  <a:pt x="537" y="106"/>
                                </a:lnTo>
                                <a:lnTo>
                                  <a:pt x="526" y="106"/>
                                </a:lnTo>
                                <a:lnTo>
                                  <a:pt x="521" y="100"/>
                                </a:lnTo>
                                <a:close/>
                                <a:moveTo>
                                  <a:pt x="466" y="73"/>
                                </a:moveTo>
                                <a:lnTo>
                                  <a:pt x="60" y="73"/>
                                </a:lnTo>
                                <a:lnTo>
                                  <a:pt x="49" y="86"/>
                                </a:lnTo>
                                <a:lnTo>
                                  <a:pt x="45" y="93"/>
                                </a:lnTo>
                                <a:lnTo>
                                  <a:pt x="40" y="100"/>
                                </a:lnTo>
                                <a:lnTo>
                                  <a:pt x="511" y="100"/>
                                </a:lnTo>
                                <a:lnTo>
                                  <a:pt x="506" y="93"/>
                                </a:lnTo>
                                <a:lnTo>
                                  <a:pt x="498" y="93"/>
                                </a:lnTo>
                                <a:lnTo>
                                  <a:pt x="494" y="86"/>
                                </a:lnTo>
                                <a:lnTo>
                                  <a:pt x="483" y="86"/>
                                </a:lnTo>
                                <a:lnTo>
                                  <a:pt x="480" y="80"/>
                                </a:lnTo>
                                <a:lnTo>
                                  <a:pt x="472" y="80"/>
                                </a:lnTo>
                                <a:lnTo>
                                  <a:pt x="466" y="73"/>
                                </a:lnTo>
                                <a:close/>
                                <a:moveTo>
                                  <a:pt x="362" y="27"/>
                                </a:moveTo>
                                <a:lnTo>
                                  <a:pt x="137" y="27"/>
                                </a:lnTo>
                                <a:lnTo>
                                  <a:pt x="121" y="40"/>
                                </a:lnTo>
                                <a:lnTo>
                                  <a:pt x="113" y="40"/>
                                </a:lnTo>
                                <a:lnTo>
                                  <a:pt x="105" y="47"/>
                                </a:lnTo>
                                <a:lnTo>
                                  <a:pt x="97" y="47"/>
                                </a:lnTo>
                                <a:lnTo>
                                  <a:pt x="91" y="53"/>
                                </a:lnTo>
                                <a:lnTo>
                                  <a:pt x="84" y="60"/>
                                </a:lnTo>
                                <a:lnTo>
                                  <a:pt x="78" y="60"/>
                                </a:lnTo>
                                <a:lnTo>
                                  <a:pt x="65" y="73"/>
                                </a:lnTo>
                                <a:lnTo>
                                  <a:pt x="465" y="73"/>
                                </a:lnTo>
                                <a:lnTo>
                                  <a:pt x="365" y="33"/>
                                </a:lnTo>
                                <a:lnTo>
                                  <a:pt x="364" y="33"/>
                                </a:lnTo>
                                <a:lnTo>
                                  <a:pt x="362" y="27"/>
                                </a:lnTo>
                                <a:close/>
                                <a:moveTo>
                                  <a:pt x="355" y="20"/>
                                </a:moveTo>
                                <a:lnTo>
                                  <a:pt x="160" y="20"/>
                                </a:lnTo>
                                <a:lnTo>
                                  <a:pt x="153" y="27"/>
                                </a:lnTo>
                                <a:lnTo>
                                  <a:pt x="360" y="27"/>
                                </a:lnTo>
                                <a:lnTo>
                                  <a:pt x="355" y="20"/>
                                </a:lnTo>
                                <a:close/>
                                <a:moveTo>
                                  <a:pt x="342" y="13"/>
                                </a:moveTo>
                                <a:lnTo>
                                  <a:pt x="175" y="13"/>
                                </a:lnTo>
                                <a:lnTo>
                                  <a:pt x="167" y="20"/>
                                </a:lnTo>
                                <a:lnTo>
                                  <a:pt x="344" y="20"/>
                                </a:lnTo>
                                <a:lnTo>
                                  <a:pt x="342" y="13"/>
                                </a:lnTo>
                                <a:close/>
                                <a:moveTo>
                                  <a:pt x="328" y="7"/>
                                </a:moveTo>
                                <a:lnTo>
                                  <a:pt x="196" y="7"/>
                                </a:lnTo>
                                <a:lnTo>
                                  <a:pt x="189" y="13"/>
                                </a:lnTo>
                                <a:lnTo>
                                  <a:pt x="331" y="13"/>
                                </a:lnTo>
                                <a:lnTo>
                                  <a:pt x="328" y="7"/>
                                </a:lnTo>
                                <a:close/>
                                <a:moveTo>
                                  <a:pt x="301" y="0"/>
                                </a:moveTo>
                                <a:lnTo>
                                  <a:pt x="234" y="0"/>
                                </a:lnTo>
                                <a:lnTo>
                                  <a:pt x="221" y="7"/>
                                </a:lnTo>
                                <a:lnTo>
                                  <a:pt x="306" y="7"/>
                                </a:lnTo>
                                <a:lnTo>
                                  <a:pt x="301" y="0"/>
                                </a:lnTo>
                                <a:close/>
                              </a:path>
                            </a:pathLst>
                          </a:custGeom>
                          <a:solidFill>
                            <a:srgbClr val="EBA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76"/>
                        <wps:cNvSpPr>
                          <a:spLocks/>
                        </wps:cNvSpPr>
                        <wps:spPr bwMode="auto">
                          <a:xfrm>
                            <a:off x="5899" y="222"/>
                            <a:ext cx="613" cy="756"/>
                          </a:xfrm>
                          <a:custGeom>
                            <a:avLst/>
                            <a:gdLst>
                              <a:gd name="T0" fmla="+- 0 6023 5899"/>
                              <a:gd name="T1" fmla="*/ T0 w 613"/>
                              <a:gd name="T2" fmla="+- 0 977 222"/>
                              <a:gd name="T3" fmla="*/ 977 h 756"/>
                              <a:gd name="T4" fmla="+- 0 5959 5899"/>
                              <a:gd name="T5" fmla="*/ T4 w 613"/>
                              <a:gd name="T6" fmla="+- 0 970 222"/>
                              <a:gd name="T7" fmla="*/ 970 h 756"/>
                              <a:gd name="T8" fmla="+- 0 5971 5899"/>
                              <a:gd name="T9" fmla="*/ T8 w 613"/>
                              <a:gd name="T10" fmla="+- 0 315 222"/>
                              <a:gd name="T11" fmla="*/ 315 h 756"/>
                              <a:gd name="T12" fmla="+- 0 5902 5899"/>
                              <a:gd name="T13" fmla="*/ T12 w 613"/>
                              <a:gd name="T14" fmla="+- 0 937 222"/>
                              <a:gd name="T15" fmla="*/ 937 h 756"/>
                              <a:gd name="T16" fmla="+- 0 5923 5899"/>
                              <a:gd name="T17" fmla="*/ T16 w 613"/>
                              <a:gd name="T18" fmla="+- 0 951 222"/>
                              <a:gd name="T19" fmla="*/ 951 h 756"/>
                              <a:gd name="T20" fmla="+- 0 5944 5899"/>
                              <a:gd name="T21" fmla="*/ T20 w 613"/>
                              <a:gd name="T22" fmla="+- 0 964 222"/>
                              <a:gd name="T23" fmla="*/ 964 h 756"/>
                              <a:gd name="T24" fmla="+- 0 6476 5899"/>
                              <a:gd name="T25" fmla="*/ T24 w 613"/>
                              <a:gd name="T26" fmla="+- 0 593 222"/>
                              <a:gd name="T27" fmla="*/ 593 h 756"/>
                              <a:gd name="T28" fmla="+- 0 6493 5899"/>
                              <a:gd name="T29" fmla="*/ T28 w 613"/>
                              <a:gd name="T30" fmla="+- 0 580 222"/>
                              <a:gd name="T31" fmla="*/ 580 h 756"/>
                              <a:gd name="T32" fmla="+- 0 6503 5899"/>
                              <a:gd name="T33" fmla="*/ T32 w 613"/>
                              <a:gd name="T34" fmla="+- 0 566 222"/>
                              <a:gd name="T35" fmla="*/ 566 h 756"/>
                              <a:gd name="T36" fmla="+- 0 6512 5899"/>
                              <a:gd name="T37" fmla="*/ T36 w 613"/>
                              <a:gd name="T38" fmla="+- 0 553 222"/>
                              <a:gd name="T39" fmla="*/ 553 h 756"/>
                              <a:gd name="T40" fmla="+- 0 6510 5899"/>
                              <a:gd name="T41" fmla="*/ T40 w 613"/>
                              <a:gd name="T42" fmla="+- 0 533 222"/>
                              <a:gd name="T43" fmla="*/ 533 h 756"/>
                              <a:gd name="T44" fmla="+- 0 6504 5899"/>
                              <a:gd name="T45" fmla="*/ T44 w 613"/>
                              <a:gd name="T46" fmla="+- 0 513 222"/>
                              <a:gd name="T47" fmla="*/ 513 h 756"/>
                              <a:gd name="T48" fmla="+- 0 6491 5899"/>
                              <a:gd name="T49" fmla="*/ T48 w 613"/>
                              <a:gd name="T50" fmla="+- 0 500 222"/>
                              <a:gd name="T51" fmla="*/ 500 h 756"/>
                              <a:gd name="T52" fmla="+- 0 6479 5899"/>
                              <a:gd name="T53" fmla="*/ T52 w 613"/>
                              <a:gd name="T54" fmla="+- 0 487 222"/>
                              <a:gd name="T55" fmla="*/ 487 h 756"/>
                              <a:gd name="T56" fmla="+- 0 6466 5899"/>
                              <a:gd name="T57" fmla="*/ T56 w 613"/>
                              <a:gd name="T58" fmla="+- 0 474 222"/>
                              <a:gd name="T59" fmla="*/ 474 h 756"/>
                              <a:gd name="T60" fmla="+- 0 6437 5899"/>
                              <a:gd name="T61" fmla="*/ T60 w 613"/>
                              <a:gd name="T62" fmla="+- 0 460 222"/>
                              <a:gd name="T63" fmla="*/ 460 h 756"/>
                              <a:gd name="T64" fmla="+- 0 6429 5899"/>
                              <a:gd name="T65" fmla="*/ T64 w 613"/>
                              <a:gd name="T66" fmla="+- 0 447 222"/>
                              <a:gd name="T67" fmla="*/ 447 h 756"/>
                              <a:gd name="T68" fmla="+- 0 6427 5899"/>
                              <a:gd name="T69" fmla="*/ T68 w 613"/>
                              <a:gd name="T70" fmla="+- 0 414 222"/>
                              <a:gd name="T71" fmla="*/ 414 h 756"/>
                              <a:gd name="T72" fmla="+- 0 6424 5899"/>
                              <a:gd name="T73" fmla="*/ T72 w 613"/>
                              <a:gd name="T74" fmla="+- 0 394 222"/>
                              <a:gd name="T75" fmla="*/ 394 h 756"/>
                              <a:gd name="T76" fmla="+- 0 6416 5899"/>
                              <a:gd name="T77" fmla="*/ T76 w 613"/>
                              <a:gd name="T78" fmla="+- 0 374 222"/>
                              <a:gd name="T79" fmla="*/ 374 h 756"/>
                              <a:gd name="T80" fmla="+- 0 6404 5899"/>
                              <a:gd name="T81" fmla="*/ T80 w 613"/>
                              <a:gd name="T82" fmla="+- 0 361 222"/>
                              <a:gd name="T83" fmla="*/ 361 h 756"/>
                              <a:gd name="T84" fmla="+- 0 6389 5899"/>
                              <a:gd name="T85" fmla="*/ T84 w 613"/>
                              <a:gd name="T86" fmla="+- 0 348 222"/>
                              <a:gd name="T87" fmla="*/ 348 h 756"/>
                              <a:gd name="T88" fmla="+- 0 6373 5899"/>
                              <a:gd name="T89" fmla="*/ T88 w 613"/>
                              <a:gd name="T90" fmla="+- 0 334 222"/>
                              <a:gd name="T91" fmla="*/ 334 h 756"/>
                              <a:gd name="T92" fmla="+- 0 6351 5899"/>
                              <a:gd name="T93" fmla="*/ T92 w 613"/>
                              <a:gd name="T94" fmla="+- 0 321 222"/>
                              <a:gd name="T95" fmla="*/ 321 h 756"/>
                              <a:gd name="T96" fmla="+- 0 5967 5899"/>
                              <a:gd name="T97" fmla="*/ T96 w 613"/>
                              <a:gd name="T98" fmla="+- 0 308 222"/>
                              <a:gd name="T99" fmla="*/ 308 h 756"/>
                              <a:gd name="T100" fmla="+- 0 6329 5899"/>
                              <a:gd name="T101" fmla="*/ T100 w 613"/>
                              <a:gd name="T102" fmla="+- 0 301 222"/>
                              <a:gd name="T103" fmla="*/ 301 h 756"/>
                              <a:gd name="T104" fmla="+- 0 6329 5899"/>
                              <a:gd name="T105" fmla="*/ T104 w 613"/>
                              <a:gd name="T106" fmla="+- 0 301 222"/>
                              <a:gd name="T107" fmla="*/ 301 h 756"/>
                              <a:gd name="T108" fmla="+- 0 6326 5899"/>
                              <a:gd name="T109" fmla="*/ T108 w 613"/>
                              <a:gd name="T110" fmla="+- 0 301 222"/>
                              <a:gd name="T111" fmla="*/ 301 h 756"/>
                              <a:gd name="T112" fmla="+- 0 5961 5899"/>
                              <a:gd name="T113" fmla="*/ T112 w 613"/>
                              <a:gd name="T114" fmla="+- 0 295 222"/>
                              <a:gd name="T115" fmla="*/ 295 h 756"/>
                              <a:gd name="T116" fmla="+- 0 6052 5899"/>
                              <a:gd name="T117" fmla="*/ T116 w 613"/>
                              <a:gd name="T118" fmla="+- 0 288 222"/>
                              <a:gd name="T119" fmla="*/ 288 h 756"/>
                              <a:gd name="T120" fmla="+- 0 6317 5899"/>
                              <a:gd name="T121" fmla="*/ T120 w 613"/>
                              <a:gd name="T122" fmla="+- 0 288 222"/>
                              <a:gd name="T123" fmla="*/ 288 h 756"/>
                              <a:gd name="T124" fmla="+- 0 6317 5899"/>
                              <a:gd name="T125" fmla="*/ T124 w 613"/>
                              <a:gd name="T126" fmla="+- 0 288 222"/>
                              <a:gd name="T127" fmla="*/ 288 h 756"/>
                              <a:gd name="T128" fmla="+- 0 6017 5899"/>
                              <a:gd name="T129" fmla="*/ T128 w 613"/>
                              <a:gd name="T130" fmla="+- 0 288 222"/>
                              <a:gd name="T131" fmla="*/ 288 h 756"/>
                              <a:gd name="T132" fmla="+- 0 6054 5899"/>
                              <a:gd name="T133" fmla="*/ T132 w 613"/>
                              <a:gd name="T134" fmla="+- 0 288 222"/>
                              <a:gd name="T135" fmla="*/ 288 h 756"/>
                              <a:gd name="T136" fmla="+- 0 6216 5899"/>
                              <a:gd name="T137" fmla="*/ T136 w 613"/>
                              <a:gd name="T138" fmla="+- 0 281 222"/>
                              <a:gd name="T139" fmla="*/ 281 h 756"/>
                              <a:gd name="T140" fmla="+- 0 5987 5899"/>
                              <a:gd name="T141" fmla="*/ T140 w 613"/>
                              <a:gd name="T142" fmla="+- 0 268 222"/>
                              <a:gd name="T143" fmla="*/ 268 h 756"/>
                              <a:gd name="T144" fmla="+- 0 6005 5899"/>
                              <a:gd name="T145" fmla="*/ T144 w 613"/>
                              <a:gd name="T146" fmla="+- 0 281 222"/>
                              <a:gd name="T147" fmla="*/ 281 h 756"/>
                              <a:gd name="T148" fmla="+- 0 6169 5899"/>
                              <a:gd name="T149" fmla="*/ T148 w 613"/>
                              <a:gd name="T150" fmla="+- 0 275 222"/>
                              <a:gd name="T151" fmla="*/ 275 h 756"/>
                              <a:gd name="T152" fmla="+- 0 6169 5899"/>
                              <a:gd name="T153" fmla="*/ T152 w 613"/>
                              <a:gd name="T154" fmla="+- 0 275 222"/>
                              <a:gd name="T155" fmla="*/ 275 h 756"/>
                              <a:gd name="T156" fmla="+- 0 6217 5899"/>
                              <a:gd name="T157" fmla="*/ T156 w 613"/>
                              <a:gd name="T158" fmla="+- 0 281 222"/>
                              <a:gd name="T159" fmla="*/ 281 h 756"/>
                              <a:gd name="T160" fmla="+- 0 6292 5899"/>
                              <a:gd name="T161" fmla="*/ T160 w 613"/>
                              <a:gd name="T162" fmla="+- 0 268 222"/>
                              <a:gd name="T163" fmla="*/ 268 h 756"/>
                              <a:gd name="T164" fmla="+- 0 6157 5899"/>
                              <a:gd name="T165" fmla="*/ T164 w 613"/>
                              <a:gd name="T166" fmla="+- 0 275 222"/>
                              <a:gd name="T167" fmla="*/ 275 h 756"/>
                              <a:gd name="T168" fmla="+- 0 5958 5899"/>
                              <a:gd name="T169" fmla="*/ T168 w 613"/>
                              <a:gd name="T170" fmla="+- 0 268 222"/>
                              <a:gd name="T171" fmla="*/ 268 h 756"/>
                              <a:gd name="T172" fmla="+- 0 6079 5899"/>
                              <a:gd name="T173" fmla="*/ T172 w 613"/>
                              <a:gd name="T174" fmla="+- 0 261 222"/>
                              <a:gd name="T175" fmla="*/ 261 h 756"/>
                              <a:gd name="T176" fmla="+- 0 6282 5899"/>
                              <a:gd name="T177" fmla="*/ T176 w 613"/>
                              <a:gd name="T178" fmla="+- 0 261 222"/>
                              <a:gd name="T179" fmla="*/ 261 h 756"/>
                              <a:gd name="T180" fmla="+- 0 6282 5899"/>
                              <a:gd name="T181" fmla="*/ T180 w 613"/>
                              <a:gd name="T182" fmla="+- 0 261 222"/>
                              <a:gd name="T183" fmla="*/ 261 h 756"/>
                              <a:gd name="T184" fmla="+- 0 6135 5899"/>
                              <a:gd name="T185" fmla="*/ T184 w 613"/>
                              <a:gd name="T186" fmla="+- 0 261 222"/>
                              <a:gd name="T187" fmla="*/ 261 h 756"/>
                              <a:gd name="T188" fmla="+- 0 6213 5899"/>
                              <a:gd name="T189" fmla="*/ T188 w 613"/>
                              <a:gd name="T190" fmla="+- 0 261 222"/>
                              <a:gd name="T191" fmla="*/ 261 h 756"/>
                              <a:gd name="T192" fmla="+- 0 6090 5899"/>
                              <a:gd name="T193" fmla="*/ T192 w 613"/>
                              <a:gd name="T194" fmla="+- 0 248 222"/>
                              <a:gd name="T195" fmla="*/ 248 h 756"/>
                              <a:gd name="T196" fmla="+- 0 6262 5899"/>
                              <a:gd name="T197" fmla="*/ T196 w 613"/>
                              <a:gd name="T198" fmla="+- 0 248 222"/>
                              <a:gd name="T199" fmla="*/ 248 h 756"/>
                              <a:gd name="T200" fmla="+- 0 6262 5899"/>
                              <a:gd name="T201" fmla="*/ T200 w 613"/>
                              <a:gd name="T202" fmla="+- 0 248 222"/>
                              <a:gd name="T203" fmla="*/ 248 h 756"/>
                              <a:gd name="T204" fmla="+- 0 6126 5899"/>
                              <a:gd name="T205" fmla="*/ T204 w 613"/>
                              <a:gd name="T206" fmla="+- 0 248 222"/>
                              <a:gd name="T207" fmla="*/ 248 h 756"/>
                              <a:gd name="T208" fmla="+- 0 6204 5899"/>
                              <a:gd name="T209" fmla="*/ T208 w 613"/>
                              <a:gd name="T210" fmla="+- 0 248 222"/>
                              <a:gd name="T211" fmla="*/ 248 h 756"/>
                              <a:gd name="T212" fmla="+- 0 6102 5899"/>
                              <a:gd name="T213" fmla="*/ T212 w 613"/>
                              <a:gd name="T214" fmla="+- 0 235 222"/>
                              <a:gd name="T215" fmla="*/ 235 h 756"/>
                              <a:gd name="T216" fmla="+- 0 6241 5899"/>
                              <a:gd name="T217" fmla="*/ T216 w 613"/>
                              <a:gd name="T218" fmla="+- 0 235 222"/>
                              <a:gd name="T219" fmla="*/ 235 h 756"/>
                              <a:gd name="T220" fmla="+- 0 6241 5899"/>
                              <a:gd name="T221" fmla="*/ T220 w 613"/>
                              <a:gd name="T222" fmla="+- 0 235 222"/>
                              <a:gd name="T223" fmla="*/ 235 h 756"/>
                              <a:gd name="T224" fmla="+- 0 6196 5899"/>
                              <a:gd name="T225" fmla="*/ T224 w 613"/>
                              <a:gd name="T226" fmla="+- 0 235 222"/>
                              <a:gd name="T227" fmla="*/ 235 h 756"/>
                              <a:gd name="T228" fmla="+- 0 6216 5899"/>
                              <a:gd name="T229" fmla="*/ T228 w 613"/>
                              <a:gd name="T230" fmla="+- 0 222 222"/>
                              <a:gd name="T231" fmla="*/ 22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13" h="756">
                                <a:moveTo>
                                  <a:pt x="133" y="748"/>
                                </a:moveTo>
                                <a:lnTo>
                                  <a:pt x="68" y="748"/>
                                </a:lnTo>
                                <a:lnTo>
                                  <a:pt x="71" y="755"/>
                                </a:lnTo>
                                <a:lnTo>
                                  <a:pt x="124" y="755"/>
                                </a:lnTo>
                                <a:lnTo>
                                  <a:pt x="133" y="748"/>
                                </a:lnTo>
                                <a:close/>
                                <a:moveTo>
                                  <a:pt x="147" y="742"/>
                                </a:moveTo>
                                <a:lnTo>
                                  <a:pt x="53" y="742"/>
                                </a:lnTo>
                                <a:lnTo>
                                  <a:pt x="60" y="748"/>
                                </a:lnTo>
                                <a:lnTo>
                                  <a:pt x="146" y="748"/>
                                </a:lnTo>
                                <a:lnTo>
                                  <a:pt x="147" y="742"/>
                                </a:lnTo>
                                <a:close/>
                                <a:moveTo>
                                  <a:pt x="441" y="93"/>
                                </a:moveTo>
                                <a:lnTo>
                                  <a:pt x="72" y="93"/>
                                </a:lnTo>
                                <a:lnTo>
                                  <a:pt x="73" y="99"/>
                                </a:lnTo>
                                <a:lnTo>
                                  <a:pt x="49" y="550"/>
                                </a:lnTo>
                                <a:lnTo>
                                  <a:pt x="0" y="709"/>
                                </a:lnTo>
                                <a:lnTo>
                                  <a:pt x="3" y="715"/>
                                </a:lnTo>
                                <a:lnTo>
                                  <a:pt x="7" y="715"/>
                                </a:lnTo>
                                <a:lnTo>
                                  <a:pt x="12" y="722"/>
                                </a:lnTo>
                                <a:lnTo>
                                  <a:pt x="21" y="722"/>
                                </a:lnTo>
                                <a:lnTo>
                                  <a:pt x="24" y="729"/>
                                </a:lnTo>
                                <a:lnTo>
                                  <a:pt x="27" y="729"/>
                                </a:lnTo>
                                <a:lnTo>
                                  <a:pt x="35" y="735"/>
                                </a:lnTo>
                                <a:lnTo>
                                  <a:pt x="42" y="735"/>
                                </a:lnTo>
                                <a:lnTo>
                                  <a:pt x="45" y="742"/>
                                </a:lnTo>
                                <a:lnTo>
                                  <a:pt x="150" y="742"/>
                                </a:lnTo>
                                <a:lnTo>
                                  <a:pt x="147" y="682"/>
                                </a:lnTo>
                                <a:lnTo>
                                  <a:pt x="174" y="477"/>
                                </a:lnTo>
                                <a:lnTo>
                                  <a:pt x="577" y="371"/>
                                </a:lnTo>
                                <a:lnTo>
                                  <a:pt x="581" y="371"/>
                                </a:lnTo>
                                <a:lnTo>
                                  <a:pt x="583" y="364"/>
                                </a:lnTo>
                                <a:lnTo>
                                  <a:pt x="591" y="364"/>
                                </a:lnTo>
                                <a:lnTo>
                                  <a:pt x="594" y="358"/>
                                </a:lnTo>
                                <a:lnTo>
                                  <a:pt x="596" y="358"/>
                                </a:lnTo>
                                <a:lnTo>
                                  <a:pt x="598" y="351"/>
                                </a:lnTo>
                                <a:lnTo>
                                  <a:pt x="602" y="351"/>
                                </a:lnTo>
                                <a:lnTo>
                                  <a:pt x="604" y="344"/>
                                </a:lnTo>
                                <a:lnTo>
                                  <a:pt x="608" y="344"/>
                                </a:lnTo>
                                <a:lnTo>
                                  <a:pt x="610" y="338"/>
                                </a:lnTo>
                                <a:lnTo>
                                  <a:pt x="612" y="338"/>
                                </a:lnTo>
                                <a:lnTo>
                                  <a:pt x="613" y="331"/>
                                </a:lnTo>
                                <a:lnTo>
                                  <a:pt x="613" y="318"/>
                                </a:lnTo>
                                <a:lnTo>
                                  <a:pt x="612" y="318"/>
                                </a:lnTo>
                                <a:lnTo>
                                  <a:pt x="612" y="311"/>
                                </a:lnTo>
                                <a:lnTo>
                                  <a:pt x="611" y="311"/>
                                </a:lnTo>
                                <a:lnTo>
                                  <a:pt x="608" y="298"/>
                                </a:lnTo>
                                <a:lnTo>
                                  <a:pt x="606" y="298"/>
                                </a:lnTo>
                                <a:lnTo>
                                  <a:pt x="606" y="291"/>
                                </a:lnTo>
                                <a:lnTo>
                                  <a:pt x="605" y="291"/>
                                </a:lnTo>
                                <a:lnTo>
                                  <a:pt x="602" y="285"/>
                                </a:lnTo>
                                <a:lnTo>
                                  <a:pt x="599" y="285"/>
                                </a:lnTo>
                                <a:lnTo>
                                  <a:pt x="598" y="278"/>
                                </a:lnTo>
                                <a:lnTo>
                                  <a:pt x="592" y="278"/>
                                </a:lnTo>
                                <a:lnTo>
                                  <a:pt x="591" y="271"/>
                                </a:lnTo>
                                <a:lnTo>
                                  <a:pt x="587" y="271"/>
                                </a:lnTo>
                                <a:lnTo>
                                  <a:pt x="584" y="265"/>
                                </a:lnTo>
                                <a:lnTo>
                                  <a:pt x="580" y="265"/>
                                </a:lnTo>
                                <a:lnTo>
                                  <a:pt x="577" y="258"/>
                                </a:lnTo>
                                <a:lnTo>
                                  <a:pt x="574" y="258"/>
                                </a:lnTo>
                                <a:lnTo>
                                  <a:pt x="571" y="252"/>
                                </a:lnTo>
                                <a:lnTo>
                                  <a:pt x="567" y="252"/>
                                </a:lnTo>
                                <a:lnTo>
                                  <a:pt x="564" y="245"/>
                                </a:lnTo>
                                <a:lnTo>
                                  <a:pt x="557" y="245"/>
                                </a:lnTo>
                                <a:lnTo>
                                  <a:pt x="553" y="238"/>
                                </a:lnTo>
                                <a:lnTo>
                                  <a:pt x="538" y="238"/>
                                </a:lnTo>
                                <a:lnTo>
                                  <a:pt x="536" y="232"/>
                                </a:lnTo>
                                <a:lnTo>
                                  <a:pt x="531" y="232"/>
                                </a:lnTo>
                                <a:lnTo>
                                  <a:pt x="530" y="225"/>
                                </a:lnTo>
                                <a:lnTo>
                                  <a:pt x="530" y="218"/>
                                </a:lnTo>
                                <a:lnTo>
                                  <a:pt x="529" y="218"/>
                                </a:lnTo>
                                <a:lnTo>
                                  <a:pt x="529" y="199"/>
                                </a:lnTo>
                                <a:lnTo>
                                  <a:pt x="528" y="192"/>
                                </a:lnTo>
                                <a:lnTo>
                                  <a:pt x="528" y="185"/>
                                </a:lnTo>
                                <a:lnTo>
                                  <a:pt x="527" y="179"/>
                                </a:lnTo>
                                <a:lnTo>
                                  <a:pt x="526" y="179"/>
                                </a:lnTo>
                                <a:lnTo>
                                  <a:pt x="525" y="172"/>
                                </a:lnTo>
                                <a:lnTo>
                                  <a:pt x="524" y="172"/>
                                </a:lnTo>
                                <a:lnTo>
                                  <a:pt x="521" y="159"/>
                                </a:lnTo>
                                <a:lnTo>
                                  <a:pt x="519" y="159"/>
                                </a:lnTo>
                                <a:lnTo>
                                  <a:pt x="517" y="152"/>
                                </a:lnTo>
                                <a:lnTo>
                                  <a:pt x="514" y="152"/>
                                </a:lnTo>
                                <a:lnTo>
                                  <a:pt x="512" y="146"/>
                                </a:lnTo>
                                <a:lnTo>
                                  <a:pt x="508" y="146"/>
                                </a:lnTo>
                                <a:lnTo>
                                  <a:pt x="505" y="139"/>
                                </a:lnTo>
                                <a:lnTo>
                                  <a:pt x="501" y="139"/>
                                </a:lnTo>
                                <a:lnTo>
                                  <a:pt x="497" y="132"/>
                                </a:lnTo>
                                <a:lnTo>
                                  <a:pt x="494" y="132"/>
                                </a:lnTo>
                                <a:lnTo>
                                  <a:pt x="490" y="126"/>
                                </a:lnTo>
                                <a:lnTo>
                                  <a:pt x="483" y="126"/>
                                </a:lnTo>
                                <a:lnTo>
                                  <a:pt x="481" y="119"/>
                                </a:lnTo>
                                <a:lnTo>
                                  <a:pt x="477" y="119"/>
                                </a:lnTo>
                                <a:lnTo>
                                  <a:pt x="474" y="112"/>
                                </a:lnTo>
                                <a:lnTo>
                                  <a:pt x="466" y="112"/>
                                </a:lnTo>
                                <a:lnTo>
                                  <a:pt x="463" y="106"/>
                                </a:lnTo>
                                <a:lnTo>
                                  <a:pt x="454" y="106"/>
                                </a:lnTo>
                                <a:lnTo>
                                  <a:pt x="452" y="99"/>
                                </a:lnTo>
                                <a:lnTo>
                                  <a:pt x="444" y="99"/>
                                </a:lnTo>
                                <a:lnTo>
                                  <a:pt x="441" y="93"/>
                                </a:lnTo>
                                <a:close/>
                                <a:moveTo>
                                  <a:pt x="435" y="86"/>
                                </a:moveTo>
                                <a:lnTo>
                                  <a:pt x="68" y="86"/>
                                </a:lnTo>
                                <a:lnTo>
                                  <a:pt x="71" y="93"/>
                                </a:lnTo>
                                <a:lnTo>
                                  <a:pt x="438" y="93"/>
                                </a:lnTo>
                                <a:lnTo>
                                  <a:pt x="435" y="86"/>
                                </a:lnTo>
                                <a:close/>
                                <a:moveTo>
                                  <a:pt x="430" y="79"/>
                                </a:moveTo>
                                <a:lnTo>
                                  <a:pt x="66" y="79"/>
                                </a:lnTo>
                                <a:lnTo>
                                  <a:pt x="67" y="86"/>
                                </a:lnTo>
                                <a:lnTo>
                                  <a:pt x="432" y="86"/>
                                </a:lnTo>
                                <a:lnTo>
                                  <a:pt x="430" y="79"/>
                                </a:lnTo>
                                <a:close/>
                                <a:moveTo>
                                  <a:pt x="423" y="73"/>
                                </a:moveTo>
                                <a:lnTo>
                                  <a:pt x="64" y="73"/>
                                </a:lnTo>
                                <a:lnTo>
                                  <a:pt x="64" y="79"/>
                                </a:lnTo>
                                <a:lnTo>
                                  <a:pt x="427" y="79"/>
                                </a:lnTo>
                                <a:lnTo>
                                  <a:pt x="423" y="73"/>
                                </a:lnTo>
                                <a:close/>
                                <a:moveTo>
                                  <a:pt x="127" y="66"/>
                                </a:moveTo>
                                <a:lnTo>
                                  <a:pt x="60" y="66"/>
                                </a:lnTo>
                                <a:lnTo>
                                  <a:pt x="62" y="73"/>
                                </a:lnTo>
                                <a:lnTo>
                                  <a:pt x="131" y="73"/>
                                </a:lnTo>
                                <a:lnTo>
                                  <a:pt x="127" y="66"/>
                                </a:lnTo>
                                <a:close/>
                                <a:moveTo>
                                  <a:pt x="299" y="66"/>
                                </a:moveTo>
                                <a:lnTo>
                                  <a:pt x="153" y="66"/>
                                </a:lnTo>
                                <a:lnTo>
                                  <a:pt x="149" y="73"/>
                                </a:lnTo>
                                <a:lnTo>
                                  <a:pt x="300" y="73"/>
                                </a:lnTo>
                                <a:lnTo>
                                  <a:pt x="299" y="66"/>
                                </a:lnTo>
                                <a:close/>
                                <a:moveTo>
                                  <a:pt x="418" y="66"/>
                                </a:moveTo>
                                <a:lnTo>
                                  <a:pt x="303" y="66"/>
                                </a:lnTo>
                                <a:lnTo>
                                  <a:pt x="300" y="73"/>
                                </a:lnTo>
                                <a:lnTo>
                                  <a:pt x="422" y="73"/>
                                </a:lnTo>
                                <a:lnTo>
                                  <a:pt x="418" y="66"/>
                                </a:lnTo>
                                <a:close/>
                                <a:moveTo>
                                  <a:pt x="112" y="59"/>
                                </a:moveTo>
                                <a:lnTo>
                                  <a:pt x="59" y="59"/>
                                </a:lnTo>
                                <a:lnTo>
                                  <a:pt x="59" y="66"/>
                                </a:lnTo>
                                <a:lnTo>
                                  <a:pt x="118" y="66"/>
                                </a:lnTo>
                                <a:lnTo>
                                  <a:pt x="112" y="59"/>
                                </a:lnTo>
                                <a:close/>
                                <a:moveTo>
                                  <a:pt x="281" y="59"/>
                                </a:moveTo>
                                <a:lnTo>
                                  <a:pt x="159" y="59"/>
                                </a:lnTo>
                                <a:lnTo>
                                  <a:pt x="155" y="66"/>
                                </a:lnTo>
                                <a:lnTo>
                                  <a:pt x="283" y="66"/>
                                </a:lnTo>
                                <a:lnTo>
                                  <a:pt x="281" y="59"/>
                                </a:lnTo>
                                <a:close/>
                                <a:moveTo>
                                  <a:pt x="409" y="59"/>
                                </a:moveTo>
                                <a:lnTo>
                                  <a:pt x="317" y="59"/>
                                </a:lnTo>
                                <a:lnTo>
                                  <a:pt x="316" y="66"/>
                                </a:lnTo>
                                <a:lnTo>
                                  <a:pt x="412" y="66"/>
                                </a:lnTo>
                                <a:lnTo>
                                  <a:pt x="409" y="59"/>
                                </a:lnTo>
                                <a:close/>
                                <a:moveTo>
                                  <a:pt x="88" y="46"/>
                                </a:moveTo>
                                <a:lnTo>
                                  <a:pt x="57" y="46"/>
                                </a:lnTo>
                                <a:lnTo>
                                  <a:pt x="58" y="53"/>
                                </a:lnTo>
                                <a:lnTo>
                                  <a:pt x="58" y="59"/>
                                </a:lnTo>
                                <a:lnTo>
                                  <a:pt x="106" y="59"/>
                                </a:lnTo>
                                <a:lnTo>
                                  <a:pt x="103" y="53"/>
                                </a:lnTo>
                                <a:lnTo>
                                  <a:pt x="97" y="53"/>
                                </a:lnTo>
                                <a:lnTo>
                                  <a:pt x="88" y="46"/>
                                </a:lnTo>
                                <a:close/>
                                <a:moveTo>
                                  <a:pt x="270" y="53"/>
                                </a:moveTo>
                                <a:lnTo>
                                  <a:pt x="166" y="53"/>
                                </a:lnTo>
                                <a:lnTo>
                                  <a:pt x="163" y="59"/>
                                </a:lnTo>
                                <a:lnTo>
                                  <a:pt x="272" y="59"/>
                                </a:lnTo>
                                <a:lnTo>
                                  <a:pt x="270" y="53"/>
                                </a:lnTo>
                                <a:close/>
                                <a:moveTo>
                                  <a:pt x="393" y="46"/>
                                </a:moveTo>
                                <a:lnTo>
                                  <a:pt x="318" y="46"/>
                                </a:lnTo>
                                <a:lnTo>
                                  <a:pt x="319" y="53"/>
                                </a:lnTo>
                                <a:lnTo>
                                  <a:pt x="318" y="59"/>
                                </a:lnTo>
                                <a:lnTo>
                                  <a:pt x="404" y="59"/>
                                </a:lnTo>
                                <a:lnTo>
                                  <a:pt x="402" y="53"/>
                                </a:lnTo>
                                <a:lnTo>
                                  <a:pt x="395" y="53"/>
                                </a:lnTo>
                                <a:lnTo>
                                  <a:pt x="393" y="46"/>
                                </a:lnTo>
                                <a:close/>
                                <a:moveTo>
                                  <a:pt x="253" y="46"/>
                                </a:moveTo>
                                <a:lnTo>
                                  <a:pt x="172" y="46"/>
                                </a:lnTo>
                                <a:lnTo>
                                  <a:pt x="171" y="53"/>
                                </a:lnTo>
                                <a:lnTo>
                                  <a:pt x="258" y="53"/>
                                </a:lnTo>
                                <a:lnTo>
                                  <a:pt x="253" y="46"/>
                                </a:lnTo>
                                <a:close/>
                                <a:moveTo>
                                  <a:pt x="78" y="39"/>
                                </a:moveTo>
                                <a:lnTo>
                                  <a:pt x="60" y="39"/>
                                </a:lnTo>
                                <a:lnTo>
                                  <a:pt x="59" y="46"/>
                                </a:lnTo>
                                <a:lnTo>
                                  <a:pt x="80" y="46"/>
                                </a:lnTo>
                                <a:lnTo>
                                  <a:pt x="78" y="39"/>
                                </a:lnTo>
                                <a:close/>
                                <a:moveTo>
                                  <a:pt x="242" y="39"/>
                                </a:moveTo>
                                <a:lnTo>
                                  <a:pt x="180" y="39"/>
                                </a:lnTo>
                                <a:lnTo>
                                  <a:pt x="177" y="46"/>
                                </a:lnTo>
                                <a:lnTo>
                                  <a:pt x="246" y="46"/>
                                </a:lnTo>
                                <a:lnTo>
                                  <a:pt x="242" y="39"/>
                                </a:lnTo>
                                <a:close/>
                                <a:moveTo>
                                  <a:pt x="383" y="39"/>
                                </a:moveTo>
                                <a:lnTo>
                                  <a:pt x="316" y="39"/>
                                </a:lnTo>
                                <a:lnTo>
                                  <a:pt x="317" y="46"/>
                                </a:lnTo>
                                <a:lnTo>
                                  <a:pt x="386" y="46"/>
                                </a:lnTo>
                                <a:lnTo>
                                  <a:pt x="383" y="39"/>
                                </a:lnTo>
                                <a:close/>
                                <a:moveTo>
                                  <a:pt x="234" y="33"/>
                                </a:moveTo>
                                <a:lnTo>
                                  <a:pt x="184" y="33"/>
                                </a:lnTo>
                                <a:lnTo>
                                  <a:pt x="182" y="39"/>
                                </a:lnTo>
                                <a:lnTo>
                                  <a:pt x="236" y="39"/>
                                </a:lnTo>
                                <a:lnTo>
                                  <a:pt x="234" y="33"/>
                                </a:lnTo>
                                <a:close/>
                                <a:moveTo>
                                  <a:pt x="374" y="33"/>
                                </a:moveTo>
                                <a:lnTo>
                                  <a:pt x="313" y="33"/>
                                </a:lnTo>
                                <a:lnTo>
                                  <a:pt x="314" y="39"/>
                                </a:lnTo>
                                <a:lnTo>
                                  <a:pt x="377" y="39"/>
                                </a:lnTo>
                                <a:lnTo>
                                  <a:pt x="374" y="33"/>
                                </a:lnTo>
                                <a:close/>
                                <a:moveTo>
                                  <a:pt x="229" y="26"/>
                                </a:moveTo>
                                <a:lnTo>
                                  <a:pt x="191" y="26"/>
                                </a:lnTo>
                                <a:lnTo>
                                  <a:pt x="188" y="33"/>
                                </a:lnTo>
                                <a:lnTo>
                                  <a:pt x="230" y="33"/>
                                </a:lnTo>
                                <a:lnTo>
                                  <a:pt x="229" y="26"/>
                                </a:lnTo>
                                <a:close/>
                                <a:moveTo>
                                  <a:pt x="363" y="26"/>
                                </a:moveTo>
                                <a:lnTo>
                                  <a:pt x="307" y="26"/>
                                </a:lnTo>
                                <a:lnTo>
                                  <a:pt x="309" y="33"/>
                                </a:lnTo>
                                <a:lnTo>
                                  <a:pt x="366" y="33"/>
                                </a:lnTo>
                                <a:lnTo>
                                  <a:pt x="363" y="26"/>
                                </a:lnTo>
                                <a:close/>
                                <a:moveTo>
                                  <a:pt x="227" y="20"/>
                                </a:moveTo>
                                <a:lnTo>
                                  <a:pt x="198" y="20"/>
                                </a:lnTo>
                                <a:lnTo>
                                  <a:pt x="193" y="26"/>
                                </a:lnTo>
                                <a:lnTo>
                                  <a:pt x="227" y="26"/>
                                </a:lnTo>
                                <a:lnTo>
                                  <a:pt x="227" y="20"/>
                                </a:lnTo>
                                <a:close/>
                                <a:moveTo>
                                  <a:pt x="356" y="20"/>
                                </a:moveTo>
                                <a:lnTo>
                                  <a:pt x="303" y="20"/>
                                </a:lnTo>
                                <a:lnTo>
                                  <a:pt x="305" y="26"/>
                                </a:lnTo>
                                <a:lnTo>
                                  <a:pt x="359" y="26"/>
                                </a:lnTo>
                                <a:lnTo>
                                  <a:pt x="356" y="20"/>
                                </a:lnTo>
                                <a:close/>
                                <a:moveTo>
                                  <a:pt x="224" y="13"/>
                                </a:moveTo>
                                <a:lnTo>
                                  <a:pt x="203" y="13"/>
                                </a:lnTo>
                                <a:lnTo>
                                  <a:pt x="202" y="20"/>
                                </a:lnTo>
                                <a:lnTo>
                                  <a:pt x="225" y="20"/>
                                </a:lnTo>
                                <a:lnTo>
                                  <a:pt x="224" y="13"/>
                                </a:lnTo>
                                <a:close/>
                                <a:moveTo>
                                  <a:pt x="342" y="13"/>
                                </a:moveTo>
                                <a:lnTo>
                                  <a:pt x="299" y="13"/>
                                </a:lnTo>
                                <a:lnTo>
                                  <a:pt x="300" y="20"/>
                                </a:lnTo>
                                <a:lnTo>
                                  <a:pt x="346" y="20"/>
                                </a:lnTo>
                                <a:lnTo>
                                  <a:pt x="342" y="13"/>
                                </a:lnTo>
                                <a:close/>
                                <a:moveTo>
                                  <a:pt x="317" y="0"/>
                                </a:moveTo>
                                <a:lnTo>
                                  <a:pt x="298" y="0"/>
                                </a:lnTo>
                                <a:lnTo>
                                  <a:pt x="296" y="6"/>
                                </a:lnTo>
                                <a:lnTo>
                                  <a:pt x="297" y="13"/>
                                </a:lnTo>
                                <a:lnTo>
                                  <a:pt x="332" y="13"/>
                                </a:lnTo>
                                <a:lnTo>
                                  <a:pt x="330" y="6"/>
                                </a:lnTo>
                                <a:lnTo>
                                  <a:pt x="319" y="6"/>
                                </a:lnTo>
                                <a:lnTo>
                                  <a:pt x="317" y="0"/>
                                </a:lnTo>
                                <a:close/>
                              </a:path>
                            </a:pathLst>
                          </a:custGeom>
                          <a:solidFill>
                            <a:srgbClr val="405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7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882" y="278"/>
                            <a:ext cx="269"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74"/>
                        <wps:cNvSpPr>
                          <a:spLocks/>
                        </wps:cNvSpPr>
                        <wps:spPr bwMode="auto">
                          <a:xfrm>
                            <a:off x="5933" y="443"/>
                            <a:ext cx="563" cy="529"/>
                          </a:xfrm>
                          <a:custGeom>
                            <a:avLst/>
                            <a:gdLst>
                              <a:gd name="T0" fmla="+- 0 5937 5933"/>
                              <a:gd name="T1" fmla="*/ T0 w 563"/>
                              <a:gd name="T2" fmla="+- 0 917 443"/>
                              <a:gd name="T3" fmla="*/ 917 h 529"/>
                              <a:gd name="T4" fmla="+- 0 5955 5933"/>
                              <a:gd name="T5" fmla="*/ T4 w 563"/>
                              <a:gd name="T6" fmla="+- 0 928 443"/>
                              <a:gd name="T7" fmla="*/ 928 h 529"/>
                              <a:gd name="T8" fmla="+- 0 5970 5933"/>
                              <a:gd name="T9" fmla="*/ T8 w 563"/>
                              <a:gd name="T10" fmla="+- 0 936 443"/>
                              <a:gd name="T11" fmla="*/ 936 h 529"/>
                              <a:gd name="T12" fmla="+- 0 5993 5933"/>
                              <a:gd name="T13" fmla="*/ T12 w 563"/>
                              <a:gd name="T14" fmla="+- 0 949 443"/>
                              <a:gd name="T15" fmla="*/ 949 h 529"/>
                              <a:gd name="T16" fmla="+- 0 6010 5933"/>
                              <a:gd name="T17" fmla="*/ T16 w 563"/>
                              <a:gd name="T18" fmla="+- 0 959 443"/>
                              <a:gd name="T19" fmla="*/ 959 h 529"/>
                              <a:gd name="T20" fmla="+- 0 6031 5933"/>
                              <a:gd name="T21" fmla="*/ T20 w 563"/>
                              <a:gd name="T22" fmla="+- 0 970 443"/>
                              <a:gd name="T23" fmla="*/ 970 h 529"/>
                              <a:gd name="T24" fmla="+- 0 6041 5933"/>
                              <a:gd name="T25" fmla="*/ T24 w 563"/>
                              <a:gd name="T26" fmla="+- 0 970 443"/>
                              <a:gd name="T27" fmla="*/ 970 h 529"/>
                              <a:gd name="T28" fmla="+- 0 6061 5933"/>
                              <a:gd name="T29" fmla="*/ T28 w 563"/>
                              <a:gd name="T30" fmla="+- 0 950 443"/>
                              <a:gd name="T31" fmla="*/ 950 h 529"/>
                              <a:gd name="T32" fmla="+- 0 6073 5933"/>
                              <a:gd name="T33" fmla="*/ T32 w 563"/>
                              <a:gd name="T34" fmla="+- 0 936 443"/>
                              <a:gd name="T35" fmla="*/ 936 h 529"/>
                              <a:gd name="T36" fmla="+- 0 6091 5933"/>
                              <a:gd name="T37" fmla="*/ T36 w 563"/>
                              <a:gd name="T38" fmla="+- 0 913 443"/>
                              <a:gd name="T39" fmla="*/ 913 h 529"/>
                              <a:gd name="T40" fmla="+- 0 6103 5933"/>
                              <a:gd name="T41" fmla="*/ T40 w 563"/>
                              <a:gd name="T42" fmla="+- 0 903 443"/>
                              <a:gd name="T43" fmla="*/ 903 h 529"/>
                              <a:gd name="T44" fmla="+- 0 6158 5933"/>
                              <a:gd name="T45" fmla="*/ T44 w 563"/>
                              <a:gd name="T46" fmla="+- 0 892 443"/>
                              <a:gd name="T47" fmla="*/ 892 h 529"/>
                              <a:gd name="T48" fmla="+- 0 6154 5933"/>
                              <a:gd name="T49" fmla="*/ T48 w 563"/>
                              <a:gd name="T50" fmla="+- 0 875 443"/>
                              <a:gd name="T51" fmla="*/ 875 h 529"/>
                              <a:gd name="T52" fmla="+- 0 6149 5933"/>
                              <a:gd name="T53" fmla="*/ T52 w 563"/>
                              <a:gd name="T54" fmla="+- 0 864 443"/>
                              <a:gd name="T55" fmla="*/ 864 h 529"/>
                              <a:gd name="T56" fmla="+- 0 6155 5933"/>
                              <a:gd name="T57" fmla="*/ T56 w 563"/>
                              <a:gd name="T58" fmla="+- 0 851 443"/>
                              <a:gd name="T59" fmla="*/ 851 h 529"/>
                              <a:gd name="T60" fmla="+- 0 6169 5933"/>
                              <a:gd name="T61" fmla="*/ T60 w 563"/>
                              <a:gd name="T62" fmla="+- 0 832 443"/>
                              <a:gd name="T63" fmla="*/ 832 h 529"/>
                              <a:gd name="T64" fmla="+- 0 6456 5933"/>
                              <a:gd name="T65" fmla="*/ T64 w 563"/>
                              <a:gd name="T66" fmla="+- 0 824 443"/>
                              <a:gd name="T67" fmla="*/ 824 h 529"/>
                              <a:gd name="T68" fmla="+- 0 6466 5933"/>
                              <a:gd name="T69" fmla="*/ T68 w 563"/>
                              <a:gd name="T70" fmla="+- 0 812 443"/>
                              <a:gd name="T71" fmla="*/ 812 h 529"/>
                              <a:gd name="T72" fmla="+- 0 6476 5933"/>
                              <a:gd name="T73" fmla="*/ T72 w 563"/>
                              <a:gd name="T74" fmla="+- 0 799 443"/>
                              <a:gd name="T75" fmla="*/ 799 h 529"/>
                              <a:gd name="T76" fmla="+- 0 6483 5933"/>
                              <a:gd name="T77" fmla="*/ T76 w 563"/>
                              <a:gd name="T78" fmla="+- 0 785 443"/>
                              <a:gd name="T79" fmla="*/ 785 h 529"/>
                              <a:gd name="T80" fmla="+- 0 6487 5933"/>
                              <a:gd name="T81" fmla="*/ T80 w 563"/>
                              <a:gd name="T82" fmla="+- 0 774 443"/>
                              <a:gd name="T83" fmla="*/ 774 h 529"/>
                              <a:gd name="T84" fmla="+- 0 6488 5933"/>
                              <a:gd name="T85" fmla="*/ T84 w 563"/>
                              <a:gd name="T86" fmla="+- 0 754 443"/>
                              <a:gd name="T87" fmla="*/ 754 h 529"/>
                              <a:gd name="T88" fmla="+- 0 6481 5933"/>
                              <a:gd name="T89" fmla="*/ T88 w 563"/>
                              <a:gd name="T90" fmla="+- 0 738 443"/>
                              <a:gd name="T91" fmla="*/ 738 h 529"/>
                              <a:gd name="T92" fmla="+- 0 6468 5933"/>
                              <a:gd name="T93" fmla="*/ T92 w 563"/>
                              <a:gd name="T94" fmla="+- 0 724 443"/>
                              <a:gd name="T95" fmla="*/ 724 h 529"/>
                              <a:gd name="T96" fmla="+- 0 6452 5933"/>
                              <a:gd name="T97" fmla="*/ T96 w 563"/>
                              <a:gd name="T98" fmla="+- 0 712 443"/>
                              <a:gd name="T99" fmla="*/ 712 h 529"/>
                              <a:gd name="T100" fmla="+- 0 6436 5933"/>
                              <a:gd name="T101" fmla="*/ T100 w 563"/>
                              <a:gd name="T102" fmla="+- 0 701 443"/>
                              <a:gd name="T103" fmla="*/ 701 h 529"/>
                              <a:gd name="T104" fmla="+- 0 6424 5933"/>
                              <a:gd name="T105" fmla="*/ T104 w 563"/>
                              <a:gd name="T106" fmla="+- 0 689 443"/>
                              <a:gd name="T107" fmla="*/ 689 h 529"/>
                              <a:gd name="T108" fmla="+- 0 6415 5933"/>
                              <a:gd name="T109" fmla="*/ T108 w 563"/>
                              <a:gd name="T110" fmla="+- 0 679 443"/>
                              <a:gd name="T111" fmla="*/ 679 h 529"/>
                              <a:gd name="T112" fmla="+- 0 6416 5933"/>
                              <a:gd name="T113" fmla="*/ T112 w 563"/>
                              <a:gd name="T114" fmla="+- 0 659 443"/>
                              <a:gd name="T115" fmla="*/ 659 h 529"/>
                              <a:gd name="T116" fmla="+- 0 6429 5933"/>
                              <a:gd name="T117" fmla="*/ T116 w 563"/>
                              <a:gd name="T118" fmla="+- 0 640 443"/>
                              <a:gd name="T119" fmla="*/ 640 h 529"/>
                              <a:gd name="T120" fmla="+- 0 6439 5933"/>
                              <a:gd name="T121" fmla="*/ T120 w 563"/>
                              <a:gd name="T122" fmla="+- 0 630 443"/>
                              <a:gd name="T123" fmla="*/ 630 h 529"/>
                              <a:gd name="T124" fmla="+- 0 6451 5933"/>
                              <a:gd name="T125" fmla="*/ T124 w 563"/>
                              <a:gd name="T126" fmla="+- 0 618 443"/>
                              <a:gd name="T127" fmla="*/ 618 h 529"/>
                              <a:gd name="T128" fmla="+- 0 6460 5933"/>
                              <a:gd name="T129" fmla="*/ T128 w 563"/>
                              <a:gd name="T130" fmla="+- 0 608 443"/>
                              <a:gd name="T131" fmla="*/ 608 h 529"/>
                              <a:gd name="T132" fmla="+- 0 6479 5933"/>
                              <a:gd name="T133" fmla="*/ T132 w 563"/>
                              <a:gd name="T134" fmla="+- 0 591 443"/>
                              <a:gd name="T135" fmla="*/ 591 h 529"/>
                              <a:gd name="T136" fmla="+- 0 6492 5933"/>
                              <a:gd name="T137" fmla="*/ T136 w 563"/>
                              <a:gd name="T138" fmla="+- 0 579 443"/>
                              <a:gd name="T139" fmla="*/ 579 h 529"/>
                              <a:gd name="T140" fmla="+- 0 6488 5933"/>
                              <a:gd name="T141" fmla="*/ T140 w 563"/>
                              <a:gd name="T142" fmla="+- 0 569 443"/>
                              <a:gd name="T143" fmla="*/ 569 h 529"/>
                              <a:gd name="T144" fmla="+- 0 6476 5933"/>
                              <a:gd name="T145" fmla="*/ T144 w 563"/>
                              <a:gd name="T146" fmla="+- 0 556 443"/>
                              <a:gd name="T147" fmla="*/ 556 h 529"/>
                              <a:gd name="T148" fmla="+- 0 6462 5933"/>
                              <a:gd name="T149" fmla="*/ T148 w 563"/>
                              <a:gd name="T150" fmla="+- 0 543 443"/>
                              <a:gd name="T151" fmla="*/ 543 h 529"/>
                              <a:gd name="T152" fmla="+- 0 6446 5933"/>
                              <a:gd name="T153" fmla="*/ T152 w 563"/>
                              <a:gd name="T154" fmla="+- 0 530 443"/>
                              <a:gd name="T155" fmla="*/ 530 h 529"/>
                              <a:gd name="T156" fmla="+- 0 6427 5933"/>
                              <a:gd name="T157" fmla="*/ T156 w 563"/>
                              <a:gd name="T158" fmla="+- 0 516 443"/>
                              <a:gd name="T159" fmla="*/ 516 h 529"/>
                              <a:gd name="T160" fmla="+- 0 6411 5933"/>
                              <a:gd name="T161" fmla="*/ T160 w 563"/>
                              <a:gd name="T162" fmla="+- 0 504 443"/>
                              <a:gd name="T163" fmla="*/ 504 h 529"/>
                              <a:gd name="T164" fmla="+- 0 6395 5933"/>
                              <a:gd name="T165" fmla="*/ T164 w 563"/>
                              <a:gd name="T166" fmla="+- 0 493 443"/>
                              <a:gd name="T167" fmla="*/ 493 h 529"/>
                              <a:gd name="T168" fmla="+- 0 6381 5933"/>
                              <a:gd name="T169" fmla="*/ T168 w 563"/>
                              <a:gd name="T170" fmla="+- 0 483 443"/>
                              <a:gd name="T171" fmla="*/ 483 h 529"/>
                              <a:gd name="T172" fmla="+- 0 6369 5933"/>
                              <a:gd name="T173" fmla="*/ T172 w 563"/>
                              <a:gd name="T174" fmla="+- 0 475 443"/>
                              <a:gd name="T175" fmla="*/ 475 h 529"/>
                              <a:gd name="T176" fmla="+- 0 6358 5933"/>
                              <a:gd name="T177" fmla="*/ T176 w 563"/>
                              <a:gd name="T178" fmla="+- 0 468 443"/>
                              <a:gd name="T179" fmla="*/ 468 h 529"/>
                              <a:gd name="T180" fmla="+- 0 6347 5933"/>
                              <a:gd name="T181" fmla="*/ T180 w 563"/>
                              <a:gd name="T182" fmla="+- 0 461 443"/>
                              <a:gd name="T183" fmla="*/ 461 h 529"/>
                              <a:gd name="T184" fmla="+- 0 6155 5933"/>
                              <a:gd name="T185" fmla="*/ T184 w 563"/>
                              <a:gd name="T186" fmla="+- 0 902 443"/>
                              <a:gd name="T187" fmla="*/ 902 h 529"/>
                              <a:gd name="T188" fmla="+- 0 6120 5933"/>
                              <a:gd name="T189" fmla="*/ T188 w 563"/>
                              <a:gd name="T190" fmla="+- 0 908 443"/>
                              <a:gd name="T191" fmla="*/ 908 h 529"/>
                              <a:gd name="T192" fmla="+- 0 6130 5933"/>
                              <a:gd name="T193" fmla="*/ T192 w 563"/>
                              <a:gd name="T194" fmla="+- 0 915 443"/>
                              <a:gd name="T195" fmla="*/ 915 h 529"/>
                              <a:gd name="T196" fmla="+- 0 6148 5933"/>
                              <a:gd name="T197" fmla="*/ T196 w 563"/>
                              <a:gd name="T198" fmla="+- 0 915 443"/>
                              <a:gd name="T199" fmla="*/ 915 h 529"/>
                              <a:gd name="T200" fmla="+- 0 6405 5933"/>
                              <a:gd name="T201" fmla="*/ T200 w 563"/>
                              <a:gd name="T202" fmla="+- 0 868 443"/>
                              <a:gd name="T203" fmla="*/ 868 h 529"/>
                              <a:gd name="T204" fmla="+- 0 6409 5933"/>
                              <a:gd name="T205" fmla="*/ T204 w 563"/>
                              <a:gd name="T206" fmla="+- 0 867 443"/>
                              <a:gd name="T207" fmla="*/ 867 h 529"/>
                              <a:gd name="T208" fmla="+- 0 6449 5933"/>
                              <a:gd name="T209" fmla="*/ T208 w 563"/>
                              <a:gd name="T210" fmla="+- 0 832 443"/>
                              <a:gd name="T211" fmla="*/ 832 h 529"/>
                              <a:gd name="T212" fmla="+- 0 6184 5933"/>
                              <a:gd name="T213" fmla="*/ T212 w 563"/>
                              <a:gd name="T214" fmla="+- 0 834 443"/>
                              <a:gd name="T215" fmla="*/ 834 h 529"/>
                              <a:gd name="T216" fmla="+- 0 6216 5933"/>
                              <a:gd name="T217" fmla="*/ T216 w 563"/>
                              <a:gd name="T218" fmla="+- 0 841 443"/>
                              <a:gd name="T219" fmla="*/ 841 h 529"/>
                              <a:gd name="T220" fmla="+- 0 6249 5933"/>
                              <a:gd name="T221" fmla="*/ T220 w 563"/>
                              <a:gd name="T222" fmla="+- 0 847 443"/>
                              <a:gd name="T223" fmla="*/ 847 h 529"/>
                              <a:gd name="T224" fmla="+- 0 6287 5933"/>
                              <a:gd name="T225" fmla="*/ T224 w 563"/>
                              <a:gd name="T226" fmla="+- 0 854 443"/>
                              <a:gd name="T227" fmla="*/ 854 h 529"/>
                              <a:gd name="T228" fmla="+- 0 6329 5933"/>
                              <a:gd name="T229" fmla="*/ T228 w 563"/>
                              <a:gd name="T230" fmla="+- 0 861 443"/>
                              <a:gd name="T231" fmla="*/ 861 h 529"/>
                              <a:gd name="T232" fmla="+- 0 6363 5933"/>
                              <a:gd name="T233" fmla="*/ T232 w 563"/>
                              <a:gd name="T234" fmla="+- 0 866 443"/>
                              <a:gd name="T235" fmla="*/ 866 h 529"/>
                              <a:gd name="T236" fmla="+- 0 6415 5933"/>
                              <a:gd name="T237" fmla="*/ T236 w 563"/>
                              <a:gd name="T238" fmla="+- 0 864 443"/>
                              <a:gd name="T239" fmla="*/ 864 h 529"/>
                              <a:gd name="T240" fmla="+- 0 6429 5933"/>
                              <a:gd name="T241" fmla="*/ T240 w 563"/>
                              <a:gd name="T242" fmla="+- 0 852 443"/>
                              <a:gd name="T243" fmla="*/ 852 h 529"/>
                              <a:gd name="T244" fmla="+- 0 6449 5933"/>
                              <a:gd name="T245" fmla="*/ T244 w 563"/>
                              <a:gd name="T246" fmla="+- 0 833 443"/>
                              <a:gd name="T247" fmla="*/ 833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3" h="529">
                                <a:moveTo>
                                  <a:pt x="332" y="0"/>
                                </a:moveTo>
                                <a:lnTo>
                                  <a:pt x="9" y="258"/>
                                </a:lnTo>
                                <a:lnTo>
                                  <a:pt x="0" y="472"/>
                                </a:lnTo>
                                <a:lnTo>
                                  <a:pt x="1" y="472"/>
                                </a:lnTo>
                                <a:lnTo>
                                  <a:pt x="4" y="474"/>
                                </a:lnTo>
                                <a:lnTo>
                                  <a:pt x="8" y="477"/>
                                </a:lnTo>
                                <a:lnTo>
                                  <a:pt x="12" y="478"/>
                                </a:lnTo>
                                <a:lnTo>
                                  <a:pt x="15" y="481"/>
                                </a:lnTo>
                                <a:lnTo>
                                  <a:pt x="19" y="482"/>
                                </a:lnTo>
                                <a:lnTo>
                                  <a:pt x="22" y="485"/>
                                </a:lnTo>
                                <a:lnTo>
                                  <a:pt x="24" y="486"/>
                                </a:lnTo>
                                <a:lnTo>
                                  <a:pt x="28" y="489"/>
                                </a:lnTo>
                                <a:lnTo>
                                  <a:pt x="30" y="489"/>
                                </a:lnTo>
                                <a:lnTo>
                                  <a:pt x="35" y="492"/>
                                </a:lnTo>
                                <a:lnTo>
                                  <a:pt x="37" y="493"/>
                                </a:lnTo>
                                <a:lnTo>
                                  <a:pt x="39" y="494"/>
                                </a:lnTo>
                                <a:lnTo>
                                  <a:pt x="48" y="501"/>
                                </a:lnTo>
                                <a:lnTo>
                                  <a:pt x="53" y="502"/>
                                </a:lnTo>
                                <a:lnTo>
                                  <a:pt x="58" y="505"/>
                                </a:lnTo>
                                <a:lnTo>
                                  <a:pt x="60" y="506"/>
                                </a:lnTo>
                                <a:lnTo>
                                  <a:pt x="67" y="510"/>
                                </a:lnTo>
                                <a:lnTo>
                                  <a:pt x="69" y="511"/>
                                </a:lnTo>
                                <a:lnTo>
                                  <a:pt x="73" y="513"/>
                                </a:lnTo>
                                <a:lnTo>
                                  <a:pt x="76" y="515"/>
                                </a:lnTo>
                                <a:lnTo>
                                  <a:pt x="77" y="516"/>
                                </a:lnTo>
                                <a:lnTo>
                                  <a:pt x="82" y="519"/>
                                </a:lnTo>
                                <a:lnTo>
                                  <a:pt x="84" y="519"/>
                                </a:lnTo>
                                <a:lnTo>
                                  <a:pt x="94" y="524"/>
                                </a:lnTo>
                                <a:lnTo>
                                  <a:pt x="96" y="526"/>
                                </a:lnTo>
                                <a:lnTo>
                                  <a:pt x="98" y="527"/>
                                </a:lnTo>
                                <a:lnTo>
                                  <a:pt x="101" y="528"/>
                                </a:lnTo>
                                <a:lnTo>
                                  <a:pt x="103" y="529"/>
                                </a:lnTo>
                                <a:lnTo>
                                  <a:pt x="105" y="529"/>
                                </a:lnTo>
                                <a:lnTo>
                                  <a:pt x="108" y="527"/>
                                </a:lnTo>
                                <a:lnTo>
                                  <a:pt x="112" y="524"/>
                                </a:lnTo>
                                <a:lnTo>
                                  <a:pt x="115" y="522"/>
                                </a:lnTo>
                                <a:lnTo>
                                  <a:pt x="121" y="514"/>
                                </a:lnTo>
                                <a:lnTo>
                                  <a:pt x="125" y="511"/>
                                </a:lnTo>
                                <a:lnTo>
                                  <a:pt x="128" y="507"/>
                                </a:lnTo>
                                <a:lnTo>
                                  <a:pt x="129" y="505"/>
                                </a:lnTo>
                                <a:lnTo>
                                  <a:pt x="132" y="503"/>
                                </a:lnTo>
                                <a:lnTo>
                                  <a:pt x="134" y="501"/>
                                </a:lnTo>
                                <a:lnTo>
                                  <a:pt x="137" y="497"/>
                                </a:lnTo>
                                <a:lnTo>
                                  <a:pt x="140" y="493"/>
                                </a:lnTo>
                                <a:lnTo>
                                  <a:pt x="143" y="489"/>
                                </a:lnTo>
                                <a:lnTo>
                                  <a:pt x="147" y="486"/>
                                </a:lnTo>
                                <a:lnTo>
                                  <a:pt x="153" y="478"/>
                                </a:lnTo>
                                <a:lnTo>
                                  <a:pt x="155" y="474"/>
                                </a:lnTo>
                                <a:lnTo>
                                  <a:pt x="158" y="470"/>
                                </a:lnTo>
                                <a:lnTo>
                                  <a:pt x="161" y="468"/>
                                </a:lnTo>
                                <a:lnTo>
                                  <a:pt x="164" y="464"/>
                                </a:lnTo>
                                <a:lnTo>
                                  <a:pt x="166" y="463"/>
                                </a:lnTo>
                                <a:lnTo>
                                  <a:pt x="169" y="460"/>
                                </a:lnTo>
                                <a:lnTo>
                                  <a:pt x="170" y="460"/>
                                </a:lnTo>
                                <a:lnTo>
                                  <a:pt x="173" y="459"/>
                                </a:lnTo>
                                <a:lnTo>
                                  <a:pt x="222" y="459"/>
                                </a:lnTo>
                                <a:lnTo>
                                  <a:pt x="222" y="458"/>
                                </a:lnTo>
                                <a:lnTo>
                                  <a:pt x="224" y="452"/>
                                </a:lnTo>
                                <a:lnTo>
                                  <a:pt x="225" y="449"/>
                                </a:lnTo>
                                <a:lnTo>
                                  <a:pt x="225" y="447"/>
                                </a:lnTo>
                                <a:lnTo>
                                  <a:pt x="224" y="444"/>
                                </a:lnTo>
                                <a:lnTo>
                                  <a:pt x="224" y="441"/>
                                </a:lnTo>
                                <a:lnTo>
                                  <a:pt x="222" y="437"/>
                                </a:lnTo>
                                <a:lnTo>
                                  <a:pt x="221" y="432"/>
                                </a:lnTo>
                                <a:lnTo>
                                  <a:pt x="219" y="431"/>
                                </a:lnTo>
                                <a:lnTo>
                                  <a:pt x="219" y="430"/>
                                </a:lnTo>
                                <a:lnTo>
                                  <a:pt x="217" y="427"/>
                                </a:lnTo>
                                <a:lnTo>
                                  <a:pt x="217" y="423"/>
                                </a:lnTo>
                                <a:lnTo>
                                  <a:pt x="216" y="421"/>
                                </a:lnTo>
                                <a:lnTo>
                                  <a:pt x="217" y="419"/>
                                </a:lnTo>
                                <a:lnTo>
                                  <a:pt x="218" y="417"/>
                                </a:lnTo>
                                <a:lnTo>
                                  <a:pt x="219" y="415"/>
                                </a:lnTo>
                                <a:lnTo>
                                  <a:pt x="220" y="411"/>
                                </a:lnTo>
                                <a:lnTo>
                                  <a:pt x="222" y="408"/>
                                </a:lnTo>
                                <a:lnTo>
                                  <a:pt x="224" y="405"/>
                                </a:lnTo>
                                <a:lnTo>
                                  <a:pt x="226" y="403"/>
                                </a:lnTo>
                                <a:lnTo>
                                  <a:pt x="228" y="399"/>
                                </a:lnTo>
                                <a:lnTo>
                                  <a:pt x="231" y="395"/>
                                </a:lnTo>
                                <a:lnTo>
                                  <a:pt x="236" y="389"/>
                                </a:lnTo>
                                <a:lnTo>
                                  <a:pt x="516" y="389"/>
                                </a:lnTo>
                                <a:lnTo>
                                  <a:pt x="518" y="387"/>
                                </a:lnTo>
                                <a:lnTo>
                                  <a:pt x="519" y="385"/>
                                </a:lnTo>
                                <a:lnTo>
                                  <a:pt x="521" y="383"/>
                                </a:lnTo>
                                <a:lnTo>
                                  <a:pt x="523" y="381"/>
                                </a:lnTo>
                                <a:lnTo>
                                  <a:pt x="525" y="380"/>
                                </a:lnTo>
                                <a:lnTo>
                                  <a:pt x="526" y="377"/>
                                </a:lnTo>
                                <a:lnTo>
                                  <a:pt x="529" y="376"/>
                                </a:lnTo>
                                <a:lnTo>
                                  <a:pt x="530" y="374"/>
                                </a:lnTo>
                                <a:lnTo>
                                  <a:pt x="533" y="369"/>
                                </a:lnTo>
                                <a:lnTo>
                                  <a:pt x="535" y="366"/>
                                </a:lnTo>
                                <a:lnTo>
                                  <a:pt x="536" y="365"/>
                                </a:lnTo>
                                <a:lnTo>
                                  <a:pt x="538" y="362"/>
                                </a:lnTo>
                                <a:lnTo>
                                  <a:pt x="539" y="360"/>
                                </a:lnTo>
                                <a:lnTo>
                                  <a:pt x="543" y="356"/>
                                </a:lnTo>
                                <a:lnTo>
                                  <a:pt x="543" y="353"/>
                                </a:lnTo>
                                <a:lnTo>
                                  <a:pt x="545" y="351"/>
                                </a:lnTo>
                                <a:lnTo>
                                  <a:pt x="546" y="348"/>
                                </a:lnTo>
                                <a:lnTo>
                                  <a:pt x="548" y="347"/>
                                </a:lnTo>
                                <a:lnTo>
                                  <a:pt x="550" y="342"/>
                                </a:lnTo>
                                <a:lnTo>
                                  <a:pt x="551" y="340"/>
                                </a:lnTo>
                                <a:lnTo>
                                  <a:pt x="551" y="338"/>
                                </a:lnTo>
                                <a:lnTo>
                                  <a:pt x="553" y="336"/>
                                </a:lnTo>
                                <a:lnTo>
                                  <a:pt x="553" y="333"/>
                                </a:lnTo>
                                <a:lnTo>
                                  <a:pt x="554" y="331"/>
                                </a:lnTo>
                                <a:lnTo>
                                  <a:pt x="554" y="327"/>
                                </a:lnTo>
                                <a:lnTo>
                                  <a:pt x="555" y="324"/>
                                </a:lnTo>
                                <a:lnTo>
                                  <a:pt x="556" y="323"/>
                                </a:lnTo>
                                <a:lnTo>
                                  <a:pt x="556" y="315"/>
                                </a:lnTo>
                                <a:lnTo>
                                  <a:pt x="555" y="311"/>
                                </a:lnTo>
                                <a:lnTo>
                                  <a:pt x="554" y="308"/>
                                </a:lnTo>
                                <a:lnTo>
                                  <a:pt x="553" y="304"/>
                                </a:lnTo>
                                <a:lnTo>
                                  <a:pt x="551" y="301"/>
                                </a:lnTo>
                                <a:lnTo>
                                  <a:pt x="550" y="298"/>
                                </a:lnTo>
                                <a:lnTo>
                                  <a:pt x="548" y="295"/>
                                </a:lnTo>
                                <a:lnTo>
                                  <a:pt x="545" y="291"/>
                                </a:lnTo>
                                <a:lnTo>
                                  <a:pt x="543" y="288"/>
                                </a:lnTo>
                                <a:lnTo>
                                  <a:pt x="540" y="286"/>
                                </a:lnTo>
                                <a:lnTo>
                                  <a:pt x="538" y="283"/>
                                </a:lnTo>
                                <a:lnTo>
                                  <a:pt x="535" y="281"/>
                                </a:lnTo>
                                <a:lnTo>
                                  <a:pt x="532" y="277"/>
                                </a:lnTo>
                                <a:lnTo>
                                  <a:pt x="529" y="275"/>
                                </a:lnTo>
                                <a:lnTo>
                                  <a:pt x="525" y="273"/>
                                </a:lnTo>
                                <a:lnTo>
                                  <a:pt x="522" y="270"/>
                                </a:lnTo>
                                <a:lnTo>
                                  <a:pt x="519" y="269"/>
                                </a:lnTo>
                                <a:lnTo>
                                  <a:pt x="516" y="266"/>
                                </a:lnTo>
                                <a:lnTo>
                                  <a:pt x="514" y="264"/>
                                </a:lnTo>
                                <a:lnTo>
                                  <a:pt x="510" y="262"/>
                                </a:lnTo>
                                <a:lnTo>
                                  <a:pt x="507" y="259"/>
                                </a:lnTo>
                                <a:lnTo>
                                  <a:pt x="503" y="258"/>
                                </a:lnTo>
                                <a:lnTo>
                                  <a:pt x="501" y="255"/>
                                </a:lnTo>
                                <a:lnTo>
                                  <a:pt x="498" y="253"/>
                                </a:lnTo>
                                <a:lnTo>
                                  <a:pt x="496" y="250"/>
                                </a:lnTo>
                                <a:lnTo>
                                  <a:pt x="493" y="249"/>
                                </a:lnTo>
                                <a:lnTo>
                                  <a:pt x="491" y="246"/>
                                </a:lnTo>
                                <a:lnTo>
                                  <a:pt x="489" y="245"/>
                                </a:lnTo>
                                <a:lnTo>
                                  <a:pt x="486" y="242"/>
                                </a:lnTo>
                                <a:lnTo>
                                  <a:pt x="484" y="240"/>
                                </a:lnTo>
                                <a:lnTo>
                                  <a:pt x="483" y="238"/>
                                </a:lnTo>
                                <a:lnTo>
                                  <a:pt x="482" y="236"/>
                                </a:lnTo>
                                <a:lnTo>
                                  <a:pt x="481" y="235"/>
                                </a:lnTo>
                                <a:lnTo>
                                  <a:pt x="479" y="232"/>
                                </a:lnTo>
                                <a:lnTo>
                                  <a:pt x="479" y="225"/>
                                </a:lnTo>
                                <a:lnTo>
                                  <a:pt x="480" y="222"/>
                                </a:lnTo>
                                <a:lnTo>
                                  <a:pt x="483" y="216"/>
                                </a:lnTo>
                                <a:lnTo>
                                  <a:pt x="486" y="213"/>
                                </a:lnTo>
                                <a:lnTo>
                                  <a:pt x="490" y="205"/>
                                </a:lnTo>
                                <a:lnTo>
                                  <a:pt x="492" y="203"/>
                                </a:lnTo>
                                <a:lnTo>
                                  <a:pt x="495" y="199"/>
                                </a:lnTo>
                                <a:lnTo>
                                  <a:pt x="496" y="197"/>
                                </a:lnTo>
                                <a:lnTo>
                                  <a:pt x="498" y="195"/>
                                </a:lnTo>
                                <a:lnTo>
                                  <a:pt x="500" y="193"/>
                                </a:lnTo>
                                <a:lnTo>
                                  <a:pt x="501" y="191"/>
                                </a:lnTo>
                                <a:lnTo>
                                  <a:pt x="503" y="189"/>
                                </a:lnTo>
                                <a:lnTo>
                                  <a:pt x="506" y="187"/>
                                </a:lnTo>
                                <a:lnTo>
                                  <a:pt x="507" y="184"/>
                                </a:lnTo>
                                <a:lnTo>
                                  <a:pt x="511" y="180"/>
                                </a:lnTo>
                                <a:lnTo>
                                  <a:pt x="514" y="178"/>
                                </a:lnTo>
                                <a:lnTo>
                                  <a:pt x="515" y="176"/>
                                </a:lnTo>
                                <a:lnTo>
                                  <a:pt x="518" y="175"/>
                                </a:lnTo>
                                <a:lnTo>
                                  <a:pt x="519" y="173"/>
                                </a:lnTo>
                                <a:lnTo>
                                  <a:pt x="521" y="171"/>
                                </a:lnTo>
                                <a:lnTo>
                                  <a:pt x="523" y="169"/>
                                </a:lnTo>
                                <a:lnTo>
                                  <a:pt x="525" y="166"/>
                                </a:lnTo>
                                <a:lnTo>
                                  <a:pt x="527" y="165"/>
                                </a:lnTo>
                                <a:lnTo>
                                  <a:pt x="531" y="161"/>
                                </a:lnTo>
                                <a:lnTo>
                                  <a:pt x="535" y="158"/>
                                </a:lnTo>
                                <a:lnTo>
                                  <a:pt x="539" y="154"/>
                                </a:lnTo>
                                <a:lnTo>
                                  <a:pt x="543" y="150"/>
                                </a:lnTo>
                                <a:lnTo>
                                  <a:pt x="546" y="148"/>
                                </a:lnTo>
                                <a:lnTo>
                                  <a:pt x="549" y="145"/>
                                </a:lnTo>
                                <a:lnTo>
                                  <a:pt x="551" y="142"/>
                                </a:lnTo>
                                <a:lnTo>
                                  <a:pt x="554" y="140"/>
                                </a:lnTo>
                                <a:lnTo>
                                  <a:pt x="557" y="138"/>
                                </a:lnTo>
                                <a:lnTo>
                                  <a:pt x="559" y="136"/>
                                </a:lnTo>
                                <a:lnTo>
                                  <a:pt x="561" y="134"/>
                                </a:lnTo>
                                <a:lnTo>
                                  <a:pt x="563" y="134"/>
                                </a:lnTo>
                                <a:lnTo>
                                  <a:pt x="561" y="130"/>
                                </a:lnTo>
                                <a:lnTo>
                                  <a:pt x="558" y="128"/>
                                </a:lnTo>
                                <a:lnTo>
                                  <a:pt x="555" y="126"/>
                                </a:lnTo>
                                <a:lnTo>
                                  <a:pt x="553" y="124"/>
                                </a:lnTo>
                                <a:lnTo>
                                  <a:pt x="550" y="120"/>
                                </a:lnTo>
                                <a:lnTo>
                                  <a:pt x="548" y="118"/>
                                </a:lnTo>
                                <a:lnTo>
                                  <a:pt x="546" y="116"/>
                                </a:lnTo>
                                <a:lnTo>
                                  <a:pt x="543" y="113"/>
                                </a:lnTo>
                                <a:lnTo>
                                  <a:pt x="540" y="110"/>
                                </a:lnTo>
                                <a:lnTo>
                                  <a:pt x="537" y="108"/>
                                </a:lnTo>
                                <a:lnTo>
                                  <a:pt x="534" y="105"/>
                                </a:lnTo>
                                <a:lnTo>
                                  <a:pt x="531" y="103"/>
                                </a:lnTo>
                                <a:lnTo>
                                  <a:pt x="529" y="100"/>
                                </a:lnTo>
                                <a:lnTo>
                                  <a:pt x="525" y="97"/>
                                </a:lnTo>
                                <a:lnTo>
                                  <a:pt x="522" y="95"/>
                                </a:lnTo>
                                <a:lnTo>
                                  <a:pt x="519" y="93"/>
                                </a:lnTo>
                                <a:lnTo>
                                  <a:pt x="516" y="91"/>
                                </a:lnTo>
                                <a:lnTo>
                                  <a:pt x="513" y="87"/>
                                </a:lnTo>
                                <a:lnTo>
                                  <a:pt x="507" y="83"/>
                                </a:lnTo>
                                <a:lnTo>
                                  <a:pt x="503" y="80"/>
                                </a:lnTo>
                                <a:lnTo>
                                  <a:pt x="500" y="78"/>
                                </a:lnTo>
                                <a:lnTo>
                                  <a:pt x="497" y="75"/>
                                </a:lnTo>
                                <a:lnTo>
                                  <a:pt x="494" y="73"/>
                                </a:lnTo>
                                <a:lnTo>
                                  <a:pt x="491" y="70"/>
                                </a:lnTo>
                                <a:lnTo>
                                  <a:pt x="488" y="68"/>
                                </a:lnTo>
                                <a:lnTo>
                                  <a:pt x="484" y="65"/>
                                </a:lnTo>
                                <a:lnTo>
                                  <a:pt x="481" y="63"/>
                                </a:lnTo>
                                <a:lnTo>
                                  <a:pt x="478" y="61"/>
                                </a:lnTo>
                                <a:lnTo>
                                  <a:pt x="475" y="59"/>
                                </a:lnTo>
                                <a:lnTo>
                                  <a:pt x="472" y="57"/>
                                </a:lnTo>
                                <a:lnTo>
                                  <a:pt x="469" y="55"/>
                                </a:lnTo>
                                <a:lnTo>
                                  <a:pt x="466" y="53"/>
                                </a:lnTo>
                                <a:lnTo>
                                  <a:pt x="462" y="50"/>
                                </a:lnTo>
                                <a:lnTo>
                                  <a:pt x="460" y="48"/>
                                </a:lnTo>
                                <a:lnTo>
                                  <a:pt x="457" y="46"/>
                                </a:lnTo>
                                <a:lnTo>
                                  <a:pt x="454" y="44"/>
                                </a:lnTo>
                                <a:lnTo>
                                  <a:pt x="451" y="42"/>
                                </a:lnTo>
                                <a:lnTo>
                                  <a:pt x="448" y="40"/>
                                </a:lnTo>
                                <a:lnTo>
                                  <a:pt x="446" y="39"/>
                                </a:lnTo>
                                <a:lnTo>
                                  <a:pt x="443" y="37"/>
                                </a:lnTo>
                                <a:lnTo>
                                  <a:pt x="440" y="35"/>
                                </a:lnTo>
                                <a:lnTo>
                                  <a:pt x="438" y="33"/>
                                </a:lnTo>
                                <a:lnTo>
                                  <a:pt x="436" y="32"/>
                                </a:lnTo>
                                <a:lnTo>
                                  <a:pt x="433" y="30"/>
                                </a:lnTo>
                                <a:lnTo>
                                  <a:pt x="431" y="28"/>
                                </a:lnTo>
                                <a:lnTo>
                                  <a:pt x="429" y="28"/>
                                </a:lnTo>
                                <a:lnTo>
                                  <a:pt x="427" y="26"/>
                                </a:lnTo>
                                <a:lnTo>
                                  <a:pt x="425" y="25"/>
                                </a:lnTo>
                                <a:lnTo>
                                  <a:pt x="422" y="24"/>
                                </a:lnTo>
                                <a:lnTo>
                                  <a:pt x="421" y="22"/>
                                </a:lnTo>
                                <a:lnTo>
                                  <a:pt x="419" y="21"/>
                                </a:lnTo>
                                <a:lnTo>
                                  <a:pt x="416" y="20"/>
                                </a:lnTo>
                                <a:lnTo>
                                  <a:pt x="414" y="18"/>
                                </a:lnTo>
                                <a:lnTo>
                                  <a:pt x="412" y="16"/>
                                </a:lnTo>
                                <a:lnTo>
                                  <a:pt x="411" y="16"/>
                                </a:lnTo>
                                <a:lnTo>
                                  <a:pt x="410" y="14"/>
                                </a:lnTo>
                                <a:lnTo>
                                  <a:pt x="332" y="0"/>
                                </a:lnTo>
                                <a:close/>
                                <a:moveTo>
                                  <a:pt x="222" y="459"/>
                                </a:moveTo>
                                <a:lnTo>
                                  <a:pt x="173" y="459"/>
                                </a:lnTo>
                                <a:lnTo>
                                  <a:pt x="177" y="460"/>
                                </a:lnTo>
                                <a:lnTo>
                                  <a:pt x="180" y="461"/>
                                </a:lnTo>
                                <a:lnTo>
                                  <a:pt x="185" y="464"/>
                                </a:lnTo>
                                <a:lnTo>
                                  <a:pt x="187" y="465"/>
                                </a:lnTo>
                                <a:lnTo>
                                  <a:pt x="190" y="466"/>
                                </a:lnTo>
                                <a:lnTo>
                                  <a:pt x="191" y="468"/>
                                </a:lnTo>
                                <a:lnTo>
                                  <a:pt x="193" y="470"/>
                                </a:lnTo>
                                <a:lnTo>
                                  <a:pt x="196" y="470"/>
                                </a:lnTo>
                                <a:lnTo>
                                  <a:pt x="197" y="472"/>
                                </a:lnTo>
                                <a:lnTo>
                                  <a:pt x="200" y="473"/>
                                </a:lnTo>
                                <a:lnTo>
                                  <a:pt x="201" y="474"/>
                                </a:lnTo>
                                <a:lnTo>
                                  <a:pt x="204" y="476"/>
                                </a:lnTo>
                                <a:lnTo>
                                  <a:pt x="211" y="476"/>
                                </a:lnTo>
                                <a:lnTo>
                                  <a:pt x="215" y="472"/>
                                </a:lnTo>
                                <a:lnTo>
                                  <a:pt x="218" y="468"/>
                                </a:lnTo>
                                <a:lnTo>
                                  <a:pt x="219" y="464"/>
                                </a:lnTo>
                                <a:lnTo>
                                  <a:pt x="221" y="461"/>
                                </a:lnTo>
                                <a:lnTo>
                                  <a:pt x="222" y="459"/>
                                </a:lnTo>
                                <a:close/>
                                <a:moveTo>
                                  <a:pt x="472" y="425"/>
                                </a:moveTo>
                                <a:lnTo>
                                  <a:pt x="454" y="425"/>
                                </a:lnTo>
                                <a:lnTo>
                                  <a:pt x="457" y="426"/>
                                </a:lnTo>
                                <a:lnTo>
                                  <a:pt x="471" y="426"/>
                                </a:lnTo>
                                <a:lnTo>
                                  <a:pt x="472" y="425"/>
                                </a:lnTo>
                                <a:close/>
                                <a:moveTo>
                                  <a:pt x="476" y="424"/>
                                </a:moveTo>
                                <a:lnTo>
                                  <a:pt x="443" y="424"/>
                                </a:lnTo>
                                <a:lnTo>
                                  <a:pt x="447" y="425"/>
                                </a:lnTo>
                                <a:lnTo>
                                  <a:pt x="475" y="425"/>
                                </a:lnTo>
                                <a:lnTo>
                                  <a:pt x="476" y="424"/>
                                </a:lnTo>
                                <a:close/>
                                <a:moveTo>
                                  <a:pt x="516" y="389"/>
                                </a:moveTo>
                                <a:lnTo>
                                  <a:pt x="242" y="389"/>
                                </a:lnTo>
                                <a:lnTo>
                                  <a:pt x="243" y="390"/>
                                </a:lnTo>
                                <a:lnTo>
                                  <a:pt x="246" y="391"/>
                                </a:lnTo>
                                <a:lnTo>
                                  <a:pt x="248" y="391"/>
                                </a:lnTo>
                                <a:lnTo>
                                  <a:pt x="251" y="391"/>
                                </a:lnTo>
                                <a:lnTo>
                                  <a:pt x="254" y="391"/>
                                </a:lnTo>
                                <a:lnTo>
                                  <a:pt x="266" y="395"/>
                                </a:lnTo>
                                <a:lnTo>
                                  <a:pt x="271" y="395"/>
                                </a:lnTo>
                                <a:lnTo>
                                  <a:pt x="279" y="397"/>
                                </a:lnTo>
                                <a:lnTo>
                                  <a:pt x="283" y="398"/>
                                </a:lnTo>
                                <a:lnTo>
                                  <a:pt x="287" y="399"/>
                                </a:lnTo>
                                <a:lnTo>
                                  <a:pt x="297" y="400"/>
                                </a:lnTo>
                                <a:lnTo>
                                  <a:pt x="301" y="402"/>
                                </a:lnTo>
                                <a:lnTo>
                                  <a:pt x="307" y="403"/>
                                </a:lnTo>
                                <a:lnTo>
                                  <a:pt x="316" y="404"/>
                                </a:lnTo>
                                <a:lnTo>
                                  <a:pt x="327" y="407"/>
                                </a:lnTo>
                                <a:lnTo>
                                  <a:pt x="332" y="407"/>
                                </a:lnTo>
                                <a:lnTo>
                                  <a:pt x="343" y="409"/>
                                </a:lnTo>
                                <a:lnTo>
                                  <a:pt x="349" y="411"/>
                                </a:lnTo>
                                <a:lnTo>
                                  <a:pt x="354" y="411"/>
                                </a:lnTo>
                                <a:lnTo>
                                  <a:pt x="370" y="414"/>
                                </a:lnTo>
                                <a:lnTo>
                                  <a:pt x="375" y="415"/>
                                </a:lnTo>
                                <a:lnTo>
                                  <a:pt x="386" y="416"/>
                                </a:lnTo>
                                <a:lnTo>
                                  <a:pt x="391" y="418"/>
                                </a:lnTo>
                                <a:lnTo>
                                  <a:pt x="396" y="418"/>
                                </a:lnTo>
                                <a:lnTo>
                                  <a:pt x="401" y="419"/>
                                </a:lnTo>
                                <a:lnTo>
                                  <a:pt x="406" y="419"/>
                                </a:lnTo>
                                <a:lnTo>
                                  <a:pt x="411" y="421"/>
                                </a:lnTo>
                                <a:lnTo>
                                  <a:pt x="416" y="421"/>
                                </a:lnTo>
                                <a:lnTo>
                                  <a:pt x="430" y="423"/>
                                </a:lnTo>
                                <a:lnTo>
                                  <a:pt x="434" y="423"/>
                                </a:lnTo>
                                <a:lnTo>
                                  <a:pt x="439" y="424"/>
                                </a:lnTo>
                                <a:lnTo>
                                  <a:pt x="478" y="424"/>
                                </a:lnTo>
                                <a:lnTo>
                                  <a:pt x="479" y="423"/>
                                </a:lnTo>
                                <a:lnTo>
                                  <a:pt x="482" y="421"/>
                                </a:lnTo>
                                <a:lnTo>
                                  <a:pt x="484" y="419"/>
                                </a:lnTo>
                                <a:lnTo>
                                  <a:pt x="487" y="417"/>
                                </a:lnTo>
                                <a:lnTo>
                                  <a:pt x="489" y="415"/>
                                </a:lnTo>
                                <a:lnTo>
                                  <a:pt x="493" y="412"/>
                                </a:lnTo>
                                <a:lnTo>
                                  <a:pt x="496" y="409"/>
                                </a:lnTo>
                                <a:lnTo>
                                  <a:pt x="500" y="407"/>
                                </a:lnTo>
                                <a:lnTo>
                                  <a:pt x="503" y="403"/>
                                </a:lnTo>
                                <a:lnTo>
                                  <a:pt x="507" y="399"/>
                                </a:lnTo>
                                <a:lnTo>
                                  <a:pt x="514" y="391"/>
                                </a:lnTo>
                                <a:lnTo>
                                  <a:pt x="516" y="390"/>
                                </a:lnTo>
                                <a:lnTo>
                                  <a:pt x="516" y="389"/>
                                </a:lnTo>
                                <a:close/>
                              </a:path>
                            </a:pathLst>
                          </a:custGeom>
                          <a:solidFill>
                            <a:srgbClr val="CC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7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273" y="790"/>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802" y="830"/>
                            <a:ext cx="27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647" y="516"/>
                            <a:ext cx="78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7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6319" y="515"/>
                            <a:ext cx="12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674" y="247"/>
                            <a:ext cx="75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B3E738" id="Group 68" o:spid="_x0000_s1026" style="position:absolute;margin-left:281.4pt;margin-top:11.1pt;width:50.8pt;height:42.05pt;z-index:251658240;mso-wrap-distance-left:0;mso-wrap-distance-right:0;mso-position-horizontal-relative:page" coordorigin="5628,222" coordsize="10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">
                <v:shape id="AutoShape 77" o:spid="_x0000_s1027" style="position:absolute;left:5628;top:267;width:1016;height:796;visibility:visible;mso-wrap-style:square;v-text-anchor:top" coordsize="101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OsEA&#10;AADbAAAADwAAAGRycy9kb3ducmV2LnhtbERPTWsCMRC9F/ofwhR6q1lLFdkaxQqFFkRRC71Ok+nu&#10;0s1k2UzX+O/NQfD4eN/zZfKtGqiPTWAD41EBitgG13Bl4Ov4/jQDFQXZYRuYDJwpwnJxfzfH0oUT&#10;72k4SKVyCMcSDdQiXal1tDV5jKPQEWfuN/QeJcO+0q7HUw73rX4uiqn22HBuqLGjdU327/DvDaxl&#10;POy/7c+nTdKuduft22bykox5fEirV1BCSW7iq/vDGZjl9flL/gF6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X8TrBAAAA2wAAAA8AAAAAAAAAAAAAAAAAmAIAAGRycy9kb3du&#10;cmV2LnhtbFBLBQYAAAAABAAEAPUAAACGAwAAAAA=&#10;" path="m809,789r-167,l651,795r150,l809,789xm834,782r-227,l616,789r210,l834,782xm857,775r-275,l590,782r259,l857,775xm878,769r-321,l566,775r305,l878,769xm891,762r-350,l549,769r336,l891,762xm921,749r-419,l509,756r9,l525,762r379,l910,756r11,-7xm956,722r-512,l451,729r8,l465,736r14,6l495,749r431,l932,742r5,l942,736r6,l952,729r4,-7xm965,716r-534,l438,722r523,l965,716xm986,689r-608,l384,696r16,7l406,709r6,l424,716r545,l976,703r4,l983,696r3,-7xm997,669r-651,l354,676r5,7l368,683r5,6l989,689r3,-6l995,676r2,-7xm963,418r-896,l70,424r4,7l77,431r4,6l84,444r5,7l92,451r7,13l104,464r8,13l117,484r4,l124,490r5,7l134,497r4,7l156,524r5,6l175,543r5,l189,557r6,l199,563r18,14l223,583r4,7l232,590r4,6l242,596r4,7l255,610r5,6l264,616r5,7l277,630r9,6l298,643r5,l306,649r4,l321,656r3,7l331,663r4,6l1000,669r1,-6l1004,656r1,l1007,649r1,-6l1013,623r2,-7l1015,610r,-7l1015,596r1,-6l1016,583r-1,-6l1015,570r-1,-13l1013,550r-1,-13l1008,524r,-7l1005,510r-1,-6l1001,497r-2,-7l997,484r-3,-7l991,471r-2,-7l985,457r-3,-6l978,444r-3,-7l971,431r-8,-13xm927,371r-887,l42,378r10,20l54,398r4,6l64,418r895,l954,411r-3,-7l946,398r-4,-7l937,384r-5,-6l927,371xm674,172l4,172,3,186r-2,6l1,199,,206r,33l2,245r3,27l8,285r2,7l14,305r4,13l20,325r12,33l35,365r2,6l923,371r-5,-6l913,358,903,345r-5,-7l893,338r-5,-7l883,325r-10,-7l867,312r-5,-7l857,305r-5,-7l847,292r-5,l837,285r-5,-7l826,278r-3,-6l817,265r-5,l808,259r-9,-7l794,252r-3,-7l783,239r-8,l772,232r-4,l765,225r-6,l755,219r-8,l744,212r-6,l734,206r-7,l724,199r-5,l701,192r-6,-6l691,186r-6,-7l674,172xm627,153l9,153,7,166r-1,6l662,172r-6,-6l651,166r-6,-7l639,159r-12,-6xm521,100r-485,l32,106r-4,7l25,119r-7,14l16,139r-3,7l11,153r609,l614,146r-6,l602,139r-7,l590,133r-7,l577,126r-6,l566,119r-12,l548,113r-6,l537,106r-11,l521,100xm466,73l60,73,49,86r-4,7l40,100r471,l506,93r-8,l494,86r-11,l480,80r-8,l466,73xm362,27r-225,l121,40r-8,l105,47r-8,l91,53r-7,7l78,60,65,73r400,l365,33r-1,l362,27xm355,20r-195,l153,27r207,l355,20xm342,13r-167,l167,20r177,l342,13xm328,7l196,7r-7,6l331,13,328,7xm301,l234,,221,7r85,l301,xe" fillcolor="#ebabff" stroked="f">
                  <v:path arrowok="t" o:connecttype="custom" o:connectlocs="809,1056;834,1049;857,1042;878,1036;891,1029;525,1029;444,989;495,1016;948,1003;438,989;384,963;969,983;997,936;373,956;963,685;81,704;104,731;129,764;175,810;217,844;242,863;269,890;306,916;335,936;1007,916;1015,870;1015,837;1008,784;997,751;982,718;927,638;58,671;946,665;674,439;0,473;10,559;35,632;903,612;873,585;847,559;823,539;794,519;768,499;744,479;719,466;674,439;662,439;627,420;25,386;620,420;590,400;554,386;521,367;40,367;483,353;137,294;91,320;365,300;153,294;167,287;189,280;221,274" o:connectangles="0,0,0,0,0,0,0,0,0,0,0,0,0,0,0,0,0,0,0,0,0,0,0,0,0,0,0,0,0,0,0,0,0,0,0,0,0,0,0,0,0,0,0,0,0,0,0,0,0,0,0,0,0,0,0,0,0,0,0,0,0,0"/>
                </v:shape>
                <v:shape id="AutoShape 76" o:spid="_x0000_s1028" style="position:absolute;left:5899;top:222;width:613;height:756;visibility:visible;mso-wrap-style:square;v-text-anchor:top" coordsize="61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HgMQA&#10;AADbAAAADwAAAGRycy9kb3ducmV2LnhtbESPzW7CMBCE70i8g7VI3IoTDgilGFR+inKFNlWPq3gb&#10;B+J1FLsQeHpcqRLH0cx8o1msetuIC3W+dqwgnSQgiEuna64UfH68v8xB+ICssXFMCm7kYbUcDhaY&#10;aXflA12OoRIRwj5DBSaENpPSl4Ys+olriaP34zqLIcqukrrDa4TbRk6TZCYt1hwXDLa0MVSej79W&#10;wfftPu3z3de+Phm51mm+K7bFWanxqH97BRGoD8/wfzvXCuYp/H2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R4DEAAAA2wAAAA8AAAAAAAAAAAAAAAAAmAIAAGRycy9k&#10;b3ducmV2LnhtbFBLBQYAAAAABAAEAPUAAACJAwAAAAA=&#10;" path="m133,748r-65,l71,755r53,l133,748xm147,742r-94,l60,748r86,l147,742xm441,93l72,93r1,6l49,550,,709r3,6l7,715r5,7l21,722r3,7l27,729r8,6l42,735r3,7l150,742r-3,-60l174,477,577,371r4,l583,364r8,l594,358r2,l598,351r4,l604,344r4,l610,338r2,l613,331r,-13l612,318r,-7l611,311r-3,-13l606,298r,-7l605,291r-3,-6l599,285r-1,-7l592,278r-1,-7l587,271r-3,-6l580,265r-3,-7l574,258r-3,-6l567,252r-3,-7l557,245r-4,-7l538,238r-2,-6l531,232r-1,-7l530,218r-1,l529,199r-1,-7l528,185r-1,-6l526,179r-1,-7l524,172r-3,-13l519,159r-2,-7l514,152r-2,-6l508,146r-3,-7l501,139r-4,-7l494,132r-4,-6l483,126r-2,-7l477,119r-3,-7l466,112r-3,-6l454,106r-2,-7l444,99r-3,-6xm435,86l68,86r3,7l438,93r-3,-7xm430,79l66,79r1,7l432,86r-2,-7xm423,73l64,73r,6l427,79r-4,-6xm127,66r-67,l62,73r69,l127,66xm299,66r-146,l149,73r151,l299,66xm418,66r-115,l300,73r122,l418,66xm112,59r-53,l59,66r59,l112,59xm281,59r-122,l155,66r128,l281,59xm409,59r-92,l316,66r96,l409,59xm88,46r-31,l58,53r,6l106,59r-3,-6l97,53,88,46xm270,53r-104,l163,59r109,l270,53xm393,46r-75,l319,53r-1,6l404,59r-2,-6l395,53r-2,-7xm253,46r-81,l171,53r87,l253,46xm78,39r-18,l59,46r21,l78,39xm242,39r-62,l177,46r69,l242,39xm383,39r-67,l317,46r69,l383,39xm234,33r-50,l182,39r54,l234,33xm374,33r-61,l314,39r63,l374,33xm229,26r-38,l188,33r42,l229,26xm363,26r-56,l309,33r57,l363,26xm227,20r-29,l193,26r34,l227,20xm356,20r-53,l305,26r54,l356,20xm224,13r-21,l202,20r23,l224,13xm342,13r-43,l300,20r46,l342,13xm317,l298,r-2,6l297,13r35,l330,6r-11,l317,xe" fillcolor="#4056ab" stroked="f">
                  <v:path arrowok="t" o:connecttype="custom" o:connectlocs="124,977;60,970;72,315;3,937;24,951;45,964;577,593;594,580;604,566;613,553;611,533;605,513;592,500;580,487;567,474;538,460;530,447;528,414;525,394;517,374;505,361;490,348;474,334;452,321;68,308;430,301;430,301;427,301;62,295;153,288;418,288;418,288;118,288;155,288;317,281;88,268;106,281;270,275;270,275;318,281;393,268;258,275;59,268;180,261;383,261;383,261;236,261;314,261;191,248;363,248;363,248;227,248;305,248;203,235;342,235;342,235;297,235;317,222" o:connectangles="0,0,0,0,0,0,0,0,0,0,0,0,0,0,0,0,0,0,0,0,0,0,0,0,0,0,0,0,0,0,0,0,0,0,0,0,0,0,0,0,0,0,0,0,0,0,0,0,0,0,0,0,0,0,0,0,0,0"/>
                </v:shape>
                <v:shape id="Picture 75" o:spid="_x0000_s1029" type="#_x0000_t75" style="position:absolute;left:5882;top:278;width:269;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Tgu/AAAA2wAAAA8AAABkcnMvZG93bnJldi54bWxEj80KwjAQhO+C7xBW8KapgqK1UURRRLz4&#10;8wBLs7alzaY0UevbG0HwOMzONzvJqjWVeFLjCssKRsMIBHFqdcGZgtt1N5iBcB5ZY2WZFLzJwWrZ&#10;7SQYa/viMz0vPhMBwi5GBbn3dSylS3My6Ia2Jg7e3TYGfZBNJnWDrwA3lRxH0VQaLDg05FjTJqe0&#10;vDxMeIPnx+PkfTpjOy/Krcb7/pFKpfq9dr0A4an1/+Nf+qAVzMbw3RIA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X04LvwAAANsAAAAPAAAAAAAAAAAAAAAAAJ8CAABk&#10;cnMvZG93bnJldi54bWxQSwUGAAAAAAQABAD3AAAAiwMAAAAA&#10;">
                  <v:imagedata r:id="rId159" o:title=""/>
                </v:shape>
                <v:shape id="AutoShape 74" o:spid="_x0000_s1030" style="position:absolute;left:5933;top:443;width:563;height:529;visibility:visible;mso-wrap-style:square;v-text-anchor:top" coordsize="56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MIsMA&#10;AADbAAAADwAAAGRycy9kb3ducmV2LnhtbESPS6vCMBSE94L/IRzBnaY+UOk1ivgAwZXWhctzm3Pb&#10;cpuT2kSt/94IgsthZr5h5svGlOJOtSssKxj0IxDEqdUFZwrOya43A+E8ssbSMil4koPlot2aY6zt&#10;g490P/lMBAi7GBXk3lexlC7NyaDr24o4eH+2NuiDrDOpa3wEuCnlMIom0mDBYSHHitY5pf+nm1Fw&#10;OV63h3KTjVa/0+t4s7UJrSeJUt1Os/oB4anx3/CnvdcKZi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MIsMAAADbAAAADwAAAAAAAAAAAAAAAACYAgAAZHJzL2Rv&#10;d25yZXYueG1sUEsFBgAAAAAEAAQA9QAAAIgDAAAAAA==&#10;" path="m332,l9,258,,472r1,l4,474r4,3l12,478r3,3l19,482r3,3l24,486r4,3l30,489r5,3l37,493r2,1l48,501r5,1l58,505r2,1l67,510r2,1l73,513r3,2l77,516r5,3l84,519r10,5l96,526r2,1l101,528r2,1l105,529r3,-2l112,524r3,-2l121,514r4,-3l128,507r1,-2l132,503r2,-2l137,497r3,-4l143,489r4,-3l153,478r2,-4l158,470r3,-2l164,464r2,-1l169,460r1,l173,459r49,l222,458r2,-6l225,449r,-2l224,444r,-3l222,437r-1,-5l219,431r,-1l217,427r,-4l216,421r1,-2l218,417r1,-2l220,411r2,-3l224,405r2,-2l228,399r3,-4l236,389r280,l518,387r1,-2l521,383r2,-2l525,380r1,-3l529,376r1,-2l533,369r2,-3l536,365r2,-3l539,360r4,-4l543,353r2,-2l546,348r2,-1l550,342r1,-2l551,338r2,-2l553,333r1,-2l554,327r1,-3l556,323r,-8l555,311r-1,-3l553,304r-2,-3l550,298r-2,-3l545,291r-2,-3l540,286r-2,-3l535,281r-3,-4l529,275r-4,-2l522,270r-3,-1l516,266r-2,-2l510,262r-3,-3l503,258r-2,-3l498,253r-2,-3l493,249r-2,-3l489,245r-3,-3l484,240r-1,-2l482,236r-1,-1l479,232r,-7l480,222r3,-6l486,213r4,-8l492,203r3,-4l496,197r2,-2l500,193r1,-2l503,189r3,-2l507,184r4,-4l514,178r1,-2l518,175r1,-2l521,171r2,-2l525,166r2,-1l531,161r4,-3l539,154r4,-4l546,148r3,-3l551,142r3,-2l557,138r2,-2l561,134r2,l561,130r-3,-2l555,126r-2,-2l550,120r-2,-2l546,116r-3,-3l540,110r-3,-2l534,105r-3,-2l529,100r-4,-3l522,95r-3,-2l516,91r-3,-4l507,83r-4,-3l500,78r-3,-3l494,73r-3,-3l488,68r-4,-3l481,63r-3,-2l475,59r-3,-2l469,55r-3,-2l462,50r-2,-2l457,46r-3,-2l451,42r-3,-2l446,39r-3,-2l440,35r-2,-2l436,32r-3,-2l431,28r-2,l427,26r-2,-1l422,24r-1,-2l419,21r-3,-1l414,18r-2,-2l411,16r-1,-2l332,xm222,459r-49,l177,460r3,1l185,464r2,1l190,466r1,2l193,470r3,l197,472r3,1l201,474r3,2l211,476r4,-4l218,468r1,-4l221,461r1,-2xm472,425r-18,l457,426r14,l472,425xm476,424r-33,l447,425r28,l476,424xm516,389r-274,l243,390r3,1l248,391r3,l254,391r12,4l271,395r8,2l283,398r4,1l297,400r4,2l307,403r9,1l327,407r5,l343,409r6,2l354,411r16,3l375,415r11,1l391,418r5,l401,419r5,l411,421r5,l430,423r4,l439,424r39,l479,423r3,-2l484,419r3,-2l489,415r4,-3l496,409r4,-2l503,403r4,-4l514,391r2,-1l516,389xe" fillcolor="#c03" stroked="f">
                  <v:path arrowok="t" o:connecttype="custom" o:connectlocs="4,917;22,928;37,936;60,949;77,959;98,970;108,970;128,950;140,936;158,913;170,903;225,892;221,875;216,864;222,851;236,832;523,824;533,812;543,799;550,785;554,774;555,754;548,738;535,724;519,712;503,701;491,689;482,679;483,659;496,640;506,630;518,618;527,608;546,591;559,579;555,569;543,556;529,543;513,530;494,516;478,504;462,493;448,483;436,475;425,468;414,461;222,902;187,908;197,915;215,915;472,868;476,867;516,832;251,834;283,841;316,847;354,854;396,861;430,866;482,864;496,852;516,833" o:connectangles="0,0,0,0,0,0,0,0,0,0,0,0,0,0,0,0,0,0,0,0,0,0,0,0,0,0,0,0,0,0,0,0,0,0,0,0,0,0,0,0,0,0,0,0,0,0,0,0,0,0,0,0,0,0,0,0,0,0,0,0,0,0"/>
                </v:shape>
                <v:shape id="Picture 73" o:spid="_x0000_s1031" type="#_x0000_t75" style="position:absolute;left:6273;top:790;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yInEAAAA2wAAAA8AAABkcnMvZG93bnJldi54bWxEj0FrwkAUhO8F/8PyhN6ajSJqYzYiQotI&#10;QWqt52f2NQnNvk2zG4399a5Q6HGYmW+YdNmbWpypdZVlBaMoBkGcW11xoeDw8fI0B+E8ssbaMim4&#10;koNlNnhIMdH2wu903vtCBAi7BBWU3jeJlC4vyaCLbEMcvC/bGvRBtoXULV4C3NRyHMdTabDisFBi&#10;Q+uS8u99ZwLl9xO3p5/u9Oxp13WHt9fJrD4q9TjsVwsQnnr/H/5rb7SC+QTuX8I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WyInEAAAA2wAAAA8AAAAAAAAAAAAAAAAA&#10;nwIAAGRycy9kb3ducmV2LnhtbFBLBQYAAAAABAAEAPcAAACQAwAAAAA=&#10;">
                  <v:imagedata r:id="rId160" o:title=""/>
                </v:shape>
                <v:shape id="Picture 72" o:spid="_x0000_s1032" type="#_x0000_t75" style="position:absolute;left:5802;top:830;width:27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WEfFAAAA2wAAAA8AAABkcnMvZG93bnJldi54bWxEj91qwkAUhO8LvsNyBO/qxkqqRlcpQqCU&#10;UjD+3R6zxySYPRuyW5O+fbdQ8HKYmW+Y1aY3tbhT6yrLCibjCARxbnXFhYLDPn2eg3AeWWNtmRT8&#10;kIPNevC0wkTbjnd0z3whAoRdggpK75tESpeXZNCNbUMcvKttDfog20LqFrsAN7V8iaJXabDisFBi&#10;Q9uS8lv2bRR8npvT9Jilnbukk9nXeREfth+xUqNh/7YE4an3j/B/+10rmMfw9yX8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6VhHxQAAANsAAAAPAAAAAAAAAAAAAAAA&#10;AJ8CAABkcnMvZG93bnJldi54bWxQSwUGAAAAAAQABAD3AAAAkQMAAAAA&#10;">
                  <v:imagedata r:id="rId161" o:title=""/>
                </v:shape>
                <v:shape id="Picture 71" o:spid="_x0000_s1033" type="#_x0000_t75" style="position:absolute;left:5647;top:516;width:789;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pzczBAAAA2wAAAA8AAABkcnMvZG93bnJldi54bWxEj92KwjAUhO+FfYdwFrzTZBWKdo2yLCx6&#10;I/4+wNnm2Babk9LEtr69EQQvh5n5hlmseluJlhpfOtbwNVYgiDNnSs41nE9/oxkIH5ANVo5Jw508&#10;rJYfgwWmxnV8oPYYchEh7FPUUIRQp1L6rCCLfuxq4uhdXGMxRNnk0jTYRbit5ESpRFosOS4UWNNv&#10;Qdn1eLMadt123d0TmrbTXP0r3M9NtZ9rPfzsf75BBOrDO/xqb4yGWQLPL/E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pzczBAAAA2wAAAA8AAAAAAAAAAAAAAAAAnwIA&#10;AGRycy9kb3ducmV2LnhtbFBLBQYAAAAABAAEAPcAAACNAwAAAAA=&#10;">
                  <v:imagedata r:id="rId162" o:title=""/>
                </v:shape>
                <v:shape id="Picture 70" o:spid="_x0000_s1034" type="#_x0000_t75" style="position:absolute;left:6319;top:515;width:12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Jm7jCAAAA2wAAAA8AAABkcnMvZG93bnJldi54bWxEj82KAjEQhO/CvkPoBW+a6EFl1igiCl79&#10;YcFbO+mdGZ10xiTq7D69EYQ9FlX1FTWdt7YWd/Khcqxh0FcgiHNnKi40HPbr3gREiMgGa8ek4ZcC&#10;zGcfnSlmxj14S/ddLESCcMhQQxljk0kZ8pIshr5riJP347zFmKQvpPH4SHBby6FSI2mx4rRQYkPL&#10;kvLL7mY1fPvTpVgdxwsl/1reDM6Hq6qU1t3PdvEFIlIb/8Pv9sZomIzh9SX9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SZu4wgAAANsAAAAPAAAAAAAAAAAAAAAAAJ8C&#10;AABkcnMvZG93bnJldi54bWxQSwUGAAAAAAQABAD3AAAAjgMAAAAA&#10;">
                  <v:imagedata r:id="rId163" o:title=""/>
                </v:shape>
                <v:shape id="Picture 69" o:spid="_x0000_s1035" type="#_x0000_t75" style="position:absolute;left:5674;top:247;width:757;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5dfCAAAA2wAAAA8AAABkcnMvZG93bnJldi54bWxETz1rwzAQ3Qv9D+IK3WrZHlzjRgmhIZDQ&#10;LnUytNthXWwT62QkJbb/fTUUOj7e92ozm0HcyfnesoIsSUEQN1b33Co4n/YvJQgfkDUOlknBQh42&#10;68eHFVbaTvxF9zq0Ioawr1BBF8JYSembjgz6xI7EkbtYZzBE6FqpHU4x3AwyT9NCGuw5NnQ40ntH&#10;zbW+GQUfy3H344o5f03DZ1Zur9+Xxh+Uen6at28gAs3hX/znPmgFZRwbv8Qf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XXwgAAANsAAAAPAAAAAAAAAAAAAAAAAJ8C&#10;AABkcnMvZG93bnJldi54bWxQSwUGAAAAAAQABAD3AAAAjgMAAAAA&#10;">
                  <v:imagedata r:id="rId164" o:title=""/>
                </v:shape>
                <w10:wrap type="topAndBottom" anchorx="page"/>
              </v:group>
            </w:pict>
          </mc:Fallback>
        </mc:AlternateContent>
      </w:r>
    </w:p>
    <w:p w:rsidR="008F05FA" w:rsidRDefault="00B07AD6">
      <w:pPr>
        <w:pStyle w:val="ListParagraph"/>
        <w:numPr>
          <w:ilvl w:val="0"/>
          <w:numId w:val="15"/>
        </w:numPr>
        <w:tabs>
          <w:tab w:val="left" w:pos="461"/>
        </w:tabs>
        <w:spacing w:line="188" w:lineRule="exact"/>
        <w:rPr>
          <w:sz w:val="18"/>
        </w:rPr>
      </w:pPr>
      <w:r>
        <w:rPr>
          <w:sz w:val="18"/>
        </w:rPr>
        <w:t>rendezvous - place to</w:t>
      </w:r>
      <w:r>
        <w:rPr>
          <w:spacing w:val="-17"/>
          <w:sz w:val="18"/>
        </w:rPr>
        <w:t xml:space="preserve"> </w:t>
      </w:r>
      <w:r>
        <w:rPr>
          <w:sz w:val="18"/>
        </w:rPr>
        <w:t>meet</w:t>
      </w:r>
    </w:p>
    <w:p w:rsidR="008F05FA" w:rsidRDefault="00B07AD6">
      <w:pPr>
        <w:pStyle w:val="ListParagraph"/>
        <w:numPr>
          <w:ilvl w:val="0"/>
          <w:numId w:val="15"/>
        </w:numPr>
        <w:tabs>
          <w:tab w:val="left" w:pos="461"/>
        </w:tabs>
        <w:rPr>
          <w:sz w:val="18"/>
        </w:rPr>
      </w:pPr>
      <w:r>
        <w:rPr>
          <w:sz w:val="18"/>
        </w:rPr>
        <w:t>smoked or 'chewed' - smoked cigarettes or chewed</w:t>
      </w:r>
      <w:r>
        <w:rPr>
          <w:spacing w:val="-26"/>
          <w:sz w:val="18"/>
        </w:rPr>
        <w:t xml:space="preserve"> </w:t>
      </w:r>
      <w:r>
        <w:rPr>
          <w:sz w:val="18"/>
        </w:rPr>
        <w:t>tobacco</w:t>
      </w:r>
    </w:p>
    <w:p w:rsidR="008F05FA" w:rsidRDefault="00B07AD6">
      <w:pPr>
        <w:pStyle w:val="ListParagraph"/>
        <w:numPr>
          <w:ilvl w:val="0"/>
          <w:numId w:val="15"/>
        </w:numPr>
        <w:tabs>
          <w:tab w:val="left" w:pos="461"/>
        </w:tabs>
        <w:rPr>
          <w:sz w:val="18"/>
        </w:rPr>
      </w:pPr>
      <w:r>
        <w:rPr>
          <w:sz w:val="18"/>
        </w:rPr>
        <w:t>chunk - burning</w:t>
      </w:r>
      <w:r>
        <w:rPr>
          <w:spacing w:val="-8"/>
          <w:sz w:val="18"/>
        </w:rPr>
        <w:t xml:space="preserve"> </w:t>
      </w:r>
      <w:r>
        <w:rPr>
          <w:sz w:val="18"/>
        </w:rPr>
        <w:t>coal</w:t>
      </w:r>
    </w:p>
    <w:p w:rsidR="008F05FA" w:rsidRDefault="00B07AD6">
      <w:pPr>
        <w:pStyle w:val="ListParagraph"/>
        <w:numPr>
          <w:ilvl w:val="0"/>
          <w:numId w:val="15"/>
        </w:numPr>
        <w:tabs>
          <w:tab w:val="left" w:pos="461"/>
        </w:tabs>
        <w:rPr>
          <w:sz w:val="18"/>
        </w:rPr>
      </w:pPr>
      <w:r>
        <w:rPr>
          <w:sz w:val="18"/>
        </w:rPr>
        <w:t>laying in stores - storing up</w:t>
      </w:r>
      <w:r>
        <w:rPr>
          <w:spacing w:val="-16"/>
          <w:sz w:val="18"/>
        </w:rPr>
        <w:t xml:space="preserve"> </w:t>
      </w:r>
      <w:r>
        <w:rPr>
          <w:sz w:val="18"/>
        </w:rPr>
        <w:t>supplies</w:t>
      </w:r>
    </w:p>
    <w:p w:rsidR="008F05FA" w:rsidRDefault="00B07AD6">
      <w:pPr>
        <w:pStyle w:val="ListParagraph"/>
        <w:numPr>
          <w:ilvl w:val="0"/>
          <w:numId w:val="15"/>
        </w:numPr>
        <w:tabs>
          <w:tab w:val="left" w:pos="461"/>
        </w:tabs>
        <w:rPr>
          <w:sz w:val="18"/>
        </w:rPr>
      </w:pPr>
      <w:r>
        <w:rPr>
          <w:sz w:val="18"/>
        </w:rPr>
        <w:t>courses, tops'ls, and flying jib - 3 different kinds of</w:t>
      </w:r>
      <w:r>
        <w:rPr>
          <w:spacing w:val="-28"/>
          <w:sz w:val="18"/>
        </w:rPr>
        <w:t xml:space="preserve"> </w:t>
      </w:r>
      <w:r>
        <w:rPr>
          <w:sz w:val="18"/>
        </w:rPr>
        <w:t>sails</w:t>
      </w:r>
    </w:p>
    <w:p w:rsidR="008F05FA" w:rsidRDefault="00B07AD6">
      <w:pPr>
        <w:pStyle w:val="ListParagraph"/>
        <w:numPr>
          <w:ilvl w:val="0"/>
          <w:numId w:val="15"/>
        </w:numPr>
        <w:tabs>
          <w:tab w:val="left" w:pos="461"/>
        </w:tabs>
        <w:spacing w:before="2"/>
        <w:rPr>
          <w:sz w:val="18"/>
        </w:rPr>
      </w:pPr>
      <w:r>
        <w:rPr>
          <w:sz w:val="18"/>
        </w:rPr>
        <w:t>foretopmastus'l - sailor in charge of a special</w:t>
      </w:r>
      <w:r>
        <w:rPr>
          <w:spacing w:val="-23"/>
          <w:sz w:val="18"/>
        </w:rPr>
        <w:t xml:space="preserve"> </w:t>
      </w:r>
      <w:r>
        <w:rPr>
          <w:sz w:val="18"/>
        </w:rPr>
        <w:t>sail</w:t>
      </w:r>
    </w:p>
    <w:p w:rsidR="008F05FA" w:rsidRDefault="00B07AD6">
      <w:pPr>
        <w:pStyle w:val="ListParagraph"/>
        <w:numPr>
          <w:ilvl w:val="0"/>
          <w:numId w:val="15"/>
        </w:numPr>
        <w:tabs>
          <w:tab w:val="left" w:pos="461"/>
        </w:tabs>
        <w:rPr>
          <w:sz w:val="18"/>
        </w:rPr>
      </w:pPr>
      <w:r>
        <w:rPr>
          <w:sz w:val="18"/>
        </w:rPr>
        <w:t>maintogalans'l- largest</w:t>
      </w:r>
      <w:r>
        <w:rPr>
          <w:spacing w:val="-12"/>
          <w:sz w:val="18"/>
        </w:rPr>
        <w:t xml:space="preserve"> </w:t>
      </w:r>
      <w:r>
        <w:rPr>
          <w:sz w:val="18"/>
        </w:rPr>
        <w:t>sail</w:t>
      </w:r>
    </w:p>
    <w:p w:rsidR="008F05FA" w:rsidRDefault="00B07AD6">
      <w:pPr>
        <w:pStyle w:val="ListParagraph"/>
        <w:numPr>
          <w:ilvl w:val="0"/>
          <w:numId w:val="15"/>
        </w:numPr>
        <w:tabs>
          <w:tab w:val="left" w:pos="461"/>
        </w:tabs>
        <w:rPr>
          <w:sz w:val="18"/>
        </w:rPr>
      </w:pPr>
      <w:r>
        <w:rPr>
          <w:sz w:val="18"/>
        </w:rPr>
        <w:t>sheets and braces - cloth part of a sail and wooden</w:t>
      </w:r>
      <w:r>
        <w:rPr>
          <w:spacing w:val="-21"/>
          <w:sz w:val="18"/>
        </w:rPr>
        <w:t xml:space="preserve"> </w:t>
      </w:r>
      <w:r>
        <w:rPr>
          <w:sz w:val="18"/>
        </w:rPr>
        <w:t>braces</w:t>
      </w:r>
    </w:p>
    <w:p w:rsidR="008F05FA" w:rsidRDefault="00B07AD6">
      <w:pPr>
        <w:pStyle w:val="ListParagraph"/>
        <w:numPr>
          <w:ilvl w:val="0"/>
          <w:numId w:val="15"/>
        </w:numPr>
        <w:tabs>
          <w:tab w:val="left" w:pos="461"/>
        </w:tabs>
        <w:rPr>
          <w:sz w:val="18"/>
        </w:rPr>
      </w:pPr>
      <w:r>
        <w:rPr>
          <w:sz w:val="18"/>
        </w:rPr>
        <w:t>port - left</w:t>
      </w:r>
      <w:r>
        <w:rPr>
          <w:spacing w:val="-7"/>
          <w:sz w:val="18"/>
        </w:rPr>
        <w:t xml:space="preserve"> </w:t>
      </w:r>
      <w:r>
        <w:rPr>
          <w:sz w:val="18"/>
        </w:rPr>
        <w:t>side</w:t>
      </w:r>
    </w:p>
    <w:p w:rsidR="008F05FA" w:rsidRDefault="00B07AD6">
      <w:pPr>
        <w:pStyle w:val="ListParagraph"/>
        <w:numPr>
          <w:ilvl w:val="0"/>
          <w:numId w:val="15"/>
        </w:numPr>
        <w:tabs>
          <w:tab w:val="left" w:pos="461"/>
        </w:tabs>
        <w:rPr>
          <w:sz w:val="18"/>
        </w:rPr>
      </w:pPr>
      <w:r>
        <w:rPr>
          <w:sz w:val="18"/>
        </w:rPr>
        <w:t>corn pone - flat corn</w:t>
      </w:r>
      <w:r>
        <w:rPr>
          <w:spacing w:val="-10"/>
          <w:sz w:val="18"/>
        </w:rPr>
        <w:t xml:space="preserve"> </w:t>
      </w:r>
      <w:r>
        <w:rPr>
          <w:sz w:val="18"/>
        </w:rPr>
        <w:t>bread</w:t>
      </w:r>
    </w:p>
    <w:p w:rsidR="008F05FA" w:rsidRDefault="00B07AD6">
      <w:pPr>
        <w:pStyle w:val="ListParagraph"/>
        <w:numPr>
          <w:ilvl w:val="0"/>
          <w:numId w:val="15"/>
        </w:numPr>
        <w:tabs>
          <w:tab w:val="left" w:pos="461"/>
        </w:tabs>
        <w:spacing w:before="2" w:line="240" w:lineRule="auto"/>
        <w:rPr>
          <w:sz w:val="18"/>
        </w:rPr>
      </w:pPr>
      <w:r>
        <w:rPr>
          <w:sz w:val="18"/>
        </w:rPr>
        <w:t>would not 'down' - would not go</w:t>
      </w:r>
      <w:r>
        <w:rPr>
          <w:spacing w:val="-19"/>
          <w:sz w:val="18"/>
        </w:rPr>
        <w:t xml:space="preserve"> </w:t>
      </w:r>
      <w:r>
        <w:rPr>
          <w:sz w:val="18"/>
        </w:rPr>
        <w:t>away</w:t>
      </w:r>
    </w:p>
    <w:p w:rsidR="008F05FA" w:rsidRDefault="00B07AD6">
      <w:pPr>
        <w:pStyle w:val="ListParagraph"/>
        <w:numPr>
          <w:ilvl w:val="0"/>
          <w:numId w:val="15"/>
        </w:numPr>
        <w:tabs>
          <w:tab w:val="left" w:pos="461"/>
        </w:tabs>
        <w:spacing w:line="240" w:lineRule="auto"/>
        <w:rPr>
          <w:sz w:val="18"/>
        </w:rPr>
      </w:pPr>
      <w:r>
        <w:rPr>
          <w:sz w:val="18"/>
        </w:rPr>
        <w:t>purloined sweetmeats - stolen</w:t>
      </w:r>
      <w:r>
        <w:rPr>
          <w:spacing w:val="-14"/>
          <w:sz w:val="18"/>
        </w:rPr>
        <w:t xml:space="preserve"> </w:t>
      </w:r>
      <w:r>
        <w:rPr>
          <w:sz w:val="18"/>
        </w:rPr>
        <w:t>candy</w:t>
      </w:r>
    </w:p>
    <w:p w:rsidR="008F05FA" w:rsidRDefault="008F05FA">
      <w:pPr>
        <w:pStyle w:val="BodyText"/>
        <w:spacing w:before="7"/>
        <w:ind w:left="0" w:firstLine="0"/>
        <w:rPr>
          <w:sz w:val="9"/>
        </w:rPr>
      </w:pPr>
    </w:p>
    <w:p w:rsidR="008F05FA" w:rsidRDefault="00B07AD6">
      <w:pPr>
        <w:pStyle w:val="Heading2"/>
        <w:spacing w:before="98"/>
        <w:ind w:left="354" w:right="770"/>
      </w:pPr>
      <w:r>
        <w:t>Chapter 14</w:t>
      </w:r>
    </w:p>
    <w:p w:rsidR="008F05FA" w:rsidRDefault="008F05FA">
      <w:pPr>
        <w:pStyle w:val="BodyText"/>
        <w:spacing w:before="9"/>
        <w:ind w:left="0" w:firstLine="0"/>
        <w:rPr>
          <w:rFonts w:ascii="Vijaya"/>
          <w:i/>
          <w:sz w:val="31"/>
        </w:rPr>
      </w:pPr>
    </w:p>
    <w:p w:rsidR="008F05FA" w:rsidRDefault="00B07AD6">
      <w:pPr>
        <w:pStyle w:val="Heading3"/>
        <w:ind w:left="355" w:right="770"/>
      </w:pPr>
      <w:r>
        <w:t>Camp Life--A Sensation - Tom Steals Away from Camp</w:t>
      </w:r>
    </w:p>
    <w:p w:rsidR="008F05FA" w:rsidRDefault="00B07AD6">
      <w:pPr>
        <w:pStyle w:val="BodyText"/>
        <w:ind w:left="3865" w:firstLine="0"/>
        <w:rPr>
          <w:rFonts w:ascii="Calibri"/>
          <w:sz w:val="20"/>
        </w:rPr>
      </w:pPr>
      <w:r>
        <w:rPr>
          <w:rFonts w:ascii="Calibri"/>
          <w:noProof/>
          <w:sz w:val="20"/>
        </w:rPr>
        <mc:AlternateContent>
          <mc:Choice Requires="wpg">
            <w:drawing>
              <wp:inline distT="0" distB="0" distL="0" distR="0">
                <wp:extent cx="725805" cy="392430"/>
                <wp:effectExtent l="0" t="0" r="7620" b="0"/>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392430"/>
                          <a:chOff x="0" y="0"/>
                          <a:chExt cx="1143" cy="618"/>
                        </a:xfrm>
                      </wpg:grpSpPr>
                      <wps:wsp>
                        <wps:cNvPr id="73" name="Freeform 67"/>
                        <wps:cNvSpPr>
                          <a:spLocks/>
                        </wps:cNvSpPr>
                        <wps:spPr bwMode="auto">
                          <a:xfrm>
                            <a:off x="650" y="145"/>
                            <a:ext cx="449" cy="251"/>
                          </a:xfrm>
                          <a:custGeom>
                            <a:avLst/>
                            <a:gdLst>
                              <a:gd name="T0" fmla="+- 0 1070 650"/>
                              <a:gd name="T1" fmla="*/ T0 w 449"/>
                              <a:gd name="T2" fmla="+- 0 146 145"/>
                              <a:gd name="T3" fmla="*/ 146 h 251"/>
                              <a:gd name="T4" fmla="+- 0 1059 650"/>
                              <a:gd name="T5" fmla="*/ T4 w 449"/>
                              <a:gd name="T6" fmla="+- 0 148 145"/>
                              <a:gd name="T7" fmla="*/ 148 h 251"/>
                              <a:gd name="T8" fmla="+- 0 1047 650"/>
                              <a:gd name="T9" fmla="*/ T8 w 449"/>
                              <a:gd name="T10" fmla="+- 0 150 145"/>
                              <a:gd name="T11" fmla="*/ 150 h 251"/>
                              <a:gd name="T12" fmla="+- 0 1034 650"/>
                              <a:gd name="T13" fmla="*/ T12 w 449"/>
                              <a:gd name="T14" fmla="+- 0 154 145"/>
                              <a:gd name="T15" fmla="*/ 154 h 251"/>
                              <a:gd name="T16" fmla="+- 0 1019 650"/>
                              <a:gd name="T17" fmla="*/ T16 w 449"/>
                              <a:gd name="T18" fmla="+- 0 158 145"/>
                              <a:gd name="T19" fmla="*/ 158 h 251"/>
                              <a:gd name="T20" fmla="+- 0 995 650"/>
                              <a:gd name="T21" fmla="*/ T20 w 449"/>
                              <a:gd name="T22" fmla="+- 0 166 145"/>
                              <a:gd name="T23" fmla="*/ 166 h 251"/>
                              <a:gd name="T24" fmla="+- 0 978 650"/>
                              <a:gd name="T25" fmla="*/ T24 w 449"/>
                              <a:gd name="T26" fmla="+- 0 173 145"/>
                              <a:gd name="T27" fmla="*/ 173 h 251"/>
                              <a:gd name="T28" fmla="+- 0 951 650"/>
                              <a:gd name="T29" fmla="*/ T28 w 449"/>
                              <a:gd name="T30" fmla="+- 0 185 145"/>
                              <a:gd name="T31" fmla="*/ 185 h 251"/>
                              <a:gd name="T32" fmla="+- 0 932 650"/>
                              <a:gd name="T33" fmla="*/ T32 w 449"/>
                              <a:gd name="T34" fmla="+- 0 194 145"/>
                              <a:gd name="T35" fmla="*/ 194 h 251"/>
                              <a:gd name="T36" fmla="+- 0 913 650"/>
                              <a:gd name="T37" fmla="*/ T36 w 449"/>
                              <a:gd name="T38" fmla="+- 0 202 145"/>
                              <a:gd name="T39" fmla="*/ 202 h 251"/>
                              <a:gd name="T40" fmla="+- 0 894 650"/>
                              <a:gd name="T41" fmla="*/ T40 w 449"/>
                              <a:gd name="T42" fmla="+- 0 212 145"/>
                              <a:gd name="T43" fmla="*/ 212 h 251"/>
                              <a:gd name="T44" fmla="+- 0 875 650"/>
                              <a:gd name="T45" fmla="*/ T44 w 449"/>
                              <a:gd name="T46" fmla="+- 0 222 145"/>
                              <a:gd name="T47" fmla="*/ 222 h 251"/>
                              <a:gd name="T48" fmla="+- 0 856 650"/>
                              <a:gd name="T49" fmla="*/ T48 w 449"/>
                              <a:gd name="T50" fmla="+- 0 233 145"/>
                              <a:gd name="T51" fmla="*/ 233 h 251"/>
                              <a:gd name="T52" fmla="+- 0 837 650"/>
                              <a:gd name="T53" fmla="*/ T52 w 449"/>
                              <a:gd name="T54" fmla="+- 0 243 145"/>
                              <a:gd name="T55" fmla="*/ 243 h 251"/>
                              <a:gd name="T56" fmla="+- 0 817 650"/>
                              <a:gd name="T57" fmla="*/ T56 w 449"/>
                              <a:gd name="T58" fmla="+- 0 254 145"/>
                              <a:gd name="T59" fmla="*/ 254 h 251"/>
                              <a:gd name="T60" fmla="+- 0 791 650"/>
                              <a:gd name="T61" fmla="*/ T60 w 449"/>
                              <a:gd name="T62" fmla="+- 0 269 145"/>
                              <a:gd name="T63" fmla="*/ 269 h 251"/>
                              <a:gd name="T64" fmla="+- 0 773 650"/>
                              <a:gd name="T65" fmla="*/ T64 w 449"/>
                              <a:gd name="T66" fmla="+- 0 279 145"/>
                              <a:gd name="T67" fmla="*/ 279 h 251"/>
                              <a:gd name="T68" fmla="+- 0 757 650"/>
                              <a:gd name="T69" fmla="*/ T68 w 449"/>
                              <a:gd name="T70" fmla="+- 0 290 145"/>
                              <a:gd name="T71" fmla="*/ 290 h 251"/>
                              <a:gd name="T72" fmla="+- 0 725 650"/>
                              <a:gd name="T73" fmla="*/ T72 w 449"/>
                              <a:gd name="T74" fmla="+- 0 309 145"/>
                              <a:gd name="T75" fmla="*/ 309 h 251"/>
                              <a:gd name="T76" fmla="+- 0 705 650"/>
                              <a:gd name="T77" fmla="*/ T76 w 449"/>
                              <a:gd name="T78" fmla="+- 0 322 145"/>
                              <a:gd name="T79" fmla="*/ 322 h 251"/>
                              <a:gd name="T80" fmla="+- 0 694 650"/>
                              <a:gd name="T81" fmla="*/ T80 w 449"/>
                              <a:gd name="T82" fmla="+- 0 330 145"/>
                              <a:gd name="T83" fmla="*/ 330 h 251"/>
                              <a:gd name="T84" fmla="+- 0 679 650"/>
                              <a:gd name="T85" fmla="*/ T84 w 449"/>
                              <a:gd name="T86" fmla="+- 0 341 145"/>
                              <a:gd name="T87" fmla="*/ 341 h 251"/>
                              <a:gd name="T88" fmla="+- 0 658 650"/>
                              <a:gd name="T89" fmla="*/ T88 w 449"/>
                              <a:gd name="T90" fmla="+- 0 359 145"/>
                              <a:gd name="T91" fmla="*/ 359 h 251"/>
                              <a:gd name="T92" fmla="+- 0 655 650"/>
                              <a:gd name="T93" fmla="*/ T92 w 449"/>
                              <a:gd name="T94" fmla="+- 0 365 145"/>
                              <a:gd name="T95" fmla="*/ 365 h 251"/>
                              <a:gd name="T96" fmla="+- 0 653 650"/>
                              <a:gd name="T97" fmla="*/ T96 w 449"/>
                              <a:gd name="T98" fmla="+- 0 370 145"/>
                              <a:gd name="T99" fmla="*/ 370 h 251"/>
                              <a:gd name="T100" fmla="+- 0 650 650"/>
                              <a:gd name="T101" fmla="*/ T100 w 449"/>
                              <a:gd name="T102" fmla="+- 0 375 145"/>
                              <a:gd name="T103" fmla="*/ 375 h 251"/>
                              <a:gd name="T104" fmla="+- 0 653 650"/>
                              <a:gd name="T105" fmla="*/ T104 w 449"/>
                              <a:gd name="T106" fmla="+- 0 385 145"/>
                              <a:gd name="T107" fmla="*/ 385 h 251"/>
                              <a:gd name="T108" fmla="+- 0 656 650"/>
                              <a:gd name="T109" fmla="*/ T108 w 449"/>
                              <a:gd name="T110" fmla="+- 0 390 145"/>
                              <a:gd name="T111" fmla="*/ 390 h 251"/>
                              <a:gd name="T112" fmla="+- 0 661 650"/>
                              <a:gd name="T113" fmla="*/ T112 w 449"/>
                              <a:gd name="T114" fmla="+- 0 393 145"/>
                              <a:gd name="T115" fmla="*/ 393 h 251"/>
                              <a:gd name="T116" fmla="+- 0 667 650"/>
                              <a:gd name="T117" fmla="*/ T116 w 449"/>
                              <a:gd name="T118" fmla="+- 0 394 145"/>
                              <a:gd name="T119" fmla="*/ 394 h 251"/>
                              <a:gd name="T120" fmla="+- 0 672 650"/>
                              <a:gd name="T121" fmla="*/ T120 w 449"/>
                              <a:gd name="T122" fmla="+- 0 395 145"/>
                              <a:gd name="T123" fmla="*/ 395 h 251"/>
                              <a:gd name="T124" fmla="+- 0 774 650"/>
                              <a:gd name="T125" fmla="*/ T124 w 449"/>
                              <a:gd name="T126" fmla="+- 0 341 145"/>
                              <a:gd name="T127" fmla="*/ 341 h 251"/>
                              <a:gd name="T128" fmla="+- 0 1093 650"/>
                              <a:gd name="T129" fmla="*/ T128 w 449"/>
                              <a:gd name="T130" fmla="+- 0 151 145"/>
                              <a:gd name="T131" fmla="*/ 151 h 251"/>
                              <a:gd name="T132" fmla="+- 0 1088 650"/>
                              <a:gd name="T133" fmla="*/ T132 w 449"/>
                              <a:gd name="T134" fmla="+- 0 148 145"/>
                              <a:gd name="T135" fmla="*/ 148 h 251"/>
                              <a:gd name="T136" fmla="+- 0 1079 650"/>
                              <a:gd name="T137" fmla="*/ T136 w 449"/>
                              <a:gd name="T138" fmla="+- 0 146 145"/>
                              <a:gd name="T139" fmla="*/ 146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9" h="251">
                                <a:moveTo>
                                  <a:pt x="425" y="0"/>
                                </a:moveTo>
                                <a:lnTo>
                                  <a:pt x="420" y="1"/>
                                </a:lnTo>
                                <a:lnTo>
                                  <a:pt x="415" y="1"/>
                                </a:lnTo>
                                <a:lnTo>
                                  <a:pt x="409" y="3"/>
                                </a:lnTo>
                                <a:lnTo>
                                  <a:pt x="403" y="3"/>
                                </a:lnTo>
                                <a:lnTo>
                                  <a:pt x="397" y="5"/>
                                </a:lnTo>
                                <a:lnTo>
                                  <a:pt x="390" y="6"/>
                                </a:lnTo>
                                <a:lnTo>
                                  <a:pt x="384" y="9"/>
                                </a:lnTo>
                                <a:lnTo>
                                  <a:pt x="376" y="10"/>
                                </a:lnTo>
                                <a:lnTo>
                                  <a:pt x="369" y="13"/>
                                </a:lnTo>
                                <a:lnTo>
                                  <a:pt x="360" y="15"/>
                                </a:lnTo>
                                <a:lnTo>
                                  <a:pt x="345" y="21"/>
                                </a:lnTo>
                                <a:lnTo>
                                  <a:pt x="336" y="25"/>
                                </a:lnTo>
                                <a:lnTo>
                                  <a:pt x="328" y="28"/>
                                </a:lnTo>
                                <a:lnTo>
                                  <a:pt x="310" y="35"/>
                                </a:lnTo>
                                <a:lnTo>
                                  <a:pt x="301" y="40"/>
                                </a:lnTo>
                                <a:lnTo>
                                  <a:pt x="291" y="44"/>
                                </a:lnTo>
                                <a:lnTo>
                                  <a:pt x="282" y="49"/>
                                </a:lnTo>
                                <a:lnTo>
                                  <a:pt x="273" y="53"/>
                                </a:lnTo>
                                <a:lnTo>
                                  <a:pt x="263" y="57"/>
                                </a:lnTo>
                                <a:lnTo>
                                  <a:pt x="254" y="63"/>
                                </a:lnTo>
                                <a:lnTo>
                                  <a:pt x="244" y="67"/>
                                </a:lnTo>
                                <a:lnTo>
                                  <a:pt x="235" y="72"/>
                                </a:lnTo>
                                <a:lnTo>
                                  <a:pt x="225" y="77"/>
                                </a:lnTo>
                                <a:lnTo>
                                  <a:pt x="216" y="82"/>
                                </a:lnTo>
                                <a:lnTo>
                                  <a:pt x="206" y="88"/>
                                </a:lnTo>
                                <a:lnTo>
                                  <a:pt x="196" y="92"/>
                                </a:lnTo>
                                <a:lnTo>
                                  <a:pt x="187" y="98"/>
                                </a:lnTo>
                                <a:lnTo>
                                  <a:pt x="178" y="103"/>
                                </a:lnTo>
                                <a:lnTo>
                                  <a:pt x="167" y="109"/>
                                </a:lnTo>
                                <a:lnTo>
                                  <a:pt x="150" y="118"/>
                                </a:lnTo>
                                <a:lnTo>
                                  <a:pt x="141" y="124"/>
                                </a:lnTo>
                                <a:lnTo>
                                  <a:pt x="132" y="129"/>
                                </a:lnTo>
                                <a:lnTo>
                                  <a:pt x="123" y="134"/>
                                </a:lnTo>
                                <a:lnTo>
                                  <a:pt x="115" y="139"/>
                                </a:lnTo>
                                <a:lnTo>
                                  <a:pt x="107" y="145"/>
                                </a:lnTo>
                                <a:lnTo>
                                  <a:pt x="98" y="150"/>
                                </a:lnTo>
                                <a:lnTo>
                                  <a:pt x="75" y="164"/>
                                </a:lnTo>
                                <a:lnTo>
                                  <a:pt x="69" y="168"/>
                                </a:lnTo>
                                <a:lnTo>
                                  <a:pt x="55" y="177"/>
                                </a:lnTo>
                                <a:lnTo>
                                  <a:pt x="50" y="180"/>
                                </a:lnTo>
                                <a:lnTo>
                                  <a:pt x="44" y="185"/>
                                </a:lnTo>
                                <a:lnTo>
                                  <a:pt x="38" y="189"/>
                                </a:lnTo>
                                <a:lnTo>
                                  <a:pt x="29" y="196"/>
                                </a:lnTo>
                                <a:lnTo>
                                  <a:pt x="17" y="205"/>
                                </a:lnTo>
                                <a:lnTo>
                                  <a:pt x="8" y="214"/>
                                </a:lnTo>
                                <a:lnTo>
                                  <a:pt x="6" y="217"/>
                                </a:lnTo>
                                <a:lnTo>
                                  <a:pt x="5" y="220"/>
                                </a:lnTo>
                                <a:lnTo>
                                  <a:pt x="3" y="222"/>
                                </a:lnTo>
                                <a:lnTo>
                                  <a:pt x="3" y="225"/>
                                </a:lnTo>
                                <a:lnTo>
                                  <a:pt x="1" y="227"/>
                                </a:lnTo>
                                <a:lnTo>
                                  <a:pt x="0" y="230"/>
                                </a:lnTo>
                                <a:lnTo>
                                  <a:pt x="0" y="237"/>
                                </a:lnTo>
                                <a:lnTo>
                                  <a:pt x="3" y="240"/>
                                </a:lnTo>
                                <a:lnTo>
                                  <a:pt x="4" y="243"/>
                                </a:lnTo>
                                <a:lnTo>
                                  <a:pt x="6" y="245"/>
                                </a:lnTo>
                                <a:lnTo>
                                  <a:pt x="8" y="246"/>
                                </a:lnTo>
                                <a:lnTo>
                                  <a:pt x="11" y="248"/>
                                </a:lnTo>
                                <a:lnTo>
                                  <a:pt x="14" y="249"/>
                                </a:lnTo>
                                <a:lnTo>
                                  <a:pt x="17" y="249"/>
                                </a:lnTo>
                                <a:lnTo>
                                  <a:pt x="19" y="250"/>
                                </a:lnTo>
                                <a:lnTo>
                                  <a:pt x="22" y="250"/>
                                </a:lnTo>
                                <a:lnTo>
                                  <a:pt x="24" y="251"/>
                                </a:lnTo>
                                <a:lnTo>
                                  <a:pt x="124" y="196"/>
                                </a:lnTo>
                                <a:lnTo>
                                  <a:pt x="448" y="10"/>
                                </a:lnTo>
                                <a:lnTo>
                                  <a:pt x="443" y="6"/>
                                </a:lnTo>
                                <a:lnTo>
                                  <a:pt x="441" y="4"/>
                                </a:lnTo>
                                <a:lnTo>
                                  <a:pt x="438" y="3"/>
                                </a:lnTo>
                                <a:lnTo>
                                  <a:pt x="434" y="2"/>
                                </a:lnTo>
                                <a:lnTo>
                                  <a:pt x="429" y="1"/>
                                </a:lnTo>
                                <a:lnTo>
                                  <a:pt x="425" y="0"/>
                                </a:lnTo>
                                <a:close/>
                              </a:path>
                            </a:pathLst>
                          </a:custGeom>
                          <a:solidFill>
                            <a:srgbClr val="D36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6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44" y="341"/>
                            <a:ext cx="4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225"/>
                            <a:ext cx="67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96" y="0"/>
                            <a:ext cx="33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63"/>
                        <wps:cNvSpPr>
                          <a:spLocks/>
                        </wps:cNvSpPr>
                        <wps:spPr bwMode="auto">
                          <a:xfrm>
                            <a:off x="612" y="98"/>
                            <a:ext cx="530" cy="332"/>
                          </a:xfrm>
                          <a:custGeom>
                            <a:avLst/>
                            <a:gdLst>
                              <a:gd name="T0" fmla="+- 0 1107 612"/>
                              <a:gd name="T1" fmla="*/ T0 w 530"/>
                              <a:gd name="T2" fmla="+- 0 126 98"/>
                              <a:gd name="T3" fmla="*/ 126 h 332"/>
                              <a:gd name="T4" fmla="+- 0 1120 612"/>
                              <a:gd name="T5" fmla="*/ T4 w 530"/>
                              <a:gd name="T6" fmla="+- 0 132 98"/>
                              <a:gd name="T7" fmla="*/ 132 h 332"/>
                              <a:gd name="T8" fmla="+- 0 1119 612"/>
                              <a:gd name="T9" fmla="*/ T8 w 530"/>
                              <a:gd name="T10" fmla="+- 0 134 98"/>
                              <a:gd name="T11" fmla="*/ 134 h 332"/>
                              <a:gd name="T12" fmla="+- 0 1107 612"/>
                              <a:gd name="T13" fmla="*/ T12 w 530"/>
                              <a:gd name="T14" fmla="+- 0 139 98"/>
                              <a:gd name="T15" fmla="*/ 139 h 332"/>
                              <a:gd name="T16" fmla="+- 0 1092 612"/>
                              <a:gd name="T17" fmla="*/ T16 w 530"/>
                              <a:gd name="T18" fmla="+- 0 147 98"/>
                              <a:gd name="T19" fmla="*/ 147 h 332"/>
                              <a:gd name="T20" fmla="+- 0 1073 612"/>
                              <a:gd name="T21" fmla="*/ T20 w 530"/>
                              <a:gd name="T22" fmla="+- 0 156 98"/>
                              <a:gd name="T23" fmla="*/ 156 h 332"/>
                              <a:gd name="T24" fmla="+- 0 1044 612"/>
                              <a:gd name="T25" fmla="*/ T24 w 530"/>
                              <a:gd name="T26" fmla="+- 0 170 98"/>
                              <a:gd name="T27" fmla="*/ 170 h 332"/>
                              <a:gd name="T28" fmla="+- 0 1017 612"/>
                              <a:gd name="T29" fmla="*/ T28 w 530"/>
                              <a:gd name="T30" fmla="+- 0 184 98"/>
                              <a:gd name="T31" fmla="*/ 184 h 332"/>
                              <a:gd name="T32" fmla="+- 0 987 612"/>
                              <a:gd name="T33" fmla="*/ T32 w 530"/>
                              <a:gd name="T34" fmla="+- 0 200 98"/>
                              <a:gd name="T35" fmla="*/ 200 h 332"/>
                              <a:gd name="T36" fmla="+- 0 953 612"/>
                              <a:gd name="T37" fmla="*/ T36 w 530"/>
                              <a:gd name="T38" fmla="+- 0 218 98"/>
                              <a:gd name="T39" fmla="*/ 218 h 332"/>
                              <a:gd name="T40" fmla="+- 0 898 612"/>
                              <a:gd name="T41" fmla="*/ T40 w 530"/>
                              <a:gd name="T42" fmla="+- 0 249 98"/>
                              <a:gd name="T43" fmla="*/ 249 h 332"/>
                              <a:gd name="T44" fmla="+- 0 859 612"/>
                              <a:gd name="T45" fmla="*/ T44 w 530"/>
                              <a:gd name="T46" fmla="+- 0 273 98"/>
                              <a:gd name="T47" fmla="*/ 273 h 332"/>
                              <a:gd name="T48" fmla="+- 0 807 612"/>
                              <a:gd name="T49" fmla="*/ T48 w 530"/>
                              <a:gd name="T50" fmla="+- 0 304 98"/>
                              <a:gd name="T51" fmla="*/ 304 h 332"/>
                              <a:gd name="T52" fmla="+- 0 763 612"/>
                              <a:gd name="T53" fmla="*/ T52 w 530"/>
                              <a:gd name="T54" fmla="+- 0 332 98"/>
                              <a:gd name="T55" fmla="*/ 332 h 332"/>
                              <a:gd name="T56" fmla="+- 0 696 612"/>
                              <a:gd name="T57" fmla="*/ T56 w 530"/>
                              <a:gd name="T58" fmla="+- 0 378 98"/>
                              <a:gd name="T59" fmla="*/ 378 h 332"/>
                              <a:gd name="T60" fmla="+- 0 650 612"/>
                              <a:gd name="T61" fmla="*/ T60 w 530"/>
                              <a:gd name="T62" fmla="+- 0 410 98"/>
                              <a:gd name="T63" fmla="*/ 410 h 332"/>
                              <a:gd name="T64" fmla="+- 0 697 612"/>
                              <a:gd name="T65" fmla="*/ T64 w 530"/>
                              <a:gd name="T66" fmla="+- 0 405 98"/>
                              <a:gd name="T67" fmla="*/ 405 h 332"/>
                              <a:gd name="T68" fmla="+- 0 754 612"/>
                              <a:gd name="T69" fmla="*/ T68 w 530"/>
                              <a:gd name="T70" fmla="+- 0 367 98"/>
                              <a:gd name="T71" fmla="*/ 367 h 332"/>
                              <a:gd name="T72" fmla="+- 0 798 612"/>
                              <a:gd name="T73" fmla="*/ T72 w 530"/>
                              <a:gd name="T74" fmla="+- 0 339 98"/>
                              <a:gd name="T75" fmla="*/ 339 h 332"/>
                              <a:gd name="T76" fmla="+- 0 871 612"/>
                              <a:gd name="T77" fmla="*/ T76 w 530"/>
                              <a:gd name="T78" fmla="+- 0 294 98"/>
                              <a:gd name="T79" fmla="*/ 294 h 332"/>
                              <a:gd name="T80" fmla="+- 0 910 612"/>
                              <a:gd name="T81" fmla="*/ T80 w 530"/>
                              <a:gd name="T82" fmla="+- 0 271 98"/>
                              <a:gd name="T83" fmla="*/ 271 h 332"/>
                              <a:gd name="T84" fmla="+- 0 947 612"/>
                              <a:gd name="T85" fmla="*/ T84 w 530"/>
                              <a:gd name="T86" fmla="+- 0 249 98"/>
                              <a:gd name="T87" fmla="*/ 249 h 332"/>
                              <a:gd name="T88" fmla="+- 0 998 612"/>
                              <a:gd name="T89" fmla="*/ T88 w 530"/>
                              <a:gd name="T90" fmla="+- 0 222 98"/>
                              <a:gd name="T91" fmla="*/ 222 h 332"/>
                              <a:gd name="T92" fmla="+- 0 1027 612"/>
                              <a:gd name="T93" fmla="*/ T92 w 530"/>
                              <a:gd name="T94" fmla="+- 0 206 98"/>
                              <a:gd name="T95" fmla="*/ 206 h 332"/>
                              <a:gd name="T96" fmla="+- 0 1055 612"/>
                              <a:gd name="T97" fmla="*/ T96 w 530"/>
                              <a:gd name="T98" fmla="+- 0 192 98"/>
                              <a:gd name="T99" fmla="*/ 192 h 332"/>
                              <a:gd name="T100" fmla="+- 0 1078 612"/>
                              <a:gd name="T101" fmla="*/ T100 w 530"/>
                              <a:gd name="T102" fmla="+- 0 180 98"/>
                              <a:gd name="T103" fmla="*/ 180 h 332"/>
                              <a:gd name="T104" fmla="+- 0 1102 612"/>
                              <a:gd name="T105" fmla="*/ T104 w 530"/>
                              <a:gd name="T106" fmla="+- 0 169 98"/>
                              <a:gd name="T107" fmla="*/ 169 h 332"/>
                              <a:gd name="T108" fmla="+- 0 1119 612"/>
                              <a:gd name="T109" fmla="*/ T108 w 530"/>
                              <a:gd name="T110" fmla="+- 0 161 98"/>
                              <a:gd name="T111" fmla="*/ 161 h 332"/>
                              <a:gd name="T112" fmla="+- 0 1128 612"/>
                              <a:gd name="T113" fmla="*/ T112 w 530"/>
                              <a:gd name="T114" fmla="+- 0 156 98"/>
                              <a:gd name="T115" fmla="*/ 156 h 332"/>
                              <a:gd name="T116" fmla="+- 0 1137 612"/>
                              <a:gd name="T117" fmla="*/ T116 w 530"/>
                              <a:gd name="T118" fmla="+- 0 152 98"/>
                              <a:gd name="T119" fmla="*/ 152 h 332"/>
                              <a:gd name="T120" fmla="+- 0 1142 612"/>
                              <a:gd name="T121" fmla="*/ T120 w 530"/>
                              <a:gd name="T122" fmla="+- 0 135 98"/>
                              <a:gd name="T123" fmla="*/ 135 h 332"/>
                              <a:gd name="T124" fmla="+- 0 1138 612"/>
                              <a:gd name="T125" fmla="*/ T124 w 530"/>
                              <a:gd name="T126" fmla="+- 0 123 98"/>
                              <a:gd name="T127" fmla="*/ 123 h 332"/>
                              <a:gd name="T128" fmla="+- 0 1074 612"/>
                              <a:gd name="T129" fmla="*/ T128 w 530"/>
                              <a:gd name="T130" fmla="+- 0 100 98"/>
                              <a:gd name="T131" fmla="*/ 100 h 332"/>
                              <a:gd name="T132" fmla="+- 0 1040 612"/>
                              <a:gd name="T133" fmla="*/ T132 w 530"/>
                              <a:gd name="T134" fmla="+- 0 108 98"/>
                              <a:gd name="T135" fmla="*/ 108 h 332"/>
                              <a:gd name="T136" fmla="+- 0 988 612"/>
                              <a:gd name="T137" fmla="*/ T136 w 530"/>
                              <a:gd name="T138" fmla="+- 0 129 98"/>
                              <a:gd name="T139" fmla="*/ 129 h 332"/>
                              <a:gd name="T140" fmla="+- 0 955 612"/>
                              <a:gd name="T141" fmla="*/ T140 w 530"/>
                              <a:gd name="T142" fmla="+- 0 144 98"/>
                              <a:gd name="T143" fmla="*/ 144 h 332"/>
                              <a:gd name="T144" fmla="+- 0 921 612"/>
                              <a:gd name="T145" fmla="*/ T144 w 530"/>
                              <a:gd name="T146" fmla="+- 0 161 98"/>
                              <a:gd name="T147" fmla="*/ 161 h 332"/>
                              <a:gd name="T148" fmla="+- 0 878 612"/>
                              <a:gd name="T149" fmla="*/ T148 w 530"/>
                              <a:gd name="T150" fmla="+- 0 186 98"/>
                              <a:gd name="T151" fmla="*/ 186 h 332"/>
                              <a:gd name="T152" fmla="+- 0 835 612"/>
                              <a:gd name="T153" fmla="*/ T152 w 530"/>
                              <a:gd name="T154" fmla="+- 0 213 98"/>
                              <a:gd name="T155" fmla="*/ 213 h 332"/>
                              <a:gd name="T156" fmla="+- 0 758 612"/>
                              <a:gd name="T157" fmla="*/ T156 w 530"/>
                              <a:gd name="T158" fmla="+- 0 263 98"/>
                              <a:gd name="T159" fmla="*/ 263 h 332"/>
                              <a:gd name="T160" fmla="+- 0 725 612"/>
                              <a:gd name="T161" fmla="*/ T160 w 530"/>
                              <a:gd name="T162" fmla="+- 0 287 98"/>
                              <a:gd name="T163" fmla="*/ 287 h 332"/>
                              <a:gd name="T164" fmla="+- 0 695 612"/>
                              <a:gd name="T165" fmla="*/ T164 w 530"/>
                              <a:gd name="T166" fmla="+- 0 309 98"/>
                              <a:gd name="T167" fmla="*/ 309 h 332"/>
                              <a:gd name="T168" fmla="+- 0 660 612"/>
                              <a:gd name="T169" fmla="*/ T168 w 530"/>
                              <a:gd name="T170" fmla="+- 0 335 98"/>
                              <a:gd name="T171" fmla="*/ 335 h 332"/>
                              <a:gd name="T172" fmla="+- 0 634 612"/>
                              <a:gd name="T173" fmla="*/ T172 w 530"/>
                              <a:gd name="T174" fmla="+- 0 355 98"/>
                              <a:gd name="T175" fmla="*/ 355 h 332"/>
                              <a:gd name="T176" fmla="+- 0 628 612"/>
                              <a:gd name="T177" fmla="*/ T176 w 530"/>
                              <a:gd name="T178" fmla="+- 0 391 98"/>
                              <a:gd name="T179" fmla="*/ 391 h 332"/>
                              <a:gd name="T180" fmla="+- 0 645 612"/>
                              <a:gd name="T181" fmla="*/ T180 w 530"/>
                              <a:gd name="T182" fmla="+- 0 377 98"/>
                              <a:gd name="T183" fmla="*/ 377 h 332"/>
                              <a:gd name="T184" fmla="+- 0 675 612"/>
                              <a:gd name="T185" fmla="*/ T184 w 530"/>
                              <a:gd name="T186" fmla="+- 0 356 98"/>
                              <a:gd name="T187" fmla="*/ 356 h 332"/>
                              <a:gd name="T188" fmla="+- 0 700 612"/>
                              <a:gd name="T189" fmla="*/ T188 w 530"/>
                              <a:gd name="T190" fmla="+- 0 337 98"/>
                              <a:gd name="T191" fmla="*/ 337 h 332"/>
                              <a:gd name="T192" fmla="+- 0 736 612"/>
                              <a:gd name="T193" fmla="*/ T192 w 530"/>
                              <a:gd name="T194" fmla="+- 0 312 98"/>
                              <a:gd name="T195" fmla="*/ 312 h 332"/>
                              <a:gd name="T196" fmla="+- 0 796 612"/>
                              <a:gd name="T197" fmla="*/ T196 w 530"/>
                              <a:gd name="T198" fmla="+- 0 271 98"/>
                              <a:gd name="T199" fmla="*/ 271 h 332"/>
                              <a:gd name="T200" fmla="+- 0 834 612"/>
                              <a:gd name="T201" fmla="*/ T200 w 530"/>
                              <a:gd name="T202" fmla="+- 0 246 98"/>
                              <a:gd name="T203" fmla="*/ 246 h 332"/>
                              <a:gd name="T204" fmla="+- 0 881 612"/>
                              <a:gd name="T205" fmla="*/ T204 w 530"/>
                              <a:gd name="T206" fmla="+- 0 217 98"/>
                              <a:gd name="T207" fmla="*/ 217 h 332"/>
                              <a:gd name="T208" fmla="+- 0 920 612"/>
                              <a:gd name="T209" fmla="*/ T208 w 530"/>
                              <a:gd name="T210" fmla="+- 0 195 98"/>
                              <a:gd name="T211" fmla="*/ 195 h 332"/>
                              <a:gd name="T212" fmla="+- 0 969 612"/>
                              <a:gd name="T213" fmla="*/ T212 w 530"/>
                              <a:gd name="T214" fmla="+- 0 169 98"/>
                              <a:gd name="T215" fmla="*/ 169 h 332"/>
                              <a:gd name="T216" fmla="+- 0 1005 612"/>
                              <a:gd name="T217" fmla="*/ T216 w 530"/>
                              <a:gd name="T218" fmla="+- 0 151 98"/>
                              <a:gd name="T219" fmla="*/ 151 h 332"/>
                              <a:gd name="T220" fmla="+- 0 1050 612"/>
                              <a:gd name="T221" fmla="*/ T220 w 530"/>
                              <a:gd name="T222" fmla="+- 0 134 98"/>
                              <a:gd name="T223" fmla="*/ 134 h 332"/>
                              <a:gd name="T224" fmla="+- 0 1082 612"/>
                              <a:gd name="T225" fmla="*/ T224 w 530"/>
                              <a:gd name="T226" fmla="+- 0 124 98"/>
                              <a:gd name="T227" fmla="*/ 124 h 332"/>
                              <a:gd name="T228" fmla="+- 0 1134 612"/>
                              <a:gd name="T229" fmla="*/ T228 w 530"/>
                              <a:gd name="T230" fmla="+- 0 115 98"/>
                              <a:gd name="T231" fmla="*/ 115 h 332"/>
                              <a:gd name="T232" fmla="+- 0 1121 612"/>
                              <a:gd name="T233" fmla="*/ T232 w 530"/>
                              <a:gd name="T234" fmla="+- 0 107 98"/>
                              <a:gd name="T235" fmla="*/ 107 h 332"/>
                              <a:gd name="T236" fmla="+- 0 1103 612"/>
                              <a:gd name="T237" fmla="*/ T236 w 530"/>
                              <a:gd name="T238" fmla="+- 0 98 98"/>
                              <a:gd name="T239" fmla="*/ 98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0" h="332">
                                <a:moveTo>
                                  <a:pt x="525" y="24"/>
                                </a:moveTo>
                                <a:lnTo>
                                  <a:pt x="485" y="24"/>
                                </a:lnTo>
                                <a:lnTo>
                                  <a:pt x="491" y="26"/>
                                </a:lnTo>
                                <a:lnTo>
                                  <a:pt x="495" y="28"/>
                                </a:lnTo>
                                <a:lnTo>
                                  <a:pt x="499" y="30"/>
                                </a:lnTo>
                                <a:lnTo>
                                  <a:pt x="502" y="31"/>
                                </a:lnTo>
                                <a:lnTo>
                                  <a:pt x="504" y="33"/>
                                </a:lnTo>
                                <a:lnTo>
                                  <a:pt x="508" y="34"/>
                                </a:lnTo>
                                <a:lnTo>
                                  <a:pt x="512" y="36"/>
                                </a:lnTo>
                                <a:lnTo>
                                  <a:pt x="510" y="36"/>
                                </a:lnTo>
                                <a:lnTo>
                                  <a:pt x="508" y="36"/>
                                </a:lnTo>
                                <a:lnTo>
                                  <a:pt x="507" y="36"/>
                                </a:lnTo>
                                <a:lnTo>
                                  <a:pt x="504" y="37"/>
                                </a:lnTo>
                                <a:lnTo>
                                  <a:pt x="501" y="39"/>
                                </a:lnTo>
                                <a:lnTo>
                                  <a:pt x="498" y="41"/>
                                </a:lnTo>
                                <a:lnTo>
                                  <a:pt x="495" y="41"/>
                                </a:lnTo>
                                <a:lnTo>
                                  <a:pt x="491" y="43"/>
                                </a:lnTo>
                                <a:lnTo>
                                  <a:pt x="488" y="45"/>
                                </a:lnTo>
                                <a:lnTo>
                                  <a:pt x="483" y="47"/>
                                </a:lnTo>
                                <a:lnTo>
                                  <a:pt x="480" y="49"/>
                                </a:lnTo>
                                <a:lnTo>
                                  <a:pt x="476" y="51"/>
                                </a:lnTo>
                                <a:lnTo>
                                  <a:pt x="472" y="54"/>
                                </a:lnTo>
                                <a:lnTo>
                                  <a:pt x="466" y="56"/>
                                </a:lnTo>
                                <a:lnTo>
                                  <a:pt x="461" y="58"/>
                                </a:lnTo>
                                <a:lnTo>
                                  <a:pt x="456" y="60"/>
                                </a:lnTo>
                                <a:lnTo>
                                  <a:pt x="444" y="66"/>
                                </a:lnTo>
                                <a:lnTo>
                                  <a:pt x="439" y="69"/>
                                </a:lnTo>
                                <a:lnTo>
                                  <a:pt x="432" y="72"/>
                                </a:lnTo>
                                <a:lnTo>
                                  <a:pt x="426" y="76"/>
                                </a:lnTo>
                                <a:lnTo>
                                  <a:pt x="419" y="79"/>
                                </a:lnTo>
                                <a:lnTo>
                                  <a:pt x="411" y="82"/>
                                </a:lnTo>
                                <a:lnTo>
                                  <a:pt x="405" y="86"/>
                                </a:lnTo>
                                <a:lnTo>
                                  <a:pt x="398" y="91"/>
                                </a:lnTo>
                                <a:lnTo>
                                  <a:pt x="389" y="94"/>
                                </a:lnTo>
                                <a:lnTo>
                                  <a:pt x="383" y="98"/>
                                </a:lnTo>
                                <a:lnTo>
                                  <a:pt x="375" y="102"/>
                                </a:lnTo>
                                <a:lnTo>
                                  <a:pt x="367" y="107"/>
                                </a:lnTo>
                                <a:lnTo>
                                  <a:pt x="359" y="112"/>
                                </a:lnTo>
                                <a:lnTo>
                                  <a:pt x="350" y="116"/>
                                </a:lnTo>
                                <a:lnTo>
                                  <a:pt x="341" y="120"/>
                                </a:lnTo>
                                <a:lnTo>
                                  <a:pt x="315" y="135"/>
                                </a:lnTo>
                                <a:lnTo>
                                  <a:pt x="305" y="140"/>
                                </a:lnTo>
                                <a:lnTo>
                                  <a:pt x="297" y="146"/>
                                </a:lnTo>
                                <a:lnTo>
                                  <a:pt x="286" y="151"/>
                                </a:lnTo>
                                <a:lnTo>
                                  <a:pt x="276" y="157"/>
                                </a:lnTo>
                                <a:lnTo>
                                  <a:pt x="266" y="162"/>
                                </a:lnTo>
                                <a:lnTo>
                                  <a:pt x="256" y="168"/>
                                </a:lnTo>
                                <a:lnTo>
                                  <a:pt x="247" y="175"/>
                                </a:lnTo>
                                <a:lnTo>
                                  <a:pt x="226" y="186"/>
                                </a:lnTo>
                                <a:lnTo>
                                  <a:pt x="216" y="194"/>
                                </a:lnTo>
                                <a:lnTo>
                                  <a:pt x="205" y="201"/>
                                </a:lnTo>
                                <a:lnTo>
                                  <a:pt x="195" y="206"/>
                                </a:lnTo>
                                <a:lnTo>
                                  <a:pt x="183" y="214"/>
                                </a:lnTo>
                                <a:lnTo>
                                  <a:pt x="173" y="220"/>
                                </a:lnTo>
                                <a:lnTo>
                                  <a:pt x="161" y="227"/>
                                </a:lnTo>
                                <a:lnTo>
                                  <a:pt x="151" y="234"/>
                                </a:lnTo>
                                <a:lnTo>
                                  <a:pt x="139" y="242"/>
                                </a:lnTo>
                                <a:lnTo>
                                  <a:pt x="129" y="249"/>
                                </a:lnTo>
                                <a:lnTo>
                                  <a:pt x="94" y="272"/>
                                </a:lnTo>
                                <a:lnTo>
                                  <a:pt x="84" y="280"/>
                                </a:lnTo>
                                <a:lnTo>
                                  <a:pt x="71" y="287"/>
                                </a:lnTo>
                                <a:lnTo>
                                  <a:pt x="60" y="296"/>
                                </a:lnTo>
                                <a:lnTo>
                                  <a:pt x="49" y="305"/>
                                </a:lnTo>
                                <a:lnTo>
                                  <a:pt x="38" y="312"/>
                                </a:lnTo>
                                <a:lnTo>
                                  <a:pt x="51" y="332"/>
                                </a:lnTo>
                                <a:lnTo>
                                  <a:pt x="63" y="324"/>
                                </a:lnTo>
                                <a:lnTo>
                                  <a:pt x="74" y="316"/>
                                </a:lnTo>
                                <a:lnTo>
                                  <a:pt x="85" y="307"/>
                                </a:lnTo>
                                <a:lnTo>
                                  <a:pt x="97" y="300"/>
                                </a:lnTo>
                                <a:lnTo>
                                  <a:pt x="109" y="291"/>
                                </a:lnTo>
                                <a:lnTo>
                                  <a:pt x="119" y="284"/>
                                </a:lnTo>
                                <a:lnTo>
                                  <a:pt x="142" y="269"/>
                                </a:lnTo>
                                <a:lnTo>
                                  <a:pt x="153" y="262"/>
                                </a:lnTo>
                                <a:lnTo>
                                  <a:pt x="163" y="255"/>
                                </a:lnTo>
                                <a:lnTo>
                                  <a:pt x="175" y="247"/>
                                </a:lnTo>
                                <a:lnTo>
                                  <a:pt x="186" y="241"/>
                                </a:lnTo>
                                <a:lnTo>
                                  <a:pt x="228" y="214"/>
                                </a:lnTo>
                                <a:lnTo>
                                  <a:pt x="239" y="208"/>
                                </a:lnTo>
                                <a:lnTo>
                                  <a:pt x="249" y="202"/>
                                </a:lnTo>
                                <a:lnTo>
                                  <a:pt x="259" y="196"/>
                                </a:lnTo>
                                <a:lnTo>
                                  <a:pt x="269" y="189"/>
                                </a:lnTo>
                                <a:lnTo>
                                  <a:pt x="278" y="183"/>
                                </a:lnTo>
                                <a:lnTo>
                                  <a:pt x="288" y="179"/>
                                </a:lnTo>
                                <a:lnTo>
                                  <a:pt x="298" y="173"/>
                                </a:lnTo>
                                <a:lnTo>
                                  <a:pt x="307" y="167"/>
                                </a:lnTo>
                                <a:lnTo>
                                  <a:pt x="317" y="161"/>
                                </a:lnTo>
                                <a:lnTo>
                                  <a:pt x="326" y="157"/>
                                </a:lnTo>
                                <a:lnTo>
                                  <a:pt x="335" y="151"/>
                                </a:lnTo>
                                <a:lnTo>
                                  <a:pt x="344" y="147"/>
                                </a:lnTo>
                                <a:lnTo>
                                  <a:pt x="370" y="133"/>
                                </a:lnTo>
                                <a:lnTo>
                                  <a:pt x="379" y="129"/>
                                </a:lnTo>
                                <a:lnTo>
                                  <a:pt x="386" y="124"/>
                                </a:lnTo>
                                <a:lnTo>
                                  <a:pt x="393" y="120"/>
                                </a:lnTo>
                                <a:lnTo>
                                  <a:pt x="401" y="116"/>
                                </a:lnTo>
                                <a:lnTo>
                                  <a:pt x="409" y="112"/>
                                </a:lnTo>
                                <a:lnTo>
                                  <a:pt x="415" y="108"/>
                                </a:lnTo>
                                <a:lnTo>
                                  <a:pt x="423" y="104"/>
                                </a:lnTo>
                                <a:lnTo>
                                  <a:pt x="430" y="100"/>
                                </a:lnTo>
                                <a:lnTo>
                                  <a:pt x="436" y="98"/>
                                </a:lnTo>
                                <a:lnTo>
                                  <a:pt x="443" y="94"/>
                                </a:lnTo>
                                <a:lnTo>
                                  <a:pt x="449" y="91"/>
                                </a:lnTo>
                                <a:lnTo>
                                  <a:pt x="456" y="88"/>
                                </a:lnTo>
                                <a:lnTo>
                                  <a:pt x="461" y="85"/>
                                </a:lnTo>
                                <a:lnTo>
                                  <a:pt x="466" y="82"/>
                                </a:lnTo>
                                <a:lnTo>
                                  <a:pt x="472" y="79"/>
                                </a:lnTo>
                                <a:lnTo>
                                  <a:pt x="481" y="76"/>
                                </a:lnTo>
                                <a:lnTo>
                                  <a:pt x="485" y="74"/>
                                </a:lnTo>
                                <a:lnTo>
                                  <a:pt x="490" y="71"/>
                                </a:lnTo>
                                <a:lnTo>
                                  <a:pt x="498" y="67"/>
                                </a:lnTo>
                                <a:lnTo>
                                  <a:pt x="501" y="66"/>
                                </a:lnTo>
                                <a:lnTo>
                                  <a:pt x="504" y="63"/>
                                </a:lnTo>
                                <a:lnTo>
                                  <a:pt x="507" y="63"/>
                                </a:lnTo>
                                <a:lnTo>
                                  <a:pt x="510" y="61"/>
                                </a:lnTo>
                                <a:lnTo>
                                  <a:pt x="512" y="60"/>
                                </a:lnTo>
                                <a:lnTo>
                                  <a:pt x="515" y="59"/>
                                </a:lnTo>
                                <a:lnTo>
                                  <a:pt x="516" y="58"/>
                                </a:lnTo>
                                <a:lnTo>
                                  <a:pt x="518" y="58"/>
                                </a:lnTo>
                                <a:lnTo>
                                  <a:pt x="521" y="57"/>
                                </a:lnTo>
                                <a:lnTo>
                                  <a:pt x="522" y="57"/>
                                </a:lnTo>
                                <a:lnTo>
                                  <a:pt x="525" y="54"/>
                                </a:lnTo>
                                <a:lnTo>
                                  <a:pt x="527" y="51"/>
                                </a:lnTo>
                                <a:lnTo>
                                  <a:pt x="529" y="47"/>
                                </a:lnTo>
                                <a:lnTo>
                                  <a:pt x="530" y="44"/>
                                </a:lnTo>
                                <a:lnTo>
                                  <a:pt x="530" y="37"/>
                                </a:lnTo>
                                <a:lnTo>
                                  <a:pt x="529" y="35"/>
                                </a:lnTo>
                                <a:lnTo>
                                  <a:pt x="529" y="31"/>
                                </a:lnTo>
                                <a:lnTo>
                                  <a:pt x="528" y="28"/>
                                </a:lnTo>
                                <a:lnTo>
                                  <a:pt x="526" y="25"/>
                                </a:lnTo>
                                <a:lnTo>
                                  <a:pt x="525" y="24"/>
                                </a:lnTo>
                                <a:close/>
                                <a:moveTo>
                                  <a:pt x="491" y="0"/>
                                </a:moveTo>
                                <a:lnTo>
                                  <a:pt x="469" y="0"/>
                                </a:lnTo>
                                <a:lnTo>
                                  <a:pt x="462" y="2"/>
                                </a:lnTo>
                                <a:lnTo>
                                  <a:pt x="449" y="4"/>
                                </a:lnTo>
                                <a:lnTo>
                                  <a:pt x="442" y="6"/>
                                </a:lnTo>
                                <a:lnTo>
                                  <a:pt x="435" y="9"/>
                                </a:lnTo>
                                <a:lnTo>
                                  <a:pt x="428" y="10"/>
                                </a:lnTo>
                                <a:lnTo>
                                  <a:pt x="421" y="12"/>
                                </a:lnTo>
                                <a:lnTo>
                                  <a:pt x="390" y="23"/>
                                </a:lnTo>
                                <a:lnTo>
                                  <a:pt x="383" y="27"/>
                                </a:lnTo>
                                <a:lnTo>
                                  <a:pt x="376" y="31"/>
                                </a:lnTo>
                                <a:lnTo>
                                  <a:pt x="367" y="34"/>
                                </a:lnTo>
                                <a:lnTo>
                                  <a:pt x="359" y="37"/>
                                </a:lnTo>
                                <a:lnTo>
                                  <a:pt x="351" y="41"/>
                                </a:lnTo>
                                <a:lnTo>
                                  <a:pt x="343" y="46"/>
                                </a:lnTo>
                                <a:lnTo>
                                  <a:pt x="334" y="50"/>
                                </a:lnTo>
                                <a:lnTo>
                                  <a:pt x="325" y="55"/>
                                </a:lnTo>
                                <a:lnTo>
                                  <a:pt x="317" y="58"/>
                                </a:lnTo>
                                <a:lnTo>
                                  <a:pt x="309" y="63"/>
                                </a:lnTo>
                                <a:lnTo>
                                  <a:pt x="299" y="68"/>
                                </a:lnTo>
                                <a:lnTo>
                                  <a:pt x="282" y="78"/>
                                </a:lnTo>
                                <a:lnTo>
                                  <a:pt x="274" y="83"/>
                                </a:lnTo>
                                <a:lnTo>
                                  <a:pt x="266" y="88"/>
                                </a:lnTo>
                                <a:lnTo>
                                  <a:pt x="249" y="99"/>
                                </a:lnTo>
                                <a:lnTo>
                                  <a:pt x="240" y="104"/>
                                </a:lnTo>
                                <a:lnTo>
                                  <a:pt x="231" y="110"/>
                                </a:lnTo>
                                <a:lnTo>
                                  <a:pt x="223" y="115"/>
                                </a:lnTo>
                                <a:lnTo>
                                  <a:pt x="188" y="138"/>
                                </a:lnTo>
                                <a:lnTo>
                                  <a:pt x="180" y="142"/>
                                </a:lnTo>
                                <a:lnTo>
                                  <a:pt x="154" y="160"/>
                                </a:lnTo>
                                <a:lnTo>
                                  <a:pt x="146" y="165"/>
                                </a:lnTo>
                                <a:lnTo>
                                  <a:pt x="138" y="172"/>
                                </a:lnTo>
                                <a:lnTo>
                                  <a:pt x="130" y="177"/>
                                </a:lnTo>
                                <a:lnTo>
                                  <a:pt x="122" y="183"/>
                                </a:lnTo>
                                <a:lnTo>
                                  <a:pt x="113" y="189"/>
                                </a:lnTo>
                                <a:lnTo>
                                  <a:pt x="107" y="195"/>
                                </a:lnTo>
                                <a:lnTo>
                                  <a:pt x="98" y="201"/>
                                </a:lnTo>
                                <a:lnTo>
                                  <a:pt x="90" y="205"/>
                                </a:lnTo>
                                <a:lnTo>
                                  <a:pt x="83" y="211"/>
                                </a:lnTo>
                                <a:lnTo>
                                  <a:pt x="76" y="217"/>
                                </a:lnTo>
                                <a:lnTo>
                                  <a:pt x="68" y="222"/>
                                </a:lnTo>
                                <a:lnTo>
                                  <a:pt x="62" y="227"/>
                                </a:lnTo>
                                <a:lnTo>
                                  <a:pt x="48" y="237"/>
                                </a:lnTo>
                                <a:lnTo>
                                  <a:pt x="41" y="243"/>
                                </a:lnTo>
                                <a:lnTo>
                                  <a:pt x="35" y="247"/>
                                </a:lnTo>
                                <a:lnTo>
                                  <a:pt x="28" y="252"/>
                                </a:lnTo>
                                <a:lnTo>
                                  <a:pt x="22" y="257"/>
                                </a:lnTo>
                                <a:lnTo>
                                  <a:pt x="17" y="261"/>
                                </a:lnTo>
                                <a:lnTo>
                                  <a:pt x="5" y="270"/>
                                </a:lnTo>
                                <a:lnTo>
                                  <a:pt x="0" y="274"/>
                                </a:lnTo>
                                <a:lnTo>
                                  <a:pt x="16" y="293"/>
                                </a:lnTo>
                                <a:lnTo>
                                  <a:pt x="17" y="293"/>
                                </a:lnTo>
                                <a:lnTo>
                                  <a:pt x="21" y="288"/>
                                </a:lnTo>
                                <a:lnTo>
                                  <a:pt x="30" y="283"/>
                                </a:lnTo>
                                <a:lnTo>
                                  <a:pt x="33" y="279"/>
                                </a:lnTo>
                                <a:lnTo>
                                  <a:pt x="38" y="277"/>
                                </a:lnTo>
                                <a:lnTo>
                                  <a:pt x="42" y="273"/>
                                </a:lnTo>
                                <a:lnTo>
                                  <a:pt x="51" y="265"/>
                                </a:lnTo>
                                <a:lnTo>
                                  <a:pt x="63" y="258"/>
                                </a:lnTo>
                                <a:lnTo>
                                  <a:pt x="68" y="253"/>
                                </a:lnTo>
                                <a:lnTo>
                                  <a:pt x="74" y="249"/>
                                </a:lnTo>
                                <a:lnTo>
                                  <a:pt x="81" y="243"/>
                                </a:lnTo>
                                <a:lnTo>
                                  <a:pt x="88" y="239"/>
                                </a:lnTo>
                                <a:lnTo>
                                  <a:pt x="94" y="235"/>
                                </a:lnTo>
                                <a:lnTo>
                                  <a:pt x="101" y="229"/>
                                </a:lnTo>
                                <a:lnTo>
                                  <a:pt x="109" y="223"/>
                                </a:lnTo>
                                <a:lnTo>
                                  <a:pt x="124" y="214"/>
                                </a:lnTo>
                                <a:lnTo>
                                  <a:pt x="132" y="207"/>
                                </a:lnTo>
                                <a:lnTo>
                                  <a:pt x="166" y="184"/>
                                </a:lnTo>
                                <a:lnTo>
                                  <a:pt x="176" y="179"/>
                                </a:lnTo>
                                <a:lnTo>
                                  <a:pt x="184" y="173"/>
                                </a:lnTo>
                                <a:lnTo>
                                  <a:pt x="194" y="167"/>
                                </a:lnTo>
                                <a:lnTo>
                                  <a:pt x="203" y="160"/>
                                </a:lnTo>
                                <a:lnTo>
                                  <a:pt x="212" y="155"/>
                                </a:lnTo>
                                <a:lnTo>
                                  <a:pt x="222" y="148"/>
                                </a:lnTo>
                                <a:lnTo>
                                  <a:pt x="230" y="142"/>
                                </a:lnTo>
                                <a:lnTo>
                                  <a:pt x="250" y="131"/>
                                </a:lnTo>
                                <a:lnTo>
                                  <a:pt x="260" y="125"/>
                                </a:lnTo>
                                <a:lnTo>
                                  <a:pt x="269" y="119"/>
                                </a:lnTo>
                                <a:lnTo>
                                  <a:pt x="278" y="113"/>
                                </a:lnTo>
                                <a:lnTo>
                                  <a:pt x="289" y="107"/>
                                </a:lnTo>
                                <a:lnTo>
                                  <a:pt x="298" y="101"/>
                                </a:lnTo>
                                <a:lnTo>
                                  <a:pt x="308" y="97"/>
                                </a:lnTo>
                                <a:lnTo>
                                  <a:pt x="318" y="91"/>
                                </a:lnTo>
                                <a:lnTo>
                                  <a:pt x="327" y="86"/>
                                </a:lnTo>
                                <a:lnTo>
                                  <a:pt x="338" y="80"/>
                                </a:lnTo>
                                <a:lnTo>
                                  <a:pt x="357" y="71"/>
                                </a:lnTo>
                                <a:lnTo>
                                  <a:pt x="366" y="66"/>
                                </a:lnTo>
                                <a:lnTo>
                                  <a:pt x="375" y="61"/>
                                </a:lnTo>
                                <a:lnTo>
                                  <a:pt x="384" y="57"/>
                                </a:lnTo>
                                <a:lnTo>
                                  <a:pt x="393" y="53"/>
                                </a:lnTo>
                                <a:lnTo>
                                  <a:pt x="403" y="50"/>
                                </a:lnTo>
                                <a:lnTo>
                                  <a:pt x="411" y="45"/>
                                </a:lnTo>
                                <a:lnTo>
                                  <a:pt x="421" y="42"/>
                                </a:lnTo>
                                <a:lnTo>
                                  <a:pt x="438" y="36"/>
                                </a:lnTo>
                                <a:lnTo>
                                  <a:pt x="446" y="34"/>
                                </a:lnTo>
                                <a:lnTo>
                                  <a:pt x="455" y="31"/>
                                </a:lnTo>
                                <a:lnTo>
                                  <a:pt x="462" y="28"/>
                                </a:lnTo>
                                <a:lnTo>
                                  <a:pt x="470" y="26"/>
                                </a:lnTo>
                                <a:lnTo>
                                  <a:pt x="485" y="24"/>
                                </a:lnTo>
                                <a:lnTo>
                                  <a:pt x="525" y="24"/>
                                </a:lnTo>
                                <a:lnTo>
                                  <a:pt x="525" y="21"/>
                                </a:lnTo>
                                <a:lnTo>
                                  <a:pt x="522" y="17"/>
                                </a:lnTo>
                                <a:lnTo>
                                  <a:pt x="519" y="16"/>
                                </a:lnTo>
                                <a:lnTo>
                                  <a:pt x="516" y="13"/>
                                </a:lnTo>
                                <a:lnTo>
                                  <a:pt x="512" y="12"/>
                                </a:lnTo>
                                <a:lnTo>
                                  <a:pt x="509" y="9"/>
                                </a:lnTo>
                                <a:lnTo>
                                  <a:pt x="505" y="8"/>
                                </a:lnTo>
                                <a:lnTo>
                                  <a:pt x="500" y="4"/>
                                </a:lnTo>
                                <a:lnTo>
                                  <a:pt x="494" y="2"/>
                                </a:lnTo>
                                <a:lnTo>
                                  <a:pt x="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2"/>
                        <wps:cNvSpPr>
                          <a:spLocks/>
                        </wps:cNvSpPr>
                        <wps:spPr bwMode="auto">
                          <a:xfrm>
                            <a:off x="445" y="459"/>
                            <a:ext cx="30" cy="28"/>
                          </a:xfrm>
                          <a:custGeom>
                            <a:avLst/>
                            <a:gdLst>
                              <a:gd name="T0" fmla="+- 0 465 445"/>
                              <a:gd name="T1" fmla="*/ T0 w 30"/>
                              <a:gd name="T2" fmla="+- 0 459 459"/>
                              <a:gd name="T3" fmla="*/ 459 h 28"/>
                              <a:gd name="T4" fmla="+- 0 445 445"/>
                              <a:gd name="T5" fmla="*/ T4 w 30"/>
                              <a:gd name="T6" fmla="+- 0 472 459"/>
                              <a:gd name="T7" fmla="*/ 472 h 28"/>
                              <a:gd name="T8" fmla="+- 0 455 445"/>
                              <a:gd name="T9" fmla="*/ T8 w 30"/>
                              <a:gd name="T10" fmla="+- 0 486 459"/>
                              <a:gd name="T11" fmla="*/ 486 h 28"/>
                              <a:gd name="T12" fmla="+- 0 474 445"/>
                              <a:gd name="T13" fmla="*/ T12 w 30"/>
                              <a:gd name="T14" fmla="+- 0 472 459"/>
                              <a:gd name="T15" fmla="*/ 472 h 28"/>
                              <a:gd name="T16" fmla="+- 0 465 445"/>
                              <a:gd name="T17" fmla="*/ T16 w 30"/>
                              <a:gd name="T18" fmla="+- 0 459 459"/>
                              <a:gd name="T19" fmla="*/ 459 h 28"/>
                            </a:gdLst>
                            <a:ahLst/>
                            <a:cxnLst>
                              <a:cxn ang="0">
                                <a:pos x="T1" y="T3"/>
                              </a:cxn>
                              <a:cxn ang="0">
                                <a:pos x="T5" y="T7"/>
                              </a:cxn>
                              <a:cxn ang="0">
                                <a:pos x="T9" y="T11"/>
                              </a:cxn>
                              <a:cxn ang="0">
                                <a:pos x="T13" y="T15"/>
                              </a:cxn>
                              <a:cxn ang="0">
                                <a:pos x="T17" y="T19"/>
                              </a:cxn>
                            </a:cxnLst>
                            <a:rect l="0" t="0" r="r" b="b"/>
                            <a:pathLst>
                              <a:path w="30" h="28">
                                <a:moveTo>
                                  <a:pt x="20" y="0"/>
                                </a:moveTo>
                                <a:lnTo>
                                  <a:pt x="0" y="13"/>
                                </a:lnTo>
                                <a:lnTo>
                                  <a:pt x="10" y="27"/>
                                </a:lnTo>
                                <a:lnTo>
                                  <a:pt x="29"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88A86F" id="Group 61" o:spid="_x0000_s1026" style="width:57.15pt;height:30.9pt;mso-position-horizontal-relative:char;mso-position-vertical-relative:line" coordsize="1143,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">
                <v:shape id="Freeform 67" o:spid="_x0000_s1027" style="position:absolute;left:650;top:145;width:449;height:251;visibility:visible;mso-wrap-style:square;v-text-anchor:top" coordsize="44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uKMMA&#10;AADbAAAADwAAAGRycy9kb3ducmV2LnhtbESP3WoCMRSE7wu+QzhC72qiW1RWo4gglP4I/jzAYXO6&#10;Wbo5WZNU17dvCoVeDjPzDbNc964VVwqx8axhPFIgiCtvGq41nE+7pzmImJANtp5Jw50irFeDhyWW&#10;xt/4QNdjqkWGcCxRg02pK6WMlSWHceQ74ux9+uAwZRlqaQLeMty1cqLUVDpsOC9Y7Ghrqfo6fjsN&#10;29fGqp3aF9N7ei/k80e4oHvT+nHYbxYgEvXpP/zXfjEaZgX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uKMMAAADbAAAADwAAAAAAAAAAAAAAAACYAgAAZHJzL2Rv&#10;d25yZXYueG1sUEsFBgAAAAAEAAQA9QAAAIgDAAAAAA==&#10;" path="m425,r-5,1l415,1r-6,2l403,3r-6,2l390,6r-6,3l376,10r-7,3l360,15r-15,6l336,25r-8,3l310,35r-9,5l291,44r-9,5l273,53r-10,4l254,63r-10,4l235,72r-10,5l216,82r-10,6l196,92r-9,6l178,103r-11,6l150,118r-9,6l132,129r-9,5l115,139r-8,6l98,150,75,164r-6,4l55,177r-5,3l44,185r-6,4l29,196r-12,9l8,214r-2,3l5,220r-2,2l3,225r-2,2l,230r,7l3,240r1,3l6,245r2,1l11,248r3,1l17,249r2,1l22,250r2,1l124,196,448,10,443,6,441,4,438,3,434,2,429,1,425,xe" fillcolor="#d36242" stroked="f">
                  <v:path arrowok="t" o:connecttype="custom" o:connectlocs="420,146;409,148;397,150;384,154;369,158;345,166;328,173;301,185;282,194;263,202;244,212;225,222;206,233;187,243;167,254;141,269;123,279;107,290;75,309;55,322;44,330;29,341;8,359;5,365;3,370;0,375;3,385;6,390;11,393;17,394;22,395;124,341;443,151;438,148;429,146" o:connectangles="0,0,0,0,0,0,0,0,0,0,0,0,0,0,0,0,0,0,0,0,0,0,0,0,0,0,0,0,0,0,0,0,0,0,0"/>
                </v:shape>
                <v:shape id="Picture 66" o:spid="_x0000_s1028" type="#_x0000_t75" style="position:absolute;left:144;top:341;width:472;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V/DAAAA2wAAAA8AAABkcnMvZG93bnJldi54bWxEj0+LwjAUxO+C3yE8YW9r6iIq1Sgq7LIH&#10;8T94fTTPttq8lCRq/fYbYcHjMDO/YSazxlTiTs6XlhX0ugkI4szqknMFx8P35wiED8gaK8uk4Eke&#10;ZtN2a4Kptg/e0X0fchEh7FNUUIRQp1L6rCCDvmtr4uidrTMYonS51A4fEW4q+ZUkA2mw5LhQYE3L&#10;grLr/mYUJD9zcz2uLqvtYNNzt1NjF+tnX6mPTjMfgwjUhHf4v/2rFQz78PoSf4C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qRX8MAAADbAAAADwAAAAAAAAAAAAAAAACf&#10;AgAAZHJzL2Rvd25yZXYueG1sUEsFBgAAAAAEAAQA9wAAAI8DAAAAAA==&#10;">
                  <v:imagedata r:id="rId168" o:title=""/>
                </v:shape>
                <v:shape id="Picture 65" o:spid="_x0000_s1029" type="#_x0000_t75" style="position:absolute;top:225;width:674;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14ZPEAAAA2wAAAA8AAABkcnMvZG93bnJldi54bWxEj92KwjAUhO8F3yGcBW9EUwVd6RrFHwQX&#10;RLAruJeH5tiWbU5KE2t9e7MgeDnMzDfMfNmaUjRUu8KygtEwAkGcWl1wpuD8sxvMQDiPrLG0TAoe&#10;5GC56HbmGGt75xM1ic9EgLCLUUHufRVL6dKcDLqhrYiDd7W1QR9knUld4z3ATSnHUTSVBgsOCzlW&#10;tMkp/UtuRsGWfw/N5bot+qtvu3HHaG0mZatU76NdfYHw1Pp3+NXeawWfE/j/En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14ZPEAAAA2wAAAA8AAAAAAAAAAAAAAAAA&#10;nwIAAGRycy9kb3ducmV2LnhtbFBLBQYAAAAABAAEAPcAAACQAwAAAAA=&#10;">
                  <v:imagedata r:id="rId169" o:title=""/>
                </v:shape>
                <v:shape id="Picture 64" o:spid="_x0000_s1030" type="#_x0000_t75" style="position:absolute;left:196;width:33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MjEAAAA2wAAAA8AAABkcnMvZG93bnJldi54bWxEj0FrwkAUhO8F/8PyCt7qpgo2pK4SAoJ6&#10;aU089PjIPpNo9m3Mrhr/fbdQ8DjMzDfMYjWYVtyod41lBe+TCARxaXXDlYJDsX6LQTiPrLG1TAoe&#10;5GC1HL0sMNH2znu65b4SAcIuQQW1910ipStrMugmtiMO3tH2Bn2QfSV1j/cAN62cRtFcGmw4LNTY&#10;UVZTec6vRsFPdSL3Pct3Zp89Ll/HtItdsVVq/DqknyA8Df4Z/m9vtIKPOfx9C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qMjEAAAA2wAAAA8AAAAAAAAAAAAAAAAA&#10;nwIAAGRycy9kb3ducmV2LnhtbFBLBQYAAAAABAAEAPcAAACQAwAAAAA=&#10;">
                  <v:imagedata r:id="rId170" o:title=""/>
                </v:shape>
                <v:shape id="AutoShape 63" o:spid="_x0000_s1031" style="position:absolute;left:612;top:98;width:530;height:332;visibility:visible;mso-wrap-style:square;v-text-anchor:top" coordsize="53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px8QA&#10;AADbAAAADwAAAGRycy9kb3ducmV2LnhtbESPzYvCMBTE7wv+D+EJXpY19QNdukYRZReP9euwt0fz&#10;TIvNS2mi1v/eCILHYWZ+w8wWra3ElRpfOlYw6CcgiHOnSzYKDvvfr28QPiBrrByTgjt5WMw7HzNM&#10;tbvxlq67YESEsE9RQRFCnUrp84Is+r6riaN3co3FEGVjpG7wFuG2ksMkmUiLJceFAmtaFZSfdxer&#10;IMPxZPS/X2dHc8yGf9nnygzyu1K9brv8ARGoDe/wq73RCqZT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acfEAAAA2wAAAA8AAAAAAAAAAAAAAAAAmAIAAGRycy9k&#10;b3ducmV2LnhtbFBLBQYAAAAABAAEAPUAAACJAwAAAAA=&#10;" path="m525,24r-40,l491,26r4,2l499,30r3,1l504,33r4,1l512,36r-2,l508,36r-1,l504,37r-3,2l498,41r-3,l491,43r-3,2l483,47r-3,2l476,51r-4,3l466,56r-5,2l456,60r-12,6l439,69r-7,3l426,76r-7,3l411,82r-6,4l398,91r-9,3l383,98r-8,4l367,107r-8,5l350,116r-9,4l315,135r-10,5l297,146r-11,5l276,157r-10,5l256,168r-9,7l226,186r-10,8l205,201r-10,5l183,214r-10,6l161,227r-10,7l139,242r-10,7l94,272r-10,8l71,287r-11,9l49,305r-11,7l51,332r12,-8l74,316r11,-9l97,300r12,-9l119,284r23,-15l153,262r10,-7l175,247r11,-6l228,214r11,-6l249,202r10,-6l269,189r9,-6l288,179r10,-6l307,167r10,-6l326,157r9,-6l344,147r26,-14l379,129r7,-5l393,120r8,-4l409,112r6,-4l423,104r7,-4l436,98r7,-4l449,91r7,-3l461,85r5,-3l472,79r9,-3l485,74r5,-3l498,67r3,-1l504,63r3,l510,61r2,-1l515,59r1,-1l518,58r3,-1l522,57r3,-3l527,51r2,-4l530,44r,-7l529,35r,-4l528,28r-2,-3l525,24xm491,l469,r-7,2l449,4r-7,2l435,9r-7,1l421,12,390,23r-7,4l376,31r-9,3l359,37r-8,4l343,46r-9,4l325,55r-8,3l309,63r-10,5l282,78r-8,5l266,88,249,99r-9,5l231,110r-8,5l188,138r-8,4l154,160r-8,5l138,172r-8,5l122,183r-9,6l107,195r-9,6l90,205r-7,6l76,217r-8,5l62,227,48,237r-7,6l35,247r-7,5l22,257r-5,4l5,270,,274r16,19l17,293r4,-5l30,283r3,-4l38,277r4,-4l51,265r12,-7l68,253r6,-4l81,243r7,-4l94,235r7,-6l109,223r15,-9l132,207r34,-23l176,179r8,-6l194,167r9,-7l212,155r10,-7l230,142r20,-11l260,125r9,-6l278,113r11,-6l298,101r10,-4l318,91r9,-5l338,80r19,-9l366,66r9,-5l384,57r9,-4l403,50r8,-5l421,42r17,-6l446,34r9,-3l462,28r8,-2l485,24r40,l525,21r-3,-4l519,16r-3,-3l512,12,509,9,505,8,500,4,494,2,491,xe" fillcolor="black" stroked="f">
                  <v:path arrowok="t" o:connecttype="custom" o:connectlocs="495,126;508,132;507,134;495,139;480,147;461,156;432,170;405,184;375,200;341,218;286,249;247,273;195,304;151,332;84,378;38,410;85,405;142,367;186,339;259,294;298,271;335,249;386,222;415,206;443,192;466,180;490,169;507,161;516,156;525,152;530,135;526,123;462,100;428,108;376,129;343,144;309,161;266,186;223,213;146,263;113,287;83,309;48,335;22,355;16,391;33,377;63,356;88,337;124,312;184,271;222,246;269,217;308,195;357,169;393,151;438,134;470,124;522,115;509,107;491,98" o:connectangles="0,0,0,0,0,0,0,0,0,0,0,0,0,0,0,0,0,0,0,0,0,0,0,0,0,0,0,0,0,0,0,0,0,0,0,0,0,0,0,0,0,0,0,0,0,0,0,0,0,0,0,0,0,0,0,0,0,0,0,0"/>
                </v:shape>
                <v:shape id="Freeform 62" o:spid="_x0000_s1032" style="position:absolute;left:445;top:459;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6sAA&#10;AADbAAAADwAAAGRycy9kb3ducmV2LnhtbERPTWsCMRC9C/6HMII3zdqDytYoVSko0oO2xeu4me4u&#10;biYhie76782h4PHxvherzjTiTj7UlhVMxhkI4sLqmksFP9+fozmIEJE1NpZJwYMCrJb93gJzbVs+&#10;0v0US5FCOOSooIrR5VKGoiKDYWwdceL+rDcYE/Sl1B7bFG4a+ZZlU2mw5tRQoaNNRcX1dDMKuP29&#10;nreHr8ehdnPt17P9pemcUsNB9/EOIlIXX+J/904rmKWx6Uv6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c+6sAAAADbAAAADwAAAAAAAAAAAAAAAACYAgAAZHJzL2Rvd25y&#10;ZXYueG1sUEsFBgAAAAAEAAQA9QAAAIUDAAAAAA==&#10;" path="m20,l,13,10,27,29,13,20,xe" fillcolor="black" stroked="f">
                  <v:path arrowok="t" o:connecttype="custom" o:connectlocs="20,459;0,472;10,486;29,472;20,459" o:connectangles="0,0,0,0,0"/>
                </v:shape>
                <w10:anchorlock/>
              </v:group>
            </w:pict>
          </mc:Fallback>
        </mc:AlternateContent>
      </w:r>
    </w:p>
    <w:p w:rsidR="008F05FA" w:rsidRDefault="008F05FA">
      <w:pPr>
        <w:pStyle w:val="BodyText"/>
        <w:spacing w:before="6"/>
        <w:ind w:left="0" w:firstLine="0"/>
        <w:rPr>
          <w:rFonts w:ascii="Calibri"/>
          <w:sz w:val="24"/>
        </w:rPr>
      </w:pPr>
    </w:p>
    <w:p w:rsidR="008F05FA" w:rsidRDefault="00B07AD6">
      <w:pPr>
        <w:pStyle w:val="ListParagraph"/>
        <w:numPr>
          <w:ilvl w:val="0"/>
          <w:numId w:val="14"/>
        </w:numPr>
        <w:tabs>
          <w:tab w:val="left" w:pos="461"/>
        </w:tabs>
        <w:spacing w:before="1"/>
        <w:rPr>
          <w:sz w:val="18"/>
        </w:rPr>
      </w:pPr>
      <w:r>
        <w:rPr>
          <w:sz w:val="18"/>
        </w:rPr>
        <w:t>Gaudy piratical uniform – colorful pirate</w:t>
      </w:r>
      <w:r>
        <w:rPr>
          <w:spacing w:val="-19"/>
          <w:sz w:val="18"/>
        </w:rPr>
        <w:t xml:space="preserve"> </w:t>
      </w:r>
      <w:r>
        <w:rPr>
          <w:sz w:val="18"/>
        </w:rPr>
        <w:t>outfit</w:t>
      </w:r>
    </w:p>
    <w:p w:rsidR="008F05FA" w:rsidRDefault="00B07AD6">
      <w:pPr>
        <w:pStyle w:val="ListParagraph"/>
        <w:numPr>
          <w:ilvl w:val="0"/>
          <w:numId w:val="14"/>
        </w:numPr>
        <w:tabs>
          <w:tab w:val="left" w:pos="461"/>
        </w:tabs>
        <w:rPr>
          <w:sz w:val="18"/>
        </w:rPr>
      </w:pPr>
      <w:r>
        <w:rPr>
          <w:sz w:val="18"/>
        </w:rPr>
        <w:t>tumblebug – insect that rolls an object around like a</w:t>
      </w:r>
      <w:r>
        <w:rPr>
          <w:spacing w:val="11"/>
          <w:sz w:val="18"/>
        </w:rPr>
        <w:t xml:space="preserve"> </w:t>
      </w:r>
      <w:r>
        <w:rPr>
          <w:sz w:val="18"/>
        </w:rPr>
        <w:t>ball</w:t>
      </w:r>
    </w:p>
    <w:p w:rsidR="008F05FA" w:rsidRDefault="00B07AD6">
      <w:pPr>
        <w:pStyle w:val="ListParagraph"/>
        <w:numPr>
          <w:ilvl w:val="0"/>
          <w:numId w:val="14"/>
        </w:numPr>
        <w:tabs>
          <w:tab w:val="left" w:pos="461"/>
        </w:tabs>
        <w:rPr>
          <w:sz w:val="18"/>
        </w:rPr>
      </w:pPr>
      <w:r>
        <w:rPr>
          <w:sz w:val="18"/>
        </w:rPr>
        <w:t>Incantation -  magical</w:t>
      </w:r>
      <w:r>
        <w:rPr>
          <w:spacing w:val="-9"/>
          <w:sz w:val="18"/>
        </w:rPr>
        <w:t xml:space="preserve"> </w:t>
      </w:r>
      <w:r>
        <w:rPr>
          <w:sz w:val="18"/>
        </w:rPr>
        <w:t>sp</w:t>
      </w:r>
      <w:r>
        <w:rPr>
          <w:sz w:val="18"/>
        </w:rPr>
        <w:t>ell</w:t>
      </w:r>
    </w:p>
    <w:p w:rsidR="008F05FA" w:rsidRDefault="00B07AD6">
      <w:pPr>
        <w:pStyle w:val="ListParagraph"/>
        <w:numPr>
          <w:ilvl w:val="0"/>
          <w:numId w:val="14"/>
        </w:numPr>
        <w:tabs>
          <w:tab w:val="left" w:pos="461"/>
        </w:tabs>
        <w:spacing w:before="2" w:line="240" w:lineRule="auto"/>
        <w:rPr>
          <w:sz w:val="18"/>
        </w:rPr>
      </w:pPr>
      <w:r>
        <w:rPr>
          <w:sz w:val="18"/>
        </w:rPr>
        <w:t>sure-'nough - (sure enough)</w:t>
      </w:r>
      <w:r>
        <w:rPr>
          <w:spacing w:val="-22"/>
          <w:sz w:val="18"/>
        </w:rPr>
        <w:t xml:space="preserve"> </w:t>
      </w:r>
      <w:r>
        <w:rPr>
          <w:sz w:val="18"/>
        </w:rPr>
        <w:t>genuine</w:t>
      </w:r>
    </w:p>
    <w:p w:rsidR="008F05FA" w:rsidRDefault="008F05FA">
      <w:pPr>
        <w:pStyle w:val="BodyText"/>
        <w:ind w:left="0" w:firstLine="0"/>
      </w:pPr>
    </w:p>
    <w:p w:rsidR="008F05FA" w:rsidRDefault="008F05FA">
      <w:pPr>
        <w:pStyle w:val="BodyText"/>
        <w:spacing w:before="2"/>
        <w:ind w:left="0" w:firstLine="0"/>
      </w:pPr>
    </w:p>
    <w:p w:rsidR="008F05FA" w:rsidRDefault="00B07AD6">
      <w:pPr>
        <w:pStyle w:val="Heading2"/>
        <w:ind w:left="354" w:right="770"/>
      </w:pPr>
      <w:r>
        <w:t>Chapter 15</w:t>
      </w:r>
    </w:p>
    <w:p w:rsidR="008F05FA" w:rsidRDefault="008F05FA">
      <w:pPr>
        <w:pStyle w:val="BodyText"/>
        <w:spacing w:before="9"/>
        <w:ind w:left="0" w:firstLine="0"/>
        <w:rPr>
          <w:rFonts w:ascii="Vijaya"/>
          <w:i/>
          <w:sz w:val="31"/>
        </w:rPr>
      </w:pPr>
    </w:p>
    <w:p w:rsidR="008F05FA" w:rsidRDefault="00B07AD6">
      <w:pPr>
        <w:pStyle w:val="Heading3"/>
        <w:ind w:left="353" w:right="770"/>
      </w:pPr>
      <w:r>
        <w:t>Tom Reconnoiters - Learns the Situation - Reports at Camp</w:t>
      </w:r>
    </w:p>
    <w:p w:rsidR="008F05FA" w:rsidRDefault="008F05FA">
      <w:pPr>
        <w:pStyle w:val="BodyText"/>
        <w:spacing w:before="10"/>
        <w:ind w:left="0" w:firstLine="0"/>
        <w:rPr>
          <w:rFonts w:ascii="Calibri"/>
          <w:sz w:val="27"/>
        </w:rPr>
      </w:pPr>
    </w:p>
    <w:p w:rsidR="008F05FA" w:rsidRDefault="00B07AD6">
      <w:pPr>
        <w:pStyle w:val="ListParagraph"/>
        <w:numPr>
          <w:ilvl w:val="0"/>
          <w:numId w:val="13"/>
        </w:numPr>
        <w:tabs>
          <w:tab w:val="left" w:pos="461"/>
        </w:tabs>
        <w:spacing w:before="1"/>
        <w:rPr>
          <w:sz w:val="18"/>
        </w:rPr>
      </w:pPr>
      <w:r>
        <w:rPr>
          <w:sz w:val="18"/>
        </w:rPr>
        <w:t>shoal water - shallow water over a</w:t>
      </w:r>
      <w:r>
        <w:rPr>
          <w:spacing w:val="-15"/>
          <w:sz w:val="18"/>
        </w:rPr>
        <w:t xml:space="preserve"> </w:t>
      </w:r>
      <w:r>
        <w:rPr>
          <w:sz w:val="18"/>
        </w:rPr>
        <w:t>sandbar</w:t>
      </w:r>
    </w:p>
    <w:p w:rsidR="008F05FA" w:rsidRDefault="00B07AD6">
      <w:pPr>
        <w:pStyle w:val="ListParagraph"/>
        <w:numPr>
          <w:ilvl w:val="0"/>
          <w:numId w:val="13"/>
        </w:numPr>
        <w:tabs>
          <w:tab w:val="left" w:pos="461"/>
        </w:tabs>
        <w:rPr>
          <w:sz w:val="18"/>
        </w:rPr>
      </w:pPr>
      <w:r>
        <w:rPr>
          <w:sz w:val="18"/>
        </w:rPr>
        <w:t>'yawl' duty  - the job of rowing a small</w:t>
      </w:r>
      <w:r>
        <w:rPr>
          <w:spacing w:val="-21"/>
          <w:sz w:val="18"/>
        </w:rPr>
        <w:t xml:space="preserve"> </w:t>
      </w:r>
      <w:r>
        <w:rPr>
          <w:sz w:val="18"/>
        </w:rPr>
        <w:t>boat</w:t>
      </w:r>
    </w:p>
    <w:p w:rsidR="008F05FA" w:rsidRDefault="00B07AD6">
      <w:pPr>
        <w:pStyle w:val="ListParagraph"/>
        <w:numPr>
          <w:ilvl w:val="0"/>
          <w:numId w:val="13"/>
        </w:numPr>
        <w:tabs>
          <w:tab w:val="left" w:pos="461"/>
        </w:tabs>
        <w:rPr>
          <w:sz w:val="18"/>
        </w:rPr>
      </w:pPr>
      <w:r>
        <w:rPr>
          <w:sz w:val="18"/>
        </w:rPr>
        <w:t>thwarts - seats running across the</w:t>
      </w:r>
      <w:r>
        <w:rPr>
          <w:spacing w:val="-16"/>
          <w:sz w:val="18"/>
        </w:rPr>
        <w:t xml:space="preserve"> </w:t>
      </w:r>
      <w:r>
        <w:rPr>
          <w:sz w:val="18"/>
        </w:rPr>
        <w:t>boat</w:t>
      </w:r>
    </w:p>
    <w:p w:rsidR="008F05FA" w:rsidRDefault="00B07AD6">
      <w:pPr>
        <w:pStyle w:val="ListParagraph"/>
        <w:numPr>
          <w:ilvl w:val="0"/>
          <w:numId w:val="13"/>
        </w:numPr>
        <w:tabs>
          <w:tab w:val="left" w:pos="461"/>
        </w:tabs>
        <w:rPr>
          <w:sz w:val="18"/>
        </w:rPr>
      </w:pPr>
      <w:r>
        <w:rPr>
          <w:sz w:val="18"/>
        </w:rPr>
        <w:t>harem-scarem  - reckless and</w:t>
      </w:r>
      <w:r>
        <w:rPr>
          <w:spacing w:val="-17"/>
          <w:sz w:val="18"/>
        </w:rPr>
        <w:t xml:space="preserve"> </w:t>
      </w:r>
      <w:r>
        <w:rPr>
          <w:sz w:val="18"/>
        </w:rPr>
        <w:t>irresponsible</w:t>
      </w:r>
    </w:p>
    <w:p w:rsidR="008F05FA" w:rsidRDefault="00B07AD6">
      <w:pPr>
        <w:pStyle w:val="ListParagraph"/>
        <w:numPr>
          <w:ilvl w:val="0"/>
          <w:numId w:val="13"/>
        </w:numPr>
        <w:tabs>
          <w:tab w:val="left" w:pos="461"/>
        </w:tabs>
        <w:rPr>
          <w:sz w:val="18"/>
        </w:rPr>
      </w:pPr>
      <w:r>
        <w:rPr>
          <w:sz w:val="18"/>
        </w:rPr>
        <w:t>making brokenhearted ejaculations - saying very sad sudden</w:t>
      </w:r>
      <w:r>
        <w:rPr>
          <w:spacing w:val="-26"/>
          <w:sz w:val="18"/>
        </w:rPr>
        <w:t xml:space="preserve"> </w:t>
      </w:r>
      <w:r>
        <w:rPr>
          <w:sz w:val="18"/>
        </w:rPr>
        <w:t>words</w:t>
      </w:r>
    </w:p>
    <w:p w:rsidR="008F05FA" w:rsidRDefault="008F05FA">
      <w:pPr>
        <w:pStyle w:val="BodyText"/>
        <w:spacing w:before="5"/>
        <w:ind w:left="0" w:firstLine="0"/>
      </w:pPr>
    </w:p>
    <w:p w:rsidR="008F05FA" w:rsidRDefault="00B07AD6">
      <w:pPr>
        <w:pStyle w:val="Heading2"/>
        <w:ind w:left="349" w:right="770"/>
      </w:pPr>
      <w:r>
        <w:t>Chapter 16</w:t>
      </w:r>
    </w:p>
    <w:p w:rsidR="008F05FA" w:rsidRDefault="00B07AD6">
      <w:pPr>
        <w:pStyle w:val="BodyText"/>
        <w:ind w:left="4093" w:firstLine="0"/>
        <w:rPr>
          <w:rFonts w:ascii="Vijaya"/>
          <w:sz w:val="20"/>
        </w:rPr>
      </w:pPr>
      <w:r>
        <w:rPr>
          <w:rFonts w:ascii="Vijaya"/>
          <w:noProof/>
          <w:sz w:val="20"/>
        </w:rPr>
        <w:drawing>
          <wp:inline distT="0" distB="0" distL="0" distR="0">
            <wp:extent cx="424541" cy="344900"/>
            <wp:effectExtent l="0" t="0" r="0" b="0"/>
            <wp:docPr id="1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5.png"/>
                    <pic:cNvPicPr/>
                  </pic:nvPicPr>
                  <pic:blipFill>
                    <a:blip r:embed="rId171" cstate="print"/>
                    <a:stretch>
                      <a:fillRect/>
                    </a:stretch>
                  </pic:blipFill>
                  <pic:spPr>
                    <a:xfrm>
                      <a:off x="0" y="0"/>
                      <a:ext cx="424541" cy="344900"/>
                    </a:xfrm>
                    <a:prstGeom prst="rect">
                      <a:avLst/>
                    </a:prstGeom>
                  </pic:spPr>
                </pic:pic>
              </a:graphicData>
            </a:graphic>
          </wp:inline>
        </w:drawing>
      </w:r>
    </w:p>
    <w:p w:rsidR="008F05FA" w:rsidRDefault="008F05FA">
      <w:pPr>
        <w:pStyle w:val="BodyText"/>
        <w:spacing w:before="9"/>
        <w:ind w:left="0" w:firstLine="0"/>
        <w:rPr>
          <w:rFonts w:ascii="Vijaya"/>
          <w:i/>
          <w:sz w:val="34"/>
        </w:rPr>
      </w:pPr>
    </w:p>
    <w:p w:rsidR="008F05FA" w:rsidRDefault="00B07AD6">
      <w:pPr>
        <w:pStyle w:val="Heading3"/>
        <w:ind w:left="357" w:right="770"/>
      </w:pPr>
      <w:r>
        <w:t>A Day's Amusements - Tom Reveals a Secret - The Pirates Take a Lesson A Night Surprise - An Indian War</w:t>
      </w:r>
    </w:p>
    <w:p w:rsidR="008F05FA" w:rsidRDefault="008F05FA">
      <w:pPr>
        <w:pStyle w:val="BodyText"/>
        <w:spacing w:before="10"/>
        <w:ind w:left="0" w:firstLine="0"/>
        <w:rPr>
          <w:rFonts w:ascii="Calibri"/>
          <w:sz w:val="27"/>
        </w:rPr>
      </w:pPr>
    </w:p>
    <w:p w:rsidR="008F05FA" w:rsidRDefault="00B07AD6">
      <w:pPr>
        <w:pStyle w:val="ListParagraph"/>
        <w:numPr>
          <w:ilvl w:val="1"/>
          <w:numId w:val="13"/>
        </w:numPr>
        <w:tabs>
          <w:tab w:val="left" w:pos="552"/>
        </w:tabs>
        <w:spacing w:before="1"/>
        <w:rPr>
          <w:sz w:val="18"/>
        </w:rPr>
      </w:pPr>
      <w:r>
        <w:rPr>
          <w:sz w:val="18"/>
        </w:rPr>
        <w:t>dropped into the 'dumps'</w:t>
      </w:r>
      <w:r>
        <w:rPr>
          <w:sz w:val="18"/>
        </w:rPr>
        <w:t xml:space="preserve"> - started to become sad and</w:t>
      </w:r>
      <w:r>
        <w:rPr>
          <w:spacing w:val="-29"/>
          <w:sz w:val="18"/>
        </w:rPr>
        <w:t xml:space="preserve"> </w:t>
      </w:r>
      <w:r>
        <w:rPr>
          <w:sz w:val="18"/>
        </w:rPr>
        <w:t>depressed</w:t>
      </w:r>
    </w:p>
    <w:p w:rsidR="008F05FA" w:rsidRDefault="00B07AD6">
      <w:pPr>
        <w:pStyle w:val="ListParagraph"/>
        <w:numPr>
          <w:ilvl w:val="1"/>
          <w:numId w:val="13"/>
        </w:numPr>
        <w:tabs>
          <w:tab w:val="left" w:pos="552"/>
        </w:tabs>
        <w:rPr>
          <w:sz w:val="18"/>
        </w:rPr>
      </w:pPr>
      <w:r>
        <w:rPr>
          <w:sz w:val="18"/>
        </w:rPr>
        <w:t>mutinous</w:t>
      </w:r>
      <w:r>
        <w:rPr>
          <w:spacing w:val="-3"/>
          <w:sz w:val="18"/>
        </w:rPr>
        <w:t xml:space="preserve"> </w:t>
      </w:r>
      <w:r>
        <w:rPr>
          <w:sz w:val="18"/>
        </w:rPr>
        <w:t>depression</w:t>
      </w:r>
      <w:r>
        <w:rPr>
          <w:spacing w:val="-3"/>
          <w:sz w:val="18"/>
        </w:rPr>
        <w:t xml:space="preserve"> </w:t>
      </w:r>
      <w:r>
        <w:rPr>
          <w:sz w:val="18"/>
        </w:rPr>
        <w:t>-</w:t>
      </w:r>
      <w:r>
        <w:rPr>
          <w:spacing w:val="-4"/>
          <w:sz w:val="18"/>
        </w:rPr>
        <w:t xml:space="preserve"> </w:t>
      </w:r>
      <w:r>
        <w:rPr>
          <w:sz w:val="18"/>
        </w:rPr>
        <w:t>deep</w:t>
      </w:r>
      <w:r>
        <w:rPr>
          <w:spacing w:val="-4"/>
          <w:sz w:val="18"/>
        </w:rPr>
        <w:t xml:space="preserve"> </w:t>
      </w:r>
      <w:r>
        <w:rPr>
          <w:sz w:val="18"/>
        </w:rPr>
        <w:t>sadness</w:t>
      </w:r>
      <w:r>
        <w:rPr>
          <w:spacing w:val="-2"/>
          <w:sz w:val="18"/>
        </w:rPr>
        <w:t xml:space="preserve"> </w:t>
      </w:r>
      <w:r>
        <w:rPr>
          <w:sz w:val="18"/>
        </w:rPr>
        <w:t>that</w:t>
      </w:r>
      <w:r>
        <w:rPr>
          <w:spacing w:val="-3"/>
          <w:sz w:val="18"/>
        </w:rPr>
        <w:t xml:space="preserve"> </w:t>
      </w:r>
      <w:r>
        <w:rPr>
          <w:sz w:val="18"/>
        </w:rPr>
        <w:t>would</w:t>
      </w:r>
      <w:r>
        <w:rPr>
          <w:spacing w:val="-4"/>
          <w:sz w:val="18"/>
        </w:rPr>
        <w:t xml:space="preserve"> </w:t>
      </w:r>
      <w:r>
        <w:rPr>
          <w:sz w:val="18"/>
        </w:rPr>
        <w:t>cause</w:t>
      </w:r>
      <w:r>
        <w:rPr>
          <w:spacing w:val="-4"/>
          <w:sz w:val="18"/>
        </w:rPr>
        <w:t xml:space="preserve"> </w:t>
      </w:r>
      <w:r>
        <w:rPr>
          <w:sz w:val="18"/>
        </w:rPr>
        <w:t>a</w:t>
      </w:r>
      <w:r>
        <w:rPr>
          <w:spacing w:val="-4"/>
          <w:sz w:val="18"/>
        </w:rPr>
        <w:t xml:space="preserve"> </w:t>
      </w:r>
      <w:r>
        <w:rPr>
          <w:sz w:val="18"/>
        </w:rPr>
        <w:t>mutiny:</w:t>
      </w:r>
      <w:r>
        <w:rPr>
          <w:spacing w:val="-4"/>
          <w:sz w:val="18"/>
        </w:rPr>
        <w:t xml:space="preserve"> </w:t>
      </w:r>
      <w:r>
        <w:rPr>
          <w:sz w:val="18"/>
        </w:rPr>
        <w:t>the</w:t>
      </w:r>
      <w:r>
        <w:rPr>
          <w:spacing w:val="-4"/>
          <w:sz w:val="18"/>
        </w:rPr>
        <w:t xml:space="preserve"> </w:t>
      </w:r>
      <w:r>
        <w:rPr>
          <w:sz w:val="18"/>
        </w:rPr>
        <w:t>2</w:t>
      </w:r>
      <w:r>
        <w:rPr>
          <w:spacing w:val="-3"/>
          <w:sz w:val="18"/>
        </w:rPr>
        <w:t xml:space="preserve"> </w:t>
      </w:r>
      <w:r>
        <w:rPr>
          <w:sz w:val="18"/>
        </w:rPr>
        <w:t>boys</w:t>
      </w:r>
      <w:r>
        <w:rPr>
          <w:spacing w:val="-2"/>
          <w:sz w:val="18"/>
        </w:rPr>
        <w:t xml:space="preserve"> </w:t>
      </w:r>
      <w:r>
        <w:rPr>
          <w:sz w:val="18"/>
        </w:rPr>
        <w:t>may</w:t>
      </w:r>
      <w:r>
        <w:rPr>
          <w:spacing w:val="-4"/>
          <w:sz w:val="18"/>
        </w:rPr>
        <w:t xml:space="preserve"> </w:t>
      </w:r>
      <w:r>
        <w:rPr>
          <w:sz w:val="18"/>
        </w:rPr>
        <w:t>abandon</w:t>
      </w:r>
      <w:r>
        <w:rPr>
          <w:spacing w:val="-2"/>
          <w:sz w:val="18"/>
        </w:rPr>
        <w:t xml:space="preserve"> </w:t>
      </w:r>
      <w:r>
        <w:rPr>
          <w:sz w:val="18"/>
        </w:rPr>
        <w:t>Tom</w:t>
      </w:r>
      <w:r>
        <w:rPr>
          <w:spacing w:val="-3"/>
          <w:sz w:val="18"/>
        </w:rPr>
        <w:t xml:space="preserve"> </w:t>
      </w:r>
      <w:r>
        <w:rPr>
          <w:sz w:val="18"/>
        </w:rPr>
        <w:t>as</w:t>
      </w:r>
      <w:r>
        <w:rPr>
          <w:spacing w:val="-4"/>
          <w:sz w:val="18"/>
        </w:rPr>
        <w:t xml:space="preserve"> </w:t>
      </w:r>
      <w:r>
        <w:rPr>
          <w:sz w:val="18"/>
        </w:rPr>
        <w:t>their leader</w:t>
      </w:r>
    </w:p>
    <w:p w:rsidR="008F05FA" w:rsidRDefault="00B07AD6">
      <w:pPr>
        <w:pStyle w:val="ListParagraph"/>
        <w:numPr>
          <w:ilvl w:val="1"/>
          <w:numId w:val="13"/>
        </w:numPr>
        <w:tabs>
          <w:tab w:val="left" w:pos="552"/>
        </w:tabs>
        <w:spacing w:before="1"/>
        <w:rPr>
          <w:sz w:val="18"/>
        </w:rPr>
      </w:pPr>
      <w:r>
        <w:rPr>
          <w:sz w:val="18"/>
        </w:rPr>
        <w:t>per'aps -</w:t>
      </w:r>
      <w:r>
        <w:rPr>
          <w:spacing w:val="-9"/>
          <w:sz w:val="18"/>
        </w:rPr>
        <w:t xml:space="preserve"> </w:t>
      </w:r>
      <w:r>
        <w:rPr>
          <w:sz w:val="18"/>
        </w:rPr>
        <w:t>perhaps</w:t>
      </w:r>
    </w:p>
    <w:p w:rsidR="008F05FA" w:rsidRDefault="00B07AD6">
      <w:pPr>
        <w:pStyle w:val="ListParagraph"/>
        <w:numPr>
          <w:ilvl w:val="1"/>
          <w:numId w:val="13"/>
        </w:numPr>
        <w:tabs>
          <w:tab w:val="left" w:pos="552"/>
        </w:tabs>
        <w:rPr>
          <w:sz w:val="18"/>
        </w:rPr>
      </w:pPr>
      <w:r>
        <w:rPr>
          <w:sz w:val="18"/>
        </w:rPr>
        <w:t>began to flag a trifle - began to slow</w:t>
      </w:r>
      <w:r>
        <w:rPr>
          <w:spacing w:val="-18"/>
          <w:sz w:val="18"/>
        </w:rPr>
        <w:t xml:space="preserve"> </w:t>
      </w:r>
      <w:r>
        <w:rPr>
          <w:sz w:val="18"/>
        </w:rPr>
        <w:t>down</w:t>
      </w:r>
    </w:p>
    <w:p w:rsidR="008F05FA" w:rsidRDefault="00B07AD6">
      <w:pPr>
        <w:pStyle w:val="ListParagraph"/>
        <w:numPr>
          <w:ilvl w:val="1"/>
          <w:numId w:val="13"/>
        </w:numPr>
        <w:tabs>
          <w:tab w:val="left" w:pos="552"/>
        </w:tabs>
        <w:rPr>
          <w:sz w:val="18"/>
        </w:rPr>
      </w:pPr>
      <w:r>
        <w:rPr>
          <w:sz w:val="18"/>
        </w:rPr>
        <w:t>Spirit of the Night - a ghost or</w:t>
      </w:r>
      <w:r>
        <w:rPr>
          <w:spacing w:val="-14"/>
          <w:sz w:val="18"/>
        </w:rPr>
        <w:t xml:space="preserve"> </w:t>
      </w:r>
      <w:r>
        <w:rPr>
          <w:sz w:val="18"/>
        </w:rPr>
        <w:t>demon</w:t>
      </w:r>
    </w:p>
    <w:p w:rsidR="008F05FA" w:rsidRDefault="00B07AD6">
      <w:pPr>
        <w:pStyle w:val="ListParagraph"/>
        <w:numPr>
          <w:ilvl w:val="1"/>
          <w:numId w:val="13"/>
        </w:numPr>
        <w:tabs>
          <w:tab w:val="left" w:pos="552"/>
        </w:tabs>
        <w:rPr>
          <w:sz w:val="18"/>
        </w:rPr>
      </w:pPr>
      <w:r>
        <w:rPr>
          <w:sz w:val="18"/>
        </w:rPr>
        <w:t>Six Nations - group of North American Indian</w:t>
      </w:r>
      <w:r>
        <w:rPr>
          <w:spacing w:val="-21"/>
          <w:sz w:val="18"/>
        </w:rPr>
        <w:t xml:space="preserve"> </w:t>
      </w:r>
      <w:r>
        <w:rPr>
          <w:sz w:val="18"/>
        </w:rPr>
        <w:t>peoples</w:t>
      </w:r>
    </w:p>
    <w:p w:rsidR="008F05FA" w:rsidRDefault="008F05FA">
      <w:pPr>
        <w:spacing w:line="204" w:lineRule="exact"/>
        <w:rPr>
          <w:sz w:val="18"/>
        </w:rPr>
        <w:sectPr w:rsidR="008F05FA">
          <w:pgSz w:w="12240" w:h="15840"/>
          <w:pgMar w:top="640" w:right="1280" w:bottom="880" w:left="1700" w:header="0" w:footer="682" w:gutter="0"/>
          <w:cols w:space="720"/>
        </w:sectPr>
      </w:pPr>
    </w:p>
    <w:p w:rsidR="008F05FA" w:rsidRDefault="00B07AD6">
      <w:pPr>
        <w:pStyle w:val="Heading2"/>
        <w:spacing w:before="82" w:after="3"/>
      </w:pPr>
      <w:r>
        <w:lastRenderedPageBreak/>
        <w:t>Chapter 17</w:t>
      </w:r>
    </w:p>
    <w:p w:rsidR="008F05FA" w:rsidRDefault="00B07AD6">
      <w:pPr>
        <w:pStyle w:val="BodyText"/>
        <w:ind w:left="4387" w:firstLine="0"/>
        <w:rPr>
          <w:rFonts w:ascii="Vijaya"/>
          <w:sz w:val="20"/>
        </w:rPr>
      </w:pPr>
      <w:r>
        <w:rPr>
          <w:rFonts w:ascii="Vijaya"/>
          <w:noProof/>
          <w:sz w:val="20"/>
        </w:rPr>
        <mc:AlternateContent>
          <mc:Choice Requires="wpg">
            <w:drawing>
              <wp:inline distT="0" distB="0" distL="0" distR="0">
                <wp:extent cx="513080" cy="599440"/>
                <wp:effectExtent l="0" t="0" r="3175" b="2540"/>
                <wp:docPr id="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99440"/>
                          <a:chOff x="0" y="0"/>
                          <a:chExt cx="808" cy="944"/>
                        </a:xfrm>
                      </wpg:grpSpPr>
                      <pic:pic xmlns:pic="http://schemas.openxmlformats.org/drawingml/2006/picture">
                        <pic:nvPicPr>
                          <pic:cNvPr id="65" name="Picture 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07"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59"/>
                        <wps:cNvSpPr>
                          <a:spLocks/>
                        </wps:cNvSpPr>
                        <wps:spPr bwMode="auto">
                          <a:xfrm>
                            <a:off x="74" y="256"/>
                            <a:ext cx="56" cy="82"/>
                          </a:xfrm>
                          <a:custGeom>
                            <a:avLst/>
                            <a:gdLst>
                              <a:gd name="T0" fmla="+- 0 88 74"/>
                              <a:gd name="T1" fmla="*/ T0 w 56"/>
                              <a:gd name="T2" fmla="+- 0 296 256"/>
                              <a:gd name="T3" fmla="*/ 296 h 82"/>
                              <a:gd name="T4" fmla="+- 0 81 74"/>
                              <a:gd name="T5" fmla="*/ T4 w 56"/>
                              <a:gd name="T6" fmla="+- 0 300 256"/>
                              <a:gd name="T7" fmla="*/ 300 h 82"/>
                              <a:gd name="T8" fmla="+- 0 77 74"/>
                              <a:gd name="T9" fmla="*/ T8 w 56"/>
                              <a:gd name="T10" fmla="+- 0 303 256"/>
                              <a:gd name="T11" fmla="*/ 303 h 82"/>
                              <a:gd name="T12" fmla="+- 0 74 74"/>
                              <a:gd name="T13" fmla="*/ T12 w 56"/>
                              <a:gd name="T14" fmla="+- 0 310 256"/>
                              <a:gd name="T15" fmla="*/ 310 h 82"/>
                              <a:gd name="T16" fmla="+- 0 75 74"/>
                              <a:gd name="T17" fmla="*/ T16 w 56"/>
                              <a:gd name="T18" fmla="+- 0 321 256"/>
                              <a:gd name="T19" fmla="*/ 321 h 82"/>
                              <a:gd name="T20" fmla="+- 0 78 74"/>
                              <a:gd name="T21" fmla="*/ T20 w 56"/>
                              <a:gd name="T22" fmla="+- 0 329 256"/>
                              <a:gd name="T23" fmla="*/ 329 h 82"/>
                              <a:gd name="T24" fmla="+- 0 83 74"/>
                              <a:gd name="T25" fmla="*/ T24 w 56"/>
                              <a:gd name="T26" fmla="+- 0 334 256"/>
                              <a:gd name="T27" fmla="*/ 334 h 82"/>
                              <a:gd name="T28" fmla="+- 0 88 74"/>
                              <a:gd name="T29" fmla="*/ T28 w 56"/>
                              <a:gd name="T30" fmla="+- 0 336 256"/>
                              <a:gd name="T31" fmla="*/ 336 h 82"/>
                              <a:gd name="T32" fmla="+- 0 94 74"/>
                              <a:gd name="T33" fmla="*/ T32 w 56"/>
                              <a:gd name="T34" fmla="+- 0 338 256"/>
                              <a:gd name="T35" fmla="*/ 338 h 82"/>
                              <a:gd name="T36" fmla="+- 0 102 74"/>
                              <a:gd name="T37" fmla="*/ T36 w 56"/>
                              <a:gd name="T38" fmla="+- 0 337 256"/>
                              <a:gd name="T39" fmla="*/ 337 h 82"/>
                              <a:gd name="T40" fmla="+- 0 106 74"/>
                              <a:gd name="T41" fmla="*/ T40 w 56"/>
                              <a:gd name="T42" fmla="+- 0 335 256"/>
                              <a:gd name="T43" fmla="*/ 335 h 82"/>
                              <a:gd name="T44" fmla="+- 0 113 74"/>
                              <a:gd name="T45" fmla="*/ T44 w 56"/>
                              <a:gd name="T46" fmla="+- 0 331 256"/>
                              <a:gd name="T47" fmla="*/ 331 h 82"/>
                              <a:gd name="T48" fmla="+- 0 118 74"/>
                              <a:gd name="T49" fmla="*/ T48 w 56"/>
                              <a:gd name="T50" fmla="+- 0 320 256"/>
                              <a:gd name="T51" fmla="*/ 320 h 82"/>
                              <a:gd name="T52" fmla="+- 0 115 74"/>
                              <a:gd name="T53" fmla="*/ T52 w 56"/>
                              <a:gd name="T54" fmla="+- 0 303 256"/>
                              <a:gd name="T55" fmla="*/ 303 h 82"/>
                              <a:gd name="T56" fmla="+- 0 98 74"/>
                              <a:gd name="T57" fmla="*/ T56 w 56"/>
                              <a:gd name="T58" fmla="+- 0 297 256"/>
                              <a:gd name="T59" fmla="*/ 297 h 82"/>
                              <a:gd name="T60" fmla="+- 0 95 74"/>
                              <a:gd name="T61" fmla="*/ T60 w 56"/>
                              <a:gd name="T62" fmla="+- 0 296 256"/>
                              <a:gd name="T63" fmla="*/ 296 h 82"/>
                              <a:gd name="T64" fmla="+- 0 90 74"/>
                              <a:gd name="T65" fmla="*/ T64 w 56"/>
                              <a:gd name="T66" fmla="+- 0 256 256"/>
                              <a:gd name="T67" fmla="*/ 256 h 82"/>
                              <a:gd name="T68" fmla="+- 0 87 74"/>
                              <a:gd name="T69" fmla="*/ T68 w 56"/>
                              <a:gd name="T70" fmla="+- 0 257 256"/>
                              <a:gd name="T71" fmla="*/ 257 h 82"/>
                              <a:gd name="T72" fmla="+- 0 89 74"/>
                              <a:gd name="T73" fmla="*/ T72 w 56"/>
                              <a:gd name="T74" fmla="+- 0 267 256"/>
                              <a:gd name="T75" fmla="*/ 267 h 82"/>
                              <a:gd name="T76" fmla="+- 0 96 74"/>
                              <a:gd name="T77" fmla="*/ T76 w 56"/>
                              <a:gd name="T78" fmla="+- 0 285 256"/>
                              <a:gd name="T79" fmla="*/ 285 h 82"/>
                              <a:gd name="T80" fmla="+- 0 99 74"/>
                              <a:gd name="T81" fmla="*/ T80 w 56"/>
                              <a:gd name="T82" fmla="+- 0 297 256"/>
                              <a:gd name="T83" fmla="*/ 297 h 82"/>
                              <a:gd name="T84" fmla="+- 0 111 74"/>
                              <a:gd name="T85" fmla="*/ T84 w 56"/>
                              <a:gd name="T86" fmla="+- 0 294 256"/>
                              <a:gd name="T87" fmla="*/ 294 h 82"/>
                              <a:gd name="T88" fmla="+- 0 116 74"/>
                              <a:gd name="T89" fmla="*/ T88 w 56"/>
                              <a:gd name="T90" fmla="+- 0 291 256"/>
                              <a:gd name="T91" fmla="*/ 291 h 82"/>
                              <a:gd name="T92" fmla="+- 0 123 74"/>
                              <a:gd name="T93" fmla="*/ T92 w 56"/>
                              <a:gd name="T94" fmla="+- 0 287 256"/>
                              <a:gd name="T95" fmla="*/ 287 h 82"/>
                              <a:gd name="T96" fmla="+- 0 128 74"/>
                              <a:gd name="T97" fmla="*/ T96 w 56"/>
                              <a:gd name="T98" fmla="+- 0 283 256"/>
                              <a:gd name="T99" fmla="*/ 283 h 82"/>
                              <a:gd name="T100" fmla="+- 0 128 74"/>
                              <a:gd name="T101" fmla="*/ T100 w 56"/>
                              <a:gd name="T102" fmla="+- 0 279 256"/>
                              <a:gd name="T103" fmla="*/ 279 h 82"/>
                              <a:gd name="T104" fmla="+- 0 105 74"/>
                              <a:gd name="T105" fmla="*/ T104 w 56"/>
                              <a:gd name="T106" fmla="+- 0 279 256"/>
                              <a:gd name="T107" fmla="*/ 279 h 82"/>
                              <a:gd name="T108" fmla="+- 0 102 74"/>
                              <a:gd name="T109" fmla="*/ T108 w 56"/>
                              <a:gd name="T110" fmla="+- 0 273 256"/>
                              <a:gd name="T111" fmla="*/ 273 h 82"/>
                              <a:gd name="T112" fmla="+- 0 111 74"/>
                              <a:gd name="T113" fmla="*/ T112 w 56"/>
                              <a:gd name="T114" fmla="+- 0 272 256"/>
                              <a:gd name="T115" fmla="*/ 272 h 82"/>
                              <a:gd name="T116" fmla="+- 0 117 74"/>
                              <a:gd name="T117" fmla="*/ T116 w 56"/>
                              <a:gd name="T118" fmla="+- 0 272 256"/>
                              <a:gd name="T119" fmla="*/ 272 h 82"/>
                              <a:gd name="T120" fmla="+- 0 126 74"/>
                              <a:gd name="T121" fmla="*/ T120 w 56"/>
                              <a:gd name="T122" fmla="+- 0 268 256"/>
                              <a:gd name="T123" fmla="*/ 268 h 82"/>
                              <a:gd name="T124" fmla="+- 0 129 74"/>
                              <a:gd name="T125" fmla="*/ T124 w 56"/>
                              <a:gd name="T126" fmla="+- 0 264 256"/>
                              <a:gd name="T127" fmla="*/ 264 h 82"/>
                              <a:gd name="T128" fmla="+- 0 130 74"/>
                              <a:gd name="T129" fmla="*/ T128 w 56"/>
                              <a:gd name="T130" fmla="+- 0 261 256"/>
                              <a:gd name="T131" fmla="*/ 261 h 82"/>
                              <a:gd name="T132" fmla="+- 0 104 74"/>
                              <a:gd name="T133" fmla="*/ T132 w 56"/>
                              <a:gd name="T134" fmla="+- 0 260 256"/>
                              <a:gd name="T135" fmla="*/ 260 h 82"/>
                              <a:gd name="T136" fmla="+- 0 92 74"/>
                              <a:gd name="T137" fmla="*/ T136 w 56"/>
                              <a:gd name="T138" fmla="+- 0 257 256"/>
                              <a:gd name="T139" fmla="*/ 257 h 82"/>
                              <a:gd name="T140" fmla="+- 0 125 74"/>
                              <a:gd name="T141" fmla="*/ T140 w 56"/>
                              <a:gd name="T142" fmla="+- 0 275 256"/>
                              <a:gd name="T143" fmla="*/ 275 h 82"/>
                              <a:gd name="T144" fmla="+- 0 120 74"/>
                              <a:gd name="T145" fmla="*/ T144 w 56"/>
                              <a:gd name="T146" fmla="+- 0 276 256"/>
                              <a:gd name="T147" fmla="*/ 276 h 82"/>
                              <a:gd name="T148" fmla="+- 0 116 74"/>
                              <a:gd name="T149" fmla="*/ T148 w 56"/>
                              <a:gd name="T150" fmla="+- 0 278 256"/>
                              <a:gd name="T151" fmla="*/ 278 h 82"/>
                              <a:gd name="T152" fmla="+- 0 112 74"/>
                              <a:gd name="T153" fmla="*/ T152 w 56"/>
                              <a:gd name="T154" fmla="+- 0 279 256"/>
                              <a:gd name="T155" fmla="*/ 279 h 82"/>
                              <a:gd name="T156" fmla="+- 0 128 74"/>
                              <a:gd name="T157" fmla="*/ T156 w 56"/>
                              <a:gd name="T158" fmla="+- 0 279 256"/>
                              <a:gd name="T159" fmla="*/ 279 h 82"/>
                              <a:gd name="T160" fmla="+- 0 127 74"/>
                              <a:gd name="T161" fmla="*/ T160 w 56"/>
                              <a:gd name="T162" fmla="+- 0 275 256"/>
                              <a:gd name="T163" fmla="*/ 275 h 82"/>
                              <a:gd name="T164" fmla="+- 0 128 74"/>
                              <a:gd name="T165" fmla="*/ T164 w 56"/>
                              <a:gd name="T166" fmla="+- 0 258 256"/>
                              <a:gd name="T167" fmla="*/ 258 h 82"/>
                              <a:gd name="T168" fmla="+- 0 126 74"/>
                              <a:gd name="T169" fmla="*/ T168 w 56"/>
                              <a:gd name="T170" fmla="+- 0 258 256"/>
                              <a:gd name="T171" fmla="*/ 258 h 82"/>
                              <a:gd name="T172" fmla="+- 0 118 74"/>
                              <a:gd name="T173" fmla="*/ T172 w 56"/>
                              <a:gd name="T174" fmla="+- 0 261 256"/>
                              <a:gd name="T175" fmla="*/ 261 h 82"/>
                              <a:gd name="T176" fmla="+- 0 130 74"/>
                              <a:gd name="T177" fmla="*/ T176 w 56"/>
                              <a:gd name="T178" fmla="+- 0 259 256"/>
                              <a:gd name="T179" fmla="*/ 259 h 82"/>
                              <a:gd name="T180" fmla="+- 0 128 74"/>
                              <a:gd name="T181" fmla="*/ T180 w 56"/>
                              <a:gd name="T182" fmla="+- 0 258 256"/>
                              <a:gd name="T183" fmla="*/ 2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6" h="82">
                                <a:moveTo>
                                  <a:pt x="20" y="40"/>
                                </a:moveTo>
                                <a:lnTo>
                                  <a:pt x="14" y="40"/>
                                </a:lnTo>
                                <a:lnTo>
                                  <a:pt x="12" y="41"/>
                                </a:lnTo>
                                <a:lnTo>
                                  <a:pt x="7" y="44"/>
                                </a:lnTo>
                                <a:lnTo>
                                  <a:pt x="5" y="46"/>
                                </a:lnTo>
                                <a:lnTo>
                                  <a:pt x="3" y="47"/>
                                </a:lnTo>
                                <a:lnTo>
                                  <a:pt x="1" y="49"/>
                                </a:lnTo>
                                <a:lnTo>
                                  <a:pt x="0" y="54"/>
                                </a:lnTo>
                                <a:lnTo>
                                  <a:pt x="0" y="59"/>
                                </a:lnTo>
                                <a:lnTo>
                                  <a:pt x="1" y="65"/>
                                </a:lnTo>
                                <a:lnTo>
                                  <a:pt x="3" y="70"/>
                                </a:lnTo>
                                <a:lnTo>
                                  <a:pt x="4" y="73"/>
                                </a:lnTo>
                                <a:lnTo>
                                  <a:pt x="6" y="76"/>
                                </a:lnTo>
                                <a:lnTo>
                                  <a:pt x="9" y="78"/>
                                </a:lnTo>
                                <a:lnTo>
                                  <a:pt x="11" y="79"/>
                                </a:lnTo>
                                <a:lnTo>
                                  <a:pt x="14" y="80"/>
                                </a:lnTo>
                                <a:lnTo>
                                  <a:pt x="17" y="81"/>
                                </a:lnTo>
                                <a:lnTo>
                                  <a:pt x="20" y="82"/>
                                </a:lnTo>
                                <a:lnTo>
                                  <a:pt x="23" y="82"/>
                                </a:lnTo>
                                <a:lnTo>
                                  <a:pt x="28" y="81"/>
                                </a:lnTo>
                                <a:lnTo>
                                  <a:pt x="30" y="80"/>
                                </a:lnTo>
                                <a:lnTo>
                                  <a:pt x="32" y="79"/>
                                </a:lnTo>
                                <a:lnTo>
                                  <a:pt x="35" y="78"/>
                                </a:lnTo>
                                <a:lnTo>
                                  <a:pt x="39" y="75"/>
                                </a:lnTo>
                                <a:lnTo>
                                  <a:pt x="40" y="73"/>
                                </a:lnTo>
                                <a:lnTo>
                                  <a:pt x="44" y="64"/>
                                </a:lnTo>
                                <a:lnTo>
                                  <a:pt x="44" y="55"/>
                                </a:lnTo>
                                <a:lnTo>
                                  <a:pt x="41" y="47"/>
                                </a:lnTo>
                                <a:lnTo>
                                  <a:pt x="39" y="41"/>
                                </a:lnTo>
                                <a:lnTo>
                                  <a:pt x="24" y="41"/>
                                </a:lnTo>
                                <a:lnTo>
                                  <a:pt x="23" y="40"/>
                                </a:lnTo>
                                <a:lnTo>
                                  <a:pt x="21" y="40"/>
                                </a:lnTo>
                                <a:lnTo>
                                  <a:pt x="20" y="40"/>
                                </a:lnTo>
                                <a:close/>
                                <a:moveTo>
                                  <a:pt x="16" y="0"/>
                                </a:moveTo>
                                <a:lnTo>
                                  <a:pt x="14" y="0"/>
                                </a:lnTo>
                                <a:lnTo>
                                  <a:pt x="13" y="1"/>
                                </a:lnTo>
                                <a:lnTo>
                                  <a:pt x="12" y="2"/>
                                </a:lnTo>
                                <a:lnTo>
                                  <a:pt x="15" y="11"/>
                                </a:lnTo>
                                <a:lnTo>
                                  <a:pt x="18" y="20"/>
                                </a:lnTo>
                                <a:lnTo>
                                  <a:pt x="22" y="29"/>
                                </a:lnTo>
                                <a:lnTo>
                                  <a:pt x="26" y="39"/>
                                </a:lnTo>
                                <a:lnTo>
                                  <a:pt x="25" y="41"/>
                                </a:lnTo>
                                <a:lnTo>
                                  <a:pt x="39" y="41"/>
                                </a:lnTo>
                                <a:lnTo>
                                  <a:pt x="37" y="38"/>
                                </a:lnTo>
                                <a:lnTo>
                                  <a:pt x="38" y="36"/>
                                </a:lnTo>
                                <a:lnTo>
                                  <a:pt x="42" y="35"/>
                                </a:lnTo>
                                <a:lnTo>
                                  <a:pt x="46" y="34"/>
                                </a:lnTo>
                                <a:lnTo>
                                  <a:pt x="49" y="31"/>
                                </a:lnTo>
                                <a:lnTo>
                                  <a:pt x="52" y="29"/>
                                </a:lnTo>
                                <a:lnTo>
                                  <a:pt x="54" y="27"/>
                                </a:lnTo>
                                <a:lnTo>
                                  <a:pt x="54" y="24"/>
                                </a:lnTo>
                                <a:lnTo>
                                  <a:pt x="54" y="23"/>
                                </a:lnTo>
                                <a:lnTo>
                                  <a:pt x="34" y="23"/>
                                </a:lnTo>
                                <a:lnTo>
                                  <a:pt x="31" y="23"/>
                                </a:lnTo>
                                <a:lnTo>
                                  <a:pt x="28" y="21"/>
                                </a:lnTo>
                                <a:lnTo>
                                  <a:pt x="28" y="17"/>
                                </a:lnTo>
                                <a:lnTo>
                                  <a:pt x="31" y="16"/>
                                </a:lnTo>
                                <a:lnTo>
                                  <a:pt x="37" y="16"/>
                                </a:lnTo>
                                <a:lnTo>
                                  <a:pt x="40" y="16"/>
                                </a:lnTo>
                                <a:lnTo>
                                  <a:pt x="43" y="16"/>
                                </a:lnTo>
                                <a:lnTo>
                                  <a:pt x="46" y="15"/>
                                </a:lnTo>
                                <a:lnTo>
                                  <a:pt x="52" y="12"/>
                                </a:lnTo>
                                <a:lnTo>
                                  <a:pt x="54" y="10"/>
                                </a:lnTo>
                                <a:lnTo>
                                  <a:pt x="55" y="8"/>
                                </a:lnTo>
                                <a:lnTo>
                                  <a:pt x="56" y="5"/>
                                </a:lnTo>
                                <a:lnTo>
                                  <a:pt x="39" y="5"/>
                                </a:lnTo>
                                <a:lnTo>
                                  <a:pt x="30" y="4"/>
                                </a:lnTo>
                                <a:lnTo>
                                  <a:pt x="27" y="2"/>
                                </a:lnTo>
                                <a:lnTo>
                                  <a:pt x="18" y="1"/>
                                </a:lnTo>
                                <a:lnTo>
                                  <a:pt x="16" y="0"/>
                                </a:lnTo>
                                <a:close/>
                                <a:moveTo>
                                  <a:pt x="51" y="19"/>
                                </a:moveTo>
                                <a:lnTo>
                                  <a:pt x="47" y="20"/>
                                </a:lnTo>
                                <a:lnTo>
                                  <a:pt x="46" y="20"/>
                                </a:lnTo>
                                <a:lnTo>
                                  <a:pt x="44" y="21"/>
                                </a:lnTo>
                                <a:lnTo>
                                  <a:pt x="42" y="22"/>
                                </a:lnTo>
                                <a:lnTo>
                                  <a:pt x="40" y="23"/>
                                </a:lnTo>
                                <a:lnTo>
                                  <a:pt x="38" y="23"/>
                                </a:lnTo>
                                <a:lnTo>
                                  <a:pt x="34" y="23"/>
                                </a:lnTo>
                                <a:lnTo>
                                  <a:pt x="54" y="23"/>
                                </a:lnTo>
                                <a:lnTo>
                                  <a:pt x="54" y="22"/>
                                </a:lnTo>
                                <a:lnTo>
                                  <a:pt x="53" y="19"/>
                                </a:lnTo>
                                <a:lnTo>
                                  <a:pt x="51" y="19"/>
                                </a:lnTo>
                                <a:close/>
                                <a:moveTo>
                                  <a:pt x="54" y="2"/>
                                </a:moveTo>
                                <a:lnTo>
                                  <a:pt x="53" y="2"/>
                                </a:lnTo>
                                <a:lnTo>
                                  <a:pt x="52" y="2"/>
                                </a:lnTo>
                                <a:lnTo>
                                  <a:pt x="48" y="4"/>
                                </a:lnTo>
                                <a:lnTo>
                                  <a:pt x="44" y="5"/>
                                </a:lnTo>
                                <a:lnTo>
                                  <a:pt x="56" y="5"/>
                                </a:lnTo>
                                <a:lnTo>
                                  <a:pt x="56" y="3"/>
                                </a:lnTo>
                                <a:lnTo>
                                  <a:pt x="55" y="2"/>
                                </a:lnTo>
                                <a:lnTo>
                                  <a:pt x="5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8"/>
                        <wps:cNvSpPr>
                          <a:spLocks/>
                        </wps:cNvSpPr>
                        <wps:spPr bwMode="auto">
                          <a:xfrm>
                            <a:off x="90" y="308"/>
                            <a:ext cx="20" cy="19"/>
                          </a:xfrm>
                          <a:custGeom>
                            <a:avLst/>
                            <a:gdLst>
                              <a:gd name="T0" fmla="+- 0 100 90"/>
                              <a:gd name="T1" fmla="*/ T0 w 20"/>
                              <a:gd name="T2" fmla="+- 0 308 308"/>
                              <a:gd name="T3" fmla="*/ 308 h 19"/>
                              <a:gd name="T4" fmla="+- 0 97 90"/>
                              <a:gd name="T5" fmla="*/ T4 w 20"/>
                              <a:gd name="T6" fmla="+- 0 308 308"/>
                              <a:gd name="T7" fmla="*/ 308 h 19"/>
                              <a:gd name="T8" fmla="+- 0 95 90"/>
                              <a:gd name="T9" fmla="*/ T8 w 20"/>
                              <a:gd name="T10" fmla="+- 0 309 308"/>
                              <a:gd name="T11" fmla="*/ 309 h 19"/>
                              <a:gd name="T12" fmla="+- 0 93 90"/>
                              <a:gd name="T13" fmla="*/ T12 w 20"/>
                              <a:gd name="T14" fmla="+- 0 310 308"/>
                              <a:gd name="T15" fmla="*/ 310 h 19"/>
                              <a:gd name="T16" fmla="+- 0 91 90"/>
                              <a:gd name="T17" fmla="*/ T16 w 20"/>
                              <a:gd name="T18" fmla="+- 0 312 308"/>
                              <a:gd name="T19" fmla="*/ 312 h 19"/>
                              <a:gd name="T20" fmla="+- 0 90 90"/>
                              <a:gd name="T21" fmla="*/ T20 w 20"/>
                              <a:gd name="T22" fmla="+- 0 314 308"/>
                              <a:gd name="T23" fmla="*/ 314 h 19"/>
                              <a:gd name="T24" fmla="+- 0 90 90"/>
                              <a:gd name="T25" fmla="*/ T24 w 20"/>
                              <a:gd name="T26" fmla="+- 0 317 308"/>
                              <a:gd name="T27" fmla="*/ 317 h 19"/>
                              <a:gd name="T28" fmla="+- 0 90 90"/>
                              <a:gd name="T29" fmla="*/ T28 w 20"/>
                              <a:gd name="T30" fmla="+- 0 320 308"/>
                              <a:gd name="T31" fmla="*/ 320 h 19"/>
                              <a:gd name="T32" fmla="+- 0 91 90"/>
                              <a:gd name="T33" fmla="*/ T32 w 20"/>
                              <a:gd name="T34" fmla="+- 0 323 308"/>
                              <a:gd name="T35" fmla="*/ 323 h 19"/>
                              <a:gd name="T36" fmla="+- 0 93 90"/>
                              <a:gd name="T37" fmla="*/ T36 w 20"/>
                              <a:gd name="T38" fmla="+- 0 324 308"/>
                              <a:gd name="T39" fmla="*/ 324 h 19"/>
                              <a:gd name="T40" fmla="+- 0 95 90"/>
                              <a:gd name="T41" fmla="*/ T40 w 20"/>
                              <a:gd name="T42" fmla="+- 0 326 308"/>
                              <a:gd name="T43" fmla="*/ 326 h 19"/>
                              <a:gd name="T44" fmla="+- 0 100 90"/>
                              <a:gd name="T45" fmla="*/ T44 w 20"/>
                              <a:gd name="T46" fmla="+- 0 327 308"/>
                              <a:gd name="T47" fmla="*/ 327 h 19"/>
                              <a:gd name="T48" fmla="+- 0 102 90"/>
                              <a:gd name="T49" fmla="*/ T48 w 20"/>
                              <a:gd name="T50" fmla="+- 0 327 308"/>
                              <a:gd name="T51" fmla="*/ 327 h 19"/>
                              <a:gd name="T52" fmla="+- 0 104 90"/>
                              <a:gd name="T53" fmla="*/ T52 w 20"/>
                              <a:gd name="T54" fmla="+- 0 326 308"/>
                              <a:gd name="T55" fmla="*/ 326 h 19"/>
                              <a:gd name="T56" fmla="+- 0 105 90"/>
                              <a:gd name="T57" fmla="*/ T56 w 20"/>
                              <a:gd name="T58" fmla="+- 0 324 308"/>
                              <a:gd name="T59" fmla="*/ 324 h 19"/>
                              <a:gd name="T60" fmla="+- 0 107 90"/>
                              <a:gd name="T61" fmla="*/ T60 w 20"/>
                              <a:gd name="T62" fmla="+- 0 323 308"/>
                              <a:gd name="T63" fmla="*/ 323 h 19"/>
                              <a:gd name="T64" fmla="+- 0 108 90"/>
                              <a:gd name="T65" fmla="*/ T64 w 20"/>
                              <a:gd name="T66" fmla="+- 0 321 308"/>
                              <a:gd name="T67" fmla="*/ 321 h 19"/>
                              <a:gd name="T68" fmla="+- 0 109 90"/>
                              <a:gd name="T69" fmla="*/ T68 w 20"/>
                              <a:gd name="T70" fmla="+- 0 318 308"/>
                              <a:gd name="T71" fmla="*/ 318 h 19"/>
                              <a:gd name="T72" fmla="+- 0 109 90"/>
                              <a:gd name="T73" fmla="*/ T72 w 20"/>
                              <a:gd name="T74" fmla="+- 0 316 308"/>
                              <a:gd name="T75" fmla="*/ 316 h 19"/>
                              <a:gd name="T76" fmla="+- 0 108 90"/>
                              <a:gd name="T77" fmla="*/ T76 w 20"/>
                              <a:gd name="T78" fmla="+- 0 313 308"/>
                              <a:gd name="T79" fmla="*/ 313 h 19"/>
                              <a:gd name="T80" fmla="+- 0 107 90"/>
                              <a:gd name="T81" fmla="*/ T80 w 20"/>
                              <a:gd name="T82" fmla="+- 0 312 308"/>
                              <a:gd name="T83" fmla="*/ 312 h 19"/>
                              <a:gd name="T84" fmla="+- 0 104 90"/>
                              <a:gd name="T85" fmla="*/ T84 w 20"/>
                              <a:gd name="T86" fmla="+- 0 310 308"/>
                              <a:gd name="T87" fmla="*/ 310 h 19"/>
                              <a:gd name="T88" fmla="+- 0 102 90"/>
                              <a:gd name="T89" fmla="*/ T88 w 20"/>
                              <a:gd name="T90" fmla="+- 0 309 308"/>
                              <a:gd name="T91" fmla="*/ 309 h 19"/>
                              <a:gd name="T92" fmla="+- 0 100 90"/>
                              <a:gd name="T93" fmla="*/ T92 w 20"/>
                              <a:gd name="T94" fmla="+- 0 308 308"/>
                              <a:gd name="T95" fmla="*/ 30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 h="19">
                                <a:moveTo>
                                  <a:pt x="10" y="0"/>
                                </a:moveTo>
                                <a:lnTo>
                                  <a:pt x="7" y="0"/>
                                </a:lnTo>
                                <a:lnTo>
                                  <a:pt x="5" y="1"/>
                                </a:lnTo>
                                <a:lnTo>
                                  <a:pt x="3" y="2"/>
                                </a:lnTo>
                                <a:lnTo>
                                  <a:pt x="1" y="4"/>
                                </a:lnTo>
                                <a:lnTo>
                                  <a:pt x="0" y="6"/>
                                </a:lnTo>
                                <a:lnTo>
                                  <a:pt x="0" y="9"/>
                                </a:lnTo>
                                <a:lnTo>
                                  <a:pt x="0" y="12"/>
                                </a:lnTo>
                                <a:lnTo>
                                  <a:pt x="1" y="15"/>
                                </a:lnTo>
                                <a:lnTo>
                                  <a:pt x="3" y="16"/>
                                </a:lnTo>
                                <a:lnTo>
                                  <a:pt x="5" y="18"/>
                                </a:lnTo>
                                <a:lnTo>
                                  <a:pt x="10" y="19"/>
                                </a:lnTo>
                                <a:lnTo>
                                  <a:pt x="12" y="19"/>
                                </a:lnTo>
                                <a:lnTo>
                                  <a:pt x="14" y="18"/>
                                </a:lnTo>
                                <a:lnTo>
                                  <a:pt x="15" y="16"/>
                                </a:lnTo>
                                <a:lnTo>
                                  <a:pt x="17" y="15"/>
                                </a:lnTo>
                                <a:lnTo>
                                  <a:pt x="18" y="13"/>
                                </a:lnTo>
                                <a:lnTo>
                                  <a:pt x="19" y="10"/>
                                </a:lnTo>
                                <a:lnTo>
                                  <a:pt x="19" y="8"/>
                                </a:lnTo>
                                <a:lnTo>
                                  <a:pt x="18" y="5"/>
                                </a:lnTo>
                                <a:lnTo>
                                  <a:pt x="17" y="4"/>
                                </a:lnTo>
                                <a:lnTo>
                                  <a:pt x="14" y="2"/>
                                </a:lnTo>
                                <a:lnTo>
                                  <a:pt x="12" y="1"/>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5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44" y="255"/>
                            <a:ext cx="26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8" y="149"/>
                            <a:ext cx="304"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05" y="304"/>
                            <a:ext cx="20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61" y="456"/>
                            <a:ext cx="23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DB0887" id="Group 53" o:spid="_x0000_s1026" style="width:40.4pt;height:47.2pt;mso-position-horizontal-relative:char;mso-position-vertical-relative:line" coordsize="80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">
                <v:shape id="Picture 60" o:spid="_x0000_s1027" type="#_x0000_t75" style="position:absolute;width:807;height: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HtTPEAAAA2wAAAA8AAABkcnMvZG93bnJldi54bWxEj9FqwkAURN8L/sNyBd/qpoVaG11DEApK&#10;X2rSD7hmb5PF7N2Y3Zro13cLBR+HmTnDrLPRtuJCvTeOFTzNExDEldOGawVf5fvjEoQPyBpbx6Tg&#10;Sh6yzeRhjal2Ax/oUoRaRAj7FBU0IXSplL5qyKKfu444et+utxii7Gupexwi3LbyOUkW0qLhuNBg&#10;R9uGqlPxYxW8laf92A27w+1sDOeyONavnx9KzaZjvgIRaAz38H97pxUsXuD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HtTPEAAAA2wAAAA8AAAAAAAAAAAAAAAAA&#10;nwIAAGRycy9kb3ducmV2LnhtbFBLBQYAAAAABAAEAPcAAACQAwAAAAA=&#10;">
                  <v:imagedata r:id="rId177" o:title=""/>
                </v:shape>
                <v:shape id="AutoShape 59" o:spid="_x0000_s1028" style="position:absolute;left:74;top:256;width:56;height:82;visibility:visible;mso-wrap-style:square;v-text-anchor:top" coordsize="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TJsQA&#10;AADbAAAADwAAAGRycy9kb3ducmV2LnhtbESPW4vCMBSE3xf8D+EI+7YminSlGsULwuIuiNfnQ3Ns&#10;i81JaaLWf28WFvZxmJlvmMmstZW4U+NLxxr6PQWCOHOm5FzD8bD+GIHwAdlg5Zg0PMnDbNp5m2Bq&#10;3IN3dN+HXEQI+xQ1FCHUqZQ+K8ii77maOHoX11gMUTa5NA0+ItxWcqBUIi2WHBcKrGlZUHbd36wG&#10;pU7Z82d72d2WQ/yUq8VgM/8+a/3ebedjEIHa8B/+a38ZDUkCv1/i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UybEAAAA2wAAAA8AAAAAAAAAAAAAAAAAmAIAAGRycy9k&#10;b3ducmV2LnhtbFBLBQYAAAAABAAEAPUAAACJAwAAAAA=&#10;" path="m20,40r-6,l12,41,7,44,5,46,3,47,1,49,,54r,5l1,65r2,5l4,73r2,3l9,78r2,1l14,80r3,1l20,82r3,l28,81r2,-1l32,79r3,-1l39,75r1,-2l44,64r,-9l41,47,39,41r-15,l23,40r-2,l20,40xm16,l14,,13,1,12,2r3,9l18,20r4,9l26,39r-1,2l39,41,37,38r1,-2l42,35r4,-1l49,31r3,-2l54,27r,-3l54,23r-20,l31,23,28,21r,-4l31,16r6,l40,16r3,l46,15r6,-3l54,10,55,8,56,5,39,5,30,4,27,2,18,1,16,xm51,19r-4,1l46,20r-2,1l42,22r-2,1l38,23r-4,l54,23r,-1l53,19r-2,xm54,2r-1,l52,2,48,4,44,5r12,l56,3,55,2r-1,xe" fillcolor="black" stroked="f">
                  <v:path arrowok="t" o:connecttype="custom" o:connectlocs="14,296;7,300;3,303;0,310;1,321;4,329;9,334;14,336;20,338;28,337;32,335;39,331;44,320;41,303;24,297;21,296;16,256;13,257;15,267;22,285;25,297;37,294;42,291;49,287;54,283;54,279;31,279;28,273;37,272;43,272;52,268;55,264;56,261;30,260;18,257;51,275;46,276;42,278;38,279;54,279;53,275;54,258;52,258;44,261;56,259;54,258" o:connectangles="0,0,0,0,0,0,0,0,0,0,0,0,0,0,0,0,0,0,0,0,0,0,0,0,0,0,0,0,0,0,0,0,0,0,0,0,0,0,0,0,0,0,0,0,0,0"/>
                </v:shape>
                <v:shape id="Freeform 58" o:spid="_x0000_s1029" style="position:absolute;left:90;top:308;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hW8MA&#10;AADbAAAADwAAAGRycy9kb3ducmV2LnhtbESPQWvCQBSE7wX/w/IK3uqmJcSauoqogXo09eLtkX1m&#10;Q7NvQ3Zror++KxR6HGbmG2a5Hm0rrtT7xrGC11kCgrhyuuFawemreHkH4QOyxtYxKbiRh/Vq8rTE&#10;XLuBj3QtQy0ihH2OCkwIXS6lrwxZ9DPXEUfv4nqLIcq+lrrHIcJtK9+SJJMWG44LBjvaGqq+yx+r&#10;wM3d7nw0m/Pd77HeXcq0WBxSpabP4+YDRKAx/If/2p9aQTaHx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ahW8MAAADbAAAADwAAAAAAAAAAAAAAAACYAgAAZHJzL2Rv&#10;d25yZXYueG1sUEsFBgAAAAAEAAQA9QAAAIgDAAAAAA==&#10;" path="m10,l7,,5,1,3,2,1,4,,6,,9r,3l1,15r2,1l5,18r5,1l12,19r2,-1l15,16r2,-1l18,13r1,-3l19,8,18,5,17,4,14,2,12,1,10,xe" stroked="f">
                  <v:path arrowok="t" o:connecttype="custom" o:connectlocs="10,308;7,308;5,309;3,310;1,312;0,314;0,317;0,320;1,323;3,324;5,326;10,327;12,327;14,326;15,324;17,323;18,321;19,318;19,316;18,313;17,312;14,310;12,309;10,308" o:connectangles="0,0,0,0,0,0,0,0,0,0,0,0,0,0,0,0,0,0,0,0,0,0,0,0"/>
                </v:shape>
                <v:shape id="Picture 57" o:spid="_x0000_s1030" type="#_x0000_t75" style="position:absolute;left:344;top:255;width:262;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nK+AAAA2wAAAA8AAABkcnMvZG93bnJldi54bWxET7sKwjAU3QX/IVzBTVMdRKpRVFAEFx8V&#10;10tzbYvNTW2iVr/eDILj4byn88aU4km1KywrGPQjEMSp1QVnCpLTujcG4TyyxtIyKXiTg/ms3Zpi&#10;rO2LD/Q8+kyEEHYxKsi9r2IpXZqTQde3FXHgrrY26AOsM6lrfIVwU8phFI2kwYJDQ44VrXJKb8eH&#10;UYCXZv0pbg95X57f5ea6W0SfZK9Ut9MsJiA8Nf4v/rm3WsEojA1fwg+Qs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l+gnK+AAAA2wAAAA8AAAAAAAAAAAAAAAAAnwIAAGRy&#10;cy9kb3ducmV2LnhtbFBLBQYAAAAABAAEAPcAAACKAwAAAAA=&#10;">
                  <v:imagedata r:id="rId178" o:title=""/>
                </v:shape>
                <v:shape id="Picture 56" o:spid="_x0000_s1031" type="#_x0000_t75" style="position:absolute;left:78;top:149;width:304;height: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y2jDAAAA2wAAAA8AAABkcnMvZG93bnJldi54bWxEj0FrAjEUhO9C/0N4hV6kZteC6NYoIhQt&#10;nlwVPD42z93FzUtIUt3++6YgeBxm5htmvuxNJ27kQ2tZQT7KQBBXVrdcKzgevt6nIEJE1thZJgW/&#10;FGC5eBnMsdD2znu6lbEWCcKhQAVNjK6QMlQNGQwj64iTd7HeYEzS11J7vCe46eQ4yybSYMtpoUFH&#10;64aqa/ljFLhzvjsNy8O3n37YbX52fDJuo9Tba7/6BBGpj8/wo73VCiYz+P+Sf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LLaMMAAADbAAAADwAAAAAAAAAAAAAAAACf&#10;AgAAZHJzL2Rvd25yZXYueG1sUEsFBgAAAAAEAAQA9wAAAI8DAAAAAA==&#10;">
                  <v:imagedata r:id="rId179" o:title=""/>
                </v:shape>
                <v:shape id="Picture 55" o:spid="_x0000_s1032" type="#_x0000_t75" style="position:absolute;left:605;top:304;width:203;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9xLPBAAAA2wAAAA8AAABkcnMvZG93bnJldi54bWxET01rAjEQvRf8D2EEbzWrSFtWo6ggCB6k&#10;Wz14GzfjZnEzWZOo679vDoUeH+97tuhsIx7kQ+1YwWiYgSAuna65UnD42bx/gQgRWWPjmBS8KMBi&#10;3nubYa7dk7/pUcRKpBAOOSowMba5lKE0ZDEMXUucuIvzFmOCvpLa4zOF20aOs+xDWqw5NRhsaW2o&#10;vBZ3q6DaHIvb+aR3qyYzvlgf5Wly2Cs16HfLKYhIXfwX/7m3WsFnWp++pB8g5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9xLPBAAAA2wAAAA8AAAAAAAAAAAAAAAAAnwIA&#10;AGRycy9kb3ducmV2LnhtbFBLBQYAAAAABAAEAPcAAACNAwAAAAA=&#10;">
                  <v:imagedata r:id="rId180" o:title=""/>
                </v:shape>
                <v:shape id="Picture 54" o:spid="_x0000_s1033" type="#_x0000_t75" style="position:absolute;left:561;top:456;width:23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aWDDAAAA2wAAAA8AAABkcnMvZG93bnJldi54bWxEj8FqwzAQRO+B/oPYQm+x7ELj4EYJoRDo&#10;wYfWDT6vra1lYq2MpcTu31eFQI/DzLxhdofFDuJGk+8dK8iSFARx63TPnYLz12m9BeEDssbBMSn4&#10;IQ+H/cNqh4V2M3/SrQqdiBD2BSowIYyFlL41ZNEnbiSO3rebLIYop07qCecIt4N8TtONtNhzXDA4&#10;0puh9lJdrYJyrl+MKQeZpadmuboq/6jqRqmnx+X4CiLQEv7D9/a7VpBn8Pcl/g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BpYMMAAADbAAAADwAAAAAAAAAAAAAAAACf&#10;AgAAZHJzL2Rvd25yZXYueG1sUEsFBgAAAAAEAAQA9wAAAI8DAAAAAA==&#10;">
                  <v:imagedata r:id="rId181" o:title=""/>
                </v:shape>
                <w10:anchorlock/>
              </v:group>
            </w:pict>
          </mc:Fallback>
        </mc:AlternateContent>
      </w:r>
    </w:p>
    <w:p w:rsidR="008F05FA" w:rsidRDefault="008F05FA">
      <w:pPr>
        <w:pStyle w:val="BodyText"/>
        <w:spacing w:before="2"/>
        <w:ind w:left="0" w:firstLine="0"/>
        <w:rPr>
          <w:rFonts w:ascii="Vijaya"/>
          <w:i/>
          <w:sz w:val="29"/>
        </w:rPr>
      </w:pPr>
    </w:p>
    <w:p w:rsidR="008F05FA" w:rsidRDefault="00B07AD6">
      <w:pPr>
        <w:pStyle w:val="Heading3"/>
        <w:ind w:left="211"/>
      </w:pPr>
      <w:r>
        <w:t>Memories of the Lost Heroes - The Point in Tom's Secret</w:t>
      </w:r>
    </w:p>
    <w:p w:rsidR="008F05FA" w:rsidRDefault="008F05FA">
      <w:pPr>
        <w:pStyle w:val="BodyText"/>
        <w:spacing w:before="10"/>
        <w:ind w:left="0" w:firstLine="0"/>
        <w:rPr>
          <w:rFonts w:ascii="Calibri"/>
          <w:sz w:val="27"/>
        </w:rPr>
      </w:pPr>
    </w:p>
    <w:p w:rsidR="008F05FA" w:rsidRDefault="00B07AD6">
      <w:pPr>
        <w:pStyle w:val="ListParagraph"/>
        <w:numPr>
          <w:ilvl w:val="2"/>
          <w:numId w:val="13"/>
        </w:numPr>
        <w:tabs>
          <w:tab w:val="left" w:pos="912"/>
        </w:tabs>
        <w:spacing w:before="1"/>
        <w:rPr>
          <w:sz w:val="18"/>
        </w:rPr>
      </w:pPr>
      <w:r>
        <w:rPr>
          <w:sz w:val="18"/>
        </w:rPr>
        <w:t>pregnant with awful prophesy - filled with a gri</w:t>
      </w:r>
      <w:r>
        <w:rPr>
          <w:sz w:val="18"/>
        </w:rPr>
        <w:t>m</w:t>
      </w:r>
      <w:r>
        <w:rPr>
          <w:spacing w:val="-24"/>
          <w:sz w:val="18"/>
        </w:rPr>
        <w:t xml:space="preserve"> </w:t>
      </w:r>
      <w:r>
        <w:rPr>
          <w:sz w:val="18"/>
        </w:rPr>
        <w:t>prediction</w:t>
      </w:r>
    </w:p>
    <w:p w:rsidR="008F05FA" w:rsidRDefault="00B07AD6">
      <w:pPr>
        <w:pStyle w:val="ListParagraph"/>
        <w:numPr>
          <w:ilvl w:val="2"/>
          <w:numId w:val="13"/>
        </w:numPr>
        <w:tabs>
          <w:tab w:val="left" w:pos="912"/>
        </w:tabs>
        <w:rPr>
          <w:sz w:val="18"/>
        </w:rPr>
      </w:pPr>
      <w:r>
        <w:rPr>
          <w:sz w:val="18"/>
        </w:rPr>
        <w:t>Sabbath -</w:t>
      </w:r>
      <w:r>
        <w:rPr>
          <w:spacing w:val="-6"/>
          <w:sz w:val="18"/>
        </w:rPr>
        <w:t xml:space="preserve"> </w:t>
      </w:r>
      <w:r>
        <w:rPr>
          <w:sz w:val="18"/>
        </w:rPr>
        <w:t>Sunday</w:t>
      </w:r>
    </w:p>
    <w:p w:rsidR="008F05FA" w:rsidRDefault="00B07AD6">
      <w:pPr>
        <w:pStyle w:val="ListParagraph"/>
        <w:numPr>
          <w:ilvl w:val="2"/>
          <w:numId w:val="13"/>
        </w:numPr>
        <w:tabs>
          <w:tab w:val="left" w:pos="912"/>
        </w:tabs>
        <w:rPr>
          <w:sz w:val="18"/>
        </w:rPr>
      </w:pPr>
      <w:r>
        <w:rPr>
          <w:sz w:val="18"/>
        </w:rPr>
        <w:t>vestibule - entrance</w:t>
      </w:r>
      <w:r>
        <w:rPr>
          <w:spacing w:val="-14"/>
          <w:sz w:val="18"/>
        </w:rPr>
        <w:t xml:space="preserve"> </w:t>
      </w:r>
      <w:r>
        <w:rPr>
          <w:sz w:val="18"/>
        </w:rPr>
        <w:t>hall</w:t>
      </w:r>
    </w:p>
    <w:p w:rsidR="008F05FA" w:rsidRDefault="00B07AD6">
      <w:pPr>
        <w:pStyle w:val="ListParagraph"/>
        <w:numPr>
          <w:ilvl w:val="2"/>
          <w:numId w:val="13"/>
        </w:numPr>
        <w:tabs>
          <w:tab w:val="left" w:pos="912"/>
        </w:tabs>
        <w:rPr>
          <w:sz w:val="18"/>
        </w:rPr>
      </w:pPr>
      <w:r>
        <w:rPr>
          <w:sz w:val="18"/>
        </w:rPr>
        <w:t>Old</w:t>
      </w:r>
      <w:r>
        <w:rPr>
          <w:spacing w:val="-3"/>
          <w:sz w:val="18"/>
        </w:rPr>
        <w:t xml:space="preserve"> </w:t>
      </w:r>
      <w:r>
        <w:rPr>
          <w:sz w:val="18"/>
        </w:rPr>
        <w:t>Hundred</w:t>
      </w:r>
      <w:r>
        <w:rPr>
          <w:spacing w:val="-3"/>
          <w:sz w:val="18"/>
        </w:rPr>
        <w:t xml:space="preserve"> </w:t>
      </w:r>
      <w:r>
        <w:rPr>
          <w:sz w:val="18"/>
        </w:rPr>
        <w:t>- famous</w:t>
      </w:r>
      <w:r>
        <w:rPr>
          <w:spacing w:val="-3"/>
          <w:sz w:val="18"/>
        </w:rPr>
        <w:t xml:space="preserve"> </w:t>
      </w:r>
      <w:r>
        <w:rPr>
          <w:sz w:val="18"/>
        </w:rPr>
        <w:t>church</w:t>
      </w:r>
      <w:r>
        <w:rPr>
          <w:spacing w:val="-2"/>
          <w:sz w:val="18"/>
        </w:rPr>
        <w:t xml:space="preserve"> </w:t>
      </w:r>
      <w:r>
        <w:rPr>
          <w:sz w:val="18"/>
        </w:rPr>
        <w:t>song</w:t>
      </w:r>
      <w:r>
        <w:rPr>
          <w:spacing w:val="-3"/>
          <w:sz w:val="18"/>
        </w:rPr>
        <w:t xml:space="preserve"> </w:t>
      </w:r>
      <w:r>
        <w:rPr>
          <w:sz w:val="18"/>
        </w:rPr>
        <w:t>based</w:t>
      </w:r>
      <w:r>
        <w:rPr>
          <w:spacing w:val="-3"/>
          <w:sz w:val="18"/>
        </w:rPr>
        <w:t xml:space="preserve"> </w:t>
      </w:r>
      <w:r>
        <w:rPr>
          <w:sz w:val="18"/>
        </w:rPr>
        <w:t>upon</w:t>
      </w:r>
      <w:r>
        <w:rPr>
          <w:spacing w:val="-3"/>
          <w:sz w:val="18"/>
        </w:rPr>
        <w:t xml:space="preserve"> </w:t>
      </w:r>
      <w:r>
        <w:rPr>
          <w:sz w:val="18"/>
        </w:rPr>
        <w:t>the</w:t>
      </w:r>
      <w:r>
        <w:rPr>
          <w:spacing w:val="-3"/>
          <w:sz w:val="18"/>
        </w:rPr>
        <w:t xml:space="preserve"> </w:t>
      </w:r>
      <w:r>
        <w:rPr>
          <w:sz w:val="18"/>
        </w:rPr>
        <w:t>100th</w:t>
      </w:r>
      <w:r>
        <w:rPr>
          <w:spacing w:val="-2"/>
          <w:sz w:val="18"/>
        </w:rPr>
        <w:t xml:space="preserve"> </w:t>
      </w:r>
      <w:r>
        <w:rPr>
          <w:sz w:val="18"/>
        </w:rPr>
        <w:t>psalm</w:t>
      </w:r>
      <w:r>
        <w:rPr>
          <w:spacing w:val="-2"/>
          <w:sz w:val="18"/>
        </w:rPr>
        <w:t xml:space="preserve"> </w:t>
      </w:r>
      <w:r>
        <w:rPr>
          <w:sz w:val="18"/>
        </w:rPr>
        <w:t>in</w:t>
      </w:r>
      <w:r>
        <w:rPr>
          <w:spacing w:val="-4"/>
          <w:sz w:val="18"/>
        </w:rPr>
        <w:t xml:space="preserve"> </w:t>
      </w:r>
      <w:r>
        <w:rPr>
          <w:sz w:val="18"/>
        </w:rPr>
        <w:t>the</w:t>
      </w:r>
      <w:r>
        <w:rPr>
          <w:spacing w:val="-3"/>
          <w:sz w:val="18"/>
        </w:rPr>
        <w:t xml:space="preserve"> </w:t>
      </w:r>
      <w:r>
        <w:rPr>
          <w:sz w:val="18"/>
        </w:rPr>
        <w:t>Bible</w:t>
      </w:r>
    </w:p>
    <w:p w:rsidR="008F05FA" w:rsidRDefault="00B07AD6">
      <w:pPr>
        <w:pStyle w:val="ListParagraph"/>
        <w:numPr>
          <w:ilvl w:val="2"/>
          <w:numId w:val="13"/>
        </w:numPr>
        <w:tabs>
          <w:tab w:val="left" w:pos="912"/>
        </w:tabs>
        <w:rPr>
          <w:sz w:val="18"/>
        </w:rPr>
      </w:pPr>
      <w:r>
        <w:rPr>
          <w:sz w:val="18"/>
        </w:rPr>
        <w:t>'sold' congregation - very enthusiastic church</w:t>
      </w:r>
      <w:r>
        <w:rPr>
          <w:spacing w:val="-24"/>
          <w:sz w:val="18"/>
        </w:rPr>
        <w:t xml:space="preserve"> </w:t>
      </w:r>
      <w:r>
        <w:rPr>
          <w:sz w:val="18"/>
        </w:rPr>
        <w:t>people</w:t>
      </w:r>
    </w:p>
    <w:p w:rsidR="008F05FA" w:rsidRDefault="00B07AD6">
      <w:pPr>
        <w:pStyle w:val="ListParagraph"/>
        <w:numPr>
          <w:ilvl w:val="2"/>
          <w:numId w:val="13"/>
        </w:numPr>
        <w:tabs>
          <w:tab w:val="left" w:pos="912"/>
        </w:tabs>
        <w:spacing w:before="2" w:line="240" w:lineRule="auto"/>
        <w:rPr>
          <w:sz w:val="18"/>
        </w:rPr>
      </w:pPr>
      <w:r>
        <w:rPr>
          <w:sz w:val="18"/>
        </w:rPr>
        <w:t>cuffs  - playful</w:t>
      </w:r>
      <w:r>
        <w:rPr>
          <w:spacing w:val="-11"/>
          <w:sz w:val="18"/>
        </w:rPr>
        <w:t xml:space="preserve"> </w:t>
      </w:r>
      <w:r>
        <w:rPr>
          <w:sz w:val="18"/>
        </w:rPr>
        <w:t>pats</w:t>
      </w:r>
    </w:p>
    <w:p w:rsidR="008F05FA" w:rsidRDefault="008F05FA">
      <w:pPr>
        <w:pStyle w:val="BodyText"/>
        <w:ind w:left="0" w:firstLine="0"/>
      </w:pPr>
    </w:p>
    <w:p w:rsidR="008F05FA" w:rsidRDefault="008F05FA">
      <w:pPr>
        <w:pStyle w:val="BodyText"/>
        <w:spacing w:before="2"/>
        <w:ind w:left="0" w:firstLine="0"/>
      </w:pPr>
    </w:p>
    <w:p w:rsidR="008F05FA" w:rsidRDefault="00B07AD6">
      <w:pPr>
        <w:pStyle w:val="Heading2"/>
      </w:pPr>
      <w:r>
        <w:t>Chapter 18</w:t>
      </w:r>
    </w:p>
    <w:p w:rsidR="008F05FA" w:rsidRDefault="00B07AD6">
      <w:pPr>
        <w:pStyle w:val="BodyText"/>
        <w:ind w:left="0" w:firstLine="0"/>
        <w:rPr>
          <w:rFonts w:ascii="Vijaya"/>
          <w:i/>
          <w:sz w:val="28"/>
        </w:rPr>
      </w:pPr>
      <w:r>
        <w:rPr>
          <w:noProof/>
        </w:rPr>
        <mc:AlternateContent>
          <mc:Choice Requires="wpg">
            <w:drawing>
              <wp:anchor distT="0" distB="0" distL="0" distR="0" simplePos="0" relativeHeight="251659264" behindDoc="0" locked="0" layoutInCell="1" allowOverlap="1">
                <wp:simplePos x="0" y="0"/>
                <wp:positionH relativeFrom="page">
                  <wp:posOffset>3357880</wp:posOffset>
                </wp:positionH>
                <wp:positionV relativeFrom="paragraph">
                  <wp:posOffset>203835</wp:posOffset>
                </wp:positionV>
                <wp:extent cx="1082675" cy="382905"/>
                <wp:effectExtent l="5080" t="0" r="0" b="0"/>
                <wp:wrapTopAndBottom/>
                <wp:docPr id="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675" cy="382905"/>
                          <a:chOff x="5288" y="321"/>
                          <a:chExt cx="1705" cy="603"/>
                        </a:xfrm>
                      </wpg:grpSpPr>
                      <pic:pic xmlns:pic="http://schemas.openxmlformats.org/drawingml/2006/picture">
                        <pic:nvPicPr>
                          <pic:cNvPr id="55" name="Picture 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5288" y="321"/>
                            <a:ext cx="170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51"/>
                        <wps:cNvSpPr>
                          <a:spLocks/>
                        </wps:cNvSpPr>
                        <wps:spPr bwMode="auto">
                          <a:xfrm>
                            <a:off x="6230" y="416"/>
                            <a:ext cx="435" cy="180"/>
                          </a:xfrm>
                          <a:custGeom>
                            <a:avLst/>
                            <a:gdLst>
                              <a:gd name="T0" fmla="+- 0 6447 6230"/>
                              <a:gd name="T1" fmla="*/ T0 w 435"/>
                              <a:gd name="T2" fmla="+- 0 416 416"/>
                              <a:gd name="T3" fmla="*/ 416 h 180"/>
                              <a:gd name="T4" fmla="+- 0 6363 6230"/>
                              <a:gd name="T5" fmla="*/ T4 w 435"/>
                              <a:gd name="T6" fmla="+- 0 423 416"/>
                              <a:gd name="T7" fmla="*/ 423 h 180"/>
                              <a:gd name="T8" fmla="+- 0 6294 6230"/>
                              <a:gd name="T9" fmla="*/ T8 w 435"/>
                              <a:gd name="T10" fmla="+- 0 442 416"/>
                              <a:gd name="T11" fmla="*/ 442 h 180"/>
                              <a:gd name="T12" fmla="+- 0 6247 6230"/>
                              <a:gd name="T13" fmla="*/ T12 w 435"/>
                              <a:gd name="T14" fmla="+- 0 471 416"/>
                              <a:gd name="T15" fmla="*/ 471 h 180"/>
                              <a:gd name="T16" fmla="+- 0 6230 6230"/>
                              <a:gd name="T17" fmla="*/ T16 w 435"/>
                              <a:gd name="T18" fmla="+- 0 506 416"/>
                              <a:gd name="T19" fmla="*/ 506 h 180"/>
                              <a:gd name="T20" fmla="+- 0 6247 6230"/>
                              <a:gd name="T21" fmla="*/ T20 w 435"/>
                              <a:gd name="T22" fmla="+- 0 541 416"/>
                              <a:gd name="T23" fmla="*/ 541 h 180"/>
                              <a:gd name="T24" fmla="+- 0 6294 6230"/>
                              <a:gd name="T25" fmla="*/ T24 w 435"/>
                              <a:gd name="T26" fmla="+- 0 570 416"/>
                              <a:gd name="T27" fmla="*/ 570 h 180"/>
                              <a:gd name="T28" fmla="+- 0 6363 6230"/>
                              <a:gd name="T29" fmla="*/ T28 w 435"/>
                              <a:gd name="T30" fmla="+- 0 589 416"/>
                              <a:gd name="T31" fmla="*/ 589 h 180"/>
                              <a:gd name="T32" fmla="+- 0 6447 6230"/>
                              <a:gd name="T33" fmla="*/ T32 w 435"/>
                              <a:gd name="T34" fmla="+- 0 596 416"/>
                              <a:gd name="T35" fmla="*/ 596 h 180"/>
                              <a:gd name="T36" fmla="+- 0 6532 6230"/>
                              <a:gd name="T37" fmla="*/ T36 w 435"/>
                              <a:gd name="T38" fmla="+- 0 589 416"/>
                              <a:gd name="T39" fmla="*/ 589 h 180"/>
                              <a:gd name="T40" fmla="+- 0 6601 6230"/>
                              <a:gd name="T41" fmla="*/ T40 w 435"/>
                              <a:gd name="T42" fmla="+- 0 570 416"/>
                              <a:gd name="T43" fmla="*/ 570 h 180"/>
                              <a:gd name="T44" fmla="+- 0 6648 6230"/>
                              <a:gd name="T45" fmla="*/ T44 w 435"/>
                              <a:gd name="T46" fmla="+- 0 541 416"/>
                              <a:gd name="T47" fmla="*/ 541 h 180"/>
                              <a:gd name="T48" fmla="+- 0 6665 6230"/>
                              <a:gd name="T49" fmla="*/ T48 w 435"/>
                              <a:gd name="T50" fmla="+- 0 506 416"/>
                              <a:gd name="T51" fmla="*/ 506 h 180"/>
                              <a:gd name="T52" fmla="+- 0 6648 6230"/>
                              <a:gd name="T53" fmla="*/ T52 w 435"/>
                              <a:gd name="T54" fmla="+- 0 471 416"/>
                              <a:gd name="T55" fmla="*/ 471 h 180"/>
                              <a:gd name="T56" fmla="+- 0 6601 6230"/>
                              <a:gd name="T57" fmla="*/ T56 w 435"/>
                              <a:gd name="T58" fmla="+- 0 442 416"/>
                              <a:gd name="T59" fmla="*/ 442 h 180"/>
                              <a:gd name="T60" fmla="+- 0 6532 6230"/>
                              <a:gd name="T61" fmla="*/ T60 w 435"/>
                              <a:gd name="T62" fmla="+- 0 423 416"/>
                              <a:gd name="T63" fmla="*/ 423 h 180"/>
                              <a:gd name="T64" fmla="+- 0 6447 6230"/>
                              <a:gd name="T65" fmla="*/ T64 w 435"/>
                              <a:gd name="T66" fmla="+- 0 416 416"/>
                              <a:gd name="T67" fmla="*/ 41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5" h="180">
                                <a:moveTo>
                                  <a:pt x="217" y="0"/>
                                </a:moveTo>
                                <a:lnTo>
                                  <a:pt x="133" y="7"/>
                                </a:lnTo>
                                <a:lnTo>
                                  <a:pt x="64" y="26"/>
                                </a:lnTo>
                                <a:lnTo>
                                  <a:pt x="17" y="55"/>
                                </a:lnTo>
                                <a:lnTo>
                                  <a:pt x="0" y="90"/>
                                </a:lnTo>
                                <a:lnTo>
                                  <a:pt x="17" y="125"/>
                                </a:lnTo>
                                <a:lnTo>
                                  <a:pt x="64" y="154"/>
                                </a:lnTo>
                                <a:lnTo>
                                  <a:pt x="133" y="173"/>
                                </a:lnTo>
                                <a:lnTo>
                                  <a:pt x="217" y="180"/>
                                </a:lnTo>
                                <a:lnTo>
                                  <a:pt x="302" y="173"/>
                                </a:lnTo>
                                <a:lnTo>
                                  <a:pt x="371" y="154"/>
                                </a:lnTo>
                                <a:lnTo>
                                  <a:pt x="418" y="125"/>
                                </a:lnTo>
                                <a:lnTo>
                                  <a:pt x="435" y="90"/>
                                </a:lnTo>
                                <a:lnTo>
                                  <a:pt x="418" y="55"/>
                                </a:lnTo>
                                <a:lnTo>
                                  <a:pt x="371" y="26"/>
                                </a:lnTo>
                                <a:lnTo>
                                  <a:pt x="302" y="7"/>
                                </a:lnTo>
                                <a:lnTo>
                                  <a:pt x="21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0"/>
                        <wps:cNvSpPr>
                          <a:spLocks/>
                        </wps:cNvSpPr>
                        <wps:spPr bwMode="auto">
                          <a:xfrm>
                            <a:off x="6210" y="376"/>
                            <a:ext cx="435" cy="180"/>
                          </a:xfrm>
                          <a:custGeom>
                            <a:avLst/>
                            <a:gdLst>
                              <a:gd name="T0" fmla="+- 0 6428 6210"/>
                              <a:gd name="T1" fmla="*/ T0 w 435"/>
                              <a:gd name="T2" fmla="+- 0 376 376"/>
                              <a:gd name="T3" fmla="*/ 376 h 180"/>
                              <a:gd name="T4" fmla="+- 0 6343 6210"/>
                              <a:gd name="T5" fmla="*/ T4 w 435"/>
                              <a:gd name="T6" fmla="+- 0 383 376"/>
                              <a:gd name="T7" fmla="*/ 383 h 180"/>
                              <a:gd name="T8" fmla="+- 0 6274 6210"/>
                              <a:gd name="T9" fmla="*/ T8 w 435"/>
                              <a:gd name="T10" fmla="+- 0 402 376"/>
                              <a:gd name="T11" fmla="*/ 402 h 180"/>
                              <a:gd name="T12" fmla="+- 0 6227 6210"/>
                              <a:gd name="T13" fmla="*/ T12 w 435"/>
                              <a:gd name="T14" fmla="+- 0 431 376"/>
                              <a:gd name="T15" fmla="*/ 431 h 180"/>
                              <a:gd name="T16" fmla="+- 0 6210 6210"/>
                              <a:gd name="T17" fmla="*/ T16 w 435"/>
                              <a:gd name="T18" fmla="+- 0 466 376"/>
                              <a:gd name="T19" fmla="*/ 466 h 180"/>
                              <a:gd name="T20" fmla="+- 0 6227 6210"/>
                              <a:gd name="T21" fmla="*/ T20 w 435"/>
                              <a:gd name="T22" fmla="+- 0 501 376"/>
                              <a:gd name="T23" fmla="*/ 501 h 180"/>
                              <a:gd name="T24" fmla="+- 0 6274 6210"/>
                              <a:gd name="T25" fmla="*/ T24 w 435"/>
                              <a:gd name="T26" fmla="+- 0 530 376"/>
                              <a:gd name="T27" fmla="*/ 530 h 180"/>
                              <a:gd name="T28" fmla="+- 0 6343 6210"/>
                              <a:gd name="T29" fmla="*/ T28 w 435"/>
                              <a:gd name="T30" fmla="+- 0 549 376"/>
                              <a:gd name="T31" fmla="*/ 549 h 180"/>
                              <a:gd name="T32" fmla="+- 0 6428 6210"/>
                              <a:gd name="T33" fmla="*/ T32 w 435"/>
                              <a:gd name="T34" fmla="+- 0 556 376"/>
                              <a:gd name="T35" fmla="*/ 556 h 180"/>
                              <a:gd name="T36" fmla="+- 0 6512 6210"/>
                              <a:gd name="T37" fmla="*/ T36 w 435"/>
                              <a:gd name="T38" fmla="+- 0 549 376"/>
                              <a:gd name="T39" fmla="*/ 549 h 180"/>
                              <a:gd name="T40" fmla="+- 0 6581 6210"/>
                              <a:gd name="T41" fmla="*/ T40 w 435"/>
                              <a:gd name="T42" fmla="+- 0 530 376"/>
                              <a:gd name="T43" fmla="*/ 530 h 180"/>
                              <a:gd name="T44" fmla="+- 0 6628 6210"/>
                              <a:gd name="T45" fmla="*/ T44 w 435"/>
                              <a:gd name="T46" fmla="+- 0 501 376"/>
                              <a:gd name="T47" fmla="*/ 501 h 180"/>
                              <a:gd name="T48" fmla="+- 0 6645 6210"/>
                              <a:gd name="T49" fmla="*/ T48 w 435"/>
                              <a:gd name="T50" fmla="+- 0 466 376"/>
                              <a:gd name="T51" fmla="*/ 466 h 180"/>
                              <a:gd name="T52" fmla="+- 0 6628 6210"/>
                              <a:gd name="T53" fmla="*/ T52 w 435"/>
                              <a:gd name="T54" fmla="+- 0 431 376"/>
                              <a:gd name="T55" fmla="*/ 431 h 180"/>
                              <a:gd name="T56" fmla="+- 0 6581 6210"/>
                              <a:gd name="T57" fmla="*/ T56 w 435"/>
                              <a:gd name="T58" fmla="+- 0 402 376"/>
                              <a:gd name="T59" fmla="*/ 402 h 180"/>
                              <a:gd name="T60" fmla="+- 0 6512 6210"/>
                              <a:gd name="T61" fmla="*/ T60 w 435"/>
                              <a:gd name="T62" fmla="+- 0 383 376"/>
                              <a:gd name="T63" fmla="*/ 383 h 180"/>
                              <a:gd name="T64" fmla="+- 0 6428 6210"/>
                              <a:gd name="T65" fmla="*/ T64 w 435"/>
                              <a:gd name="T66" fmla="+- 0 376 376"/>
                              <a:gd name="T67" fmla="*/ 37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5" h="180">
                                <a:moveTo>
                                  <a:pt x="218" y="0"/>
                                </a:moveTo>
                                <a:lnTo>
                                  <a:pt x="133" y="7"/>
                                </a:lnTo>
                                <a:lnTo>
                                  <a:pt x="64" y="26"/>
                                </a:lnTo>
                                <a:lnTo>
                                  <a:pt x="17" y="55"/>
                                </a:lnTo>
                                <a:lnTo>
                                  <a:pt x="0" y="90"/>
                                </a:lnTo>
                                <a:lnTo>
                                  <a:pt x="17" y="125"/>
                                </a:lnTo>
                                <a:lnTo>
                                  <a:pt x="64" y="154"/>
                                </a:lnTo>
                                <a:lnTo>
                                  <a:pt x="133" y="173"/>
                                </a:lnTo>
                                <a:lnTo>
                                  <a:pt x="218" y="180"/>
                                </a:lnTo>
                                <a:lnTo>
                                  <a:pt x="302" y="173"/>
                                </a:lnTo>
                                <a:lnTo>
                                  <a:pt x="371" y="154"/>
                                </a:lnTo>
                                <a:lnTo>
                                  <a:pt x="418" y="125"/>
                                </a:lnTo>
                                <a:lnTo>
                                  <a:pt x="435" y="90"/>
                                </a:lnTo>
                                <a:lnTo>
                                  <a:pt x="418" y="55"/>
                                </a:lnTo>
                                <a:lnTo>
                                  <a:pt x="371" y="26"/>
                                </a:lnTo>
                                <a:lnTo>
                                  <a:pt x="302" y="7"/>
                                </a:lnTo>
                                <a:lnTo>
                                  <a:pt x="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9"/>
                        <wps:cNvSpPr>
                          <a:spLocks/>
                        </wps:cNvSpPr>
                        <wps:spPr bwMode="auto">
                          <a:xfrm>
                            <a:off x="6210" y="376"/>
                            <a:ext cx="435" cy="180"/>
                          </a:xfrm>
                          <a:custGeom>
                            <a:avLst/>
                            <a:gdLst>
                              <a:gd name="T0" fmla="+- 0 6428 6210"/>
                              <a:gd name="T1" fmla="*/ T0 w 435"/>
                              <a:gd name="T2" fmla="+- 0 376 376"/>
                              <a:gd name="T3" fmla="*/ 376 h 180"/>
                              <a:gd name="T4" fmla="+- 0 6343 6210"/>
                              <a:gd name="T5" fmla="*/ T4 w 435"/>
                              <a:gd name="T6" fmla="+- 0 383 376"/>
                              <a:gd name="T7" fmla="*/ 383 h 180"/>
                              <a:gd name="T8" fmla="+- 0 6274 6210"/>
                              <a:gd name="T9" fmla="*/ T8 w 435"/>
                              <a:gd name="T10" fmla="+- 0 402 376"/>
                              <a:gd name="T11" fmla="*/ 402 h 180"/>
                              <a:gd name="T12" fmla="+- 0 6227 6210"/>
                              <a:gd name="T13" fmla="*/ T12 w 435"/>
                              <a:gd name="T14" fmla="+- 0 431 376"/>
                              <a:gd name="T15" fmla="*/ 431 h 180"/>
                              <a:gd name="T16" fmla="+- 0 6210 6210"/>
                              <a:gd name="T17" fmla="*/ T16 w 435"/>
                              <a:gd name="T18" fmla="+- 0 466 376"/>
                              <a:gd name="T19" fmla="*/ 466 h 180"/>
                              <a:gd name="T20" fmla="+- 0 6227 6210"/>
                              <a:gd name="T21" fmla="*/ T20 w 435"/>
                              <a:gd name="T22" fmla="+- 0 501 376"/>
                              <a:gd name="T23" fmla="*/ 501 h 180"/>
                              <a:gd name="T24" fmla="+- 0 6274 6210"/>
                              <a:gd name="T25" fmla="*/ T24 w 435"/>
                              <a:gd name="T26" fmla="+- 0 530 376"/>
                              <a:gd name="T27" fmla="*/ 530 h 180"/>
                              <a:gd name="T28" fmla="+- 0 6343 6210"/>
                              <a:gd name="T29" fmla="*/ T28 w 435"/>
                              <a:gd name="T30" fmla="+- 0 549 376"/>
                              <a:gd name="T31" fmla="*/ 549 h 180"/>
                              <a:gd name="T32" fmla="+- 0 6428 6210"/>
                              <a:gd name="T33" fmla="*/ T32 w 435"/>
                              <a:gd name="T34" fmla="+- 0 556 376"/>
                              <a:gd name="T35" fmla="*/ 556 h 180"/>
                              <a:gd name="T36" fmla="+- 0 6512 6210"/>
                              <a:gd name="T37" fmla="*/ T36 w 435"/>
                              <a:gd name="T38" fmla="+- 0 549 376"/>
                              <a:gd name="T39" fmla="*/ 549 h 180"/>
                              <a:gd name="T40" fmla="+- 0 6581 6210"/>
                              <a:gd name="T41" fmla="*/ T40 w 435"/>
                              <a:gd name="T42" fmla="+- 0 530 376"/>
                              <a:gd name="T43" fmla="*/ 530 h 180"/>
                              <a:gd name="T44" fmla="+- 0 6628 6210"/>
                              <a:gd name="T45" fmla="*/ T44 w 435"/>
                              <a:gd name="T46" fmla="+- 0 501 376"/>
                              <a:gd name="T47" fmla="*/ 501 h 180"/>
                              <a:gd name="T48" fmla="+- 0 6645 6210"/>
                              <a:gd name="T49" fmla="*/ T48 w 435"/>
                              <a:gd name="T50" fmla="+- 0 466 376"/>
                              <a:gd name="T51" fmla="*/ 466 h 180"/>
                              <a:gd name="T52" fmla="+- 0 6628 6210"/>
                              <a:gd name="T53" fmla="*/ T52 w 435"/>
                              <a:gd name="T54" fmla="+- 0 431 376"/>
                              <a:gd name="T55" fmla="*/ 431 h 180"/>
                              <a:gd name="T56" fmla="+- 0 6581 6210"/>
                              <a:gd name="T57" fmla="*/ T56 w 435"/>
                              <a:gd name="T58" fmla="+- 0 402 376"/>
                              <a:gd name="T59" fmla="*/ 402 h 180"/>
                              <a:gd name="T60" fmla="+- 0 6512 6210"/>
                              <a:gd name="T61" fmla="*/ T60 w 435"/>
                              <a:gd name="T62" fmla="+- 0 383 376"/>
                              <a:gd name="T63" fmla="*/ 383 h 180"/>
                              <a:gd name="T64" fmla="+- 0 6428 6210"/>
                              <a:gd name="T65" fmla="*/ T64 w 435"/>
                              <a:gd name="T66" fmla="+- 0 376 376"/>
                              <a:gd name="T67" fmla="*/ 37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5" h="180">
                                <a:moveTo>
                                  <a:pt x="218" y="0"/>
                                </a:moveTo>
                                <a:lnTo>
                                  <a:pt x="133" y="7"/>
                                </a:lnTo>
                                <a:lnTo>
                                  <a:pt x="64" y="26"/>
                                </a:lnTo>
                                <a:lnTo>
                                  <a:pt x="17" y="55"/>
                                </a:lnTo>
                                <a:lnTo>
                                  <a:pt x="0" y="90"/>
                                </a:lnTo>
                                <a:lnTo>
                                  <a:pt x="17" y="125"/>
                                </a:lnTo>
                                <a:lnTo>
                                  <a:pt x="64" y="154"/>
                                </a:lnTo>
                                <a:lnTo>
                                  <a:pt x="133" y="173"/>
                                </a:lnTo>
                                <a:lnTo>
                                  <a:pt x="218" y="180"/>
                                </a:lnTo>
                                <a:lnTo>
                                  <a:pt x="302" y="173"/>
                                </a:lnTo>
                                <a:lnTo>
                                  <a:pt x="371" y="154"/>
                                </a:lnTo>
                                <a:lnTo>
                                  <a:pt x="418" y="125"/>
                                </a:lnTo>
                                <a:lnTo>
                                  <a:pt x="435" y="90"/>
                                </a:lnTo>
                                <a:lnTo>
                                  <a:pt x="418" y="55"/>
                                </a:lnTo>
                                <a:lnTo>
                                  <a:pt x="371" y="26"/>
                                </a:lnTo>
                                <a:lnTo>
                                  <a:pt x="302" y="7"/>
                                </a:lnTo>
                                <a:lnTo>
                                  <a:pt x="21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8"/>
                        <wps:cNvSpPr>
                          <a:spLocks/>
                        </wps:cNvSpPr>
                        <wps:spPr bwMode="auto">
                          <a:xfrm>
                            <a:off x="6380" y="506"/>
                            <a:ext cx="435" cy="195"/>
                          </a:xfrm>
                          <a:custGeom>
                            <a:avLst/>
                            <a:gdLst>
                              <a:gd name="T0" fmla="+- 0 6597 6380"/>
                              <a:gd name="T1" fmla="*/ T0 w 435"/>
                              <a:gd name="T2" fmla="+- 0 506 506"/>
                              <a:gd name="T3" fmla="*/ 506 h 195"/>
                              <a:gd name="T4" fmla="+- 0 6513 6380"/>
                              <a:gd name="T5" fmla="*/ T4 w 435"/>
                              <a:gd name="T6" fmla="+- 0 514 506"/>
                              <a:gd name="T7" fmla="*/ 514 h 195"/>
                              <a:gd name="T8" fmla="+- 0 6444 6380"/>
                              <a:gd name="T9" fmla="*/ T8 w 435"/>
                              <a:gd name="T10" fmla="+- 0 534 506"/>
                              <a:gd name="T11" fmla="*/ 534 h 195"/>
                              <a:gd name="T12" fmla="+- 0 6397 6380"/>
                              <a:gd name="T13" fmla="*/ T12 w 435"/>
                              <a:gd name="T14" fmla="+- 0 565 506"/>
                              <a:gd name="T15" fmla="*/ 565 h 195"/>
                              <a:gd name="T16" fmla="+- 0 6380 6380"/>
                              <a:gd name="T17" fmla="*/ T16 w 435"/>
                              <a:gd name="T18" fmla="+- 0 603 506"/>
                              <a:gd name="T19" fmla="*/ 603 h 195"/>
                              <a:gd name="T20" fmla="+- 0 6397 6380"/>
                              <a:gd name="T21" fmla="*/ T20 w 435"/>
                              <a:gd name="T22" fmla="+- 0 641 506"/>
                              <a:gd name="T23" fmla="*/ 641 h 195"/>
                              <a:gd name="T24" fmla="+- 0 6443 6380"/>
                              <a:gd name="T25" fmla="*/ T24 w 435"/>
                              <a:gd name="T26" fmla="+- 0 672 506"/>
                              <a:gd name="T27" fmla="*/ 672 h 195"/>
                              <a:gd name="T28" fmla="+- 0 6511 6380"/>
                              <a:gd name="T29" fmla="*/ T28 w 435"/>
                              <a:gd name="T30" fmla="+- 0 693 506"/>
                              <a:gd name="T31" fmla="*/ 693 h 195"/>
                              <a:gd name="T32" fmla="+- 0 6595 6380"/>
                              <a:gd name="T33" fmla="*/ T32 w 435"/>
                              <a:gd name="T34" fmla="+- 0 701 506"/>
                              <a:gd name="T35" fmla="*/ 701 h 195"/>
                              <a:gd name="T36" fmla="+- 0 6803 6380"/>
                              <a:gd name="T37" fmla="*/ T36 w 435"/>
                              <a:gd name="T38" fmla="+- 0 701 506"/>
                              <a:gd name="T39" fmla="*/ 701 h 195"/>
                              <a:gd name="T40" fmla="+- 0 6803 6380"/>
                              <a:gd name="T41" fmla="*/ T40 w 435"/>
                              <a:gd name="T42" fmla="+- 0 670 506"/>
                              <a:gd name="T43" fmla="*/ 670 h 195"/>
                              <a:gd name="T44" fmla="+- 0 6756 6380"/>
                              <a:gd name="T45" fmla="*/ T44 w 435"/>
                              <a:gd name="T46" fmla="+- 0 670 506"/>
                              <a:gd name="T47" fmla="*/ 670 h 195"/>
                              <a:gd name="T48" fmla="+- 0 6781 6380"/>
                              <a:gd name="T49" fmla="*/ T48 w 435"/>
                              <a:gd name="T50" fmla="+- 0 655 506"/>
                              <a:gd name="T51" fmla="*/ 655 h 195"/>
                              <a:gd name="T52" fmla="+- 0 6800 6380"/>
                              <a:gd name="T53" fmla="*/ T52 w 435"/>
                              <a:gd name="T54" fmla="+- 0 639 506"/>
                              <a:gd name="T55" fmla="*/ 639 h 195"/>
                              <a:gd name="T56" fmla="+- 0 6811 6380"/>
                              <a:gd name="T57" fmla="*/ T56 w 435"/>
                              <a:gd name="T58" fmla="+- 0 622 506"/>
                              <a:gd name="T59" fmla="*/ 622 h 195"/>
                              <a:gd name="T60" fmla="+- 0 6815 6380"/>
                              <a:gd name="T61" fmla="*/ T60 w 435"/>
                              <a:gd name="T62" fmla="+- 0 603 506"/>
                              <a:gd name="T63" fmla="*/ 603 h 195"/>
                              <a:gd name="T64" fmla="+- 0 6798 6380"/>
                              <a:gd name="T65" fmla="*/ T64 w 435"/>
                              <a:gd name="T66" fmla="+- 0 565 506"/>
                              <a:gd name="T67" fmla="*/ 565 h 195"/>
                              <a:gd name="T68" fmla="+- 0 6751 6380"/>
                              <a:gd name="T69" fmla="*/ T68 w 435"/>
                              <a:gd name="T70" fmla="+- 0 534 506"/>
                              <a:gd name="T71" fmla="*/ 534 h 195"/>
                              <a:gd name="T72" fmla="+- 0 6682 6380"/>
                              <a:gd name="T73" fmla="*/ T72 w 435"/>
                              <a:gd name="T74" fmla="+- 0 514 506"/>
                              <a:gd name="T75" fmla="*/ 514 h 195"/>
                              <a:gd name="T76" fmla="+- 0 6597 6380"/>
                              <a:gd name="T77" fmla="*/ T76 w 435"/>
                              <a:gd name="T78" fmla="+- 0 506 506"/>
                              <a:gd name="T79" fmla="*/ 50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5" h="195">
                                <a:moveTo>
                                  <a:pt x="217" y="0"/>
                                </a:moveTo>
                                <a:lnTo>
                                  <a:pt x="133" y="8"/>
                                </a:lnTo>
                                <a:lnTo>
                                  <a:pt x="64" y="28"/>
                                </a:lnTo>
                                <a:lnTo>
                                  <a:pt x="17" y="59"/>
                                </a:lnTo>
                                <a:lnTo>
                                  <a:pt x="0" y="97"/>
                                </a:lnTo>
                                <a:lnTo>
                                  <a:pt x="17" y="135"/>
                                </a:lnTo>
                                <a:lnTo>
                                  <a:pt x="63" y="166"/>
                                </a:lnTo>
                                <a:lnTo>
                                  <a:pt x="131" y="187"/>
                                </a:lnTo>
                                <a:lnTo>
                                  <a:pt x="215" y="195"/>
                                </a:lnTo>
                                <a:lnTo>
                                  <a:pt x="423" y="195"/>
                                </a:lnTo>
                                <a:lnTo>
                                  <a:pt x="423" y="164"/>
                                </a:lnTo>
                                <a:lnTo>
                                  <a:pt x="376" y="164"/>
                                </a:lnTo>
                                <a:lnTo>
                                  <a:pt x="401" y="149"/>
                                </a:lnTo>
                                <a:lnTo>
                                  <a:pt x="420" y="133"/>
                                </a:lnTo>
                                <a:lnTo>
                                  <a:pt x="431" y="116"/>
                                </a:lnTo>
                                <a:lnTo>
                                  <a:pt x="435" y="97"/>
                                </a:lnTo>
                                <a:lnTo>
                                  <a:pt x="418" y="59"/>
                                </a:lnTo>
                                <a:lnTo>
                                  <a:pt x="371" y="28"/>
                                </a:lnTo>
                                <a:lnTo>
                                  <a:pt x="302" y="8"/>
                                </a:lnTo>
                                <a:lnTo>
                                  <a:pt x="217"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7"/>
                        <wps:cNvSpPr>
                          <a:spLocks/>
                        </wps:cNvSpPr>
                        <wps:spPr bwMode="auto">
                          <a:xfrm>
                            <a:off x="6360" y="466"/>
                            <a:ext cx="435" cy="195"/>
                          </a:xfrm>
                          <a:custGeom>
                            <a:avLst/>
                            <a:gdLst>
                              <a:gd name="T0" fmla="+- 0 6578 6360"/>
                              <a:gd name="T1" fmla="*/ T0 w 435"/>
                              <a:gd name="T2" fmla="+- 0 466 466"/>
                              <a:gd name="T3" fmla="*/ 466 h 195"/>
                              <a:gd name="T4" fmla="+- 0 6493 6360"/>
                              <a:gd name="T5" fmla="*/ T4 w 435"/>
                              <a:gd name="T6" fmla="+- 0 474 466"/>
                              <a:gd name="T7" fmla="*/ 474 h 195"/>
                              <a:gd name="T8" fmla="+- 0 6424 6360"/>
                              <a:gd name="T9" fmla="*/ T8 w 435"/>
                              <a:gd name="T10" fmla="+- 0 494 466"/>
                              <a:gd name="T11" fmla="*/ 494 h 195"/>
                              <a:gd name="T12" fmla="+- 0 6377 6360"/>
                              <a:gd name="T13" fmla="*/ T12 w 435"/>
                              <a:gd name="T14" fmla="+- 0 525 466"/>
                              <a:gd name="T15" fmla="*/ 525 h 195"/>
                              <a:gd name="T16" fmla="+- 0 6360 6360"/>
                              <a:gd name="T17" fmla="*/ T16 w 435"/>
                              <a:gd name="T18" fmla="+- 0 563 466"/>
                              <a:gd name="T19" fmla="*/ 563 h 195"/>
                              <a:gd name="T20" fmla="+- 0 6377 6360"/>
                              <a:gd name="T21" fmla="*/ T20 w 435"/>
                              <a:gd name="T22" fmla="+- 0 601 466"/>
                              <a:gd name="T23" fmla="*/ 601 h 195"/>
                              <a:gd name="T24" fmla="+- 0 6423 6360"/>
                              <a:gd name="T25" fmla="*/ T24 w 435"/>
                              <a:gd name="T26" fmla="+- 0 632 466"/>
                              <a:gd name="T27" fmla="*/ 632 h 195"/>
                              <a:gd name="T28" fmla="+- 0 6491 6360"/>
                              <a:gd name="T29" fmla="*/ T28 w 435"/>
                              <a:gd name="T30" fmla="+- 0 653 466"/>
                              <a:gd name="T31" fmla="*/ 653 h 195"/>
                              <a:gd name="T32" fmla="+- 0 6575 6360"/>
                              <a:gd name="T33" fmla="*/ T32 w 435"/>
                              <a:gd name="T34" fmla="+- 0 661 466"/>
                              <a:gd name="T35" fmla="*/ 661 h 195"/>
                              <a:gd name="T36" fmla="+- 0 6783 6360"/>
                              <a:gd name="T37" fmla="*/ T36 w 435"/>
                              <a:gd name="T38" fmla="+- 0 661 466"/>
                              <a:gd name="T39" fmla="*/ 661 h 195"/>
                              <a:gd name="T40" fmla="+- 0 6783 6360"/>
                              <a:gd name="T41" fmla="*/ T40 w 435"/>
                              <a:gd name="T42" fmla="+- 0 630 466"/>
                              <a:gd name="T43" fmla="*/ 630 h 195"/>
                              <a:gd name="T44" fmla="+- 0 6736 6360"/>
                              <a:gd name="T45" fmla="*/ T44 w 435"/>
                              <a:gd name="T46" fmla="+- 0 630 466"/>
                              <a:gd name="T47" fmla="*/ 630 h 195"/>
                              <a:gd name="T48" fmla="+- 0 6761 6360"/>
                              <a:gd name="T49" fmla="*/ T48 w 435"/>
                              <a:gd name="T50" fmla="+- 0 615 466"/>
                              <a:gd name="T51" fmla="*/ 615 h 195"/>
                              <a:gd name="T52" fmla="+- 0 6780 6360"/>
                              <a:gd name="T53" fmla="*/ T52 w 435"/>
                              <a:gd name="T54" fmla="+- 0 599 466"/>
                              <a:gd name="T55" fmla="*/ 599 h 195"/>
                              <a:gd name="T56" fmla="+- 0 6791 6360"/>
                              <a:gd name="T57" fmla="*/ T56 w 435"/>
                              <a:gd name="T58" fmla="+- 0 582 466"/>
                              <a:gd name="T59" fmla="*/ 582 h 195"/>
                              <a:gd name="T60" fmla="+- 0 6795 6360"/>
                              <a:gd name="T61" fmla="*/ T60 w 435"/>
                              <a:gd name="T62" fmla="+- 0 563 466"/>
                              <a:gd name="T63" fmla="*/ 563 h 195"/>
                              <a:gd name="T64" fmla="+- 0 6778 6360"/>
                              <a:gd name="T65" fmla="*/ T64 w 435"/>
                              <a:gd name="T66" fmla="+- 0 525 466"/>
                              <a:gd name="T67" fmla="*/ 525 h 195"/>
                              <a:gd name="T68" fmla="+- 0 6731 6360"/>
                              <a:gd name="T69" fmla="*/ T68 w 435"/>
                              <a:gd name="T70" fmla="+- 0 494 466"/>
                              <a:gd name="T71" fmla="*/ 494 h 195"/>
                              <a:gd name="T72" fmla="+- 0 6662 6360"/>
                              <a:gd name="T73" fmla="*/ T72 w 435"/>
                              <a:gd name="T74" fmla="+- 0 474 466"/>
                              <a:gd name="T75" fmla="*/ 474 h 195"/>
                              <a:gd name="T76" fmla="+- 0 6578 6360"/>
                              <a:gd name="T77" fmla="*/ T76 w 435"/>
                              <a:gd name="T78" fmla="+- 0 466 466"/>
                              <a:gd name="T79" fmla="*/ 46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5" h="195">
                                <a:moveTo>
                                  <a:pt x="218" y="0"/>
                                </a:moveTo>
                                <a:lnTo>
                                  <a:pt x="133" y="8"/>
                                </a:lnTo>
                                <a:lnTo>
                                  <a:pt x="64" y="28"/>
                                </a:lnTo>
                                <a:lnTo>
                                  <a:pt x="17" y="59"/>
                                </a:lnTo>
                                <a:lnTo>
                                  <a:pt x="0" y="97"/>
                                </a:lnTo>
                                <a:lnTo>
                                  <a:pt x="17" y="135"/>
                                </a:lnTo>
                                <a:lnTo>
                                  <a:pt x="63" y="166"/>
                                </a:lnTo>
                                <a:lnTo>
                                  <a:pt x="131" y="187"/>
                                </a:lnTo>
                                <a:lnTo>
                                  <a:pt x="215" y="195"/>
                                </a:lnTo>
                                <a:lnTo>
                                  <a:pt x="423" y="195"/>
                                </a:lnTo>
                                <a:lnTo>
                                  <a:pt x="423" y="164"/>
                                </a:lnTo>
                                <a:lnTo>
                                  <a:pt x="376" y="164"/>
                                </a:lnTo>
                                <a:lnTo>
                                  <a:pt x="401" y="149"/>
                                </a:lnTo>
                                <a:lnTo>
                                  <a:pt x="420" y="133"/>
                                </a:lnTo>
                                <a:lnTo>
                                  <a:pt x="431" y="116"/>
                                </a:lnTo>
                                <a:lnTo>
                                  <a:pt x="435" y="97"/>
                                </a:lnTo>
                                <a:lnTo>
                                  <a:pt x="418" y="59"/>
                                </a:lnTo>
                                <a:lnTo>
                                  <a:pt x="371" y="28"/>
                                </a:lnTo>
                                <a:lnTo>
                                  <a:pt x="302" y="8"/>
                                </a:lnTo>
                                <a:lnTo>
                                  <a:pt x="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6"/>
                        <wps:cNvSpPr>
                          <a:spLocks/>
                        </wps:cNvSpPr>
                        <wps:spPr bwMode="auto">
                          <a:xfrm>
                            <a:off x="6360" y="466"/>
                            <a:ext cx="435" cy="195"/>
                          </a:xfrm>
                          <a:custGeom>
                            <a:avLst/>
                            <a:gdLst>
                              <a:gd name="T0" fmla="+- 0 6736 6360"/>
                              <a:gd name="T1" fmla="*/ T0 w 435"/>
                              <a:gd name="T2" fmla="+- 0 630 466"/>
                              <a:gd name="T3" fmla="*/ 630 h 195"/>
                              <a:gd name="T4" fmla="+- 0 6761 6360"/>
                              <a:gd name="T5" fmla="*/ T4 w 435"/>
                              <a:gd name="T6" fmla="+- 0 615 466"/>
                              <a:gd name="T7" fmla="*/ 615 h 195"/>
                              <a:gd name="T8" fmla="+- 0 6780 6360"/>
                              <a:gd name="T9" fmla="*/ T8 w 435"/>
                              <a:gd name="T10" fmla="+- 0 599 466"/>
                              <a:gd name="T11" fmla="*/ 599 h 195"/>
                              <a:gd name="T12" fmla="+- 0 6791 6360"/>
                              <a:gd name="T13" fmla="*/ T12 w 435"/>
                              <a:gd name="T14" fmla="+- 0 582 466"/>
                              <a:gd name="T15" fmla="*/ 582 h 195"/>
                              <a:gd name="T16" fmla="+- 0 6795 6360"/>
                              <a:gd name="T17" fmla="*/ T16 w 435"/>
                              <a:gd name="T18" fmla="+- 0 563 466"/>
                              <a:gd name="T19" fmla="*/ 563 h 195"/>
                              <a:gd name="T20" fmla="+- 0 6778 6360"/>
                              <a:gd name="T21" fmla="*/ T20 w 435"/>
                              <a:gd name="T22" fmla="+- 0 525 466"/>
                              <a:gd name="T23" fmla="*/ 525 h 195"/>
                              <a:gd name="T24" fmla="+- 0 6731 6360"/>
                              <a:gd name="T25" fmla="*/ T24 w 435"/>
                              <a:gd name="T26" fmla="+- 0 494 466"/>
                              <a:gd name="T27" fmla="*/ 494 h 195"/>
                              <a:gd name="T28" fmla="+- 0 6662 6360"/>
                              <a:gd name="T29" fmla="*/ T28 w 435"/>
                              <a:gd name="T30" fmla="+- 0 474 466"/>
                              <a:gd name="T31" fmla="*/ 474 h 195"/>
                              <a:gd name="T32" fmla="+- 0 6578 6360"/>
                              <a:gd name="T33" fmla="*/ T32 w 435"/>
                              <a:gd name="T34" fmla="+- 0 466 466"/>
                              <a:gd name="T35" fmla="*/ 466 h 195"/>
                              <a:gd name="T36" fmla="+- 0 6493 6360"/>
                              <a:gd name="T37" fmla="*/ T36 w 435"/>
                              <a:gd name="T38" fmla="+- 0 474 466"/>
                              <a:gd name="T39" fmla="*/ 474 h 195"/>
                              <a:gd name="T40" fmla="+- 0 6424 6360"/>
                              <a:gd name="T41" fmla="*/ T40 w 435"/>
                              <a:gd name="T42" fmla="+- 0 494 466"/>
                              <a:gd name="T43" fmla="*/ 494 h 195"/>
                              <a:gd name="T44" fmla="+- 0 6377 6360"/>
                              <a:gd name="T45" fmla="*/ T44 w 435"/>
                              <a:gd name="T46" fmla="+- 0 525 466"/>
                              <a:gd name="T47" fmla="*/ 525 h 195"/>
                              <a:gd name="T48" fmla="+- 0 6360 6360"/>
                              <a:gd name="T49" fmla="*/ T48 w 435"/>
                              <a:gd name="T50" fmla="+- 0 563 466"/>
                              <a:gd name="T51" fmla="*/ 563 h 195"/>
                              <a:gd name="T52" fmla="+- 0 6377 6360"/>
                              <a:gd name="T53" fmla="*/ T52 w 435"/>
                              <a:gd name="T54" fmla="+- 0 601 466"/>
                              <a:gd name="T55" fmla="*/ 601 h 195"/>
                              <a:gd name="T56" fmla="+- 0 6423 6360"/>
                              <a:gd name="T57" fmla="*/ T56 w 435"/>
                              <a:gd name="T58" fmla="+- 0 632 466"/>
                              <a:gd name="T59" fmla="*/ 632 h 195"/>
                              <a:gd name="T60" fmla="+- 0 6491 6360"/>
                              <a:gd name="T61" fmla="*/ T60 w 435"/>
                              <a:gd name="T62" fmla="+- 0 653 466"/>
                              <a:gd name="T63" fmla="*/ 653 h 195"/>
                              <a:gd name="T64" fmla="+- 0 6575 6360"/>
                              <a:gd name="T65" fmla="*/ T64 w 435"/>
                              <a:gd name="T66" fmla="+- 0 661 466"/>
                              <a:gd name="T67" fmla="*/ 661 h 195"/>
                              <a:gd name="T68" fmla="+- 0 6783 6360"/>
                              <a:gd name="T69" fmla="*/ T68 w 435"/>
                              <a:gd name="T70" fmla="+- 0 661 466"/>
                              <a:gd name="T71" fmla="*/ 661 h 195"/>
                              <a:gd name="T72" fmla="+- 0 6783 6360"/>
                              <a:gd name="T73" fmla="*/ T72 w 435"/>
                              <a:gd name="T74" fmla="+- 0 630 466"/>
                              <a:gd name="T75" fmla="*/ 630 h 195"/>
                              <a:gd name="T76" fmla="+- 0 6736 6360"/>
                              <a:gd name="T77" fmla="*/ T76 w 435"/>
                              <a:gd name="T78" fmla="+- 0 630 466"/>
                              <a:gd name="T79" fmla="*/ 63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5" h="195">
                                <a:moveTo>
                                  <a:pt x="376" y="164"/>
                                </a:moveTo>
                                <a:lnTo>
                                  <a:pt x="401" y="149"/>
                                </a:lnTo>
                                <a:lnTo>
                                  <a:pt x="420" y="133"/>
                                </a:lnTo>
                                <a:lnTo>
                                  <a:pt x="431" y="116"/>
                                </a:lnTo>
                                <a:lnTo>
                                  <a:pt x="435" y="97"/>
                                </a:lnTo>
                                <a:lnTo>
                                  <a:pt x="418" y="59"/>
                                </a:lnTo>
                                <a:lnTo>
                                  <a:pt x="371" y="28"/>
                                </a:lnTo>
                                <a:lnTo>
                                  <a:pt x="302" y="8"/>
                                </a:lnTo>
                                <a:lnTo>
                                  <a:pt x="218" y="0"/>
                                </a:lnTo>
                                <a:lnTo>
                                  <a:pt x="133" y="8"/>
                                </a:lnTo>
                                <a:lnTo>
                                  <a:pt x="64" y="28"/>
                                </a:lnTo>
                                <a:lnTo>
                                  <a:pt x="17" y="59"/>
                                </a:lnTo>
                                <a:lnTo>
                                  <a:pt x="0" y="97"/>
                                </a:lnTo>
                                <a:lnTo>
                                  <a:pt x="17" y="135"/>
                                </a:lnTo>
                                <a:lnTo>
                                  <a:pt x="63" y="166"/>
                                </a:lnTo>
                                <a:lnTo>
                                  <a:pt x="131" y="187"/>
                                </a:lnTo>
                                <a:lnTo>
                                  <a:pt x="215" y="195"/>
                                </a:lnTo>
                                <a:lnTo>
                                  <a:pt x="423" y="195"/>
                                </a:lnTo>
                                <a:lnTo>
                                  <a:pt x="423" y="164"/>
                                </a:lnTo>
                                <a:lnTo>
                                  <a:pt x="376" y="16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993" y="398"/>
                            <a:ext cx="25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548" y="623"/>
                            <a:ext cx="31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ECB1F9" id="Group 43" o:spid="_x0000_s1026" style="position:absolute;margin-left:264.4pt;margin-top:16.05pt;width:85.25pt;height:30.15pt;z-index:251659264;mso-wrap-distance-left:0;mso-wrap-distance-right:0;mso-position-horizontal-relative:page" coordorigin="5288,321" coordsize="170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">
                <v:shape id="Picture 52" o:spid="_x0000_s1027" type="#_x0000_t75" style="position:absolute;left:5288;top:321;width:1705;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U67FAAAA2wAAAA8AAABkcnMvZG93bnJldi54bWxEj09rwkAUxO8Fv8PyBG91U8VS0qxS/4EV&#10;L6aFenxkX7Kp2bchu9X47d1CocdhZn7DZIveNuJCna8dK3gaJyCIC6drrhR8fmwfX0D4gKyxcUwK&#10;buRhMR88ZJhqd+UjXfJQiQhhn6ICE0KbSukLQxb92LXE0StdZzFE2VVSd3iNcNvISZI8S4s1xwWD&#10;La0MFef8xyqw35ukZN5tT+H9IG+n9ddyb6ZKjYb92yuIQH34D/+1d1rBbAa/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QlOuxQAAANsAAAAPAAAAAAAAAAAAAAAA&#10;AJ8CAABkcnMvZG93bnJldi54bWxQSwUGAAAAAAQABAD3AAAAkQMAAAAA&#10;">
                  <v:imagedata r:id="rId185" o:title=""/>
                </v:shape>
                <v:shape id="Freeform 51" o:spid="_x0000_s1028" style="position:absolute;left:6230;top:416;width:435;height:180;visibility:visible;mso-wrap-style:square;v-text-anchor:top" coordsize="43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e1MIA&#10;AADbAAAADwAAAGRycy9kb3ducmV2LnhtbESPUUsDMRCE3wX/Q1jBN5vTYpFr0yKCpaggntLnJdne&#10;Hb1szmTbRn+9EQQfh5n5hlmssh/UkWLqAxu4nlSgiG1wPbcGPt4fr+5AJUF2OAQmA1+UYLU8P1tg&#10;7cKJ3+jYSKsKhFONBjqRsdY62Y48pkkYiYu3C9GjFBlb7SKeCtwP+qaqZtpjz2Whw5EeOrL75uAN&#10;RHlq7OeLldfvFrN73rJd56kxlxf5fg5KKMt/+K+9cQZuZ/D7pfw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V7UwgAAANsAAAAPAAAAAAAAAAAAAAAAAJgCAABkcnMvZG93&#10;bnJldi54bWxQSwUGAAAAAAQABAD1AAAAhwMAAAAA&#10;" path="m217,l133,7,64,26,17,55,,90r17,35l64,154r69,19l217,180r85,-7l371,154r47,-29l435,90,418,55,371,26,302,7,217,xe" fillcolor="#7e7e7e" stroked="f">
                  <v:path arrowok="t" o:connecttype="custom" o:connectlocs="217,416;133,423;64,442;17,471;0,506;17,541;64,570;133,589;217,596;302,589;371,570;418,541;435,506;418,471;371,442;302,423;217,416" o:connectangles="0,0,0,0,0,0,0,0,0,0,0,0,0,0,0,0,0"/>
                </v:shape>
                <v:shape id="Freeform 50" o:spid="_x0000_s1029" style="position:absolute;left:6210;top:376;width:435;height:180;visibility:visible;mso-wrap-style:square;v-text-anchor:top" coordsize="43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uA8IA&#10;AADbAAAADwAAAGRycy9kb3ducmV2LnhtbESPzWoCQRCE74G8w9CB3OJsRKOsjhKEgNf4763ZaWcX&#10;d3qW7Ylu8vSOEPBYVNVX1HTe+VpdqJUqsIH3XgaKuAi2Ymdgs/56G4OSiGyxDkwGfklgPnt+mmJu&#10;w5W/6bKKTiUIS44GyhibXGspSvIovdAQJ+8UWo8xydZp2+I1wX2t+1n2oT1WnBZKbGhRUnFe/XgD&#10;203/2Lhd6PZu8LddSByTHMSY15fucwIqUhcf4f/20hoYjuD+Jf0A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i4DwgAAANsAAAAPAAAAAAAAAAAAAAAAAJgCAABkcnMvZG93&#10;bnJldi54bWxQSwUGAAAAAAQABAD1AAAAhwMAAAAA&#10;" path="m218,l133,7,64,26,17,55,,90r17,35l64,154r69,19l218,180r84,-7l371,154r47,-29l435,90,418,55,371,26,302,7,218,xe" fillcolor="black" stroked="f">
                  <v:path arrowok="t" o:connecttype="custom" o:connectlocs="218,376;133,383;64,402;17,431;0,466;17,501;64,530;133,549;218,556;302,549;371,530;418,501;435,466;418,431;371,402;302,383;218,376" o:connectangles="0,0,0,0,0,0,0,0,0,0,0,0,0,0,0,0,0"/>
                </v:shape>
                <v:shape id="Freeform 49" o:spid="_x0000_s1030" style="position:absolute;left:6210;top:376;width:435;height:180;visibility:visible;mso-wrap-style:square;v-text-anchor:top" coordsize="43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ZlsMA&#10;AADbAAAADwAAAGRycy9kb3ducmV2LnhtbERPy2rCQBTdC/7DcAvudGIbS00dQ2kRpIigraXLS+bm&#10;gZk7aWaaxL93FoLLw3mv0sHUoqPWVZYVzGcRCOLM6ooLBd9fm+kLCOeRNdaWScGFHKTr8WiFibY9&#10;H6g7+kKEEHYJKii9bxIpXVaSQTezDXHgctsa9AG2hdQt9iHc1PIxip6lwYpDQ4kNvZeUnY//RsHH&#10;Tx7H+6XOnk7b+e8CP3c5/u2UmjwMb68gPA3+Lr65t1rBIowNX8I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oZlsMAAADbAAAADwAAAAAAAAAAAAAAAACYAgAAZHJzL2Rv&#10;d25yZXYueG1sUEsFBgAAAAAEAAQA9QAAAIgDAAAAAA==&#10;" path="m218,l133,7,64,26,17,55,,90r17,35l64,154r69,19l218,180r84,-7l371,154r47,-29l435,90,418,55,371,26,302,7,218,xe" filled="f" strokeweight="1pt">
                  <v:path arrowok="t" o:connecttype="custom" o:connectlocs="218,376;133,383;64,402;17,431;0,466;17,501;64,530;133,549;218,556;302,549;371,530;418,501;435,466;418,431;371,402;302,383;218,376" o:connectangles="0,0,0,0,0,0,0,0,0,0,0,0,0,0,0,0,0"/>
                </v:shape>
                <v:shape id="Freeform 48" o:spid="_x0000_s1031" style="position:absolute;left:6380;top:506;width:435;height:195;visibility:visible;mso-wrap-style:square;v-text-anchor:top" coordsize="4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PcMA&#10;AADbAAAADwAAAGRycy9kb3ducmV2LnhtbESPT4vCMBTE7wt+h/AEb5qqq2g1iiwr7EEU/1y8PZpn&#10;W2xeShPb+u2NIOxxmJnfMMt1awpRU+VyywqGgwgEcWJ1zqmCy3nbn4FwHlljYZkUPMnBetX5WmKs&#10;bcNHqk8+FQHCLkYFmfdlLKVLMjLoBrYkDt7NVgZ9kFUqdYVNgJtCjqJoKg3mHBYyLOkno+R+ehgF&#10;15G+f/9emp295fX54JrHeGf2SvW67WYBwlPr/8Of9p9WMJnD+0v4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PcMAAADbAAAADwAAAAAAAAAAAAAAAACYAgAAZHJzL2Rv&#10;d25yZXYueG1sUEsFBgAAAAAEAAQA9QAAAIgDAAAAAA==&#10;" path="m217,l133,8,64,28,17,59,,97r17,38l63,166r68,21l215,195r208,l423,164r-47,l401,149r19,-16l431,116r4,-19l418,59,371,28,302,8,217,xe" fillcolor="#7e7e7e" stroked="f">
                  <v:path arrowok="t" o:connecttype="custom" o:connectlocs="217,506;133,514;64,534;17,565;0,603;17,641;63,672;131,693;215,701;423,701;423,670;376,670;401,655;420,639;431,622;435,603;418,565;371,534;302,514;217,506" o:connectangles="0,0,0,0,0,0,0,0,0,0,0,0,0,0,0,0,0,0,0,0"/>
                </v:shape>
                <v:shape id="Freeform 47" o:spid="_x0000_s1032" style="position:absolute;left:6360;top:466;width:435;height:195;visibility:visible;mso-wrap-style:square;v-text-anchor:top" coordsize="4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nC78A&#10;AADbAAAADwAAAGRycy9kb3ducmV2LnhtbERPPW/CMBDdkfgP1lViQeDAQCGNQQhBBGMDC9s1viZR&#10;4nOIDYR/j4dKHZ/ed7LpTSMe1LnKsoLZNAJBnFtdcaHgcj5MliCcR9bYWCYFL3KwWQ8HCcbaPvmb&#10;HpkvRAhhF6OC0vs2ltLlJRl0U9sSB+7XdgZ9gF0hdYfPEG4aOY+ihTRYcWgosaVdSXmd3Y2CVZ0y&#10;9bs0xZ8b+eiyP32OX1elRh/99guEp97/i//cR61gEda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ycLvwAAANsAAAAPAAAAAAAAAAAAAAAAAJgCAABkcnMvZG93bnJl&#10;di54bWxQSwUGAAAAAAQABAD1AAAAhAMAAAAA&#10;" path="m218,l133,8,64,28,17,59,,97r17,38l63,166r68,21l215,195r208,l423,164r-47,l401,149r19,-16l431,116r4,-19l418,59,371,28,302,8,218,xe" fillcolor="black" stroked="f">
                  <v:path arrowok="t" o:connecttype="custom" o:connectlocs="218,466;133,474;64,494;17,525;0,563;17,601;63,632;131,653;215,661;423,661;423,630;376,630;401,615;420,599;431,582;435,563;418,525;371,494;302,474;218,466" o:connectangles="0,0,0,0,0,0,0,0,0,0,0,0,0,0,0,0,0,0,0,0"/>
                </v:shape>
                <v:shape id="Freeform 46" o:spid="_x0000_s1033" style="position:absolute;left:6360;top:466;width:435;height:195;visibility:visible;mso-wrap-style:square;v-text-anchor:top" coordsize="4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ycIA&#10;AADbAAAADwAAAGRycy9kb3ducmV2LnhtbESPzarCMBSE94LvEI5wN6KpglKqUUQQdCX+gNtDc2yL&#10;zUltYtt7n/5GEFwOM/MNs1x3phQN1a6wrGAyjkAQp1YXnCm4XnajGITzyBpLy6TglxysV/3eEhNt&#10;Wz5Rc/aZCBB2CSrIva8SKV2ak0E3thVx8O62NuiDrDOpa2wD3JRyGkVzabDgsJBjRduc0sf5ZRQM&#10;29ujG6YbX8Xx7PD8s8dZszsq9TPoNgsQnjr/DX/ae61gPoH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zJwgAAANsAAAAPAAAAAAAAAAAAAAAAAJgCAABkcnMvZG93&#10;bnJldi54bWxQSwUGAAAAAAQABAD1AAAAhwMAAAAA&#10;" path="m376,164r25,-15l420,133r11,-17l435,97,418,59,371,28,302,8,218,,133,8,64,28,17,59,,97r17,38l63,166r68,21l215,195r208,l423,164r-47,xe" filled="f" strokeweight="1pt">
                  <v:path arrowok="t" o:connecttype="custom" o:connectlocs="376,630;401,615;420,599;431,582;435,563;418,525;371,494;302,474;218,466;133,474;64,494;17,525;0,563;17,601;63,632;131,653;215,661;423,661;423,630;376,630" o:connectangles="0,0,0,0,0,0,0,0,0,0,0,0,0,0,0,0,0,0,0,0"/>
                </v:shape>
                <v:shape id="Picture 45" o:spid="_x0000_s1034" type="#_x0000_t75" style="position:absolute;left:5993;top:398;width:255;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f+/DAAAA2wAAAA8AAABkcnMvZG93bnJldi54bWxEj0FrAjEUhO8F/0N4Qi9FEz1IWY0igig9&#10;FGpFPT43z93FfS/LJtX135tCocdhZr5hZouOa3WjNlReLIyGBhRJ7l0lhYX993rwDipEFIe1F7Lw&#10;oACLee9lhpnzd/mi2y4WKkEkZGihjLHJtA55SYxh6BuS5F18yxiTbAvtWrwnONd6bMxEM1aSFkps&#10;aFVSft39sIWzsK/4sGFz2F7eTh+fRzYjsfa13y2noCJ18T/81946C5Mx/H5JP0DP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B/78MAAADbAAAADwAAAAAAAAAAAAAAAACf&#10;AgAAZHJzL2Rvd25yZXYueG1sUEsFBgAAAAAEAAQA9wAAAI8DAAAAAA==&#10;">
                  <v:imagedata r:id="rId186" o:title=""/>
                </v:shape>
                <v:shape id="Picture 44" o:spid="_x0000_s1035" type="#_x0000_t75" style="position:absolute;left:6548;top:623;width:315;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uCDEAAAA2wAAAA8AAABkcnMvZG93bnJldi54bWxEj8FqwzAQRO+B/oPYQi+hllNDKG6UEAqB&#10;lpziBurjYq1lE2tlLDW28/VRodDjMDNvmM1usp240uBbxwpWSQqCuHK6ZaPg/HV4fgXhA7LGzjEp&#10;mMnDbvuw2GCu3cgnuhbBiAhhn6OCJoQ+l9JXDVn0ieuJo1e7wWKIcjBSDzhGuO3kS5qupcWW40KD&#10;Pb03VF2KH6ugsGEuy2P2vTJmuun6MH6Wy1Gpp8dp/wYi0BT+w3/tD61gncHvl/gD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luCDEAAAA2wAAAA8AAAAAAAAAAAAAAAAA&#10;nwIAAGRycy9kb3ducmV2LnhtbFBLBQYAAAAABAAEAPcAAACQAwAAAAA=&#10;">
                  <v:imagedata r:id="rId187" o:title=""/>
                </v:shape>
                <w10:wrap type="topAndBottom" anchorx="page"/>
              </v:group>
            </w:pict>
          </mc:Fallback>
        </mc:AlternateContent>
      </w:r>
    </w:p>
    <w:p w:rsidR="008F05FA" w:rsidRDefault="00B07AD6">
      <w:pPr>
        <w:pStyle w:val="Heading3"/>
        <w:spacing w:before="200"/>
        <w:ind w:left="218"/>
      </w:pPr>
      <w:r>
        <w:t>Tom'</w:t>
      </w:r>
      <w:r>
        <w:t>s Feelings investigated - Wonderful Dream - Becky Thatcher Overshadowed Tom Becomes Jealous - Black revenge</w:t>
      </w:r>
    </w:p>
    <w:p w:rsidR="008F05FA" w:rsidRDefault="00B07AD6">
      <w:pPr>
        <w:pStyle w:val="ListParagraph"/>
        <w:numPr>
          <w:ilvl w:val="0"/>
          <w:numId w:val="12"/>
        </w:numPr>
        <w:tabs>
          <w:tab w:val="left" w:pos="912"/>
        </w:tabs>
        <w:spacing w:before="203"/>
        <w:rPr>
          <w:sz w:val="18"/>
        </w:rPr>
      </w:pPr>
      <w:r>
        <w:rPr>
          <w:sz w:val="18"/>
        </w:rPr>
        <w:t>sperrit - the Holy</w:t>
      </w:r>
      <w:r>
        <w:rPr>
          <w:spacing w:val="-11"/>
          <w:sz w:val="18"/>
        </w:rPr>
        <w:t xml:space="preserve"> </w:t>
      </w:r>
      <w:r>
        <w:rPr>
          <w:sz w:val="18"/>
        </w:rPr>
        <w:t>Spirit</w:t>
      </w:r>
    </w:p>
    <w:p w:rsidR="008F05FA" w:rsidRDefault="00B07AD6">
      <w:pPr>
        <w:pStyle w:val="ListParagraph"/>
        <w:numPr>
          <w:ilvl w:val="0"/>
          <w:numId w:val="12"/>
        </w:numPr>
        <w:tabs>
          <w:tab w:val="left" w:pos="912"/>
        </w:tabs>
        <w:rPr>
          <w:sz w:val="18"/>
        </w:rPr>
      </w:pPr>
      <w:r>
        <w:rPr>
          <w:sz w:val="18"/>
        </w:rPr>
        <w:t>you was a-prophesy-ing - you were speaking for</w:t>
      </w:r>
      <w:r>
        <w:rPr>
          <w:spacing w:val="-28"/>
          <w:sz w:val="18"/>
        </w:rPr>
        <w:t xml:space="preserve"> </w:t>
      </w:r>
      <w:r>
        <w:rPr>
          <w:sz w:val="18"/>
        </w:rPr>
        <w:t>God</w:t>
      </w:r>
    </w:p>
    <w:p w:rsidR="008F05FA" w:rsidRDefault="00B07AD6">
      <w:pPr>
        <w:pStyle w:val="ListParagraph"/>
        <w:numPr>
          <w:ilvl w:val="0"/>
          <w:numId w:val="12"/>
        </w:numPr>
        <w:tabs>
          <w:tab w:val="left" w:pos="912"/>
        </w:tabs>
        <w:rPr>
          <w:sz w:val="18"/>
        </w:rPr>
      </w:pPr>
      <w:r>
        <w:rPr>
          <w:sz w:val="18"/>
        </w:rPr>
        <w:t>I lay I did - I swear that I</w:t>
      </w:r>
      <w:r>
        <w:rPr>
          <w:spacing w:val="-15"/>
          <w:sz w:val="18"/>
        </w:rPr>
        <w:t xml:space="preserve"> </w:t>
      </w:r>
      <w:r>
        <w:rPr>
          <w:sz w:val="18"/>
        </w:rPr>
        <w:t>did</w:t>
      </w:r>
    </w:p>
    <w:p w:rsidR="008F05FA" w:rsidRDefault="00B07AD6">
      <w:pPr>
        <w:pStyle w:val="ListParagraph"/>
        <w:numPr>
          <w:ilvl w:val="0"/>
          <w:numId w:val="12"/>
        </w:numPr>
        <w:tabs>
          <w:tab w:val="left" w:pos="912"/>
        </w:tabs>
        <w:rPr>
          <w:sz w:val="18"/>
        </w:rPr>
      </w:pPr>
      <w:r>
        <w:rPr>
          <w:sz w:val="18"/>
        </w:rPr>
        <w:t>hendered me - hindered me  (delayed</w:t>
      </w:r>
      <w:r>
        <w:rPr>
          <w:spacing w:val="-20"/>
          <w:sz w:val="18"/>
        </w:rPr>
        <w:t xml:space="preserve"> </w:t>
      </w:r>
      <w:r>
        <w:rPr>
          <w:sz w:val="18"/>
        </w:rPr>
        <w:t>me</w:t>
      </w:r>
      <w:r>
        <w:rPr>
          <w:sz w:val="18"/>
        </w:rPr>
        <w:t>)</w:t>
      </w:r>
    </w:p>
    <w:p w:rsidR="008F05FA" w:rsidRDefault="00B07AD6">
      <w:pPr>
        <w:pStyle w:val="ListParagraph"/>
        <w:numPr>
          <w:ilvl w:val="0"/>
          <w:numId w:val="12"/>
        </w:numPr>
        <w:tabs>
          <w:tab w:val="left" w:pos="912"/>
        </w:tabs>
        <w:rPr>
          <w:sz w:val="18"/>
        </w:rPr>
      </w:pPr>
      <w:r>
        <w:rPr>
          <w:sz w:val="18"/>
        </w:rPr>
        <w:t>insufferable</w:t>
      </w:r>
      <w:r>
        <w:rPr>
          <w:spacing w:val="-2"/>
          <w:sz w:val="18"/>
        </w:rPr>
        <w:t xml:space="preserve"> </w:t>
      </w:r>
      <w:r>
        <w:rPr>
          <w:sz w:val="18"/>
        </w:rPr>
        <w:t>stuck</w:t>
      </w:r>
      <w:r>
        <w:rPr>
          <w:spacing w:val="-4"/>
          <w:sz w:val="18"/>
        </w:rPr>
        <w:t xml:space="preserve"> </w:t>
      </w:r>
      <w:r>
        <w:rPr>
          <w:sz w:val="18"/>
        </w:rPr>
        <w:t>up</w:t>
      </w:r>
      <w:r>
        <w:rPr>
          <w:spacing w:val="-3"/>
          <w:sz w:val="18"/>
        </w:rPr>
        <w:t xml:space="preserve"> </w:t>
      </w:r>
      <w:r>
        <w:rPr>
          <w:sz w:val="18"/>
        </w:rPr>
        <w:t>-</w:t>
      </w:r>
      <w:r>
        <w:rPr>
          <w:spacing w:val="-4"/>
          <w:sz w:val="18"/>
        </w:rPr>
        <w:t xml:space="preserve"> </w:t>
      </w:r>
      <w:r>
        <w:rPr>
          <w:sz w:val="18"/>
        </w:rPr>
        <w:t>very</w:t>
      </w:r>
      <w:r>
        <w:rPr>
          <w:spacing w:val="-3"/>
          <w:sz w:val="18"/>
        </w:rPr>
        <w:t xml:space="preserve"> </w:t>
      </w:r>
      <w:r>
        <w:rPr>
          <w:sz w:val="18"/>
        </w:rPr>
        <w:t>prideful,</w:t>
      </w:r>
      <w:r>
        <w:rPr>
          <w:spacing w:val="-4"/>
          <w:sz w:val="18"/>
        </w:rPr>
        <w:t xml:space="preserve"> </w:t>
      </w:r>
      <w:r>
        <w:rPr>
          <w:sz w:val="18"/>
        </w:rPr>
        <w:t>thinking</w:t>
      </w:r>
      <w:r>
        <w:rPr>
          <w:spacing w:val="-4"/>
          <w:sz w:val="18"/>
        </w:rPr>
        <w:t xml:space="preserve"> </w:t>
      </w:r>
      <w:r>
        <w:rPr>
          <w:sz w:val="18"/>
        </w:rPr>
        <w:t>they</w:t>
      </w:r>
      <w:r>
        <w:rPr>
          <w:spacing w:val="-3"/>
          <w:sz w:val="18"/>
        </w:rPr>
        <w:t xml:space="preserve"> </w:t>
      </w:r>
      <w:r>
        <w:rPr>
          <w:sz w:val="18"/>
        </w:rPr>
        <w:t>were</w:t>
      </w:r>
      <w:r>
        <w:rPr>
          <w:spacing w:val="-4"/>
          <w:sz w:val="18"/>
        </w:rPr>
        <w:t xml:space="preserve"> </w:t>
      </w:r>
      <w:r>
        <w:rPr>
          <w:sz w:val="18"/>
        </w:rPr>
        <w:t>better</w:t>
      </w:r>
      <w:r>
        <w:rPr>
          <w:spacing w:val="-3"/>
          <w:sz w:val="18"/>
        </w:rPr>
        <w:t xml:space="preserve"> </w:t>
      </w:r>
      <w:r>
        <w:rPr>
          <w:sz w:val="18"/>
        </w:rPr>
        <w:t>than</w:t>
      </w:r>
      <w:r>
        <w:rPr>
          <w:spacing w:val="-4"/>
          <w:sz w:val="18"/>
        </w:rPr>
        <w:t xml:space="preserve"> </w:t>
      </w:r>
      <w:r>
        <w:rPr>
          <w:sz w:val="18"/>
        </w:rPr>
        <w:t>the</w:t>
      </w:r>
      <w:r>
        <w:rPr>
          <w:spacing w:val="-4"/>
          <w:sz w:val="18"/>
        </w:rPr>
        <w:t xml:space="preserve"> </w:t>
      </w:r>
      <w:r>
        <w:rPr>
          <w:sz w:val="18"/>
        </w:rPr>
        <w:t>other</w:t>
      </w:r>
      <w:r>
        <w:rPr>
          <w:spacing w:val="-3"/>
          <w:sz w:val="18"/>
        </w:rPr>
        <w:t xml:space="preserve"> </w:t>
      </w:r>
      <w:r>
        <w:rPr>
          <w:sz w:val="18"/>
        </w:rPr>
        <w:t>boys</w:t>
      </w:r>
    </w:p>
    <w:p w:rsidR="008F05FA" w:rsidRDefault="00B07AD6">
      <w:pPr>
        <w:pStyle w:val="ListParagraph"/>
        <w:numPr>
          <w:ilvl w:val="0"/>
          <w:numId w:val="12"/>
        </w:numPr>
        <w:tabs>
          <w:tab w:val="left" w:pos="912"/>
        </w:tabs>
        <w:spacing w:before="2"/>
        <w:rPr>
          <w:sz w:val="18"/>
        </w:rPr>
      </w:pPr>
      <w:r>
        <w:rPr>
          <w:sz w:val="18"/>
        </w:rPr>
        <w:t>sham vivacity - false</w:t>
      </w:r>
      <w:r>
        <w:rPr>
          <w:spacing w:val="-10"/>
          <w:sz w:val="18"/>
        </w:rPr>
        <w:t xml:space="preserve"> </w:t>
      </w:r>
      <w:r>
        <w:rPr>
          <w:sz w:val="18"/>
        </w:rPr>
        <w:t>liveliness</w:t>
      </w:r>
    </w:p>
    <w:p w:rsidR="008F05FA" w:rsidRDefault="00B07AD6">
      <w:pPr>
        <w:pStyle w:val="ListParagraph"/>
        <w:numPr>
          <w:ilvl w:val="0"/>
          <w:numId w:val="12"/>
        </w:numPr>
        <w:tabs>
          <w:tab w:val="left" w:pos="912"/>
        </w:tabs>
        <w:rPr>
          <w:sz w:val="18"/>
        </w:rPr>
      </w:pPr>
      <w:r>
        <w:rPr>
          <w:sz w:val="18"/>
        </w:rPr>
        <w:t>lacerate</w:t>
      </w:r>
      <w:r>
        <w:rPr>
          <w:spacing w:val="-3"/>
          <w:sz w:val="18"/>
        </w:rPr>
        <w:t xml:space="preserve"> </w:t>
      </w:r>
      <w:r>
        <w:rPr>
          <w:sz w:val="18"/>
        </w:rPr>
        <w:t>her</w:t>
      </w:r>
      <w:r>
        <w:rPr>
          <w:spacing w:val="-3"/>
          <w:sz w:val="18"/>
        </w:rPr>
        <w:t xml:space="preserve"> </w:t>
      </w:r>
      <w:r>
        <w:rPr>
          <w:sz w:val="18"/>
        </w:rPr>
        <w:t>with</w:t>
      </w:r>
      <w:r>
        <w:rPr>
          <w:spacing w:val="-2"/>
          <w:sz w:val="18"/>
        </w:rPr>
        <w:t xml:space="preserve"> </w:t>
      </w:r>
      <w:r>
        <w:rPr>
          <w:sz w:val="18"/>
        </w:rPr>
        <w:t>the</w:t>
      </w:r>
      <w:r>
        <w:rPr>
          <w:spacing w:val="-3"/>
          <w:sz w:val="18"/>
        </w:rPr>
        <w:t xml:space="preserve"> </w:t>
      </w:r>
      <w:r>
        <w:rPr>
          <w:sz w:val="18"/>
        </w:rPr>
        <w:t>performance</w:t>
      </w:r>
      <w:r>
        <w:rPr>
          <w:spacing w:val="-2"/>
          <w:sz w:val="18"/>
        </w:rPr>
        <w:t xml:space="preserve"> </w:t>
      </w:r>
      <w:r>
        <w:rPr>
          <w:sz w:val="18"/>
        </w:rPr>
        <w:t>-</w:t>
      </w:r>
      <w:r>
        <w:rPr>
          <w:spacing w:val="-3"/>
          <w:sz w:val="18"/>
        </w:rPr>
        <w:t xml:space="preserve"> </w:t>
      </w:r>
      <w:r>
        <w:rPr>
          <w:sz w:val="18"/>
        </w:rPr>
        <w:t>torture</w:t>
      </w:r>
      <w:r>
        <w:rPr>
          <w:spacing w:val="-3"/>
          <w:sz w:val="18"/>
        </w:rPr>
        <w:t xml:space="preserve"> </w:t>
      </w:r>
      <w:r>
        <w:rPr>
          <w:sz w:val="18"/>
        </w:rPr>
        <w:t>her</w:t>
      </w:r>
      <w:r>
        <w:rPr>
          <w:spacing w:val="-2"/>
          <w:sz w:val="18"/>
        </w:rPr>
        <w:t xml:space="preserve"> </w:t>
      </w:r>
      <w:r>
        <w:rPr>
          <w:sz w:val="18"/>
        </w:rPr>
        <w:t>with</w:t>
      </w:r>
      <w:r>
        <w:rPr>
          <w:spacing w:val="-2"/>
          <w:sz w:val="18"/>
        </w:rPr>
        <w:t xml:space="preserve"> </w:t>
      </w:r>
      <w:r>
        <w:rPr>
          <w:sz w:val="18"/>
        </w:rPr>
        <w:t>his</w:t>
      </w:r>
      <w:r>
        <w:rPr>
          <w:spacing w:val="-3"/>
          <w:sz w:val="18"/>
        </w:rPr>
        <w:t xml:space="preserve"> </w:t>
      </w:r>
      <w:r>
        <w:rPr>
          <w:sz w:val="18"/>
        </w:rPr>
        <w:t>false</w:t>
      </w:r>
      <w:r>
        <w:rPr>
          <w:spacing w:val="-2"/>
          <w:sz w:val="18"/>
        </w:rPr>
        <w:t xml:space="preserve"> </w:t>
      </w:r>
      <w:r>
        <w:rPr>
          <w:sz w:val="18"/>
        </w:rPr>
        <w:t>attraction</w:t>
      </w:r>
      <w:r>
        <w:rPr>
          <w:spacing w:val="-3"/>
          <w:sz w:val="18"/>
        </w:rPr>
        <w:t xml:space="preserve"> </w:t>
      </w:r>
      <w:r>
        <w:rPr>
          <w:sz w:val="18"/>
        </w:rPr>
        <w:t>to</w:t>
      </w:r>
      <w:r>
        <w:rPr>
          <w:spacing w:val="-3"/>
          <w:sz w:val="18"/>
        </w:rPr>
        <w:t xml:space="preserve"> </w:t>
      </w:r>
      <w:r>
        <w:rPr>
          <w:sz w:val="18"/>
        </w:rPr>
        <w:t>Amy</w:t>
      </w:r>
    </w:p>
    <w:p w:rsidR="008F05FA" w:rsidRDefault="008F05FA">
      <w:pPr>
        <w:pStyle w:val="BodyText"/>
        <w:ind w:left="0" w:firstLine="0"/>
      </w:pPr>
    </w:p>
    <w:p w:rsidR="008F05FA" w:rsidRDefault="00B07AD6">
      <w:pPr>
        <w:pStyle w:val="Heading2"/>
        <w:spacing w:before="120"/>
      </w:pPr>
      <w:r>
        <w:t>Chapter 19</w:t>
      </w:r>
    </w:p>
    <w:p w:rsidR="008F05FA" w:rsidRDefault="008F05FA">
      <w:pPr>
        <w:pStyle w:val="BodyText"/>
        <w:spacing w:before="9"/>
        <w:ind w:left="0" w:firstLine="0"/>
        <w:rPr>
          <w:rFonts w:ascii="Vijaya"/>
          <w:i/>
          <w:sz w:val="31"/>
        </w:rPr>
      </w:pPr>
    </w:p>
    <w:p w:rsidR="008F05FA" w:rsidRDefault="00B07AD6">
      <w:pPr>
        <w:pStyle w:val="Heading3"/>
        <w:ind w:left="213"/>
      </w:pPr>
      <w:r>
        <w:t>Tom Tells the Truth</w:t>
      </w:r>
    </w:p>
    <w:p w:rsidR="008F05FA" w:rsidRDefault="008F05FA">
      <w:pPr>
        <w:pStyle w:val="BodyText"/>
        <w:spacing w:before="1"/>
        <w:ind w:left="0" w:firstLine="0"/>
        <w:rPr>
          <w:rFonts w:ascii="Calibri"/>
          <w:sz w:val="26"/>
        </w:rPr>
      </w:pPr>
    </w:p>
    <w:p w:rsidR="008F05FA" w:rsidRDefault="00B07AD6">
      <w:pPr>
        <w:pStyle w:val="BodyText"/>
        <w:tabs>
          <w:tab w:val="left" w:pos="640"/>
        </w:tabs>
        <w:ind w:left="280" w:firstLine="0"/>
      </w:pPr>
      <w:r>
        <w:t>1.</w:t>
      </w:r>
      <w:r>
        <w:tab/>
      </w:r>
      <w:r>
        <w:t>cover up a power of sins - cancel out  many</w:t>
      </w:r>
      <w:r>
        <w:rPr>
          <w:spacing w:val="22"/>
        </w:rPr>
        <w:t xml:space="preserve"> </w:t>
      </w:r>
      <w:r>
        <w:t>wrongdoings</w:t>
      </w:r>
    </w:p>
    <w:p w:rsidR="008F05FA" w:rsidRDefault="008F05FA">
      <w:pPr>
        <w:pStyle w:val="BodyText"/>
        <w:ind w:left="0" w:firstLine="0"/>
      </w:pPr>
    </w:p>
    <w:p w:rsidR="008F05FA" w:rsidRDefault="008F05FA">
      <w:pPr>
        <w:pStyle w:val="BodyText"/>
        <w:ind w:left="0" w:firstLine="0"/>
      </w:pPr>
    </w:p>
    <w:p w:rsidR="008F05FA" w:rsidRDefault="008F05FA">
      <w:pPr>
        <w:pStyle w:val="BodyText"/>
        <w:spacing w:before="4"/>
        <w:ind w:left="0" w:firstLine="0"/>
      </w:pPr>
    </w:p>
    <w:p w:rsidR="008F05FA" w:rsidRDefault="00B07AD6">
      <w:pPr>
        <w:pStyle w:val="Heading2"/>
      </w:pPr>
      <w:r>
        <w:t>Chapter 20</w:t>
      </w:r>
    </w:p>
    <w:p w:rsidR="008F05FA" w:rsidRDefault="008F05FA">
      <w:pPr>
        <w:pStyle w:val="BodyText"/>
        <w:spacing w:before="9"/>
        <w:ind w:left="0" w:firstLine="0"/>
        <w:rPr>
          <w:rFonts w:ascii="Vijaya"/>
          <w:i/>
          <w:sz w:val="31"/>
        </w:rPr>
      </w:pPr>
    </w:p>
    <w:p w:rsidR="008F05FA" w:rsidRDefault="00B07AD6">
      <w:pPr>
        <w:pStyle w:val="Heading3"/>
        <w:ind w:left="208"/>
      </w:pPr>
      <w:r>
        <w:t>Becky in a Dilemma -- Tom's Nobility Asserts Itself</w:t>
      </w:r>
    </w:p>
    <w:p w:rsidR="008F05FA" w:rsidRDefault="00B07AD6">
      <w:pPr>
        <w:pStyle w:val="BodyText"/>
        <w:spacing w:before="6"/>
        <w:ind w:left="0" w:firstLine="0"/>
        <w:rPr>
          <w:rFonts w:ascii="Calibri"/>
          <w:sz w:val="24"/>
        </w:rPr>
      </w:pPr>
      <w:r>
        <w:rPr>
          <w:noProof/>
        </w:rPr>
        <mc:AlternateContent>
          <mc:Choice Requires="wpg">
            <w:drawing>
              <wp:anchor distT="0" distB="0" distL="0" distR="0" simplePos="0" relativeHeight="251660288" behindDoc="0" locked="0" layoutInCell="1" allowOverlap="1">
                <wp:simplePos x="0" y="0"/>
                <wp:positionH relativeFrom="page">
                  <wp:posOffset>3649345</wp:posOffset>
                </wp:positionH>
                <wp:positionV relativeFrom="paragraph">
                  <wp:posOffset>215265</wp:posOffset>
                </wp:positionV>
                <wp:extent cx="485775" cy="487045"/>
                <wp:effectExtent l="1270" t="0" r="0" b="0"/>
                <wp:wrapTopAndBottom/>
                <wp:docPr id="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487045"/>
                          <a:chOff x="5747" y="339"/>
                          <a:chExt cx="765" cy="767"/>
                        </a:xfrm>
                      </wpg:grpSpPr>
                      <pic:pic xmlns:pic="http://schemas.openxmlformats.org/drawingml/2006/picture">
                        <pic:nvPicPr>
                          <pic:cNvPr id="51" name="Picture 4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5747" y="339"/>
                            <a:ext cx="76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5987" y="854"/>
                            <a:ext cx="23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5948" y="389"/>
                            <a:ext cx="43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4C234A" id="Group 39" o:spid="_x0000_s1026" style="position:absolute;margin-left:287.35pt;margin-top:16.95pt;width:38.25pt;height:38.35pt;z-index:251660288;mso-wrap-distance-left:0;mso-wrap-distance-right:0;mso-position-horizontal-relative:page" coordorigin="5747,339" coordsize="765,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">
                <v:shape id="Picture 42" o:spid="_x0000_s1027" type="#_x0000_t75" style="position:absolute;left:5747;top:339;width:764;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i/bFAAAA2wAAAA8AAABkcnMvZG93bnJldi54bWxEj91qwkAUhO8F32E5Qu90o9BSUlcpiiKF&#10;FupfennInibR7Nmwu42pT98VCl4OM/MNM513phYtOV9ZVjAeJSCIc6srLhTsd6vhMwgfkDXWlknB&#10;L3mYz/q9KabaXviT2m0oRISwT1FBGUKTSunzkgz6kW2Io/dtncEQpSukdniJcFPLSZI8SYMVx4US&#10;G1qUlJ+3P0bBW3f4+Fofs3Z5zIym6/uJM3dV6mHQvb6ACNSFe/i/vdEKHsdw+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7Iv2xQAAANsAAAAPAAAAAAAAAAAAAAAA&#10;AJ8CAABkcnMvZG93bnJldi54bWxQSwUGAAAAAAQABAD3AAAAkQMAAAAA&#10;">
                  <v:imagedata r:id="rId191" o:title=""/>
                </v:shape>
                <v:shape id="Picture 41" o:spid="_x0000_s1028" type="#_x0000_t75" style="position:absolute;left:5987;top:854;width:235;height: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ekRnGAAAA2wAAAA8AAABkcnMvZG93bnJldi54bWxEj1trAjEUhN8L/Q/hFPpSNHGpF7ZG0dJq&#10;6ZuX0j4eNsfdxc3JkqS6/nsjFPo4zMw3zHTe2UacyIfasYZBX4EgLpypudSw3733JiBCRDbYOCYN&#10;Fwown93fTTE37swbOm1jKRKEQ44aqhjbXMpQVGQx9F1LnLyD8xZjkr6UxuM5wW0jM6VG0mLNaaHC&#10;ll4rKo7bX6thiYfvwc96+fWsss3TSr2Nh58Xr/XjQ7d4ARGpi//hv/aH0TDM4PYl/QA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6RGcYAAADbAAAADwAAAAAAAAAAAAAA&#10;AACfAgAAZHJzL2Rvd25yZXYueG1sUEsFBgAAAAAEAAQA9wAAAJIDAAAAAA==&#10;">
                  <v:imagedata r:id="rId192" o:title=""/>
                </v:shape>
                <v:shape id="Picture 40" o:spid="_x0000_s1029" type="#_x0000_t75" style="position:absolute;left:5948;top:389;width:43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8Hb/DAAAA2wAAAA8AAABkcnMvZG93bnJldi54bWxEj0FrAjEUhO8F/0N4gpeiWZWqrEaxhULp&#10;qeri+bF5bhY3L0sSd7f/vikUehxm5htmdxhsIzryoXasYD7LQBCXTtdcKSgu79MNiBCRNTaOScE3&#10;BTjsR087zLXr+UTdOVYiQTjkqMDE2OZShtKQxTBzLXHybs5bjEn6SmqPfYLbRi6ybCUt1pwWDLb0&#10;Zqi8nx9WwfJxKq6v7G9fxdqa7vnTBNcbpSbj4bgFEWmI/+G/9odW8LKE3y/pB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wdv8MAAADbAAAADwAAAAAAAAAAAAAAAACf&#10;AgAAZHJzL2Rvd25yZXYueG1sUEsFBgAAAAAEAAQA9wAAAI8DAAAAAA==&#10;">
                  <v:imagedata r:id="rId193" o:title=""/>
                </v:shape>
                <w10:wrap type="topAndBottom" anchorx="page"/>
              </v:group>
            </w:pict>
          </mc:Fallback>
        </mc:AlternateContent>
      </w:r>
    </w:p>
    <w:p w:rsidR="008F05FA" w:rsidRDefault="008F05FA">
      <w:pPr>
        <w:pStyle w:val="BodyText"/>
        <w:spacing w:before="2"/>
        <w:ind w:left="0" w:firstLine="0"/>
        <w:rPr>
          <w:rFonts w:ascii="Calibri"/>
          <w:sz w:val="31"/>
        </w:rPr>
      </w:pPr>
    </w:p>
    <w:p w:rsidR="008F05FA" w:rsidRDefault="00B07AD6">
      <w:pPr>
        <w:pStyle w:val="ListParagraph"/>
        <w:numPr>
          <w:ilvl w:val="0"/>
          <w:numId w:val="11"/>
        </w:numPr>
        <w:tabs>
          <w:tab w:val="left" w:pos="461"/>
        </w:tabs>
        <w:rPr>
          <w:sz w:val="18"/>
        </w:rPr>
      </w:pPr>
      <w:r>
        <w:rPr>
          <w:sz w:val="18"/>
        </w:rPr>
        <w:t>flogged -</w:t>
      </w:r>
      <w:r>
        <w:rPr>
          <w:spacing w:val="-11"/>
          <w:sz w:val="18"/>
        </w:rPr>
        <w:t xml:space="preserve"> </w:t>
      </w:r>
      <w:r>
        <w:rPr>
          <w:sz w:val="18"/>
        </w:rPr>
        <w:t>punished</w:t>
      </w:r>
    </w:p>
    <w:p w:rsidR="008F05FA" w:rsidRDefault="00B07AD6">
      <w:pPr>
        <w:pStyle w:val="ListParagraph"/>
        <w:numPr>
          <w:ilvl w:val="0"/>
          <w:numId w:val="11"/>
        </w:numPr>
        <w:tabs>
          <w:tab w:val="left" w:pos="461"/>
        </w:tabs>
        <w:rPr>
          <w:sz w:val="18"/>
        </w:rPr>
      </w:pPr>
      <w:r>
        <w:rPr>
          <w:sz w:val="18"/>
        </w:rPr>
        <w:t>urchin - school</w:t>
      </w:r>
      <w:r>
        <w:rPr>
          <w:spacing w:val="-10"/>
          <w:sz w:val="18"/>
        </w:rPr>
        <w:t xml:space="preserve"> </w:t>
      </w:r>
      <w:r>
        <w:rPr>
          <w:sz w:val="18"/>
        </w:rPr>
        <w:t>child</w:t>
      </w:r>
    </w:p>
    <w:p w:rsidR="008F05FA" w:rsidRDefault="00B07AD6">
      <w:pPr>
        <w:pStyle w:val="ListParagraph"/>
        <w:numPr>
          <w:ilvl w:val="0"/>
          <w:numId w:val="11"/>
        </w:numPr>
        <w:tabs>
          <w:tab w:val="left" w:pos="461"/>
        </w:tabs>
        <w:rPr>
          <w:sz w:val="18"/>
        </w:rPr>
      </w:pPr>
      <w:r>
        <w:rPr>
          <w:sz w:val="18"/>
        </w:rPr>
        <w:t>but was perishing - that was intensely</w:t>
      </w:r>
      <w:r>
        <w:rPr>
          <w:spacing w:val="-24"/>
          <w:sz w:val="18"/>
        </w:rPr>
        <w:t xml:space="preserve"> </w:t>
      </w:r>
      <w:r>
        <w:rPr>
          <w:sz w:val="18"/>
        </w:rPr>
        <w:t>desiring</w:t>
      </w:r>
    </w:p>
    <w:p w:rsidR="008F05FA" w:rsidRDefault="00B07AD6">
      <w:pPr>
        <w:pStyle w:val="ListParagraph"/>
        <w:numPr>
          <w:ilvl w:val="0"/>
          <w:numId w:val="11"/>
        </w:numPr>
        <w:tabs>
          <w:tab w:val="left" w:pos="461"/>
        </w:tabs>
        <w:rPr>
          <w:sz w:val="18"/>
        </w:rPr>
      </w:pPr>
      <w:r>
        <w:rPr>
          <w:sz w:val="18"/>
        </w:rPr>
        <w:t>paralyzed</w:t>
      </w:r>
      <w:r>
        <w:rPr>
          <w:spacing w:val="-4"/>
          <w:sz w:val="18"/>
        </w:rPr>
        <w:t xml:space="preserve"> </w:t>
      </w:r>
      <w:r>
        <w:rPr>
          <w:sz w:val="18"/>
        </w:rPr>
        <w:t>his</w:t>
      </w:r>
      <w:r>
        <w:rPr>
          <w:spacing w:val="-4"/>
          <w:sz w:val="18"/>
        </w:rPr>
        <w:t xml:space="preserve"> </w:t>
      </w:r>
      <w:r>
        <w:rPr>
          <w:sz w:val="18"/>
        </w:rPr>
        <w:t>invention</w:t>
      </w:r>
      <w:r>
        <w:rPr>
          <w:spacing w:val="-3"/>
          <w:sz w:val="18"/>
        </w:rPr>
        <w:t xml:space="preserve"> </w:t>
      </w:r>
      <w:r>
        <w:rPr>
          <w:sz w:val="18"/>
        </w:rPr>
        <w:t>-</w:t>
      </w:r>
      <w:r>
        <w:rPr>
          <w:spacing w:val="-4"/>
          <w:sz w:val="18"/>
        </w:rPr>
        <w:t xml:space="preserve"> </w:t>
      </w:r>
      <w:r>
        <w:rPr>
          <w:sz w:val="18"/>
        </w:rPr>
        <w:t>completely</w:t>
      </w:r>
      <w:r>
        <w:rPr>
          <w:spacing w:val="-4"/>
          <w:sz w:val="18"/>
        </w:rPr>
        <w:t xml:space="preserve"> </w:t>
      </w:r>
      <w:r>
        <w:rPr>
          <w:sz w:val="18"/>
        </w:rPr>
        <w:t>prevented</w:t>
      </w:r>
      <w:r>
        <w:rPr>
          <w:spacing w:val="-4"/>
          <w:sz w:val="18"/>
        </w:rPr>
        <w:t xml:space="preserve"> </w:t>
      </w:r>
      <w:r>
        <w:rPr>
          <w:sz w:val="18"/>
        </w:rPr>
        <w:t>him</w:t>
      </w:r>
      <w:r>
        <w:rPr>
          <w:spacing w:val="-3"/>
          <w:sz w:val="18"/>
        </w:rPr>
        <w:t xml:space="preserve"> </w:t>
      </w:r>
      <w:r>
        <w:rPr>
          <w:sz w:val="18"/>
        </w:rPr>
        <w:t>from</w:t>
      </w:r>
      <w:r>
        <w:rPr>
          <w:spacing w:val="-3"/>
          <w:sz w:val="18"/>
        </w:rPr>
        <w:t xml:space="preserve"> </w:t>
      </w:r>
      <w:r>
        <w:rPr>
          <w:sz w:val="18"/>
        </w:rPr>
        <w:t>coming</w:t>
      </w:r>
      <w:r>
        <w:rPr>
          <w:spacing w:val="-4"/>
          <w:sz w:val="18"/>
        </w:rPr>
        <w:t xml:space="preserve"> </w:t>
      </w:r>
      <w:r>
        <w:rPr>
          <w:sz w:val="18"/>
        </w:rPr>
        <w:t>up</w:t>
      </w:r>
      <w:r>
        <w:rPr>
          <w:spacing w:val="-4"/>
          <w:sz w:val="18"/>
        </w:rPr>
        <w:t xml:space="preserve"> </w:t>
      </w:r>
      <w:r>
        <w:rPr>
          <w:sz w:val="18"/>
        </w:rPr>
        <w:t>with</w:t>
      </w:r>
      <w:r>
        <w:rPr>
          <w:spacing w:val="-2"/>
          <w:sz w:val="18"/>
        </w:rPr>
        <w:t xml:space="preserve"> </w:t>
      </w:r>
      <w:r>
        <w:rPr>
          <w:sz w:val="18"/>
        </w:rPr>
        <w:t>a</w:t>
      </w:r>
      <w:r>
        <w:rPr>
          <w:spacing w:val="-4"/>
          <w:sz w:val="18"/>
        </w:rPr>
        <w:t xml:space="preserve"> </w:t>
      </w:r>
      <w:r>
        <w:rPr>
          <w:sz w:val="18"/>
        </w:rPr>
        <w:t>creative</w:t>
      </w:r>
      <w:r>
        <w:rPr>
          <w:spacing w:val="-4"/>
          <w:sz w:val="18"/>
        </w:rPr>
        <w:t xml:space="preserve"> </w:t>
      </w:r>
      <w:r>
        <w:rPr>
          <w:sz w:val="18"/>
        </w:rPr>
        <w:t>solution</w:t>
      </w:r>
    </w:p>
    <w:p w:rsidR="008F05FA" w:rsidRDefault="00B07AD6">
      <w:pPr>
        <w:pStyle w:val="ListParagraph"/>
        <w:numPr>
          <w:ilvl w:val="0"/>
          <w:numId w:val="11"/>
        </w:numPr>
        <w:tabs>
          <w:tab w:val="left" w:pos="461"/>
        </w:tabs>
        <w:spacing w:before="2"/>
        <w:rPr>
          <w:sz w:val="18"/>
        </w:rPr>
      </w:pPr>
      <w:r>
        <w:rPr>
          <w:sz w:val="18"/>
        </w:rPr>
        <w:t>smote</w:t>
      </w:r>
      <w:r>
        <w:rPr>
          <w:spacing w:val="-4"/>
          <w:sz w:val="18"/>
        </w:rPr>
        <w:t xml:space="preserve"> </w:t>
      </w:r>
      <w:r>
        <w:rPr>
          <w:sz w:val="18"/>
        </w:rPr>
        <w:t>even</w:t>
      </w:r>
      <w:r>
        <w:rPr>
          <w:spacing w:val="-5"/>
          <w:sz w:val="18"/>
        </w:rPr>
        <w:t xml:space="preserve"> </w:t>
      </w:r>
      <w:r>
        <w:rPr>
          <w:sz w:val="18"/>
        </w:rPr>
        <w:t>the</w:t>
      </w:r>
      <w:r>
        <w:rPr>
          <w:spacing w:val="-4"/>
          <w:sz w:val="18"/>
        </w:rPr>
        <w:t xml:space="preserve"> </w:t>
      </w:r>
      <w:r>
        <w:rPr>
          <w:sz w:val="18"/>
        </w:rPr>
        <w:t>innocent</w:t>
      </w:r>
      <w:r>
        <w:rPr>
          <w:spacing w:val="-4"/>
          <w:sz w:val="18"/>
        </w:rPr>
        <w:t xml:space="preserve"> </w:t>
      </w:r>
      <w:r>
        <w:rPr>
          <w:sz w:val="18"/>
        </w:rPr>
        <w:t>with</w:t>
      </w:r>
      <w:r>
        <w:rPr>
          <w:spacing w:val="-3"/>
          <w:sz w:val="18"/>
        </w:rPr>
        <w:t xml:space="preserve"> </w:t>
      </w:r>
      <w:r>
        <w:rPr>
          <w:sz w:val="18"/>
        </w:rPr>
        <w:t>fear</w:t>
      </w:r>
      <w:r>
        <w:rPr>
          <w:spacing w:val="-2"/>
          <w:sz w:val="18"/>
        </w:rPr>
        <w:t xml:space="preserve"> </w:t>
      </w:r>
      <w:r>
        <w:rPr>
          <w:sz w:val="18"/>
        </w:rPr>
        <w:t>-</w:t>
      </w:r>
      <w:r>
        <w:rPr>
          <w:spacing w:val="-4"/>
          <w:sz w:val="18"/>
        </w:rPr>
        <w:t xml:space="preserve"> </w:t>
      </w:r>
      <w:r>
        <w:rPr>
          <w:sz w:val="18"/>
        </w:rPr>
        <w:t>even</w:t>
      </w:r>
      <w:r>
        <w:rPr>
          <w:spacing w:val="-5"/>
          <w:sz w:val="18"/>
        </w:rPr>
        <w:t xml:space="preserve"> </w:t>
      </w:r>
      <w:r>
        <w:rPr>
          <w:sz w:val="18"/>
        </w:rPr>
        <w:t>those</w:t>
      </w:r>
      <w:r>
        <w:rPr>
          <w:spacing w:val="-4"/>
          <w:sz w:val="18"/>
        </w:rPr>
        <w:t xml:space="preserve"> </w:t>
      </w:r>
      <w:r>
        <w:rPr>
          <w:sz w:val="18"/>
        </w:rPr>
        <w:t>completely</w:t>
      </w:r>
      <w:r>
        <w:rPr>
          <w:spacing w:val="-4"/>
          <w:sz w:val="18"/>
        </w:rPr>
        <w:t xml:space="preserve"> </w:t>
      </w:r>
      <w:r>
        <w:rPr>
          <w:sz w:val="18"/>
        </w:rPr>
        <w:t>innocent</w:t>
      </w:r>
      <w:r>
        <w:rPr>
          <w:spacing w:val="-1"/>
          <w:sz w:val="18"/>
        </w:rPr>
        <w:t xml:space="preserve"> </w:t>
      </w:r>
      <w:r>
        <w:rPr>
          <w:sz w:val="18"/>
        </w:rPr>
        <w:t>were</w:t>
      </w:r>
      <w:r>
        <w:rPr>
          <w:spacing w:val="-4"/>
          <w:sz w:val="18"/>
        </w:rPr>
        <w:t xml:space="preserve"> </w:t>
      </w:r>
      <w:r>
        <w:rPr>
          <w:sz w:val="18"/>
        </w:rPr>
        <w:t>filled</w:t>
      </w:r>
      <w:r>
        <w:rPr>
          <w:spacing w:val="-4"/>
          <w:sz w:val="18"/>
        </w:rPr>
        <w:t xml:space="preserve"> </w:t>
      </w:r>
      <w:r>
        <w:rPr>
          <w:sz w:val="18"/>
        </w:rPr>
        <w:t>with</w:t>
      </w:r>
      <w:r>
        <w:rPr>
          <w:spacing w:val="-2"/>
          <w:sz w:val="18"/>
        </w:rPr>
        <w:t xml:space="preserve"> </w:t>
      </w:r>
      <w:r>
        <w:rPr>
          <w:sz w:val="18"/>
        </w:rPr>
        <w:t>fear</w:t>
      </w:r>
      <w:r>
        <w:rPr>
          <w:spacing w:val="-3"/>
          <w:sz w:val="18"/>
        </w:rPr>
        <w:t xml:space="preserve"> </w:t>
      </w:r>
      <w:r>
        <w:rPr>
          <w:sz w:val="18"/>
        </w:rPr>
        <w:t>of</w:t>
      </w:r>
      <w:r>
        <w:rPr>
          <w:spacing w:val="-2"/>
          <w:sz w:val="18"/>
        </w:rPr>
        <w:t xml:space="preserve"> </w:t>
      </w:r>
      <w:r>
        <w:rPr>
          <w:sz w:val="18"/>
        </w:rPr>
        <w:t>being</w:t>
      </w:r>
      <w:r>
        <w:rPr>
          <w:spacing w:val="-4"/>
          <w:sz w:val="18"/>
        </w:rPr>
        <w:t xml:space="preserve"> </w:t>
      </w:r>
      <w:r>
        <w:rPr>
          <w:sz w:val="18"/>
        </w:rPr>
        <w:t>caught</w:t>
      </w:r>
    </w:p>
    <w:p w:rsidR="008F05FA" w:rsidRDefault="00B07AD6">
      <w:pPr>
        <w:pStyle w:val="ListParagraph"/>
        <w:numPr>
          <w:ilvl w:val="0"/>
          <w:numId w:val="11"/>
        </w:numPr>
        <w:tabs>
          <w:tab w:val="left" w:pos="461"/>
        </w:tabs>
        <w:rPr>
          <w:sz w:val="18"/>
        </w:rPr>
      </w:pPr>
      <w:r>
        <w:rPr>
          <w:sz w:val="18"/>
        </w:rPr>
        <w:t>his dismembered faculties -  his 5 senses that had just been</w:t>
      </w:r>
      <w:r>
        <w:rPr>
          <w:spacing w:val="-26"/>
          <w:sz w:val="18"/>
        </w:rPr>
        <w:t xml:space="preserve"> </w:t>
      </w:r>
      <w:r>
        <w:rPr>
          <w:sz w:val="18"/>
        </w:rPr>
        <w:t>shocked</w:t>
      </w:r>
    </w:p>
    <w:p w:rsidR="008F05FA" w:rsidRDefault="00B07AD6">
      <w:pPr>
        <w:pStyle w:val="ListParagraph"/>
        <w:numPr>
          <w:ilvl w:val="0"/>
          <w:numId w:val="11"/>
        </w:numPr>
        <w:tabs>
          <w:tab w:val="left" w:pos="461"/>
        </w:tabs>
        <w:rPr>
          <w:sz w:val="18"/>
        </w:rPr>
      </w:pPr>
      <w:r>
        <w:rPr>
          <w:sz w:val="18"/>
        </w:rPr>
        <w:t>merciless</w:t>
      </w:r>
      <w:r>
        <w:rPr>
          <w:spacing w:val="-7"/>
          <w:sz w:val="18"/>
        </w:rPr>
        <w:t xml:space="preserve"> </w:t>
      </w:r>
      <w:r>
        <w:rPr>
          <w:sz w:val="18"/>
        </w:rPr>
        <w:t>flaying</w:t>
      </w:r>
    </w:p>
    <w:p w:rsidR="008F05FA" w:rsidRDefault="008F05FA">
      <w:pPr>
        <w:spacing w:line="204" w:lineRule="exact"/>
        <w:rPr>
          <w:sz w:val="18"/>
        </w:rPr>
        <w:sectPr w:rsidR="008F05FA">
          <w:pgSz w:w="12240" w:h="15840"/>
          <w:pgMar w:top="640" w:right="1440" w:bottom="880" w:left="1340" w:header="0" w:footer="682" w:gutter="0"/>
          <w:cols w:space="720"/>
        </w:sectPr>
      </w:pPr>
    </w:p>
    <w:p w:rsidR="008F05FA" w:rsidRDefault="00B07AD6">
      <w:pPr>
        <w:pStyle w:val="Heading2"/>
        <w:spacing w:before="82"/>
        <w:ind w:left="1705" w:right="2181"/>
      </w:pPr>
      <w:r>
        <w:lastRenderedPageBreak/>
        <w:t>Chapter 21</w:t>
      </w:r>
    </w:p>
    <w:p w:rsidR="008F05FA" w:rsidRDefault="008F05FA">
      <w:pPr>
        <w:pStyle w:val="BodyText"/>
        <w:spacing w:before="6"/>
        <w:ind w:left="0" w:firstLine="0"/>
        <w:rPr>
          <w:rFonts w:ascii="Vijaya"/>
          <w:i/>
          <w:sz w:val="31"/>
        </w:rPr>
      </w:pPr>
    </w:p>
    <w:p w:rsidR="008F05FA" w:rsidRDefault="00B07AD6">
      <w:pPr>
        <w:pStyle w:val="Heading3"/>
        <w:ind w:left="1705" w:right="2181"/>
      </w:pPr>
      <w:r>
        <w:t>Youthful Eloquence --Compositions by the Young Ladies-- A Lengthy Vision --The Boy's Vengeance Satisfied</w:t>
      </w:r>
    </w:p>
    <w:p w:rsidR="008F05FA" w:rsidRDefault="00B07AD6">
      <w:pPr>
        <w:pStyle w:val="BodyText"/>
        <w:spacing w:before="6"/>
        <w:ind w:left="0" w:firstLine="0"/>
        <w:rPr>
          <w:rFonts w:ascii="Calibri"/>
          <w:sz w:val="23"/>
        </w:rPr>
      </w:pPr>
      <w:r>
        <w:rPr>
          <w:noProof/>
        </w:rPr>
        <w:drawing>
          <wp:anchor distT="0" distB="0" distL="0" distR="0" simplePos="0" relativeHeight="251649024" behindDoc="0" locked="0" layoutInCell="1" allowOverlap="1">
            <wp:simplePos x="0" y="0"/>
            <wp:positionH relativeFrom="page">
              <wp:posOffset>3449342</wp:posOffset>
            </wp:positionH>
            <wp:positionV relativeFrom="paragraph">
              <wp:posOffset>206877</wp:posOffset>
            </wp:positionV>
            <wp:extent cx="878011" cy="409575"/>
            <wp:effectExtent l="0" t="0" r="0" b="0"/>
            <wp:wrapTopAndBottom/>
            <wp:docPr id="1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7.png"/>
                    <pic:cNvPicPr/>
                  </pic:nvPicPr>
                  <pic:blipFill>
                    <a:blip r:embed="rId194" cstate="print"/>
                    <a:stretch>
                      <a:fillRect/>
                    </a:stretch>
                  </pic:blipFill>
                  <pic:spPr>
                    <a:xfrm>
                      <a:off x="0" y="0"/>
                      <a:ext cx="878011" cy="409575"/>
                    </a:xfrm>
                    <a:prstGeom prst="rect">
                      <a:avLst/>
                    </a:prstGeom>
                  </pic:spPr>
                </pic:pic>
              </a:graphicData>
            </a:graphic>
          </wp:anchor>
        </w:drawing>
      </w:r>
    </w:p>
    <w:p w:rsidR="008F05FA" w:rsidRDefault="008F05FA">
      <w:pPr>
        <w:pStyle w:val="BodyText"/>
        <w:spacing w:before="2"/>
        <w:ind w:left="0" w:firstLine="0"/>
        <w:rPr>
          <w:rFonts w:ascii="Calibri"/>
          <w:sz w:val="25"/>
        </w:rPr>
      </w:pPr>
    </w:p>
    <w:p w:rsidR="008F05FA" w:rsidRDefault="00B07AD6">
      <w:pPr>
        <w:pStyle w:val="ListParagraph"/>
        <w:numPr>
          <w:ilvl w:val="0"/>
          <w:numId w:val="10"/>
        </w:numPr>
        <w:tabs>
          <w:tab w:val="left" w:pos="461"/>
        </w:tabs>
        <w:spacing w:line="240" w:lineRule="auto"/>
        <w:ind w:right="104"/>
        <w:rPr>
          <w:sz w:val="18"/>
        </w:rPr>
      </w:pPr>
      <w:r>
        <w:rPr>
          <w:sz w:val="18"/>
        </w:rPr>
        <w:t>Examination Day - At the end of the school year the teacher chooses students to make presentations to the town residents to showcase the knowledge of the</w:t>
      </w:r>
      <w:r>
        <w:rPr>
          <w:spacing w:val="-15"/>
          <w:sz w:val="18"/>
        </w:rPr>
        <w:t xml:space="preserve"> </w:t>
      </w:r>
      <w:r>
        <w:rPr>
          <w:sz w:val="18"/>
        </w:rPr>
        <w:t>class.</w:t>
      </w:r>
    </w:p>
    <w:p w:rsidR="008F05FA" w:rsidRDefault="00B07AD6">
      <w:pPr>
        <w:pStyle w:val="ListParagraph"/>
        <w:numPr>
          <w:ilvl w:val="0"/>
          <w:numId w:val="10"/>
        </w:numPr>
        <w:tabs>
          <w:tab w:val="left" w:pos="461"/>
        </w:tabs>
        <w:rPr>
          <w:sz w:val="18"/>
        </w:rPr>
      </w:pPr>
      <w:r>
        <w:rPr>
          <w:sz w:val="18"/>
        </w:rPr>
        <w:t>his rod and his ferule - disciplining tools</w:t>
      </w:r>
      <w:r>
        <w:rPr>
          <w:spacing w:val="-20"/>
          <w:sz w:val="18"/>
        </w:rPr>
        <w:t xml:space="preserve"> </w:t>
      </w:r>
      <w:r>
        <w:rPr>
          <w:sz w:val="18"/>
        </w:rPr>
        <w:t>(sticks)</w:t>
      </w:r>
    </w:p>
    <w:p w:rsidR="008F05FA" w:rsidRDefault="00B07AD6">
      <w:pPr>
        <w:pStyle w:val="ListParagraph"/>
        <w:numPr>
          <w:ilvl w:val="0"/>
          <w:numId w:val="10"/>
        </w:numPr>
        <w:tabs>
          <w:tab w:val="left" w:pos="504"/>
        </w:tabs>
        <w:ind w:left="503" w:hanging="403"/>
        <w:rPr>
          <w:sz w:val="18"/>
        </w:rPr>
      </w:pPr>
      <w:r>
        <w:rPr>
          <w:sz w:val="18"/>
        </w:rPr>
        <w:t>the least shortcomings - the smallest</w:t>
      </w:r>
      <w:r>
        <w:rPr>
          <w:spacing w:val="-20"/>
          <w:sz w:val="18"/>
        </w:rPr>
        <w:t xml:space="preserve"> </w:t>
      </w:r>
      <w:r>
        <w:rPr>
          <w:sz w:val="18"/>
        </w:rPr>
        <w:t>faul</w:t>
      </w:r>
      <w:r>
        <w:rPr>
          <w:sz w:val="18"/>
        </w:rPr>
        <w:t>t</w:t>
      </w:r>
    </w:p>
    <w:p w:rsidR="008F05FA" w:rsidRDefault="00B07AD6">
      <w:pPr>
        <w:pStyle w:val="ListParagraph"/>
        <w:numPr>
          <w:ilvl w:val="0"/>
          <w:numId w:val="10"/>
        </w:numPr>
        <w:tabs>
          <w:tab w:val="left" w:pos="461"/>
        </w:tabs>
        <w:rPr>
          <w:sz w:val="18"/>
        </w:rPr>
      </w:pPr>
      <w:r>
        <w:rPr>
          <w:sz w:val="18"/>
        </w:rPr>
        <w:t>worsted-</w:t>
      </w:r>
      <w:r>
        <w:rPr>
          <w:spacing w:val="-11"/>
          <w:sz w:val="18"/>
        </w:rPr>
        <w:t xml:space="preserve"> </w:t>
      </w:r>
      <w:r>
        <w:rPr>
          <w:sz w:val="18"/>
        </w:rPr>
        <w:t>beaten</w:t>
      </w:r>
    </w:p>
    <w:p w:rsidR="008F05FA" w:rsidRDefault="00B07AD6">
      <w:pPr>
        <w:pStyle w:val="ListParagraph"/>
        <w:numPr>
          <w:ilvl w:val="0"/>
          <w:numId w:val="10"/>
        </w:numPr>
        <w:tabs>
          <w:tab w:val="left" w:pos="461"/>
        </w:tabs>
        <w:rPr>
          <w:sz w:val="18"/>
        </w:rPr>
      </w:pPr>
      <w:r>
        <w:rPr>
          <w:sz w:val="18"/>
        </w:rPr>
        <w:t>Crusades -  war fought by European Christians in the holy</w:t>
      </w:r>
      <w:r>
        <w:rPr>
          <w:spacing w:val="-29"/>
          <w:sz w:val="18"/>
        </w:rPr>
        <w:t xml:space="preserve"> </w:t>
      </w:r>
      <w:r>
        <w:rPr>
          <w:sz w:val="18"/>
        </w:rPr>
        <w:t>land</w:t>
      </w:r>
    </w:p>
    <w:p w:rsidR="008F05FA" w:rsidRDefault="00B07AD6">
      <w:pPr>
        <w:pStyle w:val="ListParagraph"/>
        <w:numPr>
          <w:ilvl w:val="0"/>
          <w:numId w:val="10"/>
        </w:numPr>
        <w:tabs>
          <w:tab w:val="left" w:pos="461"/>
        </w:tabs>
        <w:spacing w:before="2"/>
        <w:rPr>
          <w:sz w:val="18"/>
        </w:rPr>
      </w:pPr>
      <w:r>
        <w:rPr>
          <w:sz w:val="18"/>
        </w:rPr>
        <w:t>nursed</w:t>
      </w:r>
      <w:r>
        <w:rPr>
          <w:spacing w:val="-5"/>
          <w:sz w:val="18"/>
        </w:rPr>
        <w:t xml:space="preserve"> </w:t>
      </w:r>
      <w:r>
        <w:rPr>
          <w:sz w:val="18"/>
        </w:rPr>
        <w:t>and</w:t>
      </w:r>
      <w:r>
        <w:rPr>
          <w:spacing w:val="-5"/>
          <w:sz w:val="18"/>
        </w:rPr>
        <w:t xml:space="preserve"> </w:t>
      </w:r>
      <w:r>
        <w:rPr>
          <w:sz w:val="18"/>
        </w:rPr>
        <w:t>petted</w:t>
      </w:r>
      <w:r>
        <w:rPr>
          <w:spacing w:val="-5"/>
          <w:sz w:val="18"/>
        </w:rPr>
        <w:t xml:space="preserve"> </w:t>
      </w:r>
      <w:r>
        <w:rPr>
          <w:sz w:val="18"/>
        </w:rPr>
        <w:t>melancholy</w:t>
      </w:r>
      <w:r>
        <w:rPr>
          <w:spacing w:val="-2"/>
          <w:sz w:val="18"/>
        </w:rPr>
        <w:t xml:space="preserve"> </w:t>
      </w:r>
      <w:r>
        <w:rPr>
          <w:sz w:val="18"/>
        </w:rPr>
        <w:t>-</w:t>
      </w:r>
      <w:r>
        <w:rPr>
          <w:spacing w:val="-5"/>
          <w:sz w:val="18"/>
        </w:rPr>
        <w:t xml:space="preserve"> </w:t>
      </w:r>
      <w:r>
        <w:rPr>
          <w:sz w:val="18"/>
        </w:rPr>
        <w:t>a</w:t>
      </w:r>
      <w:r>
        <w:rPr>
          <w:spacing w:val="-5"/>
          <w:sz w:val="18"/>
        </w:rPr>
        <w:t xml:space="preserve"> </w:t>
      </w:r>
      <w:r>
        <w:rPr>
          <w:sz w:val="18"/>
        </w:rPr>
        <w:t>false</w:t>
      </w:r>
      <w:r>
        <w:rPr>
          <w:spacing w:val="-4"/>
          <w:sz w:val="18"/>
        </w:rPr>
        <w:t xml:space="preserve"> </w:t>
      </w:r>
      <w:r>
        <w:rPr>
          <w:sz w:val="18"/>
        </w:rPr>
        <w:t>sense</w:t>
      </w:r>
      <w:r>
        <w:rPr>
          <w:spacing w:val="-4"/>
          <w:sz w:val="18"/>
        </w:rPr>
        <w:t xml:space="preserve"> </w:t>
      </w:r>
      <w:r>
        <w:rPr>
          <w:sz w:val="18"/>
        </w:rPr>
        <w:t>of</w:t>
      </w:r>
      <w:r>
        <w:rPr>
          <w:spacing w:val="-4"/>
          <w:sz w:val="18"/>
        </w:rPr>
        <w:t xml:space="preserve"> </w:t>
      </w:r>
      <w:r>
        <w:rPr>
          <w:sz w:val="18"/>
        </w:rPr>
        <w:t>over-thoughtfulness</w:t>
      </w:r>
    </w:p>
    <w:p w:rsidR="008F05FA" w:rsidRDefault="00B07AD6">
      <w:pPr>
        <w:pStyle w:val="ListParagraph"/>
        <w:numPr>
          <w:ilvl w:val="0"/>
          <w:numId w:val="10"/>
        </w:numPr>
        <w:tabs>
          <w:tab w:val="left" w:pos="461"/>
        </w:tabs>
        <w:rPr>
          <w:sz w:val="18"/>
        </w:rPr>
      </w:pPr>
      <w:r>
        <w:rPr>
          <w:sz w:val="18"/>
        </w:rPr>
        <w:t>non-Presbyterians - non</w:t>
      </w:r>
      <w:r>
        <w:rPr>
          <w:spacing w:val="-12"/>
          <w:sz w:val="18"/>
        </w:rPr>
        <w:t xml:space="preserve"> </w:t>
      </w:r>
      <w:r>
        <w:rPr>
          <w:sz w:val="18"/>
        </w:rPr>
        <w:t>Christians</w:t>
      </w:r>
    </w:p>
    <w:p w:rsidR="008F05FA" w:rsidRDefault="00B07AD6">
      <w:pPr>
        <w:pStyle w:val="ListParagraph"/>
        <w:numPr>
          <w:ilvl w:val="0"/>
          <w:numId w:val="10"/>
        </w:numPr>
        <w:tabs>
          <w:tab w:val="left" w:pos="461"/>
        </w:tabs>
        <w:rPr>
          <w:sz w:val="18"/>
        </w:rPr>
      </w:pPr>
      <w:r>
        <w:rPr>
          <w:sz w:val="18"/>
        </w:rPr>
        <w:t>Daniel Webster - famous American</w:t>
      </w:r>
      <w:r>
        <w:rPr>
          <w:spacing w:val="-17"/>
          <w:sz w:val="18"/>
        </w:rPr>
        <w:t xml:space="preserve"> </w:t>
      </w:r>
      <w:r>
        <w:rPr>
          <w:sz w:val="18"/>
        </w:rPr>
        <w:t>speaker</w:t>
      </w:r>
    </w:p>
    <w:p w:rsidR="008F05FA" w:rsidRDefault="00B07AD6">
      <w:pPr>
        <w:pStyle w:val="ListParagraph"/>
        <w:numPr>
          <w:ilvl w:val="0"/>
          <w:numId w:val="10"/>
        </w:numPr>
        <w:tabs>
          <w:tab w:val="left" w:pos="461"/>
        </w:tabs>
        <w:spacing w:line="240" w:lineRule="auto"/>
        <w:rPr>
          <w:sz w:val="18"/>
        </w:rPr>
      </w:pPr>
      <w:r>
        <w:rPr>
          <w:sz w:val="18"/>
        </w:rPr>
        <w:t>garret -</w:t>
      </w:r>
      <w:r>
        <w:rPr>
          <w:spacing w:val="-8"/>
          <w:sz w:val="18"/>
        </w:rPr>
        <w:t xml:space="preserve"> </w:t>
      </w:r>
      <w:r>
        <w:rPr>
          <w:sz w:val="18"/>
        </w:rPr>
        <w:t>attic</w:t>
      </w:r>
    </w:p>
    <w:p w:rsidR="008F05FA" w:rsidRDefault="00B07AD6">
      <w:pPr>
        <w:pStyle w:val="ListParagraph"/>
        <w:numPr>
          <w:ilvl w:val="0"/>
          <w:numId w:val="10"/>
        </w:numPr>
        <w:tabs>
          <w:tab w:val="left" w:pos="461"/>
        </w:tabs>
        <w:spacing w:before="2"/>
        <w:rPr>
          <w:sz w:val="18"/>
        </w:rPr>
      </w:pPr>
      <w:r>
        <w:rPr>
          <w:sz w:val="18"/>
        </w:rPr>
        <w:t>scuttle - small</w:t>
      </w:r>
      <w:r>
        <w:rPr>
          <w:spacing w:val="37"/>
          <w:sz w:val="18"/>
        </w:rPr>
        <w:t xml:space="preserve"> </w:t>
      </w:r>
      <w:r>
        <w:rPr>
          <w:sz w:val="18"/>
        </w:rPr>
        <w:t>opening</w:t>
      </w:r>
    </w:p>
    <w:p w:rsidR="008F05FA" w:rsidRDefault="00B07AD6">
      <w:pPr>
        <w:pStyle w:val="ListParagraph"/>
        <w:numPr>
          <w:ilvl w:val="0"/>
          <w:numId w:val="10"/>
        </w:numPr>
        <w:tabs>
          <w:tab w:val="left" w:pos="461"/>
        </w:tabs>
        <w:rPr>
          <w:sz w:val="18"/>
        </w:rPr>
      </w:pPr>
      <w:r>
        <w:rPr>
          <w:sz w:val="18"/>
        </w:rPr>
        <w:t>pate -</w:t>
      </w:r>
      <w:r>
        <w:rPr>
          <w:spacing w:val="-7"/>
          <w:sz w:val="18"/>
        </w:rPr>
        <w:t xml:space="preserve"> </w:t>
      </w:r>
      <w:r>
        <w:rPr>
          <w:sz w:val="18"/>
        </w:rPr>
        <w:t>head</w:t>
      </w:r>
    </w:p>
    <w:p w:rsidR="008F05FA" w:rsidRDefault="00B07AD6">
      <w:pPr>
        <w:pStyle w:val="ListParagraph"/>
        <w:numPr>
          <w:ilvl w:val="0"/>
          <w:numId w:val="10"/>
        </w:numPr>
        <w:tabs>
          <w:tab w:val="left" w:pos="461"/>
        </w:tabs>
        <w:rPr>
          <w:sz w:val="18"/>
        </w:rPr>
      </w:pPr>
      <w:r>
        <w:rPr>
          <w:sz w:val="18"/>
        </w:rPr>
        <w:t>gilded - painted it</w:t>
      </w:r>
      <w:r>
        <w:rPr>
          <w:spacing w:val="-15"/>
          <w:sz w:val="18"/>
        </w:rPr>
        <w:t xml:space="preserve"> </w:t>
      </w:r>
      <w:r>
        <w:rPr>
          <w:sz w:val="18"/>
        </w:rPr>
        <w:t>gold</w:t>
      </w:r>
    </w:p>
    <w:p w:rsidR="008F05FA" w:rsidRDefault="008F05FA">
      <w:pPr>
        <w:pStyle w:val="BodyText"/>
        <w:spacing w:before="7"/>
        <w:ind w:left="0" w:firstLine="0"/>
        <w:rPr>
          <w:sz w:val="9"/>
        </w:rPr>
      </w:pPr>
    </w:p>
    <w:p w:rsidR="008F05FA" w:rsidRDefault="00B07AD6">
      <w:pPr>
        <w:pStyle w:val="Heading2"/>
        <w:spacing w:before="98"/>
        <w:ind w:left="1705" w:right="2181"/>
      </w:pPr>
      <w:r>
        <w:t>Chapter 22</w:t>
      </w:r>
    </w:p>
    <w:p w:rsidR="008F05FA" w:rsidRDefault="008F05FA">
      <w:pPr>
        <w:pStyle w:val="BodyText"/>
        <w:spacing w:before="9"/>
        <w:ind w:left="0" w:firstLine="0"/>
        <w:rPr>
          <w:rFonts w:ascii="Vijaya"/>
          <w:i/>
          <w:sz w:val="31"/>
        </w:rPr>
      </w:pPr>
    </w:p>
    <w:p w:rsidR="008F05FA" w:rsidRDefault="00B07AD6">
      <w:pPr>
        <w:pStyle w:val="Heading3"/>
        <w:ind w:left="1703" w:right="2181"/>
      </w:pPr>
      <w:r>
        <w:t>Tom's Confidence Betrayed -- Expects Signal Punishment</w:t>
      </w:r>
    </w:p>
    <w:p w:rsidR="008F05FA" w:rsidRDefault="00B07AD6">
      <w:pPr>
        <w:pStyle w:val="BodyText"/>
        <w:spacing w:before="2"/>
        <w:ind w:left="0" w:firstLine="0"/>
        <w:rPr>
          <w:rFonts w:ascii="Calibri"/>
          <w:sz w:val="23"/>
        </w:rPr>
      </w:pPr>
      <w:r>
        <w:rPr>
          <w:noProof/>
        </w:rPr>
        <w:drawing>
          <wp:anchor distT="0" distB="0" distL="0" distR="0" simplePos="0" relativeHeight="251650048" behindDoc="0" locked="0" layoutInCell="1" allowOverlap="1">
            <wp:simplePos x="0" y="0"/>
            <wp:positionH relativeFrom="page">
              <wp:posOffset>3501516</wp:posOffset>
            </wp:positionH>
            <wp:positionV relativeFrom="paragraph">
              <wp:posOffset>204599</wp:posOffset>
            </wp:positionV>
            <wp:extent cx="731467" cy="619125"/>
            <wp:effectExtent l="0" t="0" r="0" b="0"/>
            <wp:wrapTopAndBottom/>
            <wp:docPr id="1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8.png"/>
                    <pic:cNvPicPr/>
                  </pic:nvPicPr>
                  <pic:blipFill>
                    <a:blip r:embed="rId195" cstate="print"/>
                    <a:stretch>
                      <a:fillRect/>
                    </a:stretch>
                  </pic:blipFill>
                  <pic:spPr>
                    <a:xfrm>
                      <a:off x="0" y="0"/>
                      <a:ext cx="731467" cy="619125"/>
                    </a:xfrm>
                    <a:prstGeom prst="rect">
                      <a:avLst/>
                    </a:prstGeom>
                  </pic:spPr>
                </pic:pic>
              </a:graphicData>
            </a:graphic>
          </wp:anchor>
        </w:drawing>
      </w:r>
    </w:p>
    <w:p w:rsidR="008F05FA" w:rsidRDefault="008F05FA">
      <w:pPr>
        <w:pStyle w:val="BodyText"/>
        <w:spacing w:before="11"/>
        <w:ind w:left="0" w:firstLine="0"/>
        <w:rPr>
          <w:rFonts w:ascii="Calibri"/>
          <w:sz w:val="30"/>
        </w:rPr>
      </w:pPr>
    </w:p>
    <w:p w:rsidR="008F05FA" w:rsidRDefault="00B07AD6">
      <w:pPr>
        <w:pStyle w:val="ListParagraph"/>
        <w:numPr>
          <w:ilvl w:val="0"/>
          <w:numId w:val="9"/>
        </w:numPr>
        <w:tabs>
          <w:tab w:val="left" w:pos="461"/>
        </w:tabs>
        <w:rPr>
          <w:sz w:val="18"/>
        </w:rPr>
      </w:pPr>
      <w:r>
        <w:rPr>
          <w:sz w:val="18"/>
        </w:rPr>
        <w:t>Cadets</w:t>
      </w:r>
      <w:r>
        <w:rPr>
          <w:spacing w:val="-4"/>
          <w:sz w:val="18"/>
        </w:rPr>
        <w:t xml:space="preserve"> </w:t>
      </w:r>
      <w:r>
        <w:rPr>
          <w:sz w:val="18"/>
        </w:rPr>
        <w:t>of</w:t>
      </w:r>
      <w:r>
        <w:rPr>
          <w:spacing w:val="-4"/>
          <w:sz w:val="18"/>
        </w:rPr>
        <w:t xml:space="preserve"> </w:t>
      </w:r>
      <w:r>
        <w:rPr>
          <w:sz w:val="18"/>
        </w:rPr>
        <w:t>Temperance</w:t>
      </w:r>
      <w:r>
        <w:rPr>
          <w:spacing w:val="-4"/>
          <w:sz w:val="18"/>
        </w:rPr>
        <w:t xml:space="preserve"> </w:t>
      </w:r>
      <w:r>
        <w:rPr>
          <w:sz w:val="18"/>
        </w:rPr>
        <w:t>-</w:t>
      </w:r>
      <w:r>
        <w:rPr>
          <w:spacing w:val="-3"/>
          <w:sz w:val="18"/>
        </w:rPr>
        <w:t xml:space="preserve"> </w:t>
      </w:r>
      <w:r>
        <w:rPr>
          <w:sz w:val="18"/>
        </w:rPr>
        <w:t>a</w:t>
      </w:r>
      <w:r>
        <w:rPr>
          <w:spacing w:val="-4"/>
          <w:sz w:val="18"/>
        </w:rPr>
        <w:t xml:space="preserve"> </w:t>
      </w:r>
      <w:r>
        <w:rPr>
          <w:sz w:val="18"/>
        </w:rPr>
        <w:t>boys</w:t>
      </w:r>
      <w:r>
        <w:rPr>
          <w:spacing w:val="-2"/>
          <w:sz w:val="18"/>
        </w:rPr>
        <w:t xml:space="preserve"> </w:t>
      </w:r>
      <w:r>
        <w:rPr>
          <w:sz w:val="18"/>
        </w:rPr>
        <w:t>club</w:t>
      </w:r>
      <w:r>
        <w:rPr>
          <w:spacing w:val="-3"/>
          <w:sz w:val="18"/>
        </w:rPr>
        <w:t xml:space="preserve"> </w:t>
      </w:r>
      <w:r>
        <w:rPr>
          <w:sz w:val="18"/>
        </w:rPr>
        <w:t>devoted</w:t>
      </w:r>
      <w:r>
        <w:rPr>
          <w:spacing w:val="-4"/>
          <w:sz w:val="18"/>
        </w:rPr>
        <w:t xml:space="preserve"> </w:t>
      </w:r>
      <w:r>
        <w:rPr>
          <w:sz w:val="18"/>
        </w:rPr>
        <w:t>to</w:t>
      </w:r>
      <w:r>
        <w:rPr>
          <w:spacing w:val="-5"/>
          <w:sz w:val="18"/>
        </w:rPr>
        <w:t xml:space="preserve"> </w:t>
      </w:r>
      <w:r>
        <w:rPr>
          <w:sz w:val="18"/>
        </w:rPr>
        <w:t>virtue</w:t>
      </w:r>
      <w:r>
        <w:rPr>
          <w:spacing w:val="-4"/>
          <w:sz w:val="18"/>
        </w:rPr>
        <w:t xml:space="preserve"> </w:t>
      </w:r>
      <w:r>
        <w:rPr>
          <w:sz w:val="18"/>
        </w:rPr>
        <w:t>and</w:t>
      </w:r>
      <w:r>
        <w:rPr>
          <w:spacing w:val="-2"/>
          <w:sz w:val="18"/>
        </w:rPr>
        <w:t xml:space="preserve"> </w:t>
      </w:r>
      <w:r>
        <w:rPr>
          <w:sz w:val="18"/>
        </w:rPr>
        <w:t>self-control</w:t>
      </w:r>
    </w:p>
    <w:p w:rsidR="008F05FA" w:rsidRDefault="00B07AD6">
      <w:pPr>
        <w:pStyle w:val="ListParagraph"/>
        <w:numPr>
          <w:ilvl w:val="0"/>
          <w:numId w:val="9"/>
        </w:numPr>
        <w:tabs>
          <w:tab w:val="left" w:pos="461"/>
        </w:tabs>
        <w:rPr>
          <w:sz w:val="18"/>
        </w:rPr>
      </w:pPr>
      <w:r>
        <w:rPr>
          <w:sz w:val="18"/>
        </w:rPr>
        <w:t>regalia - showy uniform</w:t>
      </w:r>
      <w:r>
        <w:rPr>
          <w:spacing w:val="-11"/>
          <w:sz w:val="18"/>
        </w:rPr>
        <w:t xml:space="preserve"> </w:t>
      </w:r>
      <w:r>
        <w:rPr>
          <w:sz w:val="18"/>
        </w:rPr>
        <w:t>accessories</w:t>
      </w:r>
    </w:p>
    <w:p w:rsidR="008F05FA" w:rsidRDefault="00B07AD6">
      <w:pPr>
        <w:pStyle w:val="ListParagraph"/>
        <w:numPr>
          <w:ilvl w:val="0"/>
          <w:numId w:val="9"/>
        </w:numPr>
        <w:tabs>
          <w:tab w:val="left" w:pos="461"/>
        </w:tabs>
        <w:spacing w:before="2"/>
        <w:rPr>
          <w:sz w:val="18"/>
        </w:rPr>
      </w:pPr>
      <w:r>
        <w:rPr>
          <w:sz w:val="18"/>
        </w:rPr>
        <w:t>shackles - restraining chains (of belonging to the self-control</w:t>
      </w:r>
      <w:r>
        <w:rPr>
          <w:spacing w:val="-29"/>
          <w:sz w:val="18"/>
        </w:rPr>
        <w:t xml:space="preserve"> </w:t>
      </w:r>
      <w:r>
        <w:rPr>
          <w:sz w:val="18"/>
        </w:rPr>
        <w:t>club)</w:t>
      </w:r>
    </w:p>
    <w:p w:rsidR="008F05FA" w:rsidRDefault="00B07AD6">
      <w:pPr>
        <w:pStyle w:val="ListParagraph"/>
        <w:numPr>
          <w:ilvl w:val="0"/>
          <w:numId w:val="9"/>
        </w:numPr>
        <w:tabs>
          <w:tab w:val="left" w:pos="461"/>
        </w:tabs>
        <w:rPr>
          <w:sz w:val="18"/>
        </w:rPr>
      </w:pPr>
      <w:r>
        <w:rPr>
          <w:sz w:val="18"/>
        </w:rPr>
        <w:t>upon the mend - feeling</w:t>
      </w:r>
      <w:r>
        <w:rPr>
          <w:spacing w:val="-14"/>
          <w:sz w:val="18"/>
        </w:rPr>
        <w:t xml:space="preserve"> </w:t>
      </w:r>
      <w:r>
        <w:rPr>
          <w:sz w:val="18"/>
        </w:rPr>
        <w:t>better</w:t>
      </w:r>
    </w:p>
    <w:p w:rsidR="008F05FA" w:rsidRDefault="00B07AD6">
      <w:pPr>
        <w:pStyle w:val="ListParagraph"/>
        <w:numPr>
          <w:ilvl w:val="0"/>
          <w:numId w:val="9"/>
        </w:numPr>
        <w:tabs>
          <w:tab w:val="left" w:pos="461"/>
        </w:tabs>
        <w:rPr>
          <w:sz w:val="18"/>
        </w:rPr>
      </w:pPr>
      <w:r>
        <w:rPr>
          <w:sz w:val="18"/>
        </w:rPr>
        <w:t>convalescent -</w:t>
      </w:r>
      <w:r>
        <w:rPr>
          <w:spacing w:val="-14"/>
          <w:sz w:val="18"/>
        </w:rPr>
        <w:t xml:space="preserve"> </w:t>
      </w:r>
      <w:r>
        <w:rPr>
          <w:sz w:val="18"/>
        </w:rPr>
        <w:t>recovering</w:t>
      </w:r>
    </w:p>
    <w:p w:rsidR="008F05FA" w:rsidRDefault="00B07AD6">
      <w:pPr>
        <w:pStyle w:val="ListParagraph"/>
        <w:numPr>
          <w:ilvl w:val="0"/>
          <w:numId w:val="9"/>
        </w:numPr>
        <w:tabs>
          <w:tab w:val="left" w:pos="461"/>
        </w:tabs>
        <w:rPr>
          <w:sz w:val="18"/>
        </w:rPr>
      </w:pPr>
      <w:r>
        <w:rPr>
          <w:sz w:val="18"/>
        </w:rPr>
        <w:t>phrenologist</w:t>
      </w:r>
      <w:r>
        <w:rPr>
          <w:spacing w:val="-2"/>
          <w:sz w:val="18"/>
        </w:rPr>
        <w:t xml:space="preserve"> </w:t>
      </w:r>
      <w:r>
        <w:rPr>
          <w:sz w:val="18"/>
        </w:rPr>
        <w:t>-</w:t>
      </w:r>
      <w:r>
        <w:rPr>
          <w:spacing w:val="-3"/>
          <w:sz w:val="18"/>
        </w:rPr>
        <w:t xml:space="preserve"> </w:t>
      </w:r>
      <w:r>
        <w:rPr>
          <w:sz w:val="18"/>
        </w:rPr>
        <w:t>someone</w:t>
      </w:r>
      <w:r>
        <w:rPr>
          <w:spacing w:val="-3"/>
          <w:sz w:val="18"/>
        </w:rPr>
        <w:t xml:space="preserve"> </w:t>
      </w:r>
      <w:r>
        <w:rPr>
          <w:sz w:val="18"/>
        </w:rPr>
        <w:t>who</w:t>
      </w:r>
      <w:r>
        <w:rPr>
          <w:spacing w:val="-4"/>
          <w:sz w:val="18"/>
        </w:rPr>
        <w:t xml:space="preserve"> </w:t>
      </w:r>
      <w:r>
        <w:rPr>
          <w:sz w:val="18"/>
        </w:rPr>
        <w:t>can</w:t>
      </w:r>
      <w:r>
        <w:rPr>
          <w:spacing w:val="-3"/>
          <w:sz w:val="18"/>
        </w:rPr>
        <w:t xml:space="preserve"> </w:t>
      </w:r>
      <w:r>
        <w:rPr>
          <w:sz w:val="18"/>
        </w:rPr>
        <w:t>determine</w:t>
      </w:r>
      <w:r>
        <w:rPr>
          <w:spacing w:val="-3"/>
          <w:sz w:val="18"/>
        </w:rPr>
        <w:t xml:space="preserve"> </w:t>
      </w:r>
      <w:r>
        <w:rPr>
          <w:sz w:val="18"/>
        </w:rPr>
        <w:t>a</w:t>
      </w:r>
      <w:r>
        <w:rPr>
          <w:spacing w:val="-3"/>
          <w:sz w:val="18"/>
        </w:rPr>
        <w:t xml:space="preserve"> </w:t>
      </w:r>
      <w:r>
        <w:rPr>
          <w:sz w:val="18"/>
        </w:rPr>
        <w:t>person's</w:t>
      </w:r>
      <w:r>
        <w:rPr>
          <w:spacing w:val="-3"/>
          <w:sz w:val="18"/>
        </w:rPr>
        <w:t xml:space="preserve"> </w:t>
      </w:r>
      <w:r>
        <w:rPr>
          <w:sz w:val="18"/>
        </w:rPr>
        <w:t>abilities</w:t>
      </w:r>
      <w:r>
        <w:rPr>
          <w:spacing w:val="-4"/>
          <w:sz w:val="18"/>
        </w:rPr>
        <w:t xml:space="preserve"> </w:t>
      </w:r>
      <w:r>
        <w:rPr>
          <w:sz w:val="18"/>
        </w:rPr>
        <w:t>based</w:t>
      </w:r>
      <w:r>
        <w:rPr>
          <w:spacing w:val="-1"/>
          <w:sz w:val="18"/>
        </w:rPr>
        <w:t xml:space="preserve"> </w:t>
      </w:r>
      <w:r>
        <w:rPr>
          <w:sz w:val="18"/>
        </w:rPr>
        <w:t>on</w:t>
      </w:r>
      <w:r>
        <w:rPr>
          <w:spacing w:val="-3"/>
          <w:sz w:val="18"/>
        </w:rPr>
        <w:t xml:space="preserve"> </w:t>
      </w:r>
      <w:r>
        <w:rPr>
          <w:sz w:val="18"/>
        </w:rPr>
        <w:t>the</w:t>
      </w:r>
      <w:r>
        <w:rPr>
          <w:spacing w:val="-1"/>
          <w:sz w:val="18"/>
        </w:rPr>
        <w:t xml:space="preserve"> </w:t>
      </w:r>
      <w:r>
        <w:rPr>
          <w:sz w:val="18"/>
        </w:rPr>
        <w:t>shape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head</w:t>
      </w:r>
    </w:p>
    <w:p w:rsidR="008F05FA" w:rsidRDefault="00B07AD6">
      <w:pPr>
        <w:pStyle w:val="ListParagraph"/>
        <w:numPr>
          <w:ilvl w:val="0"/>
          <w:numId w:val="9"/>
        </w:numPr>
        <w:tabs>
          <w:tab w:val="left" w:pos="461"/>
        </w:tabs>
        <w:spacing w:before="2"/>
        <w:rPr>
          <w:sz w:val="18"/>
        </w:rPr>
      </w:pPr>
      <w:r>
        <w:rPr>
          <w:sz w:val="18"/>
        </w:rPr>
        <w:t>mesmerizer -</w:t>
      </w:r>
      <w:r>
        <w:rPr>
          <w:spacing w:val="32"/>
          <w:sz w:val="18"/>
        </w:rPr>
        <w:t xml:space="preserve"> </w:t>
      </w:r>
      <w:r>
        <w:rPr>
          <w:sz w:val="18"/>
        </w:rPr>
        <w:t>hypnotist</w:t>
      </w:r>
    </w:p>
    <w:p w:rsidR="008F05FA" w:rsidRDefault="00B07AD6">
      <w:pPr>
        <w:pStyle w:val="ListParagraph"/>
        <w:numPr>
          <w:ilvl w:val="0"/>
          <w:numId w:val="9"/>
        </w:numPr>
        <w:tabs>
          <w:tab w:val="left" w:pos="461"/>
        </w:tabs>
        <w:rPr>
          <w:sz w:val="18"/>
        </w:rPr>
      </w:pPr>
      <w:r>
        <w:rPr>
          <w:sz w:val="18"/>
        </w:rPr>
        <w:t>revival</w:t>
      </w:r>
      <w:r>
        <w:rPr>
          <w:spacing w:val="-4"/>
          <w:sz w:val="18"/>
        </w:rPr>
        <w:t xml:space="preserve"> </w:t>
      </w:r>
      <w:r>
        <w:rPr>
          <w:sz w:val="18"/>
        </w:rPr>
        <w:t>-</w:t>
      </w:r>
      <w:r>
        <w:rPr>
          <w:spacing w:val="-4"/>
          <w:sz w:val="18"/>
        </w:rPr>
        <w:t xml:space="preserve"> </w:t>
      </w:r>
      <w:r>
        <w:rPr>
          <w:sz w:val="18"/>
        </w:rPr>
        <w:t>a</w:t>
      </w:r>
      <w:r>
        <w:rPr>
          <w:spacing w:val="-4"/>
          <w:sz w:val="18"/>
        </w:rPr>
        <w:t xml:space="preserve"> </w:t>
      </w:r>
      <w:r>
        <w:rPr>
          <w:sz w:val="18"/>
        </w:rPr>
        <w:t>religious</w:t>
      </w:r>
      <w:r>
        <w:rPr>
          <w:spacing w:val="-3"/>
          <w:sz w:val="18"/>
        </w:rPr>
        <w:t xml:space="preserve"> </w:t>
      </w:r>
      <w:r>
        <w:rPr>
          <w:sz w:val="18"/>
        </w:rPr>
        <w:t>presentation</w:t>
      </w:r>
      <w:r>
        <w:rPr>
          <w:spacing w:val="-4"/>
          <w:sz w:val="18"/>
        </w:rPr>
        <w:t xml:space="preserve"> </w:t>
      </w:r>
      <w:r>
        <w:rPr>
          <w:sz w:val="18"/>
        </w:rPr>
        <w:t>that</w:t>
      </w:r>
      <w:r>
        <w:rPr>
          <w:spacing w:val="-3"/>
          <w:sz w:val="18"/>
        </w:rPr>
        <w:t xml:space="preserve"> </w:t>
      </w:r>
      <w:r>
        <w:rPr>
          <w:sz w:val="18"/>
        </w:rPr>
        <w:t>goes</w:t>
      </w:r>
      <w:r>
        <w:rPr>
          <w:spacing w:val="-3"/>
          <w:sz w:val="18"/>
        </w:rPr>
        <w:t xml:space="preserve"> </w:t>
      </w:r>
      <w:r>
        <w:rPr>
          <w:sz w:val="18"/>
        </w:rPr>
        <w:t>from</w:t>
      </w:r>
      <w:r>
        <w:rPr>
          <w:spacing w:val="-3"/>
          <w:sz w:val="18"/>
        </w:rPr>
        <w:t xml:space="preserve"> </w:t>
      </w:r>
      <w:r>
        <w:rPr>
          <w:sz w:val="18"/>
        </w:rPr>
        <w:t>town</w:t>
      </w:r>
      <w:r>
        <w:rPr>
          <w:spacing w:val="-4"/>
          <w:sz w:val="18"/>
        </w:rPr>
        <w:t xml:space="preserve"> </w:t>
      </w:r>
      <w:r>
        <w:rPr>
          <w:sz w:val="18"/>
        </w:rPr>
        <w:t>to</w:t>
      </w:r>
      <w:r>
        <w:rPr>
          <w:spacing w:val="-4"/>
          <w:sz w:val="18"/>
        </w:rPr>
        <w:t xml:space="preserve"> </w:t>
      </w:r>
      <w:r>
        <w:rPr>
          <w:sz w:val="18"/>
        </w:rPr>
        <w:t>town spreading</w:t>
      </w:r>
      <w:r>
        <w:rPr>
          <w:spacing w:val="-4"/>
          <w:sz w:val="18"/>
        </w:rPr>
        <w:t xml:space="preserve"> </w:t>
      </w:r>
      <w:r>
        <w:rPr>
          <w:sz w:val="18"/>
        </w:rPr>
        <w:t>the</w:t>
      </w:r>
      <w:r>
        <w:rPr>
          <w:spacing w:val="-4"/>
          <w:sz w:val="18"/>
        </w:rPr>
        <w:t xml:space="preserve"> </w:t>
      </w:r>
      <w:r>
        <w:rPr>
          <w:sz w:val="18"/>
        </w:rPr>
        <w:t>Christian</w:t>
      </w:r>
      <w:r>
        <w:rPr>
          <w:spacing w:val="-4"/>
          <w:sz w:val="18"/>
        </w:rPr>
        <w:t xml:space="preserve"> </w:t>
      </w:r>
      <w:r>
        <w:rPr>
          <w:sz w:val="18"/>
        </w:rPr>
        <w:t>message</w:t>
      </w:r>
    </w:p>
    <w:p w:rsidR="008F05FA" w:rsidRDefault="00B07AD6">
      <w:pPr>
        <w:pStyle w:val="ListParagraph"/>
        <w:numPr>
          <w:ilvl w:val="0"/>
          <w:numId w:val="9"/>
        </w:numPr>
        <w:tabs>
          <w:tab w:val="left" w:pos="461"/>
        </w:tabs>
        <w:rPr>
          <w:sz w:val="18"/>
        </w:rPr>
      </w:pPr>
      <w:r>
        <w:rPr>
          <w:sz w:val="18"/>
        </w:rPr>
        <w:t>got religion - renewed promises to follow God's ways and not participate in wrongful</w:t>
      </w:r>
      <w:r>
        <w:rPr>
          <w:spacing w:val="2"/>
          <w:sz w:val="18"/>
        </w:rPr>
        <w:t xml:space="preserve"> </w:t>
      </w:r>
      <w:r>
        <w:rPr>
          <w:sz w:val="18"/>
        </w:rPr>
        <w:t>activities</w:t>
      </w:r>
    </w:p>
    <w:p w:rsidR="008F05FA" w:rsidRDefault="00B07AD6">
      <w:pPr>
        <w:pStyle w:val="ListParagraph"/>
        <w:numPr>
          <w:ilvl w:val="0"/>
          <w:numId w:val="9"/>
        </w:numPr>
        <w:tabs>
          <w:tab w:val="left" w:pos="461"/>
        </w:tabs>
        <w:rPr>
          <w:sz w:val="18"/>
        </w:rPr>
      </w:pPr>
      <w:r>
        <w:rPr>
          <w:sz w:val="18"/>
        </w:rPr>
        <w:t>taxed the forbearance  -  used up all the</w:t>
      </w:r>
      <w:r>
        <w:rPr>
          <w:spacing w:val="-21"/>
          <w:sz w:val="18"/>
        </w:rPr>
        <w:t xml:space="preserve"> </w:t>
      </w:r>
      <w:r>
        <w:rPr>
          <w:sz w:val="18"/>
        </w:rPr>
        <w:t>patience</w:t>
      </w:r>
    </w:p>
    <w:p w:rsidR="008F05FA" w:rsidRDefault="00B07AD6">
      <w:pPr>
        <w:pStyle w:val="ListParagraph"/>
        <w:numPr>
          <w:ilvl w:val="0"/>
          <w:numId w:val="9"/>
        </w:numPr>
        <w:tabs>
          <w:tab w:val="left" w:pos="461"/>
        </w:tabs>
        <w:rPr>
          <w:sz w:val="18"/>
        </w:rPr>
      </w:pPr>
      <w:r>
        <w:rPr>
          <w:sz w:val="18"/>
        </w:rPr>
        <w:t xml:space="preserve">suffered a relapse - gone </w:t>
      </w:r>
      <w:r>
        <w:rPr>
          <w:sz w:val="18"/>
        </w:rPr>
        <w:t>back to the way they used to</w:t>
      </w:r>
      <w:r>
        <w:rPr>
          <w:spacing w:val="-27"/>
          <w:sz w:val="18"/>
        </w:rPr>
        <w:t xml:space="preserve"> </w:t>
      </w:r>
      <w:r>
        <w:rPr>
          <w:sz w:val="18"/>
        </w:rPr>
        <w:t>be</w:t>
      </w:r>
    </w:p>
    <w:p w:rsidR="008F05FA" w:rsidRDefault="008F05FA">
      <w:pPr>
        <w:pStyle w:val="BodyText"/>
        <w:ind w:left="0" w:firstLine="0"/>
      </w:pPr>
    </w:p>
    <w:p w:rsidR="008F05FA" w:rsidRDefault="008F05FA">
      <w:pPr>
        <w:pStyle w:val="BodyText"/>
        <w:spacing w:before="2"/>
        <w:ind w:left="0" w:firstLine="0"/>
      </w:pPr>
    </w:p>
    <w:p w:rsidR="008F05FA" w:rsidRDefault="00B07AD6">
      <w:pPr>
        <w:pStyle w:val="Heading1"/>
        <w:ind w:left="1705" w:right="2181"/>
      </w:pPr>
      <w:r>
        <w:t>Chapter 23</w:t>
      </w:r>
    </w:p>
    <w:p w:rsidR="008F05FA" w:rsidRDefault="008F05FA">
      <w:pPr>
        <w:pStyle w:val="BodyText"/>
        <w:spacing w:before="2"/>
        <w:ind w:left="0" w:firstLine="0"/>
        <w:rPr>
          <w:rFonts w:ascii="Vijaya"/>
          <w:b/>
          <w:i/>
          <w:sz w:val="32"/>
        </w:rPr>
      </w:pPr>
    </w:p>
    <w:p w:rsidR="008F05FA" w:rsidRDefault="00B07AD6">
      <w:pPr>
        <w:pStyle w:val="Heading3"/>
        <w:ind w:left="1407" w:right="1882"/>
      </w:pPr>
      <w:r>
        <w:t>Old Muff's Friends -- Muff Potter in Court -- Muff Potter Saved</w:t>
      </w:r>
    </w:p>
    <w:p w:rsidR="008F05FA" w:rsidRDefault="00B07AD6">
      <w:pPr>
        <w:pStyle w:val="BodyText"/>
        <w:spacing w:before="7"/>
        <w:ind w:left="0" w:firstLine="0"/>
        <w:rPr>
          <w:rFonts w:ascii="Calibri"/>
          <w:sz w:val="20"/>
        </w:rPr>
      </w:pPr>
      <w:r>
        <w:rPr>
          <w:noProof/>
        </w:rPr>
        <mc:AlternateContent>
          <mc:Choice Requires="wpg">
            <w:drawing>
              <wp:anchor distT="0" distB="0" distL="0" distR="0" simplePos="0" relativeHeight="251661312" behindDoc="0" locked="0" layoutInCell="1" allowOverlap="1">
                <wp:simplePos x="0" y="0"/>
                <wp:positionH relativeFrom="page">
                  <wp:posOffset>3454400</wp:posOffset>
                </wp:positionH>
                <wp:positionV relativeFrom="paragraph">
                  <wp:posOffset>184150</wp:posOffset>
                </wp:positionV>
                <wp:extent cx="847725" cy="727710"/>
                <wp:effectExtent l="6350" t="2540" r="3175" b="3175"/>
                <wp:wrapTopAndBottom/>
                <wp:docPr id="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727710"/>
                          <a:chOff x="5440" y="290"/>
                          <a:chExt cx="1335" cy="1146"/>
                        </a:xfrm>
                      </wpg:grpSpPr>
                      <wps:wsp>
                        <wps:cNvPr id="44" name="AutoShape 38"/>
                        <wps:cNvSpPr>
                          <a:spLocks/>
                        </wps:cNvSpPr>
                        <wps:spPr bwMode="auto">
                          <a:xfrm>
                            <a:off x="5440" y="290"/>
                            <a:ext cx="1335" cy="1146"/>
                          </a:xfrm>
                          <a:custGeom>
                            <a:avLst/>
                            <a:gdLst>
                              <a:gd name="T0" fmla="+- 0 6056 5440"/>
                              <a:gd name="T1" fmla="*/ T0 w 1335"/>
                              <a:gd name="T2" fmla="+- 0 1380 290"/>
                              <a:gd name="T3" fmla="*/ 1380 h 1146"/>
                              <a:gd name="T4" fmla="+- 0 6129 5440"/>
                              <a:gd name="T5" fmla="*/ T4 w 1335"/>
                              <a:gd name="T6" fmla="+- 0 1389 290"/>
                              <a:gd name="T7" fmla="*/ 1389 h 1146"/>
                              <a:gd name="T8" fmla="+- 0 6312 5440"/>
                              <a:gd name="T9" fmla="*/ T8 w 1335"/>
                              <a:gd name="T10" fmla="+- 0 1430 290"/>
                              <a:gd name="T11" fmla="*/ 1430 h 1146"/>
                              <a:gd name="T12" fmla="+- 0 6386 5440"/>
                              <a:gd name="T13" fmla="*/ T12 w 1335"/>
                              <a:gd name="T14" fmla="+- 0 1436 290"/>
                              <a:gd name="T15" fmla="*/ 1436 h 1146"/>
                              <a:gd name="T16" fmla="+- 0 6458 5440"/>
                              <a:gd name="T17" fmla="*/ T16 w 1335"/>
                              <a:gd name="T18" fmla="+- 0 1426 290"/>
                              <a:gd name="T19" fmla="*/ 1426 h 1146"/>
                              <a:gd name="T20" fmla="+- 0 6527 5440"/>
                              <a:gd name="T21" fmla="*/ T20 w 1335"/>
                              <a:gd name="T22" fmla="+- 0 1399 290"/>
                              <a:gd name="T23" fmla="*/ 1399 h 1146"/>
                              <a:gd name="T24" fmla="+- 0 6611 5440"/>
                              <a:gd name="T25" fmla="*/ T24 w 1335"/>
                              <a:gd name="T26" fmla="+- 0 1335 290"/>
                              <a:gd name="T27" fmla="*/ 1335 h 1146"/>
                              <a:gd name="T28" fmla="+- 0 5750 5440"/>
                              <a:gd name="T29" fmla="*/ T28 w 1335"/>
                              <a:gd name="T30" fmla="+- 0 1337 290"/>
                              <a:gd name="T31" fmla="*/ 1337 h 1146"/>
                              <a:gd name="T32" fmla="+- 0 5776 5440"/>
                              <a:gd name="T33" fmla="*/ T32 w 1335"/>
                              <a:gd name="T34" fmla="+- 0 1346 290"/>
                              <a:gd name="T35" fmla="*/ 1346 h 1146"/>
                              <a:gd name="T36" fmla="+- 0 5809 5440"/>
                              <a:gd name="T37" fmla="*/ T36 w 1335"/>
                              <a:gd name="T38" fmla="+- 0 1364 290"/>
                              <a:gd name="T39" fmla="*/ 1364 h 1146"/>
                              <a:gd name="T40" fmla="+- 0 5832 5440"/>
                              <a:gd name="T41" fmla="*/ T40 w 1335"/>
                              <a:gd name="T42" fmla="+- 0 1381 290"/>
                              <a:gd name="T43" fmla="*/ 1381 h 1146"/>
                              <a:gd name="T44" fmla="+- 0 5861 5440"/>
                              <a:gd name="T45" fmla="*/ T44 w 1335"/>
                              <a:gd name="T46" fmla="+- 0 1400 290"/>
                              <a:gd name="T47" fmla="*/ 1400 h 1146"/>
                              <a:gd name="T48" fmla="+- 0 5885 5440"/>
                              <a:gd name="T49" fmla="*/ T48 w 1335"/>
                              <a:gd name="T50" fmla="+- 0 1408 290"/>
                              <a:gd name="T51" fmla="*/ 1408 h 1146"/>
                              <a:gd name="T52" fmla="+- 0 5909 5440"/>
                              <a:gd name="T53" fmla="*/ T52 w 1335"/>
                              <a:gd name="T54" fmla="+- 0 1410 290"/>
                              <a:gd name="T55" fmla="*/ 1410 h 1146"/>
                              <a:gd name="T56" fmla="+- 0 5941 5440"/>
                              <a:gd name="T57" fmla="*/ T56 w 1335"/>
                              <a:gd name="T58" fmla="+- 0 1405 290"/>
                              <a:gd name="T59" fmla="*/ 1405 h 1146"/>
                              <a:gd name="T60" fmla="+- 0 5965 5440"/>
                              <a:gd name="T61" fmla="*/ T60 w 1335"/>
                              <a:gd name="T62" fmla="+- 0 1398 290"/>
                              <a:gd name="T63" fmla="*/ 1398 h 1146"/>
                              <a:gd name="T64" fmla="+- 0 5981 5440"/>
                              <a:gd name="T65" fmla="*/ T64 w 1335"/>
                              <a:gd name="T66" fmla="+- 0 1390 290"/>
                              <a:gd name="T67" fmla="*/ 1390 h 1146"/>
                              <a:gd name="T68" fmla="+- 0 6001 5440"/>
                              <a:gd name="T69" fmla="*/ T68 w 1335"/>
                              <a:gd name="T70" fmla="+- 0 1382 290"/>
                              <a:gd name="T71" fmla="*/ 1382 h 1146"/>
                              <a:gd name="T72" fmla="+- 0 6038 5440"/>
                              <a:gd name="T73" fmla="*/ T72 w 1335"/>
                              <a:gd name="T74" fmla="+- 0 1379 290"/>
                              <a:gd name="T75" fmla="*/ 1379 h 1146"/>
                              <a:gd name="T76" fmla="+- 0 6590 5440"/>
                              <a:gd name="T77" fmla="*/ T76 w 1335"/>
                              <a:gd name="T78" fmla="+- 0 1356 290"/>
                              <a:gd name="T79" fmla="*/ 1356 h 1146"/>
                              <a:gd name="T80" fmla="+- 0 6413 5440"/>
                              <a:gd name="T81" fmla="*/ T80 w 1335"/>
                              <a:gd name="T82" fmla="+- 0 290 290"/>
                              <a:gd name="T83" fmla="*/ 290 h 1146"/>
                              <a:gd name="T84" fmla="+- 0 6287 5440"/>
                              <a:gd name="T85" fmla="*/ T84 w 1335"/>
                              <a:gd name="T86" fmla="+- 0 298 290"/>
                              <a:gd name="T87" fmla="*/ 298 h 1146"/>
                              <a:gd name="T88" fmla="+- 0 6160 5440"/>
                              <a:gd name="T89" fmla="*/ T88 w 1335"/>
                              <a:gd name="T90" fmla="+- 0 323 290"/>
                              <a:gd name="T91" fmla="*/ 323 h 1146"/>
                              <a:gd name="T92" fmla="+- 0 6042 5440"/>
                              <a:gd name="T93" fmla="*/ T92 w 1335"/>
                              <a:gd name="T94" fmla="+- 0 357 290"/>
                              <a:gd name="T95" fmla="*/ 357 h 1146"/>
                              <a:gd name="T96" fmla="+- 0 5940 5440"/>
                              <a:gd name="T97" fmla="*/ T96 w 1335"/>
                              <a:gd name="T98" fmla="+- 0 394 290"/>
                              <a:gd name="T99" fmla="*/ 394 h 1146"/>
                              <a:gd name="T100" fmla="+- 0 5820 5440"/>
                              <a:gd name="T101" fmla="*/ T100 w 1335"/>
                              <a:gd name="T102" fmla="+- 0 447 290"/>
                              <a:gd name="T103" fmla="*/ 447 h 1146"/>
                              <a:gd name="T104" fmla="+- 0 5788 5440"/>
                              <a:gd name="T105" fmla="*/ T104 w 1335"/>
                              <a:gd name="T106" fmla="+- 0 469 290"/>
                              <a:gd name="T107" fmla="*/ 469 h 1146"/>
                              <a:gd name="T108" fmla="+- 0 5755 5440"/>
                              <a:gd name="T109" fmla="*/ T108 w 1335"/>
                              <a:gd name="T110" fmla="+- 0 502 290"/>
                              <a:gd name="T111" fmla="*/ 502 h 1146"/>
                              <a:gd name="T112" fmla="+- 0 5706 5440"/>
                              <a:gd name="T113" fmla="*/ T112 w 1335"/>
                              <a:gd name="T114" fmla="+- 0 580 290"/>
                              <a:gd name="T115" fmla="*/ 580 h 1146"/>
                              <a:gd name="T116" fmla="+- 0 5681 5440"/>
                              <a:gd name="T117" fmla="*/ T116 w 1335"/>
                              <a:gd name="T118" fmla="+- 0 620 290"/>
                              <a:gd name="T119" fmla="*/ 620 h 1146"/>
                              <a:gd name="T120" fmla="+- 0 5651 5440"/>
                              <a:gd name="T121" fmla="*/ T120 w 1335"/>
                              <a:gd name="T122" fmla="+- 0 654 290"/>
                              <a:gd name="T123" fmla="*/ 654 h 1146"/>
                              <a:gd name="T124" fmla="+- 0 5607 5440"/>
                              <a:gd name="T125" fmla="*/ T124 w 1335"/>
                              <a:gd name="T126" fmla="+- 0 698 290"/>
                              <a:gd name="T127" fmla="*/ 698 h 1146"/>
                              <a:gd name="T128" fmla="+- 0 5559 5440"/>
                              <a:gd name="T129" fmla="*/ T128 w 1335"/>
                              <a:gd name="T130" fmla="+- 0 756 290"/>
                              <a:gd name="T131" fmla="*/ 756 h 1146"/>
                              <a:gd name="T132" fmla="+- 0 5525 5440"/>
                              <a:gd name="T133" fmla="*/ T132 w 1335"/>
                              <a:gd name="T134" fmla="+- 0 804 290"/>
                              <a:gd name="T135" fmla="*/ 804 h 1146"/>
                              <a:gd name="T136" fmla="+- 0 5458 5440"/>
                              <a:gd name="T137" fmla="*/ T136 w 1335"/>
                              <a:gd name="T138" fmla="+- 0 931 290"/>
                              <a:gd name="T139" fmla="*/ 931 h 1146"/>
                              <a:gd name="T140" fmla="+- 0 5443 5440"/>
                              <a:gd name="T141" fmla="*/ T140 w 1335"/>
                              <a:gd name="T142" fmla="+- 0 1097 290"/>
                              <a:gd name="T143" fmla="*/ 1097 h 1146"/>
                              <a:gd name="T144" fmla="+- 0 5503 5440"/>
                              <a:gd name="T145" fmla="*/ T144 w 1335"/>
                              <a:gd name="T146" fmla="+- 0 1255 290"/>
                              <a:gd name="T147" fmla="*/ 1255 h 1146"/>
                              <a:gd name="T148" fmla="+- 0 5530 5440"/>
                              <a:gd name="T149" fmla="*/ T148 w 1335"/>
                              <a:gd name="T150" fmla="+- 0 1289 290"/>
                              <a:gd name="T151" fmla="*/ 1289 h 1146"/>
                              <a:gd name="T152" fmla="+- 0 5580 5440"/>
                              <a:gd name="T153" fmla="*/ T152 w 1335"/>
                              <a:gd name="T154" fmla="+- 0 1320 290"/>
                              <a:gd name="T155" fmla="*/ 1320 h 1146"/>
                              <a:gd name="T156" fmla="+- 0 5623 5440"/>
                              <a:gd name="T157" fmla="*/ T156 w 1335"/>
                              <a:gd name="T158" fmla="+- 0 1332 290"/>
                              <a:gd name="T159" fmla="*/ 1332 h 1146"/>
                              <a:gd name="T160" fmla="+- 0 5683 5440"/>
                              <a:gd name="T161" fmla="*/ T160 w 1335"/>
                              <a:gd name="T162" fmla="+- 0 1338 290"/>
                              <a:gd name="T163" fmla="*/ 1338 h 1146"/>
                              <a:gd name="T164" fmla="+- 0 5732 5440"/>
                              <a:gd name="T165" fmla="*/ T164 w 1335"/>
                              <a:gd name="T166" fmla="+- 0 1335 290"/>
                              <a:gd name="T167" fmla="*/ 1335 h 1146"/>
                              <a:gd name="T168" fmla="+- 0 6647 5440"/>
                              <a:gd name="T169" fmla="*/ T168 w 1335"/>
                              <a:gd name="T170" fmla="+- 0 1294 290"/>
                              <a:gd name="T171" fmla="*/ 1294 h 1146"/>
                              <a:gd name="T172" fmla="+- 0 6695 5440"/>
                              <a:gd name="T173" fmla="*/ T172 w 1335"/>
                              <a:gd name="T174" fmla="+- 0 1213 290"/>
                              <a:gd name="T175" fmla="*/ 1213 h 1146"/>
                              <a:gd name="T176" fmla="+- 0 6733 5440"/>
                              <a:gd name="T177" fmla="*/ T176 w 1335"/>
                              <a:gd name="T178" fmla="+- 0 1114 290"/>
                              <a:gd name="T179" fmla="*/ 1114 h 1146"/>
                              <a:gd name="T180" fmla="+- 0 6760 5440"/>
                              <a:gd name="T181" fmla="*/ T180 w 1335"/>
                              <a:gd name="T182" fmla="+- 0 994 290"/>
                              <a:gd name="T183" fmla="*/ 994 h 1146"/>
                              <a:gd name="T184" fmla="+- 0 6774 5440"/>
                              <a:gd name="T185" fmla="*/ T184 w 1335"/>
                              <a:gd name="T186" fmla="+- 0 855 290"/>
                              <a:gd name="T187" fmla="*/ 855 h 1146"/>
                              <a:gd name="T188" fmla="+- 0 6773 5440"/>
                              <a:gd name="T189" fmla="*/ T188 w 1335"/>
                              <a:gd name="T190" fmla="+- 0 694 290"/>
                              <a:gd name="T191" fmla="*/ 694 h 1146"/>
                              <a:gd name="T192" fmla="+- 0 6750 5440"/>
                              <a:gd name="T193" fmla="*/ T192 w 1335"/>
                              <a:gd name="T194" fmla="+- 0 529 290"/>
                              <a:gd name="T195" fmla="*/ 529 h 1146"/>
                              <a:gd name="T196" fmla="+- 0 6692 5440"/>
                              <a:gd name="T197" fmla="*/ T196 w 1335"/>
                              <a:gd name="T198" fmla="+- 0 411 290"/>
                              <a:gd name="T199" fmla="*/ 411 h 1146"/>
                              <a:gd name="T200" fmla="+- 0 6604 5440"/>
                              <a:gd name="T201" fmla="*/ T200 w 1335"/>
                              <a:gd name="T202" fmla="+- 0 336 290"/>
                              <a:gd name="T203" fmla="*/ 336 h 1146"/>
                              <a:gd name="T204" fmla="+- 0 6494 5440"/>
                              <a:gd name="T205" fmla="*/ T204 w 1335"/>
                              <a:gd name="T206" fmla="+- 0 299 290"/>
                              <a:gd name="T207" fmla="*/ 299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35" h="1146">
                                <a:moveTo>
                                  <a:pt x="1119" y="1089"/>
                                </a:moveTo>
                                <a:lnTo>
                                  <a:pt x="598" y="1089"/>
                                </a:lnTo>
                                <a:lnTo>
                                  <a:pt x="616" y="1090"/>
                                </a:lnTo>
                                <a:lnTo>
                                  <a:pt x="637" y="1091"/>
                                </a:lnTo>
                                <a:lnTo>
                                  <a:pt x="660" y="1095"/>
                                </a:lnTo>
                                <a:lnTo>
                                  <a:pt x="689" y="1099"/>
                                </a:lnTo>
                                <a:lnTo>
                                  <a:pt x="721" y="1105"/>
                                </a:lnTo>
                                <a:lnTo>
                                  <a:pt x="759" y="1113"/>
                                </a:lnTo>
                                <a:lnTo>
                                  <a:pt x="872" y="1140"/>
                                </a:lnTo>
                                <a:lnTo>
                                  <a:pt x="897" y="1144"/>
                                </a:lnTo>
                                <a:lnTo>
                                  <a:pt x="922" y="1146"/>
                                </a:lnTo>
                                <a:lnTo>
                                  <a:pt x="946" y="1146"/>
                                </a:lnTo>
                                <a:lnTo>
                                  <a:pt x="971" y="1144"/>
                                </a:lnTo>
                                <a:lnTo>
                                  <a:pt x="995" y="1141"/>
                                </a:lnTo>
                                <a:lnTo>
                                  <a:pt x="1018" y="1136"/>
                                </a:lnTo>
                                <a:lnTo>
                                  <a:pt x="1041" y="1129"/>
                                </a:lnTo>
                                <a:lnTo>
                                  <a:pt x="1064" y="1120"/>
                                </a:lnTo>
                                <a:lnTo>
                                  <a:pt x="1087" y="1109"/>
                                </a:lnTo>
                                <a:lnTo>
                                  <a:pt x="1108" y="1097"/>
                                </a:lnTo>
                                <a:lnTo>
                                  <a:pt x="1119" y="1089"/>
                                </a:lnTo>
                                <a:close/>
                                <a:moveTo>
                                  <a:pt x="1171" y="1045"/>
                                </a:moveTo>
                                <a:lnTo>
                                  <a:pt x="292" y="1045"/>
                                </a:lnTo>
                                <a:lnTo>
                                  <a:pt x="301" y="1045"/>
                                </a:lnTo>
                                <a:lnTo>
                                  <a:pt x="310" y="1047"/>
                                </a:lnTo>
                                <a:lnTo>
                                  <a:pt x="319" y="1049"/>
                                </a:lnTo>
                                <a:lnTo>
                                  <a:pt x="328" y="1052"/>
                                </a:lnTo>
                                <a:lnTo>
                                  <a:pt x="336" y="1056"/>
                                </a:lnTo>
                                <a:lnTo>
                                  <a:pt x="345" y="1060"/>
                                </a:lnTo>
                                <a:lnTo>
                                  <a:pt x="353" y="1064"/>
                                </a:lnTo>
                                <a:lnTo>
                                  <a:pt x="369" y="1074"/>
                                </a:lnTo>
                                <a:lnTo>
                                  <a:pt x="377" y="1080"/>
                                </a:lnTo>
                                <a:lnTo>
                                  <a:pt x="384" y="1085"/>
                                </a:lnTo>
                                <a:lnTo>
                                  <a:pt x="392" y="1091"/>
                                </a:lnTo>
                                <a:lnTo>
                                  <a:pt x="407" y="1101"/>
                                </a:lnTo>
                                <a:lnTo>
                                  <a:pt x="414" y="1106"/>
                                </a:lnTo>
                                <a:lnTo>
                                  <a:pt x="421" y="1110"/>
                                </a:lnTo>
                                <a:lnTo>
                                  <a:pt x="429" y="1114"/>
                                </a:lnTo>
                                <a:lnTo>
                                  <a:pt x="437" y="1116"/>
                                </a:lnTo>
                                <a:lnTo>
                                  <a:pt x="445" y="1118"/>
                                </a:lnTo>
                                <a:lnTo>
                                  <a:pt x="453" y="1119"/>
                                </a:lnTo>
                                <a:lnTo>
                                  <a:pt x="461" y="1120"/>
                                </a:lnTo>
                                <a:lnTo>
                                  <a:pt x="469" y="1120"/>
                                </a:lnTo>
                                <a:lnTo>
                                  <a:pt x="485" y="1119"/>
                                </a:lnTo>
                                <a:lnTo>
                                  <a:pt x="493" y="1117"/>
                                </a:lnTo>
                                <a:lnTo>
                                  <a:pt x="501" y="1115"/>
                                </a:lnTo>
                                <a:lnTo>
                                  <a:pt x="509" y="1113"/>
                                </a:lnTo>
                                <a:lnTo>
                                  <a:pt x="517" y="1111"/>
                                </a:lnTo>
                                <a:lnTo>
                                  <a:pt x="525" y="1108"/>
                                </a:lnTo>
                                <a:lnTo>
                                  <a:pt x="533" y="1105"/>
                                </a:lnTo>
                                <a:lnTo>
                                  <a:pt x="536" y="1103"/>
                                </a:lnTo>
                                <a:lnTo>
                                  <a:pt x="541" y="1100"/>
                                </a:lnTo>
                                <a:lnTo>
                                  <a:pt x="547" y="1097"/>
                                </a:lnTo>
                                <a:lnTo>
                                  <a:pt x="553" y="1094"/>
                                </a:lnTo>
                                <a:lnTo>
                                  <a:pt x="561" y="1092"/>
                                </a:lnTo>
                                <a:lnTo>
                                  <a:pt x="571" y="1090"/>
                                </a:lnTo>
                                <a:lnTo>
                                  <a:pt x="583" y="1090"/>
                                </a:lnTo>
                                <a:lnTo>
                                  <a:pt x="598" y="1089"/>
                                </a:lnTo>
                                <a:lnTo>
                                  <a:pt x="1119" y="1089"/>
                                </a:lnTo>
                                <a:lnTo>
                                  <a:pt x="1129" y="1082"/>
                                </a:lnTo>
                                <a:lnTo>
                                  <a:pt x="1150" y="1066"/>
                                </a:lnTo>
                                <a:lnTo>
                                  <a:pt x="1170" y="1047"/>
                                </a:lnTo>
                                <a:lnTo>
                                  <a:pt x="1171" y="1045"/>
                                </a:lnTo>
                                <a:close/>
                                <a:moveTo>
                                  <a:pt x="973" y="0"/>
                                </a:moveTo>
                                <a:lnTo>
                                  <a:pt x="932" y="0"/>
                                </a:lnTo>
                                <a:lnTo>
                                  <a:pt x="889" y="3"/>
                                </a:lnTo>
                                <a:lnTo>
                                  <a:pt x="847" y="8"/>
                                </a:lnTo>
                                <a:lnTo>
                                  <a:pt x="804" y="14"/>
                                </a:lnTo>
                                <a:lnTo>
                                  <a:pt x="761" y="22"/>
                                </a:lnTo>
                                <a:lnTo>
                                  <a:pt x="720" y="33"/>
                                </a:lnTo>
                                <a:lnTo>
                                  <a:pt x="679" y="43"/>
                                </a:lnTo>
                                <a:lnTo>
                                  <a:pt x="640" y="55"/>
                                </a:lnTo>
                                <a:lnTo>
                                  <a:pt x="602" y="67"/>
                                </a:lnTo>
                                <a:lnTo>
                                  <a:pt x="565" y="79"/>
                                </a:lnTo>
                                <a:lnTo>
                                  <a:pt x="531" y="92"/>
                                </a:lnTo>
                                <a:lnTo>
                                  <a:pt x="500" y="104"/>
                                </a:lnTo>
                                <a:lnTo>
                                  <a:pt x="446" y="126"/>
                                </a:lnTo>
                                <a:lnTo>
                                  <a:pt x="390" y="152"/>
                                </a:lnTo>
                                <a:lnTo>
                                  <a:pt x="380" y="157"/>
                                </a:lnTo>
                                <a:lnTo>
                                  <a:pt x="375" y="160"/>
                                </a:lnTo>
                                <a:lnTo>
                                  <a:pt x="360" y="169"/>
                                </a:lnTo>
                                <a:lnTo>
                                  <a:pt x="348" y="179"/>
                                </a:lnTo>
                                <a:lnTo>
                                  <a:pt x="336" y="189"/>
                                </a:lnTo>
                                <a:lnTo>
                                  <a:pt x="325" y="200"/>
                                </a:lnTo>
                                <a:lnTo>
                                  <a:pt x="315" y="212"/>
                                </a:lnTo>
                                <a:lnTo>
                                  <a:pt x="297" y="237"/>
                                </a:lnTo>
                                <a:lnTo>
                                  <a:pt x="281" y="264"/>
                                </a:lnTo>
                                <a:lnTo>
                                  <a:pt x="266" y="290"/>
                                </a:lnTo>
                                <a:lnTo>
                                  <a:pt x="258" y="304"/>
                                </a:lnTo>
                                <a:lnTo>
                                  <a:pt x="250" y="317"/>
                                </a:lnTo>
                                <a:lnTo>
                                  <a:pt x="241" y="330"/>
                                </a:lnTo>
                                <a:lnTo>
                                  <a:pt x="232" y="342"/>
                                </a:lnTo>
                                <a:lnTo>
                                  <a:pt x="222" y="354"/>
                                </a:lnTo>
                                <a:lnTo>
                                  <a:pt x="211" y="364"/>
                                </a:lnTo>
                                <a:lnTo>
                                  <a:pt x="199" y="375"/>
                                </a:lnTo>
                                <a:lnTo>
                                  <a:pt x="178" y="396"/>
                                </a:lnTo>
                                <a:lnTo>
                                  <a:pt x="167" y="408"/>
                                </a:lnTo>
                                <a:lnTo>
                                  <a:pt x="157" y="419"/>
                                </a:lnTo>
                                <a:lnTo>
                                  <a:pt x="138" y="442"/>
                                </a:lnTo>
                                <a:lnTo>
                                  <a:pt x="119" y="466"/>
                                </a:lnTo>
                                <a:lnTo>
                                  <a:pt x="102" y="490"/>
                                </a:lnTo>
                                <a:lnTo>
                                  <a:pt x="93" y="502"/>
                                </a:lnTo>
                                <a:lnTo>
                                  <a:pt x="85" y="514"/>
                                </a:lnTo>
                                <a:lnTo>
                                  <a:pt x="68" y="539"/>
                                </a:lnTo>
                                <a:lnTo>
                                  <a:pt x="39" y="589"/>
                                </a:lnTo>
                                <a:lnTo>
                                  <a:pt x="18" y="641"/>
                                </a:lnTo>
                                <a:lnTo>
                                  <a:pt x="5" y="696"/>
                                </a:lnTo>
                                <a:lnTo>
                                  <a:pt x="0" y="751"/>
                                </a:lnTo>
                                <a:lnTo>
                                  <a:pt x="3" y="807"/>
                                </a:lnTo>
                                <a:lnTo>
                                  <a:pt x="15" y="863"/>
                                </a:lnTo>
                                <a:lnTo>
                                  <a:pt x="35" y="915"/>
                                </a:lnTo>
                                <a:lnTo>
                                  <a:pt x="63" y="965"/>
                                </a:lnTo>
                                <a:lnTo>
                                  <a:pt x="71" y="977"/>
                                </a:lnTo>
                                <a:lnTo>
                                  <a:pt x="80" y="989"/>
                                </a:lnTo>
                                <a:lnTo>
                                  <a:pt x="90" y="999"/>
                                </a:lnTo>
                                <a:lnTo>
                                  <a:pt x="101" y="1009"/>
                                </a:lnTo>
                                <a:lnTo>
                                  <a:pt x="126" y="1024"/>
                                </a:lnTo>
                                <a:lnTo>
                                  <a:pt x="140" y="1030"/>
                                </a:lnTo>
                                <a:lnTo>
                                  <a:pt x="154" y="1035"/>
                                </a:lnTo>
                                <a:lnTo>
                                  <a:pt x="168" y="1039"/>
                                </a:lnTo>
                                <a:lnTo>
                                  <a:pt x="183" y="1042"/>
                                </a:lnTo>
                                <a:lnTo>
                                  <a:pt x="198" y="1045"/>
                                </a:lnTo>
                                <a:lnTo>
                                  <a:pt x="213" y="1047"/>
                                </a:lnTo>
                                <a:lnTo>
                                  <a:pt x="243" y="1048"/>
                                </a:lnTo>
                                <a:lnTo>
                                  <a:pt x="272" y="1047"/>
                                </a:lnTo>
                                <a:lnTo>
                                  <a:pt x="282" y="1045"/>
                                </a:lnTo>
                                <a:lnTo>
                                  <a:pt x="292" y="1045"/>
                                </a:lnTo>
                                <a:lnTo>
                                  <a:pt x="1171" y="1045"/>
                                </a:lnTo>
                                <a:lnTo>
                                  <a:pt x="1188" y="1027"/>
                                </a:lnTo>
                                <a:lnTo>
                                  <a:pt x="1207" y="1004"/>
                                </a:lnTo>
                                <a:lnTo>
                                  <a:pt x="1224" y="979"/>
                                </a:lnTo>
                                <a:lnTo>
                                  <a:pt x="1239" y="952"/>
                                </a:lnTo>
                                <a:lnTo>
                                  <a:pt x="1255" y="923"/>
                                </a:lnTo>
                                <a:lnTo>
                                  <a:pt x="1268" y="892"/>
                                </a:lnTo>
                                <a:lnTo>
                                  <a:pt x="1282" y="859"/>
                                </a:lnTo>
                                <a:lnTo>
                                  <a:pt x="1293" y="824"/>
                                </a:lnTo>
                                <a:lnTo>
                                  <a:pt x="1304" y="786"/>
                                </a:lnTo>
                                <a:lnTo>
                                  <a:pt x="1312" y="747"/>
                                </a:lnTo>
                                <a:lnTo>
                                  <a:pt x="1320" y="704"/>
                                </a:lnTo>
                                <a:lnTo>
                                  <a:pt x="1326" y="660"/>
                                </a:lnTo>
                                <a:lnTo>
                                  <a:pt x="1331" y="614"/>
                                </a:lnTo>
                                <a:lnTo>
                                  <a:pt x="1334" y="565"/>
                                </a:lnTo>
                                <a:lnTo>
                                  <a:pt x="1335" y="514"/>
                                </a:lnTo>
                                <a:lnTo>
                                  <a:pt x="1335" y="460"/>
                                </a:lnTo>
                                <a:lnTo>
                                  <a:pt x="1333" y="404"/>
                                </a:lnTo>
                                <a:lnTo>
                                  <a:pt x="1329" y="346"/>
                                </a:lnTo>
                                <a:lnTo>
                                  <a:pt x="1322" y="289"/>
                                </a:lnTo>
                                <a:lnTo>
                                  <a:pt x="1310" y="239"/>
                                </a:lnTo>
                                <a:lnTo>
                                  <a:pt x="1295" y="194"/>
                                </a:lnTo>
                                <a:lnTo>
                                  <a:pt x="1275" y="155"/>
                                </a:lnTo>
                                <a:lnTo>
                                  <a:pt x="1252" y="121"/>
                                </a:lnTo>
                                <a:lnTo>
                                  <a:pt x="1226" y="91"/>
                                </a:lnTo>
                                <a:lnTo>
                                  <a:pt x="1196" y="67"/>
                                </a:lnTo>
                                <a:lnTo>
                                  <a:pt x="1164" y="46"/>
                                </a:lnTo>
                                <a:lnTo>
                                  <a:pt x="1129" y="30"/>
                                </a:lnTo>
                                <a:lnTo>
                                  <a:pt x="1093" y="17"/>
                                </a:lnTo>
                                <a:lnTo>
                                  <a:pt x="1054" y="9"/>
                                </a:lnTo>
                                <a:lnTo>
                                  <a:pt x="1015" y="3"/>
                                </a:lnTo>
                                <a:lnTo>
                                  <a:pt x="973" y="0"/>
                                </a:lnTo>
                                <a:close/>
                              </a:path>
                            </a:pathLst>
                          </a:custGeom>
                          <a:solidFill>
                            <a:srgbClr val="3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6581" y="655"/>
                            <a:ext cx="15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568" y="414"/>
                            <a:ext cx="115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5727" y="769"/>
                            <a:ext cx="20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34"/>
                        <wps:cNvSpPr>
                          <a:spLocks/>
                        </wps:cNvSpPr>
                        <wps:spPr bwMode="auto">
                          <a:xfrm>
                            <a:off x="6324" y="435"/>
                            <a:ext cx="67" cy="103"/>
                          </a:xfrm>
                          <a:custGeom>
                            <a:avLst/>
                            <a:gdLst>
                              <a:gd name="T0" fmla="+- 0 6374 6324"/>
                              <a:gd name="T1" fmla="*/ T0 w 67"/>
                              <a:gd name="T2" fmla="+- 0 435 435"/>
                              <a:gd name="T3" fmla="*/ 435 h 103"/>
                              <a:gd name="T4" fmla="+- 0 6324 6324"/>
                              <a:gd name="T5" fmla="*/ T4 w 67"/>
                              <a:gd name="T6" fmla="+- 0 437 435"/>
                              <a:gd name="T7" fmla="*/ 437 h 103"/>
                              <a:gd name="T8" fmla="+- 0 6391 6324"/>
                              <a:gd name="T9" fmla="*/ T8 w 67"/>
                              <a:gd name="T10" fmla="+- 0 537 435"/>
                              <a:gd name="T11" fmla="*/ 537 h 103"/>
                              <a:gd name="T12" fmla="+- 0 6374 6324"/>
                              <a:gd name="T13" fmla="*/ T12 w 67"/>
                              <a:gd name="T14" fmla="+- 0 435 435"/>
                              <a:gd name="T15" fmla="*/ 435 h 103"/>
                            </a:gdLst>
                            <a:ahLst/>
                            <a:cxnLst>
                              <a:cxn ang="0">
                                <a:pos x="T1" y="T3"/>
                              </a:cxn>
                              <a:cxn ang="0">
                                <a:pos x="T5" y="T7"/>
                              </a:cxn>
                              <a:cxn ang="0">
                                <a:pos x="T9" y="T11"/>
                              </a:cxn>
                              <a:cxn ang="0">
                                <a:pos x="T13" y="T15"/>
                              </a:cxn>
                            </a:cxnLst>
                            <a:rect l="0" t="0" r="r" b="b"/>
                            <a:pathLst>
                              <a:path w="67" h="103">
                                <a:moveTo>
                                  <a:pt x="50" y="0"/>
                                </a:moveTo>
                                <a:lnTo>
                                  <a:pt x="0" y="2"/>
                                </a:lnTo>
                                <a:lnTo>
                                  <a:pt x="67" y="102"/>
                                </a:lnTo>
                                <a:lnTo>
                                  <a:pt x="50" y="0"/>
                                </a:lnTo>
                                <a:close/>
                              </a:path>
                            </a:pathLst>
                          </a:custGeom>
                          <a:solidFill>
                            <a:srgbClr val="282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6469" y="440"/>
                            <a:ext cx="19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88C0AA" id="Group 32" o:spid="_x0000_s1026" style="position:absolute;margin-left:272pt;margin-top:14.5pt;width:66.75pt;height:57.3pt;z-index:251661312;mso-wrap-distance-left:0;mso-wrap-distance-right:0;mso-position-horizontal-relative:page" coordorigin="5440,290" coordsize="1335,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">
                <v:shape id="AutoShape 38" o:spid="_x0000_s1027" style="position:absolute;left:5440;top:290;width:1335;height:1146;visibility:visible;mso-wrap-style:square;v-text-anchor:top" coordsize="1335,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EY8UA&#10;AADbAAAADwAAAGRycy9kb3ducmV2LnhtbESPzWrDMBCE74G+g9hCb4ncEkxwoxi34FLyc3DaS26L&#10;tLFNrZVrqYnz9lEg0OMwM98wy3y0nTjR4FvHCp5nCQhi7UzLtYLvr3K6AOEDssHOMSm4kId89TBZ&#10;YmbcmSs67UMtIoR9hgqaEPpMSq8bsuhnrieO3tENFkOUQy3NgOcIt518SZJUWmw5LjTY03tD+mf/&#10;ZxUc3tKPhavCZm3LQhe7Tqe//Vapp8exeAURaAz/4Xv70yiYz+H2Jf4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ERjxQAAANsAAAAPAAAAAAAAAAAAAAAAAJgCAABkcnMv&#10;ZG93bnJldi54bWxQSwUGAAAAAAQABAD1AAAAigMAAAAA&#10;" path="m1119,1089r-521,l616,1090r21,1l660,1095r29,4l721,1105r38,8l872,1140r25,4l922,1146r24,l971,1144r24,-3l1018,1136r23,-7l1064,1120r23,-11l1108,1097r11,-8xm1171,1045r-879,l301,1045r9,2l319,1049r9,3l336,1056r9,4l353,1064r16,10l377,1080r7,5l392,1091r15,10l414,1106r7,4l429,1114r8,2l445,1118r8,1l461,1120r8,l485,1119r8,-2l501,1115r8,-2l517,1111r8,-3l533,1105r3,-2l541,1100r6,-3l553,1094r8,-2l571,1090r12,l598,1089r521,l1129,1082r21,-16l1170,1047r1,-2xm973,l932,,889,3,847,8r-43,6l761,22,720,33,679,43,640,55,602,67,565,79,531,92r-31,12l446,126r-56,26l380,157r-5,3l360,169r-12,10l336,189r-11,11l315,212r-18,25l281,264r-15,26l258,304r-8,13l241,330r-9,12l222,354r-11,10l199,375r-21,21l167,408r-10,11l138,442r-19,24l102,490r-9,12l85,514,68,539,39,589,18,641,5,696,,751r3,56l15,863r20,52l63,965r8,12l80,989r10,10l101,1009r25,15l140,1030r14,5l168,1039r15,3l198,1045r15,2l243,1048r29,-1l282,1045r10,l1171,1045r17,-18l1207,1004r17,-25l1239,952r16,-29l1268,892r14,-33l1293,824r11,-38l1312,747r8,-43l1326,660r5,-46l1334,565r1,-51l1335,460r-2,-56l1329,346r-7,-57l1310,239r-15,-45l1275,155r-23,-34l1226,91,1196,67,1164,46,1129,30,1093,17,1054,9,1015,3,973,xe" fillcolor="#3e9e9e" stroked="f">
                  <v:path arrowok="t" o:connecttype="custom" o:connectlocs="616,1380;689,1389;872,1430;946,1436;1018,1426;1087,1399;1171,1335;310,1337;336,1346;369,1364;392,1381;421,1400;445,1408;469,1410;501,1405;525,1398;541,1390;561,1382;598,1379;1150,1356;973,290;847,298;720,323;602,357;500,394;380,447;348,469;315,502;266,580;241,620;211,654;167,698;119,756;85,804;18,931;3,1097;63,1255;90,1289;140,1320;183,1332;243,1338;292,1335;1207,1294;1255,1213;1293,1114;1320,994;1334,855;1333,694;1310,529;1252,411;1164,336;1054,299" o:connectangles="0,0,0,0,0,0,0,0,0,0,0,0,0,0,0,0,0,0,0,0,0,0,0,0,0,0,0,0,0,0,0,0,0,0,0,0,0,0,0,0,0,0,0,0,0,0,0,0,0,0,0,0"/>
                </v:shape>
                <v:shape id="Picture 37" o:spid="_x0000_s1028" type="#_x0000_t75" style="position:absolute;left:6581;top:655;width:152;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HyK+AAAA2wAAAA8AAABkcnMvZG93bnJldi54bWxEj0sLwjAQhO+C/yGs4E1TxRfVKCIIPQk+&#10;Dh6XZG2LzaY0Ueu/N4LgcZiZb5jVprWVeFLjS8cKRsMEBLF2puRcweW8HyxA+IBssHJMCt7kYbPu&#10;dlaYGvfiIz1PIRcRwj5FBUUIdSql1wVZ9ENXE0fv5hqLIcoml6bBV4TbSo6TZCYtlhwXCqxpV5C+&#10;nx5Wwc378yQ75NdDNt45Xc1n2s5RqX6v3S5BBGrDP/xrZ0bBZArfL/EH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FWHyK+AAAA2wAAAA8AAAAAAAAAAAAAAAAAnwIAAGRy&#10;cy9kb3ducmV2LnhtbFBLBQYAAAAABAAEAPcAAACKAwAAAAA=&#10;">
                  <v:imagedata r:id="rId200" o:title=""/>
                </v:shape>
                <v:shape id="Picture 36" o:spid="_x0000_s1029" type="#_x0000_t75" style="position:absolute;left:5568;top:414;width:1155;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nrB7FAAAA2wAAAA8AAABkcnMvZG93bnJldi54bWxEj09rwkAUxO8Fv8PyBG91o0hoo6uIf6AH&#10;sdTowdsj+0wWs29DdtXYT98tFHocZuY3zGzR2VrcqfXGsYLRMAFBXDhtuFRwzLevbyB8QNZYOyYF&#10;T/KwmPdeZphp9+Avuh9CKSKEfYYKqhCaTEpfVGTRD11DHL2Lay2GKNtS6hYfEW5rOU6SVFo0HBcq&#10;bGhVUXE93KyC3eZpTpTv/ecu3bv6ff1dmHOu1KDfLacgAnXhP/zX/tAKJin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56wexQAAANsAAAAPAAAAAAAAAAAAAAAA&#10;AJ8CAABkcnMvZG93bnJldi54bWxQSwUGAAAAAAQABAD3AAAAkQMAAAAA&#10;">
                  <v:imagedata r:id="rId201" o:title=""/>
                </v:shape>
                <v:shape id="Picture 35" o:spid="_x0000_s1030" type="#_x0000_t75" style="position:absolute;left:5727;top:769;width:206;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gGcrEAAAA2wAAAA8AAABkcnMvZG93bnJldi54bWxEj9FqwkAURN8F/2G5Ql9ENymlSswmBKG0&#10;9EGI+gGX7DUJZu8m2a3Gv+8WhD4OM3OGSfPJdOJGo2stK4jXEQjiyuqWawXn08dqC8J5ZI2dZVLw&#10;IAd5Np+lmGh755JuR1+LAGGXoILG+z6R0lUNGXRr2xMH72JHgz7IsZZ6xHuAm06+RtG7NNhyWGiw&#10;p31D1fX4YxRsz1Vtu7go5HBwZfy5/C75MSj1spiKHQhPk/8PP9tfWsHbBv6+hB8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gGcrEAAAA2wAAAA8AAAAAAAAAAAAAAAAA&#10;nwIAAGRycy9kb3ducmV2LnhtbFBLBQYAAAAABAAEAPcAAACQAwAAAAA=&#10;">
                  <v:imagedata r:id="rId202" o:title=""/>
                </v:shape>
                <v:shape id="Freeform 34" o:spid="_x0000_s1031" style="position:absolute;left:6324;top:435;width:67;height:103;visibility:visible;mso-wrap-style:square;v-text-anchor:top" coordsize="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yWL8A&#10;AADbAAAADwAAAGRycy9kb3ducmV2LnhtbERPTYvCMBC9L/gfwgheFk2VRbQaRQTF29rqxdvQjG1p&#10;MylNrPXfm4Pg8fG+19ve1KKj1pWWFUwnEQjizOqScwXXy2G8AOE8ssbaMil4kYPtZvCzxljbJyfU&#10;pT4XIYRdjAoK75tYSpcVZNBNbEMcuLttDfoA21zqFp8h3NRyFkVzabDk0FBgQ/uCsip9GAX2cdzf&#10;uvwqdfWbLarl/y5NkrNSo2G/W4Hw1Puv+OM+aQV/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nnJYvwAAANsAAAAPAAAAAAAAAAAAAAAAAJgCAABkcnMvZG93bnJl&#10;di54bWxQSwUGAAAAAAQABAD1AAAAhAMAAAAA&#10;" path="m50,l,2,67,102,50,xe" fillcolor="#282800" stroked="f">
                  <v:path arrowok="t" o:connecttype="custom" o:connectlocs="50,435;0,437;67,537;50,435" o:connectangles="0,0,0,0"/>
                </v:shape>
                <v:shape id="Picture 33" o:spid="_x0000_s1032" type="#_x0000_t75" style="position:absolute;left:6469;top:440;width:197;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83FAAAA2wAAAA8AAABkcnMvZG93bnJldi54bWxEj0FrwkAUhO8F/8PyBC+iG0upJnUVCS3U&#10;XtS0hx4f2WcSzL4N2TWJ/74rCD0OM/MNs94OphYdta6yrGAxj0AQ51ZXXCj4+f6YrUA4j6yxtkwK&#10;buRguxk9rTHRtucTdZkvRICwS1BB6X2TSOnykgy6uW2Ig3e2rUEfZFtI3WIf4KaWz1H0Kg1WHBZK&#10;bCgtKb9kV6MgTk/T90Nmf6P82N/i4z7tvpaZUpPxsHsD4Wnw/+FH+1MreInh/iX8AL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lPNxQAAANsAAAAPAAAAAAAAAAAAAAAA&#10;AJ8CAABkcnMvZG93bnJldi54bWxQSwUGAAAAAAQABAD3AAAAkQMAAAAA&#10;">
                  <v:imagedata r:id="rId203" o:title=""/>
                </v:shape>
                <w10:wrap type="topAndBottom" anchorx="page"/>
              </v:group>
            </w:pict>
          </mc:Fallback>
        </mc:AlternateContent>
      </w:r>
    </w:p>
    <w:p w:rsidR="008F05FA" w:rsidRDefault="00B07AD6">
      <w:pPr>
        <w:pStyle w:val="ListParagraph"/>
        <w:numPr>
          <w:ilvl w:val="1"/>
          <w:numId w:val="9"/>
        </w:numPr>
        <w:tabs>
          <w:tab w:val="left" w:pos="552"/>
        </w:tabs>
        <w:spacing w:before="18"/>
        <w:rPr>
          <w:sz w:val="18"/>
        </w:rPr>
      </w:pPr>
      <w:r>
        <w:rPr>
          <w:sz w:val="18"/>
        </w:rPr>
        <w:t>som'ers -</w:t>
      </w:r>
      <w:r>
        <w:rPr>
          <w:spacing w:val="-11"/>
          <w:sz w:val="18"/>
        </w:rPr>
        <w:t xml:space="preserve"> </w:t>
      </w:r>
      <w:r>
        <w:rPr>
          <w:sz w:val="18"/>
        </w:rPr>
        <w:t>somewhere</w:t>
      </w:r>
    </w:p>
    <w:p w:rsidR="008F05FA" w:rsidRDefault="00B07AD6">
      <w:pPr>
        <w:pStyle w:val="ListParagraph"/>
        <w:numPr>
          <w:ilvl w:val="1"/>
          <w:numId w:val="9"/>
        </w:numPr>
        <w:tabs>
          <w:tab w:val="left" w:pos="552"/>
        </w:tabs>
        <w:spacing w:line="203" w:lineRule="exact"/>
        <w:rPr>
          <w:sz w:val="18"/>
        </w:rPr>
      </w:pPr>
      <w:r>
        <w:rPr>
          <w:sz w:val="18"/>
        </w:rPr>
        <w:t>lynch - punish a person by</w:t>
      </w:r>
      <w:r>
        <w:rPr>
          <w:spacing w:val="-17"/>
          <w:sz w:val="18"/>
        </w:rPr>
        <w:t xml:space="preserve"> </w:t>
      </w:r>
      <w:r>
        <w:rPr>
          <w:sz w:val="18"/>
        </w:rPr>
        <w:t>hanging</w:t>
      </w:r>
    </w:p>
    <w:p w:rsidR="008F05FA" w:rsidRDefault="00B07AD6">
      <w:pPr>
        <w:pStyle w:val="BodyText"/>
        <w:spacing w:line="259" w:lineRule="exact"/>
        <w:ind w:left="191" w:firstLine="0"/>
      </w:pPr>
      <w:r>
        <w:rPr>
          <w:rFonts w:ascii="Calibri"/>
          <w:i/>
          <w:sz w:val="22"/>
        </w:rPr>
        <w:t xml:space="preserve">3.    </w:t>
      </w:r>
      <w:r>
        <w:t>smote their consciences - made them feel guilty</w:t>
      </w:r>
    </w:p>
    <w:p w:rsidR="008F05FA" w:rsidRDefault="00B07AD6">
      <w:pPr>
        <w:pStyle w:val="ListParagraph"/>
        <w:numPr>
          <w:ilvl w:val="0"/>
          <w:numId w:val="8"/>
        </w:numPr>
        <w:tabs>
          <w:tab w:val="left" w:pos="552"/>
        </w:tabs>
        <w:spacing w:line="196" w:lineRule="exact"/>
        <w:jc w:val="left"/>
        <w:rPr>
          <w:sz w:val="18"/>
        </w:rPr>
      </w:pPr>
      <w:r>
        <w:rPr>
          <w:sz w:val="18"/>
        </w:rPr>
        <w:t>swing - punish by</w:t>
      </w:r>
      <w:r>
        <w:rPr>
          <w:spacing w:val="-10"/>
          <w:sz w:val="18"/>
        </w:rPr>
        <w:t xml:space="preserve"> </w:t>
      </w:r>
      <w:r>
        <w:rPr>
          <w:sz w:val="18"/>
        </w:rPr>
        <w:t>hanging</w:t>
      </w:r>
    </w:p>
    <w:p w:rsidR="008F05FA" w:rsidRDefault="008F05FA">
      <w:pPr>
        <w:spacing w:line="196" w:lineRule="exact"/>
        <w:rPr>
          <w:sz w:val="18"/>
        </w:rPr>
        <w:sectPr w:rsidR="008F05FA">
          <w:pgSz w:w="12240" w:h="15840"/>
          <w:pgMar w:top="640" w:right="680" w:bottom="880" w:left="1160" w:header="0" w:footer="682" w:gutter="0"/>
          <w:cols w:space="720"/>
        </w:sectPr>
      </w:pPr>
    </w:p>
    <w:p w:rsidR="008F05FA" w:rsidRDefault="00B07AD6">
      <w:pPr>
        <w:pStyle w:val="ListParagraph"/>
        <w:numPr>
          <w:ilvl w:val="0"/>
          <w:numId w:val="8"/>
        </w:numPr>
        <w:tabs>
          <w:tab w:val="left" w:pos="472"/>
        </w:tabs>
        <w:spacing w:before="58"/>
        <w:ind w:left="471"/>
        <w:jc w:val="left"/>
        <w:rPr>
          <w:sz w:val="18"/>
        </w:rPr>
      </w:pPr>
      <w:r>
        <w:rPr>
          <w:sz w:val="18"/>
        </w:rPr>
        <w:lastRenderedPageBreak/>
        <w:t>the toils were closing - the nets were</w:t>
      </w:r>
      <w:r>
        <w:rPr>
          <w:spacing w:val="-21"/>
          <w:sz w:val="18"/>
        </w:rPr>
        <w:t xml:space="preserve"> </w:t>
      </w:r>
      <w:r>
        <w:rPr>
          <w:sz w:val="18"/>
        </w:rPr>
        <w:t>trapping</w:t>
      </w:r>
    </w:p>
    <w:p w:rsidR="008F05FA" w:rsidRDefault="00B07AD6">
      <w:pPr>
        <w:pStyle w:val="ListParagraph"/>
        <w:numPr>
          <w:ilvl w:val="0"/>
          <w:numId w:val="8"/>
        </w:numPr>
        <w:tabs>
          <w:tab w:val="left" w:pos="472"/>
        </w:tabs>
        <w:ind w:left="471"/>
        <w:jc w:val="left"/>
        <w:rPr>
          <w:sz w:val="18"/>
        </w:rPr>
      </w:pPr>
      <w:r>
        <w:rPr>
          <w:sz w:val="18"/>
        </w:rPr>
        <w:t>Counsel</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Prosecution</w:t>
      </w:r>
      <w:r>
        <w:rPr>
          <w:spacing w:val="-2"/>
          <w:sz w:val="18"/>
        </w:rPr>
        <w:t xml:space="preserve"> </w:t>
      </w:r>
      <w:r>
        <w:rPr>
          <w:sz w:val="18"/>
        </w:rPr>
        <w:t>-</w:t>
      </w:r>
      <w:r>
        <w:rPr>
          <w:spacing w:val="-3"/>
          <w:sz w:val="18"/>
        </w:rPr>
        <w:t xml:space="preserve"> </w:t>
      </w:r>
      <w:r>
        <w:rPr>
          <w:sz w:val="18"/>
        </w:rPr>
        <w:t>the</w:t>
      </w:r>
      <w:r>
        <w:rPr>
          <w:spacing w:val="-3"/>
          <w:sz w:val="18"/>
        </w:rPr>
        <w:t xml:space="preserve"> </w:t>
      </w:r>
      <w:r>
        <w:rPr>
          <w:sz w:val="18"/>
        </w:rPr>
        <w:t>lawyer</w:t>
      </w:r>
      <w:r>
        <w:rPr>
          <w:spacing w:val="-3"/>
          <w:sz w:val="18"/>
        </w:rPr>
        <w:t xml:space="preserve"> </w:t>
      </w:r>
      <w:r>
        <w:rPr>
          <w:sz w:val="18"/>
        </w:rPr>
        <w:t>who</w:t>
      </w:r>
      <w:r>
        <w:rPr>
          <w:spacing w:val="-4"/>
          <w:sz w:val="18"/>
        </w:rPr>
        <w:t xml:space="preserve"> </w:t>
      </w:r>
      <w:r>
        <w:rPr>
          <w:sz w:val="18"/>
        </w:rPr>
        <w:t>wants</w:t>
      </w:r>
      <w:r>
        <w:rPr>
          <w:spacing w:val="-3"/>
          <w:sz w:val="18"/>
        </w:rPr>
        <w:t xml:space="preserve"> </w:t>
      </w:r>
      <w:r>
        <w:rPr>
          <w:sz w:val="18"/>
        </w:rPr>
        <w:t>to</w:t>
      </w:r>
      <w:r>
        <w:rPr>
          <w:spacing w:val="-3"/>
          <w:sz w:val="18"/>
        </w:rPr>
        <w:t xml:space="preserve"> </w:t>
      </w:r>
      <w:r>
        <w:rPr>
          <w:sz w:val="18"/>
        </w:rPr>
        <w:t>prove</w:t>
      </w:r>
      <w:r>
        <w:rPr>
          <w:spacing w:val="-3"/>
          <w:sz w:val="18"/>
        </w:rPr>
        <w:t xml:space="preserve"> </w:t>
      </w:r>
      <w:r>
        <w:rPr>
          <w:sz w:val="18"/>
        </w:rPr>
        <w:t>that</w:t>
      </w:r>
      <w:r>
        <w:rPr>
          <w:spacing w:val="-2"/>
          <w:sz w:val="18"/>
        </w:rPr>
        <w:t xml:space="preserve"> </w:t>
      </w:r>
      <w:r>
        <w:rPr>
          <w:sz w:val="18"/>
        </w:rPr>
        <w:t>Muff</w:t>
      </w:r>
      <w:r>
        <w:rPr>
          <w:spacing w:val="-3"/>
          <w:sz w:val="18"/>
        </w:rPr>
        <w:t xml:space="preserve"> </w:t>
      </w:r>
      <w:r>
        <w:rPr>
          <w:sz w:val="18"/>
        </w:rPr>
        <w:t>is</w:t>
      </w:r>
      <w:r>
        <w:rPr>
          <w:spacing w:val="-4"/>
          <w:sz w:val="18"/>
        </w:rPr>
        <w:t xml:space="preserve"> </w:t>
      </w:r>
      <w:r>
        <w:rPr>
          <w:sz w:val="18"/>
        </w:rPr>
        <w:t>guilty</w:t>
      </w:r>
    </w:p>
    <w:p w:rsidR="008F05FA" w:rsidRDefault="00B07AD6">
      <w:pPr>
        <w:pStyle w:val="ListParagraph"/>
        <w:numPr>
          <w:ilvl w:val="0"/>
          <w:numId w:val="8"/>
        </w:numPr>
        <w:tabs>
          <w:tab w:val="left" w:pos="472"/>
        </w:tabs>
        <w:ind w:left="471"/>
        <w:jc w:val="left"/>
        <w:rPr>
          <w:sz w:val="18"/>
        </w:rPr>
      </w:pPr>
      <w:r>
        <w:rPr>
          <w:sz w:val="18"/>
        </w:rPr>
        <w:t>"Take the witnesss" - an opportunity for Muff's lawyer to have a turn questioning a</w:t>
      </w:r>
      <w:r>
        <w:rPr>
          <w:spacing w:val="5"/>
          <w:sz w:val="18"/>
        </w:rPr>
        <w:t xml:space="preserve"> </w:t>
      </w:r>
      <w:r>
        <w:rPr>
          <w:sz w:val="18"/>
        </w:rPr>
        <w:t>witness</w:t>
      </w:r>
    </w:p>
    <w:p w:rsidR="008F05FA" w:rsidRDefault="00B07AD6">
      <w:pPr>
        <w:pStyle w:val="ListParagraph"/>
        <w:numPr>
          <w:ilvl w:val="0"/>
          <w:numId w:val="8"/>
        </w:numPr>
        <w:tabs>
          <w:tab w:val="left" w:pos="472"/>
        </w:tabs>
        <w:spacing w:before="2"/>
        <w:ind w:left="471"/>
        <w:jc w:val="left"/>
        <w:rPr>
          <w:sz w:val="18"/>
        </w:rPr>
      </w:pPr>
      <w:r>
        <w:rPr>
          <w:sz w:val="18"/>
        </w:rPr>
        <w:t>deposed - gave a test</w:t>
      </w:r>
      <w:r>
        <w:rPr>
          <w:sz w:val="18"/>
        </w:rPr>
        <w:t>imony (stated what they had</w:t>
      </w:r>
      <w:r>
        <w:rPr>
          <w:spacing w:val="-27"/>
          <w:sz w:val="18"/>
        </w:rPr>
        <w:t xml:space="preserve"> </w:t>
      </w:r>
      <w:r>
        <w:rPr>
          <w:sz w:val="18"/>
        </w:rPr>
        <w:t>seen)</w:t>
      </w:r>
    </w:p>
    <w:p w:rsidR="008F05FA" w:rsidRDefault="00B07AD6">
      <w:pPr>
        <w:pStyle w:val="ListParagraph"/>
        <w:numPr>
          <w:ilvl w:val="0"/>
          <w:numId w:val="8"/>
        </w:numPr>
        <w:tabs>
          <w:tab w:val="left" w:pos="472"/>
        </w:tabs>
        <w:ind w:left="471"/>
        <w:jc w:val="left"/>
        <w:rPr>
          <w:sz w:val="18"/>
        </w:rPr>
      </w:pPr>
      <w:r>
        <w:rPr>
          <w:sz w:val="18"/>
        </w:rPr>
        <w:t>which the court checked - the court</w:t>
      </w:r>
      <w:r>
        <w:rPr>
          <w:spacing w:val="-20"/>
          <w:sz w:val="18"/>
        </w:rPr>
        <w:t xml:space="preserve"> </w:t>
      </w:r>
      <w:r>
        <w:rPr>
          <w:sz w:val="18"/>
        </w:rPr>
        <w:t>silenced</w:t>
      </w:r>
    </w:p>
    <w:p w:rsidR="008F05FA" w:rsidRDefault="008F05FA">
      <w:pPr>
        <w:pStyle w:val="BodyText"/>
        <w:spacing w:before="5"/>
        <w:ind w:left="0" w:firstLine="0"/>
        <w:rPr>
          <w:sz w:val="9"/>
        </w:rPr>
      </w:pPr>
    </w:p>
    <w:p w:rsidR="008F05FA" w:rsidRDefault="00B07AD6">
      <w:pPr>
        <w:pStyle w:val="Heading1"/>
        <w:spacing w:before="98"/>
      </w:pPr>
      <w:r>
        <w:t>Chapter 25</w:t>
      </w:r>
    </w:p>
    <w:p w:rsidR="008F05FA" w:rsidRDefault="008F05FA">
      <w:pPr>
        <w:pStyle w:val="BodyText"/>
        <w:spacing w:before="1"/>
        <w:ind w:left="0" w:firstLine="0"/>
        <w:rPr>
          <w:rFonts w:ascii="Vijaya"/>
          <w:b/>
          <w:i/>
          <w:sz w:val="32"/>
        </w:rPr>
      </w:pPr>
    </w:p>
    <w:p w:rsidR="008F05FA" w:rsidRDefault="00B07AD6">
      <w:pPr>
        <w:pStyle w:val="Heading3"/>
        <w:ind w:left="309" w:right="90"/>
      </w:pPr>
      <w:r>
        <w:t>About Kings and Diamonds -- Search for the Treasure -- Dead People and Ghosts</w:t>
      </w:r>
    </w:p>
    <w:p w:rsidR="008F05FA" w:rsidRDefault="00B07AD6">
      <w:pPr>
        <w:pStyle w:val="BodyText"/>
        <w:spacing w:before="10"/>
        <w:ind w:left="0" w:firstLine="0"/>
        <w:rPr>
          <w:rFonts w:ascii="Calibri"/>
          <w:sz w:val="24"/>
        </w:rPr>
      </w:pPr>
      <w:r>
        <w:rPr>
          <w:noProof/>
        </w:rPr>
        <mc:AlternateContent>
          <mc:Choice Requires="wpg">
            <w:drawing>
              <wp:anchor distT="0" distB="0" distL="0" distR="0" simplePos="0" relativeHeight="251662336" behindDoc="0" locked="0" layoutInCell="1" allowOverlap="1">
                <wp:simplePos x="0" y="0"/>
                <wp:positionH relativeFrom="page">
                  <wp:posOffset>3619500</wp:posOffset>
                </wp:positionH>
                <wp:positionV relativeFrom="paragraph">
                  <wp:posOffset>217805</wp:posOffset>
                </wp:positionV>
                <wp:extent cx="557530" cy="531495"/>
                <wp:effectExtent l="0" t="3175" r="4445" b="8255"/>
                <wp:wrapTopAndBottom/>
                <wp:docPr id="2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531495"/>
                          <a:chOff x="5700" y="343"/>
                          <a:chExt cx="878" cy="837"/>
                        </a:xfrm>
                      </wpg:grpSpPr>
                      <pic:pic xmlns:pic="http://schemas.openxmlformats.org/drawingml/2006/picture">
                        <pic:nvPicPr>
                          <pic:cNvPr id="28" name="Picture 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5832" y="752"/>
                            <a:ext cx="35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30"/>
                        <wps:cNvSpPr>
                          <a:spLocks/>
                        </wps:cNvSpPr>
                        <wps:spPr bwMode="auto">
                          <a:xfrm>
                            <a:off x="5701" y="972"/>
                            <a:ext cx="508" cy="173"/>
                          </a:xfrm>
                          <a:custGeom>
                            <a:avLst/>
                            <a:gdLst>
                              <a:gd name="T0" fmla="+- 0 5814 5701"/>
                              <a:gd name="T1" fmla="*/ T0 w 508"/>
                              <a:gd name="T2" fmla="+- 0 992 972"/>
                              <a:gd name="T3" fmla="*/ 992 h 173"/>
                              <a:gd name="T4" fmla="+- 0 5835 5701"/>
                              <a:gd name="T5" fmla="*/ T4 w 508"/>
                              <a:gd name="T6" fmla="+- 0 993 972"/>
                              <a:gd name="T7" fmla="*/ 993 h 173"/>
                              <a:gd name="T8" fmla="+- 0 5851 5701"/>
                              <a:gd name="T9" fmla="*/ T8 w 508"/>
                              <a:gd name="T10" fmla="+- 0 995 972"/>
                              <a:gd name="T11" fmla="*/ 995 h 173"/>
                              <a:gd name="T12" fmla="+- 0 5877 5701"/>
                              <a:gd name="T13" fmla="*/ T12 w 508"/>
                              <a:gd name="T14" fmla="+- 0 999 972"/>
                              <a:gd name="T15" fmla="*/ 999 h 173"/>
                              <a:gd name="T16" fmla="+- 0 5895 5701"/>
                              <a:gd name="T17" fmla="*/ T16 w 508"/>
                              <a:gd name="T18" fmla="+- 0 1003 972"/>
                              <a:gd name="T19" fmla="*/ 1003 h 173"/>
                              <a:gd name="T20" fmla="+- 0 5936 5701"/>
                              <a:gd name="T21" fmla="*/ T20 w 508"/>
                              <a:gd name="T22" fmla="+- 0 1014 972"/>
                              <a:gd name="T23" fmla="*/ 1014 h 173"/>
                              <a:gd name="T24" fmla="+- 0 5958 5701"/>
                              <a:gd name="T25" fmla="*/ T24 w 508"/>
                              <a:gd name="T26" fmla="+- 0 1021 972"/>
                              <a:gd name="T27" fmla="*/ 1021 h 173"/>
                              <a:gd name="T28" fmla="+- 0 5982 5701"/>
                              <a:gd name="T29" fmla="*/ T28 w 508"/>
                              <a:gd name="T30" fmla="+- 0 1030 972"/>
                              <a:gd name="T31" fmla="*/ 1030 h 173"/>
                              <a:gd name="T32" fmla="+- 0 6007 5701"/>
                              <a:gd name="T33" fmla="*/ T32 w 508"/>
                              <a:gd name="T34" fmla="+- 0 1040 972"/>
                              <a:gd name="T35" fmla="*/ 1040 h 173"/>
                              <a:gd name="T36" fmla="+- 0 6032 5701"/>
                              <a:gd name="T37" fmla="*/ T36 w 508"/>
                              <a:gd name="T38" fmla="+- 0 1052 972"/>
                              <a:gd name="T39" fmla="*/ 1052 h 173"/>
                              <a:gd name="T40" fmla="+- 0 6060 5701"/>
                              <a:gd name="T41" fmla="*/ T40 w 508"/>
                              <a:gd name="T42" fmla="+- 0 1064 972"/>
                              <a:gd name="T43" fmla="*/ 1064 h 173"/>
                              <a:gd name="T44" fmla="+- 0 6088 5701"/>
                              <a:gd name="T45" fmla="*/ T44 w 508"/>
                              <a:gd name="T46" fmla="+- 0 1079 972"/>
                              <a:gd name="T47" fmla="*/ 1079 h 173"/>
                              <a:gd name="T48" fmla="+- 0 6118 5701"/>
                              <a:gd name="T49" fmla="*/ T48 w 508"/>
                              <a:gd name="T50" fmla="+- 0 1096 972"/>
                              <a:gd name="T51" fmla="*/ 1096 h 173"/>
                              <a:gd name="T52" fmla="+- 0 6149 5701"/>
                              <a:gd name="T53" fmla="*/ T52 w 508"/>
                              <a:gd name="T54" fmla="+- 0 1114 972"/>
                              <a:gd name="T55" fmla="*/ 1114 h 173"/>
                              <a:gd name="T56" fmla="+- 0 6182 5701"/>
                              <a:gd name="T57" fmla="*/ T56 w 508"/>
                              <a:gd name="T58" fmla="+- 0 1134 972"/>
                              <a:gd name="T59" fmla="*/ 1134 h 173"/>
                              <a:gd name="T60" fmla="+- 0 6209 5701"/>
                              <a:gd name="T61" fmla="*/ T60 w 508"/>
                              <a:gd name="T62" fmla="+- 0 1128 972"/>
                              <a:gd name="T63" fmla="*/ 1128 h 173"/>
                              <a:gd name="T64" fmla="+- 0 6174 5701"/>
                              <a:gd name="T65" fmla="*/ T64 w 508"/>
                              <a:gd name="T66" fmla="+- 0 1107 972"/>
                              <a:gd name="T67" fmla="*/ 1107 h 173"/>
                              <a:gd name="T68" fmla="+- 0 6125 5701"/>
                              <a:gd name="T69" fmla="*/ T68 w 508"/>
                              <a:gd name="T70" fmla="+- 0 1077 972"/>
                              <a:gd name="T71" fmla="*/ 1077 h 173"/>
                              <a:gd name="T72" fmla="+- 0 6094 5701"/>
                              <a:gd name="T73" fmla="*/ T72 w 508"/>
                              <a:gd name="T74" fmla="+- 0 1061 972"/>
                              <a:gd name="T75" fmla="*/ 1061 h 173"/>
                              <a:gd name="T76" fmla="+- 0 6064 5701"/>
                              <a:gd name="T77" fmla="*/ T76 w 508"/>
                              <a:gd name="T78" fmla="+- 0 1046 972"/>
                              <a:gd name="T79" fmla="*/ 1046 h 173"/>
                              <a:gd name="T80" fmla="+- 0 6036 5701"/>
                              <a:gd name="T81" fmla="*/ T80 w 508"/>
                              <a:gd name="T82" fmla="+- 0 1032 972"/>
                              <a:gd name="T83" fmla="*/ 1032 h 173"/>
                              <a:gd name="T84" fmla="+- 0 6009 5701"/>
                              <a:gd name="T85" fmla="*/ T84 w 508"/>
                              <a:gd name="T86" fmla="+- 0 1020 972"/>
                              <a:gd name="T87" fmla="*/ 1020 h 173"/>
                              <a:gd name="T88" fmla="+- 0 5959 5701"/>
                              <a:gd name="T89" fmla="*/ T88 w 508"/>
                              <a:gd name="T90" fmla="+- 0 1001 972"/>
                              <a:gd name="T91" fmla="*/ 1001 h 173"/>
                              <a:gd name="T92" fmla="+- 0 5936 5701"/>
                              <a:gd name="T93" fmla="*/ T92 w 508"/>
                              <a:gd name="T94" fmla="+- 0 993 972"/>
                              <a:gd name="T95" fmla="*/ 993 h 173"/>
                              <a:gd name="T96" fmla="+- 0 5808 5701"/>
                              <a:gd name="T97" fmla="*/ T96 w 508"/>
                              <a:gd name="T98" fmla="+- 0 972 972"/>
                              <a:gd name="T99" fmla="*/ 972 h 173"/>
                              <a:gd name="T100" fmla="+- 0 5789 5701"/>
                              <a:gd name="T101" fmla="*/ T100 w 508"/>
                              <a:gd name="T102" fmla="+- 0 973 972"/>
                              <a:gd name="T103" fmla="*/ 973 h 173"/>
                              <a:gd name="T104" fmla="+- 0 5776 5701"/>
                              <a:gd name="T105" fmla="*/ T104 w 508"/>
                              <a:gd name="T106" fmla="+- 0 975 972"/>
                              <a:gd name="T107" fmla="*/ 975 h 173"/>
                              <a:gd name="T108" fmla="+- 0 5765 5701"/>
                              <a:gd name="T109" fmla="*/ T108 w 508"/>
                              <a:gd name="T110" fmla="+- 0 977 972"/>
                              <a:gd name="T111" fmla="*/ 977 h 173"/>
                              <a:gd name="T112" fmla="+- 0 5755 5701"/>
                              <a:gd name="T113" fmla="*/ T112 w 508"/>
                              <a:gd name="T114" fmla="+- 0 978 972"/>
                              <a:gd name="T115" fmla="*/ 978 h 173"/>
                              <a:gd name="T116" fmla="+- 0 5741 5701"/>
                              <a:gd name="T117" fmla="*/ T116 w 508"/>
                              <a:gd name="T118" fmla="+- 0 982 972"/>
                              <a:gd name="T119" fmla="*/ 982 h 173"/>
                              <a:gd name="T120" fmla="+- 0 5730 5701"/>
                              <a:gd name="T121" fmla="*/ T120 w 508"/>
                              <a:gd name="T122" fmla="+- 0 986 972"/>
                              <a:gd name="T123" fmla="*/ 986 h 173"/>
                              <a:gd name="T124" fmla="+- 0 5723 5701"/>
                              <a:gd name="T125" fmla="*/ T124 w 508"/>
                              <a:gd name="T126" fmla="+- 0 989 972"/>
                              <a:gd name="T127" fmla="*/ 989 h 173"/>
                              <a:gd name="T128" fmla="+- 0 5718 5701"/>
                              <a:gd name="T129" fmla="*/ T128 w 508"/>
                              <a:gd name="T130" fmla="+- 0 991 972"/>
                              <a:gd name="T131" fmla="*/ 991 h 173"/>
                              <a:gd name="T132" fmla="+- 0 5711 5701"/>
                              <a:gd name="T133" fmla="*/ T132 w 508"/>
                              <a:gd name="T134" fmla="+- 0 995 972"/>
                              <a:gd name="T135" fmla="*/ 995 h 173"/>
                              <a:gd name="T136" fmla="+- 0 5705 5701"/>
                              <a:gd name="T137" fmla="*/ T136 w 508"/>
                              <a:gd name="T138" fmla="+- 0 999 972"/>
                              <a:gd name="T139" fmla="*/ 999 h 173"/>
                              <a:gd name="T140" fmla="+- 0 5715 5701"/>
                              <a:gd name="T141" fmla="*/ T140 w 508"/>
                              <a:gd name="T142" fmla="+- 0 1017 972"/>
                              <a:gd name="T143" fmla="*/ 1017 h 173"/>
                              <a:gd name="T144" fmla="+- 0 5717 5701"/>
                              <a:gd name="T145" fmla="*/ T144 w 508"/>
                              <a:gd name="T146" fmla="+- 0 1015 972"/>
                              <a:gd name="T147" fmla="*/ 1015 h 173"/>
                              <a:gd name="T148" fmla="+- 0 5721 5701"/>
                              <a:gd name="T149" fmla="*/ T148 w 508"/>
                              <a:gd name="T150" fmla="+- 0 1013 972"/>
                              <a:gd name="T151" fmla="*/ 1013 h 173"/>
                              <a:gd name="T152" fmla="+- 0 5725 5701"/>
                              <a:gd name="T153" fmla="*/ T152 w 508"/>
                              <a:gd name="T154" fmla="+- 0 1010 972"/>
                              <a:gd name="T155" fmla="*/ 1010 h 173"/>
                              <a:gd name="T156" fmla="+- 0 5729 5701"/>
                              <a:gd name="T157" fmla="*/ T156 w 508"/>
                              <a:gd name="T158" fmla="+- 0 1008 972"/>
                              <a:gd name="T159" fmla="*/ 1008 h 173"/>
                              <a:gd name="T160" fmla="+- 0 5737 5701"/>
                              <a:gd name="T161" fmla="*/ T160 w 508"/>
                              <a:gd name="T162" fmla="+- 0 1005 972"/>
                              <a:gd name="T163" fmla="*/ 1005 h 173"/>
                              <a:gd name="T164" fmla="+- 0 5743 5701"/>
                              <a:gd name="T165" fmla="*/ T164 w 508"/>
                              <a:gd name="T166" fmla="+- 0 1002 972"/>
                              <a:gd name="T167" fmla="*/ 1002 h 173"/>
                              <a:gd name="T168" fmla="+- 0 5750 5701"/>
                              <a:gd name="T169" fmla="*/ T168 w 508"/>
                              <a:gd name="T170" fmla="+- 0 999 972"/>
                              <a:gd name="T171" fmla="*/ 999 h 173"/>
                              <a:gd name="T172" fmla="+- 0 5759 5701"/>
                              <a:gd name="T173" fmla="*/ T172 w 508"/>
                              <a:gd name="T174" fmla="+- 0 997 972"/>
                              <a:gd name="T175" fmla="*/ 997 h 173"/>
                              <a:gd name="T176" fmla="+- 0 5767 5701"/>
                              <a:gd name="T177" fmla="*/ T176 w 508"/>
                              <a:gd name="T178" fmla="+- 0 996 972"/>
                              <a:gd name="T179" fmla="*/ 996 h 173"/>
                              <a:gd name="T180" fmla="+- 0 5778 5701"/>
                              <a:gd name="T181" fmla="*/ T180 w 508"/>
                              <a:gd name="T182" fmla="+- 0 994 972"/>
                              <a:gd name="T183" fmla="*/ 994 h 173"/>
                              <a:gd name="T184" fmla="+- 0 5795 5701"/>
                              <a:gd name="T185" fmla="*/ T184 w 508"/>
                              <a:gd name="T186" fmla="+- 0 993 972"/>
                              <a:gd name="T187" fmla="*/ 993 h 173"/>
                              <a:gd name="T188" fmla="+- 0 5932 5701"/>
                              <a:gd name="T189" fmla="*/ T188 w 508"/>
                              <a:gd name="T190" fmla="+- 0 992 972"/>
                              <a:gd name="T191" fmla="*/ 992 h 173"/>
                              <a:gd name="T192" fmla="+- 0 5914 5701"/>
                              <a:gd name="T193" fmla="*/ T192 w 508"/>
                              <a:gd name="T194" fmla="+- 0 987 972"/>
                              <a:gd name="T195" fmla="*/ 987 h 173"/>
                              <a:gd name="T196" fmla="+- 0 5884 5701"/>
                              <a:gd name="T197" fmla="*/ T196 w 508"/>
                              <a:gd name="T198" fmla="+- 0 980 972"/>
                              <a:gd name="T199" fmla="*/ 980 h 173"/>
                              <a:gd name="T200" fmla="+- 0 5865 5701"/>
                              <a:gd name="T201" fmla="*/ T200 w 508"/>
                              <a:gd name="T202" fmla="+- 0 977 972"/>
                              <a:gd name="T203" fmla="*/ 977 h 173"/>
                              <a:gd name="T204" fmla="+- 0 5839 5701"/>
                              <a:gd name="T205" fmla="*/ T204 w 508"/>
                              <a:gd name="T206" fmla="+- 0 974 972"/>
                              <a:gd name="T207" fmla="*/ 974 h 173"/>
                              <a:gd name="T208" fmla="+- 0 5816 5701"/>
                              <a:gd name="T209" fmla="*/ T208 w 508"/>
                              <a:gd name="T210" fmla="+- 0 973 972"/>
                              <a:gd name="T211" fmla="*/ 97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08" h="173">
                                <a:moveTo>
                                  <a:pt x="231" y="20"/>
                                </a:moveTo>
                                <a:lnTo>
                                  <a:pt x="113" y="20"/>
                                </a:lnTo>
                                <a:lnTo>
                                  <a:pt x="120" y="21"/>
                                </a:lnTo>
                                <a:lnTo>
                                  <a:pt x="134" y="21"/>
                                </a:lnTo>
                                <a:lnTo>
                                  <a:pt x="142" y="22"/>
                                </a:lnTo>
                                <a:lnTo>
                                  <a:pt x="150" y="23"/>
                                </a:lnTo>
                                <a:lnTo>
                                  <a:pt x="158" y="24"/>
                                </a:lnTo>
                                <a:lnTo>
                                  <a:pt x="176" y="27"/>
                                </a:lnTo>
                                <a:lnTo>
                                  <a:pt x="186" y="29"/>
                                </a:lnTo>
                                <a:lnTo>
                                  <a:pt x="194" y="31"/>
                                </a:lnTo>
                                <a:lnTo>
                                  <a:pt x="205" y="33"/>
                                </a:lnTo>
                                <a:lnTo>
                                  <a:pt x="235" y="42"/>
                                </a:lnTo>
                                <a:lnTo>
                                  <a:pt x="247" y="45"/>
                                </a:lnTo>
                                <a:lnTo>
                                  <a:pt x="257" y="49"/>
                                </a:lnTo>
                                <a:lnTo>
                                  <a:pt x="270" y="54"/>
                                </a:lnTo>
                                <a:lnTo>
                                  <a:pt x="281" y="58"/>
                                </a:lnTo>
                                <a:lnTo>
                                  <a:pt x="293" y="63"/>
                                </a:lnTo>
                                <a:lnTo>
                                  <a:pt x="306" y="68"/>
                                </a:lnTo>
                                <a:lnTo>
                                  <a:pt x="319" y="74"/>
                                </a:lnTo>
                                <a:lnTo>
                                  <a:pt x="331" y="80"/>
                                </a:lnTo>
                                <a:lnTo>
                                  <a:pt x="345" y="85"/>
                                </a:lnTo>
                                <a:lnTo>
                                  <a:pt x="359" y="92"/>
                                </a:lnTo>
                                <a:lnTo>
                                  <a:pt x="374" y="99"/>
                                </a:lnTo>
                                <a:lnTo>
                                  <a:pt x="387" y="107"/>
                                </a:lnTo>
                                <a:lnTo>
                                  <a:pt x="401" y="115"/>
                                </a:lnTo>
                                <a:lnTo>
                                  <a:pt x="417" y="124"/>
                                </a:lnTo>
                                <a:lnTo>
                                  <a:pt x="433" y="132"/>
                                </a:lnTo>
                                <a:lnTo>
                                  <a:pt x="448" y="142"/>
                                </a:lnTo>
                                <a:lnTo>
                                  <a:pt x="464" y="151"/>
                                </a:lnTo>
                                <a:lnTo>
                                  <a:pt x="481" y="162"/>
                                </a:lnTo>
                                <a:lnTo>
                                  <a:pt x="498" y="173"/>
                                </a:lnTo>
                                <a:lnTo>
                                  <a:pt x="508" y="156"/>
                                </a:lnTo>
                                <a:lnTo>
                                  <a:pt x="490" y="145"/>
                                </a:lnTo>
                                <a:lnTo>
                                  <a:pt x="473" y="135"/>
                                </a:lnTo>
                                <a:lnTo>
                                  <a:pt x="456" y="124"/>
                                </a:lnTo>
                                <a:lnTo>
                                  <a:pt x="424" y="105"/>
                                </a:lnTo>
                                <a:lnTo>
                                  <a:pt x="408" y="97"/>
                                </a:lnTo>
                                <a:lnTo>
                                  <a:pt x="393" y="89"/>
                                </a:lnTo>
                                <a:lnTo>
                                  <a:pt x="378" y="81"/>
                                </a:lnTo>
                                <a:lnTo>
                                  <a:pt x="363" y="74"/>
                                </a:lnTo>
                                <a:lnTo>
                                  <a:pt x="349" y="66"/>
                                </a:lnTo>
                                <a:lnTo>
                                  <a:pt x="335" y="60"/>
                                </a:lnTo>
                                <a:lnTo>
                                  <a:pt x="321" y="54"/>
                                </a:lnTo>
                                <a:lnTo>
                                  <a:pt x="308" y="48"/>
                                </a:lnTo>
                                <a:lnTo>
                                  <a:pt x="283" y="38"/>
                                </a:lnTo>
                                <a:lnTo>
                                  <a:pt x="258" y="29"/>
                                </a:lnTo>
                                <a:lnTo>
                                  <a:pt x="246" y="25"/>
                                </a:lnTo>
                                <a:lnTo>
                                  <a:pt x="235" y="21"/>
                                </a:lnTo>
                                <a:lnTo>
                                  <a:pt x="231" y="20"/>
                                </a:lnTo>
                                <a:close/>
                                <a:moveTo>
                                  <a:pt x="107" y="0"/>
                                </a:moveTo>
                                <a:lnTo>
                                  <a:pt x="93" y="0"/>
                                </a:lnTo>
                                <a:lnTo>
                                  <a:pt x="88" y="1"/>
                                </a:lnTo>
                                <a:lnTo>
                                  <a:pt x="81" y="2"/>
                                </a:lnTo>
                                <a:lnTo>
                                  <a:pt x="75" y="3"/>
                                </a:lnTo>
                                <a:lnTo>
                                  <a:pt x="69" y="3"/>
                                </a:lnTo>
                                <a:lnTo>
                                  <a:pt x="64" y="5"/>
                                </a:lnTo>
                                <a:lnTo>
                                  <a:pt x="58" y="5"/>
                                </a:lnTo>
                                <a:lnTo>
                                  <a:pt x="54" y="6"/>
                                </a:lnTo>
                                <a:lnTo>
                                  <a:pt x="49" y="7"/>
                                </a:lnTo>
                                <a:lnTo>
                                  <a:pt x="40" y="10"/>
                                </a:lnTo>
                                <a:lnTo>
                                  <a:pt x="36" y="11"/>
                                </a:lnTo>
                                <a:lnTo>
                                  <a:pt x="29" y="14"/>
                                </a:lnTo>
                                <a:lnTo>
                                  <a:pt x="26" y="15"/>
                                </a:lnTo>
                                <a:lnTo>
                                  <a:pt x="22" y="17"/>
                                </a:lnTo>
                                <a:lnTo>
                                  <a:pt x="19" y="18"/>
                                </a:lnTo>
                                <a:lnTo>
                                  <a:pt x="17" y="19"/>
                                </a:lnTo>
                                <a:lnTo>
                                  <a:pt x="12" y="22"/>
                                </a:lnTo>
                                <a:lnTo>
                                  <a:pt x="10" y="23"/>
                                </a:lnTo>
                                <a:lnTo>
                                  <a:pt x="7" y="26"/>
                                </a:lnTo>
                                <a:lnTo>
                                  <a:pt x="4" y="27"/>
                                </a:lnTo>
                                <a:lnTo>
                                  <a:pt x="0" y="31"/>
                                </a:lnTo>
                                <a:lnTo>
                                  <a:pt x="14" y="45"/>
                                </a:lnTo>
                                <a:lnTo>
                                  <a:pt x="14" y="44"/>
                                </a:lnTo>
                                <a:lnTo>
                                  <a:pt x="16" y="43"/>
                                </a:lnTo>
                                <a:lnTo>
                                  <a:pt x="18" y="42"/>
                                </a:lnTo>
                                <a:lnTo>
                                  <a:pt x="20" y="41"/>
                                </a:lnTo>
                                <a:lnTo>
                                  <a:pt x="22" y="39"/>
                                </a:lnTo>
                                <a:lnTo>
                                  <a:pt x="24" y="38"/>
                                </a:lnTo>
                                <a:lnTo>
                                  <a:pt x="25" y="37"/>
                                </a:lnTo>
                                <a:lnTo>
                                  <a:pt x="28" y="36"/>
                                </a:lnTo>
                                <a:lnTo>
                                  <a:pt x="33" y="33"/>
                                </a:lnTo>
                                <a:lnTo>
                                  <a:pt x="36" y="33"/>
                                </a:lnTo>
                                <a:lnTo>
                                  <a:pt x="39" y="31"/>
                                </a:lnTo>
                                <a:lnTo>
                                  <a:pt x="42" y="30"/>
                                </a:lnTo>
                                <a:lnTo>
                                  <a:pt x="46" y="29"/>
                                </a:lnTo>
                                <a:lnTo>
                                  <a:pt x="49" y="27"/>
                                </a:lnTo>
                                <a:lnTo>
                                  <a:pt x="54" y="27"/>
                                </a:lnTo>
                                <a:lnTo>
                                  <a:pt x="58" y="25"/>
                                </a:lnTo>
                                <a:lnTo>
                                  <a:pt x="62" y="25"/>
                                </a:lnTo>
                                <a:lnTo>
                                  <a:pt x="66" y="24"/>
                                </a:lnTo>
                                <a:lnTo>
                                  <a:pt x="72" y="23"/>
                                </a:lnTo>
                                <a:lnTo>
                                  <a:pt x="77" y="22"/>
                                </a:lnTo>
                                <a:lnTo>
                                  <a:pt x="82" y="21"/>
                                </a:lnTo>
                                <a:lnTo>
                                  <a:pt x="94" y="21"/>
                                </a:lnTo>
                                <a:lnTo>
                                  <a:pt x="100" y="20"/>
                                </a:lnTo>
                                <a:lnTo>
                                  <a:pt x="231" y="20"/>
                                </a:lnTo>
                                <a:lnTo>
                                  <a:pt x="224" y="19"/>
                                </a:lnTo>
                                <a:lnTo>
                                  <a:pt x="213" y="15"/>
                                </a:lnTo>
                                <a:lnTo>
                                  <a:pt x="202" y="13"/>
                                </a:lnTo>
                                <a:lnTo>
                                  <a:pt x="183" y="8"/>
                                </a:lnTo>
                                <a:lnTo>
                                  <a:pt x="173" y="7"/>
                                </a:lnTo>
                                <a:lnTo>
                                  <a:pt x="164" y="5"/>
                                </a:lnTo>
                                <a:lnTo>
                                  <a:pt x="155" y="3"/>
                                </a:lnTo>
                                <a:lnTo>
                                  <a:pt x="138" y="2"/>
                                </a:lnTo>
                                <a:lnTo>
                                  <a:pt x="131" y="1"/>
                                </a:lnTo>
                                <a:lnTo>
                                  <a:pt x="115" y="1"/>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9"/>
                        <wps:cNvSpPr>
                          <a:spLocks/>
                        </wps:cNvSpPr>
                        <wps:spPr bwMode="auto">
                          <a:xfrm>
                            <a:off x="5949" y="477"/>
                            <a:ext cx="417" cy="512"/>
                          </a:xfrm>
                          <a:custGeom>
                            <a:avLst/>
                            <a:gdLst>
                              <a:gd name="T0" fmla="+- 0 6347 5949"/>
                              <a:gd name="T1" fmla="*/ T0 w 417"/>
                              <a:gd name="T2" fmla="+- 0 481 477"/>
                              <a:gd name="T3" fmla="*/ 481 h 512"/>
                              <a:gd name="T4" fmla="+- 0 6339 5949"/>
                              <a:gd name="T5" fmla="*/ T4 w 417"/>
                              <a:gd name="T6" fmla="+- 0 489 477"/>
                              <a:gd name="T7" fmla="*/ 489 h 512"/>
                              <a:gd name="T8" fmla="+- 0 6328 5949"/>
                              <a:gd name="T9" fmla="*/ T8 w 417"/>
                              <a:gd name="T10" fmla="+- 0 500 477"/>
                              <a:gd name="T11" fmla="*/ 500 h 512"/>
                              <a:gd name="T12" fmla="+- 0 6313 5949"/>
                              <a:gd name="T13" fmla="*/ T12 w 417"/>
                              <a:gd name="T14" fmla="+- 0 515 477"/>
                              <a:gd name="T15" fmla="*/ 515 h 512"/>
                              <a:gd name="T16" fmla="+- 0 6296 5949"/>
                              <a:gd name="T17" fmla="*/ T16 w 417"/>
                              <a:gd name="T18" fmla="+- 0 533 477"/>
                              <a:gd name="T19" fmla="*/ 533 h 512"/>
                              <a:gd name="T20" fmla="+- 0 6277 5949"/>
                              <a:gd name="T21" fmla="*/ T20 w 417"/>
                              <a:gd name="T22" fmla="+- 0 553 477"/>
                              <a:gd name="T23" fmla="*/ 553 h 512"/>
                              <a:gd name="T24" fmla="+- 0 6248 5949"/>
                              <a:gd name="T25" fmla="*/ T24 w 417"/>
                              <a:gd name="T26" fmla="+- 0 582 477"/>
                              <a:gd name="T27" fmla="*/ 582 h 512"/>
                              <a:gd name="T28" fmla="+- 0 6225 5949"/>
                              <a:gd name="T29" fmla="*/ T28 w 417"/>
                              <a:gd name="T30" fmla="+- 0 607 477"/>
                              <a:gd name="T31" fmla="*/ 607 h 512"/>
                              <a:gd name="T32" fmla="+- 0 6175 5949"/>
                              <a:gd name="T33" fmla="*/ T32 w 417"/>
                              <a:gd name="T34" fmla="+- 0 660 477"/>
                              <a:gd name="T35" fmla="*/ 660 h 512"/>
                              <a:gd name="T36" fmla="+- 0 6140 5949"/>
                              <a:gd name="T37" fmla="*/ T36 w 417"/>
                              <a:gd name="T38" fmla="+- 0 697 477"/>
                              <a:gd name="T39" fmla="*/ 697 h 512"/>
                              <a:gd name="T40" fmla="+- 0 6116 5949"/>
                              <a:gd name="T41" fmla="*/ T40 w 417"/>
                              <a:gd name="T42" fmla="+- 0 725 477"/>
                              <a:gd name="T43" fmla="*/ 725 h 512"/>
                              <a:gd name="T44" fmla="+- 0 6091 5949"/>
                              <a:gd name="T45" fmla="*/ T44 w 417"/>
                              <a:gd name="T46" fmla="+- 0 752 477"/>
                              <a:gd name="T47" fmla="*/ 752 h 512"/>
                              <a:gd name="T48" fmla="+- 0 6067 5949"/>
                              <a:gd name="T49" fmla="*/ T48 w 417"/>
                              <a:gd name="T50" fmla="+- 0 779 477"/>
                              <a:gd name="T51" fmla="*/ 779 h 512"/>
                              <a:gd name="T52" fmla="+- 0 6045 5949"/>
                              <a:gd name="T53" fmla="*/ T52 w 417"/>
                              <a:gd name="T54" fmla="+- 0 805 477"/>
                              <a:gd name="T55" fmla="*/ 805 h 512"/>
                              <a:gd name="T56" fmla="+- 0 6018 5949"/>
                              <a:gd name="T57" fmla="*/ T56 w 417"/>
                              <a:gd name="T58" fmla="+- 0 838 477"/>
                              <a:gd name="T59" fmla="*/ 838 h 512"/>
                              <a:gd name="T60" fmla="+- 0 5990 5949"/>
                              <a:gd name="T61" fmla="*/ T60 w 417"/>
                              <a:gd name="T62" fmla="+- 0 873 477"/>
                              <a:gd name="T63" fmla="*/ 873 h 512"/>
                              <a:gd name="T64" fmla="+- 0 5977 5949"/>
                              <a:gd name="T65" fmla="*/ T64 w 417"/>
                              <a:gd name="T66" fmla="+- 0 892 477"/>
                              <a:gd name="T67" fmla="*/ 892 h 512"/>
                              <a:gd name="T68" fmla="+- 0 5968 5949"/>
                              <a:gd name="T69" fmla="*/ T68 w 417"/>
                              <a:gd name="T70" fmla="+- 0 908 477"/>
                              <a:gd name="T71" fmla="*/ 908 h 512"/>
                              <a:gd name="T72" fmla="+- 0 5960 5949"/>
                              <a:gd name="T73" fmla="*/ T72 w 417"/>
                              <a:gd name="T74" fmla="+- 0 923 477"/>
                              <a:gd name="T75" fmla="*/ 923 h 512"/>
                              <a:gd name="T76" fmla="+- 0 5957 5949"/>
                              <a:gd name="T77" fmla="*/ T76 w 417"/>
                              <a:gd name="T78" fmla="+- 0 932 477"/>
                              <a:gd name="T79" fmla="*/ 932 h 512"/>
                              <a:gd name="T80" fmla="+- 0 5954 5949"/>
                              <a:gd name="T81" fmla="*/ T80 w 417"/>
                              <a:gd name="T82" fmla="+- 0 941 477"/>
                              <a:gd name="T83" fmla="*/ 941 h 512"/>
                              <a:gd name="T84" fmla="+- 0 5952 5949"/>
                              <a:gd name="T85" fmla="*/ T84 w 417"/>
                              <a:gd name="T86" fmla="+- 0 950 477"/>
                              <a:gd name="T87" fmla="*/ 950 h 512"/>
                              <a:gd name="T88" fmla="+- 0 5949 5949"/>
                              <a:gd name="T89" fmla="*/ T88 w 417"/>
                              <a:gd name="T90" fmla="+- 0 963 477"/>
                              <a:gd name="T91" fmla="*/ 963 h 512"/>
                              <a:gd name="T92" fmla="+- 0 5950 5949"/>
                              <a:gd name="T93" fmla="*/ T92 w 417"/>
                              <a:gd name="T94" fmla="+- 0 970 477"/>
                              <a:gd name="T95" fmla="*/ 970 h 512"/>
                              <a:gd name="T96" fmla="+- 0 5952 5949"/>
                              <a:gd name="T97" fmla="*/ T96 w 417"/>
                              <a:gd name="T98" fmla="+- 0 977 477"/>
                              <a:gd name="T99" fmla="*/ 977 h 512"/>
                              <a:gd name="T100" fmla="+- 0 5958 5949"/>
                              <a:gd name="T101" fmla="*/ T100 w 417"/>
                              <a:gd name="T102" fmla="+- 0 983 477"/>
                              <a:gd name="T103" fmla="*/ 983 h 512"/>
                              <a:gd name="T104" fmla="+- 0 5966 5949"/>
                              <a:gd name="T105" fmla="*/ T104 w 417"/>
                              <a:gd name="T106" fmla="+- 0 988 477"/>
                              <a:gd name="T107" fmla="*/ 988 h 512"/>
                              <a:gd name="T108" fmla="+- 0 5977 5949"/>
                              <a:gd name="T109" fmla="*/ T108 w 417"/>
                              <a:gd name="T110" fmla="+- 0 988 477"/>
                              <a:gd name="T111" fmla="*/ 988 h 512"/>
                              <a:gd name="T112" fmla="+- 0 5988 5949"/>
                              <a:gd name="T113" fmla="*/ T112 w 417"/>
                              <a:gd name="T114" fmla="+- 0 986 477"/>
                              <a:gd name="T115" fmla="*/ 986 h 512"/>
                              <a:gd name="T116" fmla="+- 0 5995 5949"/>
                              <a:gd name="T117" fmla="*/ T116 w 417"/>
                              <a:gd name="T118" fmla="+- 0 983 477"/>
                              <a:gd name="T119" fmla="*/ 983 h 512"/>
                              <a:gd name="T120" fmla="+- 0 6000 5949"/>
                              <a:gd name="T121" fmla="*/ T120 w 417"/>
                              <a:gd name="T122" fmla="+- 0 981 477"/>
                              <a:gd name="T123" fmla="*/ 981 h 512"/>
                              <a:gd name="T124" fmla="+- 0 5971 5949"/>
                              <a:gd name="T125" fmla="*/ T124 w 417"/>
                              <a:gd name="T126" fmla="+- 0 969 477"/>
                              <a:gd name="T127" fmla="*/ 969 h 512"/>
                              <a:gd name="T128" fmla="+- 0 5968 5949"/>
                              <a:gd name="T129" fmla="*/ T128 w 417"/>
                              <a:gd name="T130" fmla="+- 0 957 477"/>
                              <a:gd name="T131" fmla="*/ 957 h 512"/>
                              <a:gd name="T132" fmla="+- 0 5969 5949"/>
                              <a:gd name="T133" fmla="*/ T132 w 417"/>
                              <a:gd name="T134" fmla="+- 0 950 477"/>
                              <a:gd name="T135" fmla="*/ 950 h 512"/>
                              <a:gd name="T136" fmla="+- 0 5972 5949"/>
                              <a:gd name="T137" fmla="*/ T136 w 417"/>
                              <a:gd name="T138" fmla="+- 0 945 477"/>
                              <a:gd name="T139" fmla="*/ 945 h 512"/>
                              <a:gd name="T140" fmla="+- 0 5974 5949"/>
                              <a:gd name="T141" fmla="*/ T140 w 417"/>
                              <a:gd name="T142" fmla="+- 0 936 477"/>
                              <a:gd name="T143" fmla="*/ 936 h 512"/>
                              <a:gd name="T144" fmla="+- 0 5981 5949"/>
                              <a:gd name="T145" fmla="*/ T144 w 417"/>
                              <a:gd name="T146" fmla="+- 0 925 477"/>
                              <a:gd name="T147" fmla="*/ 925 h 512"/>
                              <a:gd name="T148" fmla="+- 0 5988 5949"/>
                              <a:gd name="T149" fmla="*/ T148 w 417"/>
                              <a:gd name="T150" fmla="+- 0 911 477"/>
                              <a:gd name="T151" fmla="*/ 911 h 512"/>
                              <a:gd name="T152" fmla="+- 0 5998 5949"/>
                              <a:gd name="T153" fmla="*/ T152 w 417"/>
                              <a:gd name="T154" fmla="+- 0 895 477"/>
                              <a:gd name="T155" fmla="*/ 895 h 512"/>
                              <a:gd name="T156" fmla="+- 0 6012 5949"/>
                              <a:gd name="T157" fmla="*/ T156 w 417"/>
                              <a:gd name="T158" fmla="+- 0 875 477"/>
                              <a:gd name="T159" fmla="*/ 875 h 512"/>
                              <a:gd name="T160" fmla="+- 0 6029 5949"/>
                              <a:gd name="T161" fmla="*/ T160 w 417"/>
                              <a:gd name="T162" fmla="+- 0 854 477"/>
                              <a:gd name="T163" fmla="*/ 854 h 512"/>
                              <a:gd name="T164" fmla="+- 0 6048 5949"/>
                              <a:gd name="T165" fmla="*/ T164 w 417"/>
                              <a:gd name="T166" fmla="+- 0 830 477"/>
                              <a:gd name="T167" fmla="*/ 830 h 512"/>
                              <a:gd name="T168" fmla="+- 0 6070 5949"/>
                              <a:gd name="T169" fmla="*/ T168 w 417"/>
                              <a:gd name="T170" fmla="+- 0 805 477"/>
                              <a:gd name="T171" fmla="*/ 805 h 512"/>
                              <a:gd name="T172" fmla="+- 0 6093 5949"/>
                              <a:gd name="T173" fmla="*/ T172 w 417"/>
                              <a:gd name="T174" fmla="+- 0 778 477"/>
                              <a:gd name="T175" fmla="*/ 778 h 512"/>
                              <a:gd name="T176" fmla="+- 0 6117 5949"/>
                              <a:gd name="T177" fmla="*/ T176 w 417"/>
                              <a:gd name="T178" fmla="+- 0 752 477"/>
                              <a:gd name="T179" fmla="*/ 752 h 512"/>
                              <a:gd name="T180" fmla="+- 0 6151 5949"/>
                              <a:gd name="T181" fmla="*/ T180 w 417"/>
                              <a:gd name="T182" fmla="+- 0 714 477"/>
                              <a:gd name="T183" fmla="*/ 714 h 512"/>
                              <a:gd name="T184" fmla="+- 0 6176 5949"/>
                              <a:gd name="T185" fmla="*/ T184 w 417"/>
                              <a:gd name="T186" fmla="+- 0 687 477"/>
                              <a:gd name="T187" fmla="*/ 687 h 512"/>
                              <a:gd name="T188" fmla="+- 0 6211 5949"/>
                              <a:gd name="T189" fmla="*/ T188 w 417"/>
                              <a:gd name="T190" fmla="+- 0 651 477"/>
                              <a:gd name="T191" fmla="*/ 651 h 512"/>
                              <a:gd name="T192" fmla="+- 0 6244 5949"/>
                              <a:gd name="T193" fmla="*/ T192 w 417"/>
                              <a:gd name="T194" fmla="+- 0 615 477"/>
                              <a:gd name="T195" fmla="*/ 615 h 512"/>
                              <a:gd name="T196" fmla="+- 0 6267 5949"/>
                              <a:gd name="T197" fmla="*/ T196 w 417"/>
                              <a:gd name="T198" fmla="+- 0 591 477"/>
                              <a:gd name="T199" fmla="*/ 591 h 512"/>
                              <a:gd name="T200" fmla="+- 0 6289 5949"/>
                              <a:gd name="T201" fmla="*/ T200 w 417"/>
                              <a:gd name="T202" fmla="+- 0 569 477"/>
                              <a:gd name="T203" fmla="*/ 569 h 512"/>
                              <a:gd name="T204" fmla="+- 0 6326 5949"/>
                              <a:gd name="T205" fmla="*/ T204 w 417"/>
                              <a:gd name="T206" fmla="+- 0 530 477"/>
                              <a:gd name="T207" fmla="*/ 530 h 512"/>
                              <a:gd name="T208" fmla="+- 0 6341 5949"/>
                              <a:gd name="T209" fmla="*/ T208 w 417"/>
                              <a:gd name="T210" fmla="+- 0 514 477"/>
                              <a:gd name="T211" fmla="*/ 514 h 512"/>
                              <a:gd name="T212" fmla="+- 0 6353 5949"/>
                              <a:gd name="T213" fmla="*/ T212 w 417"/>
                              <a:gd name="T214" fmla="+- 0 503 477"/>
                              <a:gd name="T215" fmla="*/ 503 h 512"/>
                              <a:gd name="T216" fmla="+- 0 6361 5949"/>
                              <a:gd name="T217" fmla="*/ T216 w 417"/>
                              <a:gd name="T218" fmla="+- 0 495 477"/>
                              <a:gd name="T219" fmla="*/ 495 h 512"/>
                              <a:gd name="T220" fmla="+- 0 6365 5949"/>
                              <a:gd name="T221" fmla="*/ T220 w 417"/>
                              <a:gd name="T222" fmla="+- 0 491 477"/>
                              <a:gd name="T223" fmla="*/ 491 h 512"/>
                              <a:gd name="T224" fmla="+- 0 5990 5949"/>
                              <a:gd name="T225" fmla="*/ T224 w 417"/>
                              <a:gd name="T226" fmla="+- 0 964 477"/>
                              <a:gd name="T227" fmla="*/ 964 h 512"/>
                              <a:gd name="T228" fmla="+- 0 5982 5949"/>
                              <a:gd name="T229" fmla="*/ T228 w 417"/>
                              <a:gd name="T230" fmla="+- 0 967 477"/>
                              <a:gd name="T231" fmla="*/ 967 h 512"/>
                              <a:gd name="T232" fmla="+- 0 5976 5949"/>
                              <a:gd name="T233" fmla="*/ T232 w 417"/>
                              <a:gd name="T234" fmla="+- 0 969 477"/>
                              <a:gd name="T235" fmla="*/ 969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17" h="512">
                                <a:moveTo>
                                  <a:pt x="403" y="0"/>
                                </a:moveTo>
                                <a:lnTo>
                                  <a:pt x="401" y="2"/>
                                </a:lnTo>
                                <a:lnTo>
                                  <a:pt x="398" y="4"/>
                                </a:lnTo>
                                <a:lnTo>
                                  <a:pt x="396" y="7"/>
                                </a:lnTo>
                                <a:lnTo>
                                  <a:pt x="393" y="9"/>
                                </a:lnTo>
                                <a:lnTo>
                                  <a:pt x="390" y="12"/>
                                </a:lnTo>
                                <a:lnTo>
                                  <a:pt x="387" y="15"/>
                                </a:lnTo>
                                <a:lnTo>
                                  <a:pt x="384" y="20"/>
                                </a:lnTo>
                                <a:lnTo>
                                  <a:pt x="379" y="23"/>
                                </a:lnTo>
                                <a:lnTo>
                                  <a:pt x="374" y="28"/>
                                </a:lnTo>
                                <a:lnTo>
                                  <a:pt x="370" y="33"/>
                                </a:lnTo>
                                <a:lnTo>
                                  <a:pt x="364" y="38"/>
                                </a:lnTo>
                                <a:lnTo>
                                  <a:pt x="359" y="43"/>
                                </a:lnTo>
                                <a:lnTo>
                                  <a:pt x="353" y="50"/>
                                </a:lnTo>
                                <a:lnTo>
                                  <a:pt x="347" y="56"/>
                                </a:lnTo>
                                <a:lnTo>
                                  <a:pt x="341" y="63"/>
                                </a:lnTo>
                                <a:lnTo>
                                  <a:pt x="334" y="69"/>
                                </a:lnTo>
                                <a:lnTo>
                                  <a:pt x="328" y="76"/>
                                </a:lnTo>
                                <a:lnTo>
                                  <a:pt x="314" y="91"/>
                                </a:lnTo>
                                <a:lnTo>
                                  <a:pt x="306" y="97"/>
                                </a:lnTo>
                                <a:lnTo>
                                  <a:pt x="299" y="105"/>
                                </a:lnTo>
                                <a:lnTo>
                                  <a:pt x="291" y="114"/>
                                </a:lnTo>
                                <a:lnTo>
                                  <a:pt x="284" y="122"/>
                                </a:lnTo>
                                <a:lnTo>
                                  <a:pt x="276" y="130"/>
                                </a:lnTo>
                                <a:lnTo>
                                  <a:pt x="268" y="139"/>
                                </a:lnTo>
                                <a:lnTo>
                                  <a:pt x="251" y="156"/>
                                </a:lnTo>
                                <a:lnTo>
                                  <a:pt x="226" y="183"/>
                                </a:lnTo>
                                <a:lnTo>
                                  <a:pt x="218" y="193"/>
                                </a:lnTo>
                                <a:lnTo>
                                  <a:pt x="200" y="210"/>
                                </a:lnTo>
                                <a:lnTo>
                                  <a:pt x="191" y="220"/>
                                </a:lnTo>
                                <a:lnTo>
                                  <a:pt x="183" y="229"/>
                                </a:lnTo>
                                <a:lnTo>
                                  <a:pt x="175" y="238"/>
                                </a:lnTo>
                                <a:lnTo>
                                  <a:pt x="167" y="248"/>
                                </a:lnTo>
                                <a:lnTo>
                                  <a:pt x="158" y="256"/>
                                </a:lnTo>
                                <a:lnTo>
                                  <a:pt x="150" y="267"/>
                                </a:lnTo>
                                <a:lnTo>
                                  <a:pt x="142" y="275"/>
                                </a:lnTo>
                                <a:lnTo>
                                  <a:pt x="134" y="284"/>
                                </a:lnTo>
                                <a:lnTo>
                                  <a:pt x="126" y="293"/>
                                </a:lnTo>
                                <a:lnTo>
                                  <a:pt x="118" y="302"/>
                                </a:lnTo>
                                <a:lnTo>
                                  <a:pt x="110" y="311"/>
                                </a:lnTo>
                                <a:lnTo>
                                  <a:pt x="103" y="319"/>
                                </a:lnTo>
                                <a:lnTo>
                                  <a:pt x="96" y="328"/>
                                </a:lnTo>
                                <a:lnTo>
                                  <a:pt x="89" y="336"/>
                                </a:lnTo>
                                <a:lnTo>
                                  <a:pt x="82" y="344"/>
                                </a:lnTo>
                                <a:lnTo>
                                  <a:pt x="69" y="361"/>
                                </a:lnTo>
                                <a:lnTo>
                                  <a:pt x="51" y="383"/>
                                </a:lnTo>
                                <a:lnTo>
                                  <a:pt x="46" y="389"/>
                                </a:lnTo>
                                <a:lnTo>
                                  <a:pt x="41" y="396"/>
                                </a:lnTo>
                                <a:lnTo>
                                  <a:pt x="36" y="402"/>
                                </a:lnTo>
                                <a:lnTo>
                                  <a:pt x="32" y="409"/>
                                </a:lnTo>
                                <a:lnTo>
                                  <a:pt x="28" y="415"/>
                                </a:lnTo>
                                <a:lnTo>
                                  <a:pt x="25" y="421"/>
                                </a:lnTo>
                                <a:lnTo>
                                  <a:pt x="21" y="426"/>
                                </a:lnTo>
                                <a:lnTo>
                                  <a:pt x="19" y="431"/>
                                </a:lnTo>
                                <a:lnTo>
                                  <a:pt x="16" y="435"/>
                                </a:lnTo>
                                <a:lnTo>
                                  <a:pt x="14" y="440"/>
                                </a:lnTo>
                                <a:lnTo>
                                  <a:pt x="11" y="446"/>
                                </a:lnTo>
                                <a:lnTo>
                                  <a:pt x="10" y="449"/>
                                </a:lnTo>
                                <a:lnTo>
                                  <a:pt x="9" y="452"/>
                                </a:lnTo>
                                <a:lnTo>
                                  <a:pt x="8" y="455"/>
                                </a:lnTo>
                                <a:lnTo>
                                  <a:pt x="7" y="457"/>
                                </a:lnTo>
                                <a:lnTo>
                                  <a:pt x="6" y="460"/>
                                </a:lnTo>
                                <a:lnTo>
                                  <a:pt x="5" y="464"/>
                                </a:lnTo>
                                <a:lnTo>
                                  <a:pt x="4" y="465"/>
                                </a:lnTo>
                                <a:lnTo>
                                  <a:pt x="3" y="471"/>
                                </a:lnTo>
                                <a:lnTo>
                                  <a:pt x="3" y="473"/>
                                </a:lnTo>
                                <a:lnTo>
                                  <a:pt x="1" y="478"/>
                                </a:lnTo>
                                <a:lnTo>
                                  <a:pt x="1" y="484"/>
                                </a:lnTo>
                                <a:lnTo>
                                  <a:pt x="0" y="486"/>
                                </a:lnTo>
                                <a:lnTo>
                                  <a:pt x="0" y="488"/>
                                </a:lnTo>
                                <a:lnTo>
                                  <a:pt x="1" y="490"/>
                                </a:lnTo>
                                <a:lnTo>
                                  <a:pt x="1" y="493"/>
                                </a:lnTo>
                                <a:lnTo>
                                  <a:pt x="2" y="495"/>
                                </a:lnTo>
                                <a:lnTo>
                                  <a:pt x="3" y="497"/>
                                </a:lnTo>
                                <a:lnTo>
                                  <a:pt x="3" y="500"/>
                                </a:lnTo>
                                <a:lnTo>
                                  <a:pt x="5" y="502"/>
                                </a:lnTo>
                                <a:lnTo>
                                  <a:pt x="7" y="504"/>
                                </a:lnTo>
                                <a:lnTo>
                                  <a:pt x="9" y="506"/>
                                </a:lnTo>
                                <a:lnTo>
                                  <a:pt x="11" y="508"/>
                                </a:lnTo>
                                <a:lnTo>
                                  <a:pt x="14" y="510"/>
                                </a:lnTo>
                                <a:lnTo>
                                  <a:pt x="17" y="511"/>
                                </a:lnTo>
                                <a:lnTo>
                                  <a:pt x="20" y="512"/>
                                </a:lnTo>
                                <a:lnTo>
                                  <a:pt x="27" y="512"/>
                                </a:lnTo>
                                <a:lnTo>
                                  <a:pt x="28" y="511"/>
                                </a:lnTo>
                                <a:lnTo>
                                  <a:pt x="33" y="511"/>
                                </a:lnTo>
                                <a:lnTo>
                                  <a:pt x="36" y="510"/>
                                </a:lnTo>
                                <a:lnTo>
                                  <a:pt x="39" y="509"/>
                                </a:lnTo>
                                <a:lnTo>
                                  <a:pt x="41" y="508"/>
                                </a:lnTo>
                                <a:lnTo>
                                  <a:pt x="44" y="507"/>
                                </a:lnTo>
                                <a:lnTo>
                                  <a:pt x="46" y="506"/>
                                </a:lnTo>
                                <a:lnTo>
                                  <a:pt x="48" y="505"/>
                                </a:lnTo>
                                <a:lnTo>
                                  <a:pt x="49" y="504"/>
                                </a:lnTo>
                                <a:lnTo>
                                  <a:pt x="51" y="504"/>
                                </a:lnTo>
                                <a:lnTo>
                                  <a:pt x="44" y="492"/>
                                </a:lnTo>
                                <a:lnTo>
                                  <a:pt x="24" y="492"/>
                                </a:lnTo>
                                <a:lnTo>
                                  <a:pt x="22" y="492"/>
                                </a:lnTo>
                                <a:lnTo>
                                  <a:pt x="20" y="490"/>
                                </a:lnTo>
                                <a:lnTo>
                                  <a:pt x="19" y="487"/>
                                </a:lnTo>
                                <a:lnTo>
                                  <a:pt x="19" y="480"/>
                                </a:lnTo>
                                <a:lnTo>
                                  <a:pt x="19" y="478"/>
                                </a:lnTo>
                                <a:lnTo>
                                  <a:pt x="20" y="476"/>
                                </a:lnTo>
                                <a:lnTo>
                                  <a:pt x="20" y="473"/>
                                </a:lnTo>
                                <a:lnTo>
                                  <a:pt x="21" y="472"/>
                                </a:lnTo>
                                <a:lnTo>
                                  <a:pt x="22" y="470"/>
                                </a:lnTo>
                                <a:lnTo>
                                  <a:pt x="23" y="468"/>
                                </a:lnTo>
                                <a:lnTo>
                                  <a:pt x="24" y="465"/>
                                </a:lnTo>
                                <a:lnTo>
                                  <a:pt x="25" y="462"/>
                                </a:lnTo>
                                <a:lnTo>
                                  <a:pt x="25" y="459"/>
                                </a:lnTo>
                                <a:lnTo>
                                  <a:pt x="28" y="455"/>
                                </a:lnTo>
                                <a:lnTo>
                                  <a:pt x="29" y="452"/>
                                </a:lnTo>
                                <a:lnTo>
                                  <a:pt x="32" y="448"/>
                                </a:lnTo>
                                <a:lnTo>
                                  <a:pt x="33" y="443"/>
                                </a:lnTo>
                                <a:lnTo>
                                  <a:pt x="36" y="439"/>
                                </a:lnTo>
                                <a:lnTo>
                                  <a:pt x="39" y="434"/>
                                </a:lnTo>
                                <a:lnTo>
                                  <a:pt x="42" y="429"/>
                                </a:lnTo>
                                <a:lnTo>
                                  <a:pt x="45" y="424"/>
                                </a:lnTo>
                                <a:lnTo>
                                  <a:pt x="49" y="418"/>
                                </a:lnTo>
                                <a:lnTo>
                                  <a:pt x="54" y="411"/>
                                </a:lnTo>
                                <a:lnTo>
                                  <a:pt x="59" y="405"/>
                                </a:lnTo>
                                <a:lnTo>
                                  <a:pt x="63" y="398"/>
                                </a:lnTo>
                                <a:lnTo>
                                  <a:pt x="69" y="391"/>
                                </a:lnTo>
                                <a:lnTo>
                                  <a:pt x="74" y="383"/>
                                </a:lnTo>
                                <a:lnTo>
                                  <a:pt x="80" y="377"/>
                                </a:lnTo>
                                <a:lnTo>
                                  <a:pt x="86" y="369"/>
                                </a:lnTo>
                                <a:lnTo>
                                  <a:pt x="93" y="361"/>
                                </a:lnTo>
                                <a:lnTo>
                                  <a:pt x="99" y="353"/>
                                </a:lnTo>
                                <a:lnTo>
                                  <a:pt x="107" y="345"/>
                                </a:lnTo>
                                <a:lnTo>
                                  <a:pt x="113" y="336"/>
                                </a:lnTo>
                                <a:lnTo>
                                  <a:pt x="121" y="328"/>
                                </a:lnTo>
                                <a:lnTo>
                                  <a:pt x="128" y="319"/>
                                </a:lnTo>
                                <a:lnTo>
                                  <a:pt x="136" y="311"/>
                                </a:lnTo>
                                <a:lnTo>
                                  <a:pt x="144" y="301"/>
                                </a:lnTo>
                                <a:lnTo>
                                  <a:pt x="152" y="292"/>
                                </a:lnTo>
                                <a:lnTo>
                                  <a:pt x="160" y="283"/>
                                </a:lnTo>
                                <a:lnTo>
                                  <a:pt x="168" y="275"/>
                                </a:lnTo>
                                <a:lnTo>
                                  <a:pt x="176" y="265"/>
                                </a:lnTo>
                                <a:lnTo>
                                  <a:pt x="185" y="256"/>
                                </a:lnTo>
                                <a:lnTo>
                                  <a:pt x="202" y="237"/>
                                </a:lnTo>
                                <a:lnTo>
                                  <a:pt x="210" y="228"/>
                                </a:lnTo>
                                <a:lnTo>
                                  <a:pt x="219" y="218"/>
                                </a:lnTo>
                                <a:lnTo>
                                  <a:pt x="227" y="210"/>
                                </a:lnTo>
                                <a:lnTo>
                                  <a:pt x="236" y="201"/>
                                </a:lnTo>
                                <a:lnTo>
                                  <a:pt x="253" y="182"/>
                                </a:lnTo>
                                <a:lnTo>
                                  <a:pt x="262" y="174"/>
                                </a:lnTo>
                                <a:lnTo>
                                  <a:pt x="270" y="164"/>
                                </a:lnTo>
                                <a:lnTo>
                                  <a:pt x="287" y="147"/>
                                </a:lnTo>
                                <a:lnTo>
                                  <a:pt x="295" y="138"/>
                                </a:lnTo>
                                <a:lnTo>
                                  <a:pt x="303" y="130"/>
                                </a:lnTo>
                                <a:lnTo>
                                  <a:pt x="310" y="122"/>
                                </a:lnTo>
                                <a:lnTo>
                                  <a:pt x="318" y="114"/>
                                </a:lnTo>
                                <a:lnTo>
                                  <a:pt x="325" y="105"/>
                                </a:lnTo>
                                <a:lnTo>
                                  <a:pt x="333" y="99"/>
                                </a:lnTo>
                                <a:lnTo>
                                  <a:pt x="340" y="92"/>
                                </a:lnTo>
                                <a:lnTo>
                                  <a:pt x="347" y="84"/>
                                </a:lnTo>
                                <a:lnTo>
                                  <a:pt x="372" y="59"/>
                                </a:lnTo>
                                <a:lnTo>
                                  <a:pt x="377" y="53"/>
                                </a:lnTo>
                                <a:lnTo>
                                  <a:pt x="382" y="48"/>
                                </a:lnTo>
                                <a:lnTo>
                                  <a:pt x="387" y="42"/>
                                </a:lnTo>
                                <a:lnTo>
                                  <a:pt x="392" y="37"/>
                                </a:lnTo>
                                <a:lnTo>
                                  <a:pt x="396" y="34"/>
                                </a:lnTo>
                                <a:lnTo>
                                  <a:pt x="400" y="29"/>
                                </a:lnTo>
                                <a:lnTo>
                                  <a:pt x="404" y="26"/>
                                </a:lnTo>
                                <a:lnTo>
                                  <a:pt x="406" y="23"/>
                                </a:lnTo>
                                <a:lnTo>
                                  <a:pt x="409" y="20"/>
                                </a:lnTo>
                                <a:lnTo>
                                  <a:pt x="412" y="18"/>
                                </a:lnTo>
                                <a:lnTo>
                                  <a:pt x="413" y="16"/>
                                </a:lnTo>
                                <a:lnTo>
                                  <a:pt x="415" y="15"/>
                                </a:lnTo>
                                <a:lnTo>
                                  <a:pt x="416" y="14"/>
                                </a:lnTo>
                                <a:lnTo>
                                  <a:pt x="417" y="14"/>
                                </a:lnTo>
                                <a:lnTo>
                                  <a:pt x="403" y="0"/>
                                </a:lnTo>
                                <a:close/>
                                <a:moveTo>
                                  <a:pt x="41" y="487"/>
                                </a:moveTo>
                                <a:lnTo>
                                  <a:pt x="38" y="489"/>
                                </a:lnTo>
                                <a:lnTo>
                                  <a:pt x="35" y="490"/>
                                </a:lnTo>
                                <a:lnTo>
                                  <a:pt x="33" y="490"/>
                                </a:lnTo>
                                <a:lnTo>
                                  <a:pt x="30" y="492"/>
                                </a:lnTo>
                                <a:lnTo>
                                  <a:pt x="28" y="492"/>
                                </a:lnTo>
                                <a:lnTo>
                                  <a:pt x="27" y="492"/>
                                </a:lnTo>
                                <a:lnTo>
                                  <a:pt x="44" y="492"/>
                                </a:lnTo>
                                <a:lnTo>
                                  <a:pt x="41" y="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6031" y="518"/>
                            <a:ext cx="393" cy="421"/>
                          </a:xfrm>
                          <a:custGeom>
                            <a:avLst/>
                            <a:gdLst>
                              <a:gd name="T0" fmla="+- 0 6410 6031"/>
                              <a:gd name="T1" fmla="*/ T0 w 393"/>
                              <a:gd name="T2" fmla="+- 0 518 518"/>
                              <a:gd name="T3" fmla="*/ 518 h 421"/>
                              <a:gd name="T4" fmla="+- 0 6031 6031"/>
                              <a:gd name="T5" fmla="*/ T4 w 393"/>
                              <a:gd name="T6" fmla="+- 0 926 518"/>
                              <a:gd name="T7" fmla="*/ 926 h 421"/>
                              <a:gd name="T8" fmla="+- 0 6045 6031"/>
                              <a:gd name="T9" fmla="*/ T8 w 393"/>
                              <a:gd name="T10" fmla="+- 0 939 518"/>
                              <a:gd name="T11" fmla="*/ 939 h 421"/>
                              <a:gd name="T12" fmla="+- 0 6424 6031"/>
                              <a:gd name="T13" fmla="*/ T12 w 393"/>
                              <a:gd name="T14" fmla="+- 0 531 518"/>
                              <a:gd name="T15" fmla="*/ 531 h 421"/>
                              <a:gd name="T16" fmla="+- 0 6410 6031"/>
                              <a:gd name="T17" fmla="*/ T16 w 393"/>
                              <a:gd name="T18" fmla="+- 0 518 518"/>
                              <a:gd name="T19" fmla="*/ 518 h 421"/>
                            </a:gdLst>
                            <a:ahLst/>
                            <a:cxnLst>
                              <a:cxn ang="0">
                                <a:pos x="T1" y="T3"/>
                              </a:cxn>
                              <a:cxn ang="0">
                                <a:pos x="T5" y="T7"/>
                              </a:cxn>
                              <a:cxn ang="0">
                                <a:pos x="T9" y="T11"/>
                              </a:cxn>
                              <a:cxn ang="0">
                                <a:pos x="T13" y="T15"/>
                              </a:cxn>
                              <a:cxn ang="0">
                                <a:pos x="T17" y="T19"/>
                              </a:cxn>
                            </a:cxnLst>
                            <a:rect l="0" t="0" r="r" b="b"/>
                            <a:pathLst>
                              <a:path w="393" h="421">
                                <a:moveTo>
                                  <a:pt x="379" y="0"/>
                                </a:moveTo>
                                <a:lnTo>
                                  <a:pt x="0" y="408"/>
                                </a:lnTo>
                                <a:lnTo>
                                  <a:pt x="14" y="421"/>
                                </a:lnTo>
                                <a:lnTo>
                                  <a:pt x="393" y="13"/>
                                </a:lnTo>
                                <a:lnTo>
                                  <a:pt x="3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6053" y="731"/>
                            <a:ext cx="13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6271" y="905"/>
                            <a:ext cx="101"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25"/>
                        <wps:cNvSpPr>
                          <a:spLocks/>
                        </wps:cNvSpPr>
                        <wps:spPr bwMode="auto">
                          <a:xfrm>
                            <a:off x="6203" y="969"/>
                            <a:ext cx="25" cy="49"/>
                          </a:xfrm>
                          <a:custGeom>
                            <a:avLst/>
                            <a:gdLst>
                              <a:gd name="T0" fmla="+- 0 6222 6203"/>
                              <a:gd name="T1" fmla="*/ T0 w 25"/>
                              <a:gd name="T2" fmla="+- 0 969 969"/>
                              <a:gd name="T3" fmla="*/ 969 h 49"/>
                              <a:gd name="T4" fmla="+- 0 6203 6203"/>
                              <a:gd name="T5" fmla="*/ T4 w 25"/>
                              <a:gd name="T6" fmla="+- 0 971 969"/>
                              <a:gd name="T7" fmla="*/ 971 h 49"/>
                              <a:gd name="T8" fmla="+- 0 6208 6203"/>
                              <a:gd name="T9" fmla="*/ T8 w 25"/>
                              <a:gd name="T10" fmla="+- 0 1017 969"/>
                              <a:gd name="T11" fmla="*/ 1017 h 49"/>
                              <a:gd name="T12" fmla="+- 0 6228 6203"/>
                              <a:gd name="T13" fmla="*/ T12 w 25"/>
                              <a:gd name="T14" fmla="+- 0 1015 969"/>
                              <a:gd name="T15" fmla="*/ 1015 h 49"/>
                              <a:gd name="T16" fmla="+- 0 6222 6203"/>
                              <a:gd name="T17" fmla="*/ T16 w 25"/>
                              <a:gd name="T18" fmla="+- 0 969 969"/>
                              <a:gd name="T19" fmla="*/ 969 h 49"/>
                            </a:gdLst>
                            <a:ahLst/>
                            <a:cxnLst>
                              <a:cxn ang="0">
                                <a:pos x="T1" y="T3"/>
                              </a:cxn>
                              <a:cxn ang="0">
                                <a:pos x="T5" y="T7"/>
                              </a:cxn>
                              <a:cxn ang="0">
                                <a:pos x="T9" y="T11"/>
                              </a:cxn>
                              <a:cxn ang="0">
                                <a:pos x="T13" y="T15"/>
                              </a:cxn>
                              <a:cxn ang="0">
                                <a:pos x="T17" y="T19"/>
                              </a:cxn>
                            </a:cxnLst>
                            <a:rect l="0" t="0" r="r" b="b"/>
                            <a:pathLst>
                              <a:path w="25" h="49">
                                <a:moveTo>
                                  <a:pt x="19" y="0"/>
                                </a:moveTo>
                                <a:lnTo>
                                  <a:pt x="0" y="2"/>
                                </a:lnTo>
                                <a:lnTo>
                                  <a:pt x="5" y="48"/>
                                </a:lnTo>
                                <a:lnTo>
                                  <a:pt x="25" y="4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4"/>
                        <wps:cNvSpPr>
                          <a:spLocks/>
                        </wps:cNvSpPr>
                        <wps:spPr bwMode="auto">
                          <a:xfrm>
                            <a:off x="5777" y="834"/>
                            <a:ext cx="22" cy="39"/>
                          </a:xfrm>
                          <a:custGeom>
                            <a:avLst/>
                            <a:gdLst>
                              <a:gd name="T0" fmla="+- 0 5795 5777"/>
                              <a:gd name="T1" fmla="*/ T0 w 22"/>
                              <a:gd name="T2" fmla="+- 0 834 834"/>
                              <a:gd name="T3" fmla="*/ 834 h 39"/>
                              <a:gd name="T4" fmla="+- 0 5777 5777"/>
                              <a:gd name="T5" fmla="*/ T4 w 22"/>
                              <a:gd name="T6" fmla="+- 0 835 834"/>
                              <a:gd name="T7" fmla="*/ 835 h 39"/>
                              <a:gd name="T8" fmla="+- 0 5779 5777"/>
                              <a:gd name="T9" fmla="*/ T8 w 22"/>
                              <a:gd name="T10" fmla="+- 0 873 834"/>
                              <a:gd name="T11" fmla="*/ 873 h 39"/>
                              <a:gd name="T12" fmla="+- 0 5798 5777"/>
                              <a:gd name="T13" fmla="*/ T12 w 22"/>
                              <a:gd name="T14" fmla="+- 0 871 834"/>
                              <a:gd name="T15" fmla="*/ 871 h 39"/>
                              <a:gd name="T16" fmla="+- 0 5795 5777"/>
                              <a:gd name="T17" fmla="*/ T16 w 22"/>
                              <a:gd name="T18" fmla="+- 0 834 834"/>
                              <a:gd name="T19" fmla="*/ 834 h 39"/>
                            </a:gdLst>
                            <a:ahLst/>
                            <a:cxnLst>
                              <a:cxn ang="0">
                                <a:pos x="T1" y="T3"/>
                              </a:cxn>
                              <a:cxn ang="0">
                                <a:pos x="T5" y="T7"/>
                              </a:cxn>
                              <a:cxn ang="0">
                                <a:pos x="T9" y="T11"/>
                              </a:cxn>
                              <a:cxn ang="0">
                                <a:pos x="T13" y="T15"/>
                              </a:cxn>
                              <a:cxn ang="0">
                                <a:pos x="T17" y="T19"/>
                              </a:cxn>
                            </a:cxnLst>
                            <a:rect l="0" t="0" r="r" b="b"/>
                            <a:pathLst>
                              <a:path w="22" h="39">
                                <a:moveTo>
                                  <a:pt x="18" y="0"/>
                                </a:moveTo>
                                <a:lnTo>
                                  <a:pt x="0" y="1"/>
                                </a:lnTo>
                                <a:lnTo>
                                  <a:pt x="2" y="39"/>
                                </a:lnTo>
                                <a:lnTo>
                                  <a:pt x="21" y="3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3"/>
                        <wps:cNvSpPr>
                          <a:spLocks/>
                        </wps:cNvSpPr>
                        <wps:spPr bwMode="auto">
                          <a:xfrm>
                            <a:off x="5700" y="891"/>
                            <a:ext cx="39" cy="40"/>
                          </a:xfrm>
                          <a:custGeom>
                            <a:avLst/>
                            <a:gdLst>
                              <a:gd name="T0" fmla="+- 0 5712 5700"/>
                              <a:gd name="T1" fmla="*/ T0 w 39"/>
                              <a:gd name="T2" fmla="+- 0 891 891"/>
                              <a:gd name="T3" fmla="*/ 891 h 40"/>
                              <a:gd name="T4" fmla="+- 0 5700 5700"/>
                              <a:gd name="T5" fmla="*/ T4 w 39"/>
                              <a:gd name="T6" fmla="+- 0 905 891"/>
                              <a:gd name="T7" fmla="*/ 905 h 40"/>
                              <a:gd name="T8" fmla="+- 0 5725 5700"/>
                              <a:gd name="T9" fmla="*/ T8 w 39"/>
                              <a:gd name="T10" fmla="+- 0 931 891"/>
                              <a:gd name="T11" fmla="*/ 931 h 40"/>
                              <a:gd name="T12" fmla="+- 0 5738 5700"/>
                              <a:gd name="T13" fmla="*/ T12 w 39"/>
                              <a:gd name="T14" fmla="+- 0 917 891"/>
                              <a:gd name="T15" fmla="*/ 917 h 40"/>
                              <a:gd name="T16" fmla="+- 0 5712 5700"/>
                              <a:gd name="T17" fmla="*/ T16 w 39"/>
                              <a:gd name="T18" fmla="+- 0 891 891"/>
                              <a:gd name="T19" fmla="*/ 891 h 40"/>
                            </a:gdLst>
                            <a:ahLst/>
                            <a:cxnLst>
                              <a:cxn ang="0">
                                <a:pos x="T1" y="T3"/>
                              </a:cxn>
                              <a:cxn ang="0">
                                <a:pos x="T5" y="T7"/>
                              </a:cxn>
                              <a:cxn ang="0">
                                <a:pos x="T9" y="T11"/>
                              </a:cxn>
                              <a:cxn ang="0">
                                <a:pos x="T13" y="T15"/>
                              </a:cxn>
                              <a:cxn ang="0">
                                <a:pos x="T17" y="T19"/>
                              </a:cxn>
                            </a:cxnLst>
                            <a:rect l="0" t="0" r="r" b="b"/>
                            <a:pathLst>
                              <a:path w="39" h="40">
                                <a:moveTo>
                                  <a:pt x="12" y="0"/>
                                </a:moveTo>
                                <a:lnTo>
                                  <a:pt x="0" y="14"/>
                                </a:lnTo>
                                <a:lnTo>
                                  <a:pt x="25" y="40"/>
                                </a:lnTo>
                                <a:lnTo>
                                  <a:pt x="38" y="2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2"/>
                        <wps:cNvSpPr>
                          <a:spLocks/>
                        </wps:cNvSpPr>
                        <wps:spPr bwMode="auto">
                          <a:xfrm>
                            <a:off x="5791" y="1078"/>
                            <a:ext cx="25" cy="54"/>
                          </a:xfrm>
                          <a:custGeom>
                            <a:avLst/>
                            <a:gdLst>
                              <a:gd name="T0" fmla="+- 0 5797 5791"/>
                              <a:gd name="T1" fmla="*/ T0 w 25"/>
                              <a:gd name="T2" fmla="+- 0 1078 1078"/>
                              <a:gd name="T3" fmla="*/ 1078 h 54"/>
                              <a:gd name="T4" fmla="+- 0 5791 5791"/>
                              <a:gd name="T5" fmla="*/ T4 w 25"/>
                              <a:gd name="T6" fmla="+- 0 1130 1078"/>
                              <a:gd name="T7" fmla="*/ 1130 h 54"/>
                              <a:gd name="T8" fmla="+- 0 5810 5791"/>
                              <a:gd name="T9" fmla="*/ T8 w 25"/>
                              <a:gd name="T10" fmla="+- 0 1131 1078"/>
                              <a:gd name="T11" fmla="*/ 1131 h 54"/>
                              <a:gd name="T12" fmla="+- 0 5816 5791"/>
                              <a:gd name="T13" fmla="*/ T12 w 25"/>
                              <a:gd name="T14" fmla="+- 0 1080 1078"/>
                              <a:gd name="T15" fmla="*/ 1080 h 54"/>
                              <a:gd name="T16" fmla="+- 0 5797 5791"/>
                              <a:gd name="T17" fmla="*/ T16 w 25"/>
                              <a:gd name="T18" fmla="+- 0 1078 1078"/>
                              <a:gd name="T19" fmla="*/ 1078 h 54"/>
                            </a:gdLst>
                            <a:ahLst/>
                            <a:cxnLst>
                              <a:cxn ang="0">
                                <a:pos x="T1" y="T3"/>
                              </a:cxn>
                              <a:cxn ang="0">
                                <a:pos x="T5" y="T7"/>
                              </a:cxn>
                              <a:cxn ang="0">
                                <a:pos x="T9" y="T11"/>
                              </a:cxn>
                              <a:cxn ang="0">
                                <a:pos x="T13" y="T15"/>
                              </a:cxn>
                              <a:cxn ang="0">
                                <a:pos x="T17" y="T19"/>
                              </a:cxn>
                            </a:cxnLst>
                            <a:rect l="0" t="0" r="r" b="b"/>
                            <a:pathLst>
                              <a:path w="25" h="54">
                                <a:moveTo>
                                  <a:pt x="6" y="0"/>
                                </a:moveTo>
                                <a:lnTo>
                                  <a:pt x="0" y="52"/>
                                </a:lnTo>
                                <a:lnTo>
                                  <a:pt x="19" y="53"/>
                                </a:lnTo>
                                <a:lnTo>
                                  <a:pt x="25"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
                        <wps:cNvSpPr>
                          <a:spLocks/>
                        </wps:cNvSpPr>
                        <wps:spPr bwMode="auto">
                          <a:xfrm>
                            <a:off x="5901" y="1068"/>
                            <a:ext cx="31" cy="34"/>
                          </a:xfrm>
                          <a:custGeom>
                            <a:avLst/>
                            <a:gdLst>
                              <a:gd name="T0" fmla="+- 0 5918 5901"/>
                              <a:gd name="T1" fmla="*/ T0 w 31"/>
                              <a:gd name="T2" fmla="+- 0 1068 1068"/>
                              <a:gd name="T3" fmla="*/ 1068 h 34"/>
                              <a:gd name="T4" fmla="+- 0 5901 5901"/>
                              <a:gd name="T5" fmla="*/ T4 w 31"/>
                              <a:gd name="T6" fmla="+- 0 1078 1068"/>
                              <a:gd name="T7" fmla="*/ 1078 h 34"/>
                              <a:gd name="T8" fmla="+- 0 5916 5901"/>
                              <a:gd name="T9" fmla="*/ T8 w 31"/>
                              <a:gd name="T10" fmla="+- 0 1101 1068"/>
                              <a:gd name="T11" fmla="*/ 1101 h 34"/>
                              <a:gd name="T12" fmla="+- 0 5932 5901"/>
                              <a:gd name="T13" fmla="*/ T12 w 31"/>
                              <a:gd name="T14" fmla="+- 0 1091 1068"/>
                              <a:gd name="T15" fmla="*/ 1091 h 34"/>
                              <a:gd name="T16" fmla="+- 0 5918 5901"/>
                              <a:gd name="T17" fmla="*/ T16 w 31"/>
                              <a:gd name="T18" fmla="+- 0 1068 1068"/>
                              <a:gd name="T19" fmla="*/ 1068 h 34"/>
                            </a:gdLst>
                            <a:ahLst/>
                            <a:cxnLst>
                              <a:cxn ang="0">
                                <a:pos x="T1" y="T3"/>
                              </a:cxn>
                              <a:cxn ang="0">
                                <a:pos x="T5" y="T7"/>
                              </a:cxn>
                              <a:cxn ang="0">
                                <a:pos x="T9" y="T11"/>
                              </a:cxn>
                              <a:cxn ang="0">
                                <a:pos x="T13" y="T15"/>
                              </a:cxn>
                              <a:cxn ang="0">
                                <a:pos x="T17" y="T19"/>
                              </a:cxn>
                            </a:cxnLst>
                            <a:rect l="0" t="0" r="r" b="b"/>
                            <a:pathLst>
                              <a:path w="31" h="34">
                                <a:moveTo>
                                  <a:pt x="17" y="0"/>
                                </a:moveTo>
                                <a:lnTo>
                                  <a:pt x="0" y="10"/>
                                </a:lnTo>
                                <a:lnTo>
                                  <a:pt x="15" y="33"/>
                                </a:lnTo>
                                <a:lnTo>
                                  <a:pt x="31" y="2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0"/>
                        <wps:cNvSpPr>
                          <a:spLocks/>
                        </wps:cNvSpPr>
                        <wps:spPr bwMode="auto">
                          <a:xfrm>
                            <a:off x="5990" y="1099"/>
                            <a:ext cx="36" cy="40"/>
                          </a:xfrm>
                          <a:custGeom>
                            <a:avLst/>
                            <a:gdLst>
                              <a:gd name="T0" fmla="+- 0 6010 5990"/>
                              <a:gd name="T1" fmla="*/ T0 w 36"/>
                              <a:gd name="T2" fmla="+- 0 1099 1099"/>
                              <a:gd name="T3" fmla="*/ 1099 h 40"/>
                              <a:gd name="T4" fmla="+- 0 5990 5990"/>
                              <a:gd name="T5" fmla="*/ T4 w 36"/>
                              <a:gd name="T6" fmla="+- 0 1128 1099"/>
                              <a:gd name="T7" fmla="*/ 1128 h 40"/>
                              <a:gd name="T8" fmla="+- 0 6006 5990"/>
                              <a:gd name="T9" fmla="*/ T8 w 36"/>
                              <a:gd name="T10" fmla="+- 0 1139 1099"/>
                              <a:gd name="T11" fmla="*/ 1139 h 40"/>
                              <a:gd name="T12" fmla="+- 0 6026 5990"/>
                              <a:gd name="T13" fmla="*/ T12 w 36"/>
                              <a:gd name="T14" fmla="+- 0 1110 1099"/>
                              <a:gd name="T15" fmla="*/ 1110 h 40"/>
                              <a:gd name="T16" fmla="+- 0 6010 5990"/>
                              <a:gd name="T17" fmla="*/ T16 w 36"/>
                              <a:gd name="T18" fmla="+- 0 1099 1099"/>
                              <a:gd name="T19" fmla="*/ 1099 h 40"/>
                            </a:gdLst>
                            <a:ahLst/>
                            <a:cxnLst>
                              <a:cxn ang="0">
                                <a:pos x="T1" y="T3"/>
                              </a:cxn>
                              <a:cxn ang="0">
                                <a:pos x="T5" y="T7"/>
                              </a:cxn>
                              <a:cxn ang="0">
                                <a:pos x="T9" y="T11"/>
                              </a:cxn>
                              <a:cxn ang="0">
                                <a:pos x="T13" y="T15"/>
                              </a:cxn>
                              <a:cxn ang="0">
                                <a:pos x="T17" y="T19"/>
                              </a:cxn>
                            </a:cxnLst>
                            <a:rect l="0" t="0" r="r" b="b"/>
                            <a:pathLst>
                              <a:path w="36" h="40">
                                <a:moveTo>
                                  <a:pt x="20" y="0"/>
                                </a:moveTo>
                                <a:lnTo>
                                  <a:pt x="0" y="29"/>
                                </a:lnTo>
                                <a:lnTo>
                                  <a:pt x="16" y="40"/>
                                </a:lnTo>
                                <a:lnTo>
                                  <a:pt x="36"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9"/>
                        <wps:cNvSpPr>
                          <a:spLocks/>
                        </wps:cNvSpPr>
                        <wps:spPr bwMode="auto">
                          <a:xfrm>
                            <a:off x="5915" y="1140"/>
                            <a:ext cx="37" cy="40"/>
                          </a:xfrm>
                          <a:custGeom>
                            <a:avLst/>
                            <a:gdLst>
                              <a:gd name="T0" fmla="+- 0 5935 5915"/>
                              <a:gd name="T1" fmla="*/ T0 w 37"/>
                              <a:gd name="T2" fmla="+- 0 1140 1140"/>
                              <a:gd name="T3" fmla="*/ 1140 h 40"/>
                              <a:gd name="T4" fmla="+- 0 5915 5915"/>
                              <a:gd name="T5" fmla="*/ T4 w 37"/>
                              <a:gd name="T6" fmla="+- 0 1178 1140"/>
                              <a:gd name="T7" fmla="*/ 1178 h 40"/>
                              <a:gd name="T8" fmla="+- 0 5919 5915"/>
                              <a:gd name="T9" fmla="*/ T8 w 37"/>
                              <a:gd name="T10" fmla="+- 0 1180 1140"/>
                              <a:gd name="T11" fmla="*/ 1180 h 40"/>
                              <a:gd name="T12" fmla="+- 0 5936 5915"/>
                              <a:gd name="T13" fmla="*/ T12 w 37"/>
                              <a:gd name="T14" fmla="+- 0 1180 1140"/>
                              <a:gd name="T15" fmla="*/ 1180 h 40"/>
                              <a:gd name="T16" fmla="+- 0 5952 5915"/>
                              <a:gd name="T17" fmla="*/ T16 w 37"/>
                              <a:gd name="T18" fmla="+- 0 1150 1140"/>
                              <a:gd name="T19" fmla="*/ 1150 h 40"/>
                              <a:gd name="T20" fmla="+- 0 5935 5915"/>
                              <a:gd name="T21" fmla="*/ T20 w 37"/>
                              <a:gd name="T22" fmla="+- 0 1140 1140"/>
                              <a:gd name="T23" fmla="*/ 1140 h 40"/>
                            </a:gdLst>
                            <a:ahLst/>
                            <a:cxnLst>
                              <a:cxn ang="0">
                                <a:pos x="T1" y="T3"/>
                              </a:cxn>
                              <a:cxn ang="0">
                                <a:pos x="T5" y="T7"/>
                              </a:cxn>
                              <a:cxn ang="0">
                                <a:pos x="T9" y="T11"/>
                              </a:cxn>
                              <a:cxn ang="0">
                                <a:pos x="T13" y="T15"/>
                              </a:cxn>
                              <a:cxn ang="0">
                                <a:pos x="T17" y="T19"/>
                              </a:cxn>
                              <a:cxn ang="0">
                                <a:pos x="T21" y="T23"/>
                              </a:cxn>
                            </a:cxnLst>
                            <a:rect l="0" t="0" r="r" b="b"/>
                            <a:pathLst>
                              <a:path w="37" h="40">
                                <a:moveTo>
                                  <a:pt x="20" y="0"/>
                                </a:moveTo>
                                <a:lnTo>
                                  <a:pt x="0" y="38"/>
                                </a:lnTo>
                                <a:lnTo>
                                  <a:pt x="4" y="40"/>
                                </a:lnTo>
                                <a:lnTo>
                                  <a:pt x="21" y="40"/>
                                </a:lnTo>
                                <a:lnTo>
                                  <a:pt x="37"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8"/>
                        <wps:cNvSpPr>
                          <a:spLocks/>
                        </wps:cNvSpPr>
                        <wps:spPr bwMode="auto">
                          <a:xfrm>
                            <a:off x="5877" y="733"/>
                            <a:ext cx="22" cy="39"/>
                          </a:xfrm>
                          <a:custGeom>
                            <a:avLst/>
                            <a:gdLst>
                              <a:gd name="T0" fmla="+- 0 5879 5877"/>
                              <a:gd name="T1" fmla="*/ T0 w 22"/>
                              <a:gd name="T2" fmla="+- 0 733 733"/>
                              <a:gd name="T3" fmla="*/ 733 h 39"/>
                              <a:gd name="T4" fmla="+- 0 5877 5877"/>
                              <a:gd name="T5" fmla="*/ T4 w 22"/>
                              <a:gd name="T6" fmla="+- 0 771 733"/>
                              <a:gd name="T7" fmla="*/ 771 h 39"/>
                              <a:gd name="T8" fmla="+- 0 5895 5877"/>
                              <a:gd name="T9" fmla="*/ T8 w 22"/>
                              <a:gd name="T10" fmla="+- 0 772 733"/>
                              <a:gd name="T11" fmla="*/ 772 h 39"/>
                              <a:gd name="T12" fmla="+- 0 5899 5877"/>
                              <a:gd name="T13" fmla="*/ T12 w 22"/>
                              <a:gd name="T14" fmla="+- 0 735 733"/>
                              <a:gd name="T15" fmla="*/ 735 h 39"/>
                              <a:gd name="T16" fmla="+- 0 5879 5877"/>
                              <a:gd name="T17" fmla="*/ T16 w 22"/>
                              <a:gd name="T18" fmla="+- 0 733 733"/>
                              <a:gd name="T19" fmla="*/ 733 h 39"/>
                            </a:gdLst>
                            <a:ahLst/>
                            <a:cxnLst>
                              <a:cxn ang="0">
                                <a:pos x="T1" y="T3"/>
                              </a:cxn>
                              <a:cxn ang="0">
                                <a:pos x="T5" y="T7"/>
                              </a:cxn>
                              <a:cxn ang="0">
                                <a:pos x="T9" y="T11"/>
                              </a:cxn>
                              <a:cxn ang="0">
                                <a:pos x="T13" y="T15"/>
                              </a:cxn>
                              <a:cxn ang="0">
                                <a:pos x="T17" y="T19"/>
                              </a:cxn>
                            </a:cxnLst>
                            <a:rect l="0" t="0" r="r" b="b"/>
                            <a:pathLst>
                              <a:path w="22" h="39">
                                <a:moveTo>
                                  <a:pt x="2" y="0"/>
                                </a:moveTo>
                                <a:lnTo>
                                  <a:pt x="0" y="38"/>
                                </a:lnTo>
                                <a:lnTo>
                                  <a:pt x="18" y="39"/>
                                </a:lnTo>
                                <a:lnTo>
                                  <a:pt x="22"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310" y="343"/>
                            <a:ext cx="26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F13C22" id="Group 16" o:spid="_x0000_s1026" style="position:absolute;margin-left:285pt;margin-top:17.15pt;width:43.9pt;height:41.85pt;z-index:251662336;mso-wrap-distance-left:0;mso-wrap-distance-right:0;mso-position-horizontal-relative:page" coordorigin="5700,343" coordsize="878,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">
                <v:shape id="Picture 31" o:spid="_x0000_s1027" type="#_x0000_t75" style="position:absolute;left:5832;top:752;width:356;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TN6+AAAA2wAAAA8AAABkcnMvZG93bnJldi54bWxET8uqwjAQ3V/wH8II7q6pLopWo6io2I3g&#10;A9dDM7alzaQ0Uevfm4Xg8nDe82VnavGk1pWWFYyGEQjizOqScwXXy+5/AsJ5ZI21ZVLwJgfLRe9v&#10;jom2Lz7R8+xzEULYJaig8L5JpHRZQQbd0DbEgbvb1qAPsM2lbvEVwk0tx1EUS4Mlh4YCG9oUlFXn&#10;h1HQneL9oYk5rW6Zr+S6TKfHbarUoN+tZiA8df4n/roPWsE4jA1fwg+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KOTN6+AAAA2wAAAA8AAAAAAAAAAAAAAAAAnwIAAGRy&#10;cy9kb3ducmV2LnhtbFBLBQYAAAAABAAEAPcAAACKAwAAAAA=&#10;">
                  <v:imagedata r:id="rId208" o:title=""/>
                </v:shape>
                <v:shape id="AutoShape 30" o:spid="_x0000_s1028" style="position:absolute;left:5701;top:972;width:508;height:173;visibility:visible;mso-wrap-style:square;v-text-anchor:top" coordsize="50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Q4cIA&#10;AADbAAAADwAAAGRycy9kb3ducmV2LnhtbESPQYvCMBSE78L+h/AEb5rag9puU5FdRPGwYNX7o3nb&#10;FpuX0mS1/nsjCHscZuYbJlsPphU36l1jWcF8FoEgLq1uuFJwPm2nKxDOI2tsLZOCBzlY5x+jDFNt&#10;73ykW+ErESDsUlRQe9+lUrqyJoNuZjvi4P3a3qAPsq+k7vEe4KaVcRQtpMGGw0KNHX3VVF6LP6NA&#10;b5MusfFj6Q6Xn+993F53c39WajIeNp8gPA3+P/xu77WCOIHXl/AD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FDhwgAAANsAAAAPAAAAAAAAAAAAAAAAAJgCAABkcnMvZG93&#10;bnJldi54bWxQSwUGAAAAAAQABAD1AAAAhwMAAAAA&#10;" path="m231,20r-118,l120,21r14,l142,22r8,1l158,24r18,3l186,29r8,2l205,33r30,9l247,45r10,4l270,54r11,4l293,63r13,5l319,74r12,6l345,85r14,7l374,99r13,8l401,115r16,9l433,132r15,10l464,151r17,11l498,173r10,-17l490,145,473,135,456,124,424,105,408,97,393,89,378,81,363,74,349,66,335,60,321,54,308,48,283,38,258,29,246,25,235,21r-4,-1xm107,l93,,88,1,81,2,75,3r-6,l64,5r-6,l54,6,49,7r-9,3l36,11r-7,3l26,15r-4,2l19,18r-2,1l12,22r-2,1l7,26,4,27,,31,14,45r,-1l16,43r2,-1l20,41r2,-2l24,38r1,-1l28,36r5,-3l36,33r3,-2l42,30r4,-1l49,27r5,l58,25r4,l66,24r6,-1l77,22r5,-1l94,21r6,-1l231,20r-7,-1l213,15,202,13,183,8,173,7,164,5,155,3,138,2,131,1r-16,l107,xe" fillcolor="black" stroked="f">
                  <v:path arrowok="t" o:connecttype="custom" o:connectlocs="113,992;134,993;150,995;176,999;194,1003;235,1014;257,1021;281,1030;306,1040;331,1052;359,1064;387,1079;417,1096;448,1114;481,1134;508,1128;473,1107;424,1077;393,1061;363,1046;335,1032;308,1020;258,1001;235,993;107,972;88,973;75,975;64,977;54,978;40,982;29,986;22,989;17,991;10,995;4,999;14,1017;16,1015;20,1013;24,1010;28,1008;36,1005;42,1002;49,999;58,997;66,996;77,994;94,993;231,992;213,987;183,980;164,977;138,974;115,973" o:connectangles="0,0,0,0,0,0,0,0,0,0,0,0,0,0,0,0,0,0,0,0,0,0,0,0,0,0,0,0,0,0,0,0,0,0,0,0,0,0,0,0,0,0,0,0,0,0,0,0,0,0,0,0,0"/>
                </v:shape>
                <v:shape id="AutoShape 29" o:spid="_x0000_s1029" style="position:absolute;left:5949;top:477;width:417;height:512;visibility:visible;mso-wrap-style:square;v-text-anchor:top" coordsize="41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0EcEA&#10;AADbAAAADwAAAGRycy9kb3ducmV2LnhtbERPTYvCMBC9L/gfwgje1tSKUrpGEUUQhQWr4HW2mW3L&#10;NpPaRK3+enNY8Ph437NFZ2pxo9ZVlhWMhhEI4tzqigsFp+PmMwHhPLLG2jIpeJCDxbz3McNU2zsf&#10;6Jb5QoQQdikqKL1vUildXpJBN7QNceB+bWvQB9gWUrd4D+GmlnEUTaXBikNDiQ2tSsr/sqtRsNvv&#10;jpPnOjGjn/Nqk8ccZ5fvWKlBv1t+gfDU+bf4373VCsZhffg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9dBHBAAAA2wAAAA8AAAAAAAAAAAAAAAAAmAIAAGRycy9kb3du&#10;cmV2LnhtbFBLBQYAAAAABAAEAPUAAACGAwAAAAA=&#10;" path="m403,r-2,2l398,4r-2,3l393,9r-3,3l387,15r-3,5l379,23r-5,5l370,33r-6,5l359,43r-6,7l347,56r-6,7l334,69r-6,7l314,91r-8,6l299,105r-8,9l284,122r-8,8l268,139r-17,17l226,183r-8,10l200,210r-9,10l183,229r-8,9l167,248r-9,8l150,267r-8,8l134,284r-8,9l118,302r-8,9l103,319r-7,9l89,336r-7,8l69,361,51,383r-5,6l41,396r-5,6l32,409r-4,6l25,421r-4,5l19,431r-3,4l14,440r-3,6l10,449r-1,3l8,455r-1,2l6,460r-1,4l4,465r-1,6l3,473r-2,5l1,484,,486r,2l1,490r,3l2,495r1,2l3,500r2,2l7,504r2,2l11,508r3,2l17,511r3,1l27,512r1,-1l33,511r3,-1l39,509r2,-1l44,507r2,-1l48,505r1,-1l51,504,44,492r-20,l22,492r-2,-2l19,487r,-7l19,478r1,-2l20,473r1,-1l22,470r1,-2l24,465r1,-3l25,459r3,-4l29,452r3,-4l33,443r3,-4l39,434r3,-5l45,424r4,-6l54,411r5,-6l63,398r6,-7l74,383r6,-6l86,369r7,-8l99,353r8,-8l113,336r8,-8l128,319r8,-8l144,301r8,-9l160,283r8,-8l176,265r9,-9l202,237r8,-9l219,218r8,-8l236,201r17,-19l262,174r8,-10l287,147r8,-9l303,130r7,-8l318,114r7,-9l333,99r7,-7l347,84,372,59r5,-6l382,48r5,-6l392,37r4,-3l400,29r4,-3l406,23r3,-3l412,18r1,-2l415,15r1,-1l417,14,403,xm41,487r-3,2l35,490r-2,l30,492r-2,l27,492r17,l41,487xe" fillcolor="black" stroked="f">
                  <v:path arrowok="t" o:connecttype="custom" o:connectlocs="398,481;390,489;379,500;364,515;347,533;328,553;299,582;276,607;226,660;191,697;167,725;142,752;118,779;96,805;69,838;41,873;28,892;19,908;11,923;8,932;5,941;3,950;0,963;1,970;3,977;9,983;17,988;28,988;39,986;46,983;51,981;22,969;19,957;20,950;23,945;25,936;32,925;39,911;49,895;63,875;80,854;99,830;121,805;144,778;168,752;202,714;227,687;262,651;295,615;318,591;340,569;377,530;392,514;404,503;412,495;416,491;41,964;33,967;27,969" o:connectangles="0,0,0,0,0,0,0,0,0,0,0,0,0,0,0,0,0,0,0,0,0,0,0,0,0,0,0,0,0,0,0,0,0,0,0,0,0,0,0,0,0,0,0,0,0,0,0,0,0,0,0,0,0,0,0,0,0,0,0"/>
                </v:shape>
                <v:shape id="Freeform 28" o:spid="_x0000_s1030" style="position:absolute;left:6031;top:518;width:393;height:421;visibility:visible;mso-wrap-style:square;v-text-anchor:top" coordsize="39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H3cEA&#10;AADbAAAADwAAAGRycy9kb3ducmV2LnhtbESPUWsCMRCE3wX/Q9hC3zRnKyJXoxRB0ELBqvi8JOvd&#10;0cvmSLZ6/feNIPRxmJlvmMWq9626UkxNYAOTcQGK2AbXcGXgdNyM5qCSIDtsA5OBX0qwWg4HCyxd&#10;uPEXXQ9SqQzhVKKBWqQrtU62Jo9pHDri7F1C9ChZxkq7iLcM961+KYqZ9thwXqixo3VN9vvw4w1Y&#10;OWN/+Yw7W2328nGc2hk1c2Oen/r3N1BCvfyHH+2tM/A6gfuX/AP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B93BAAAA2wAAAA8AAAAAAAAAAAAAAAAAmAIAAGRycy9kb3du&#10;cmV2LnhtbFBLBQYAAAAABAAEAPUAAACGAwAAAAA=&#10;" path="m379,l,408r14,13l393,13,379,xe" fillcolor="black" stroked="f">
                  <v:path arrowok="t" o:connecttype="custom" o:connectlocs="379,518;0,926;14,939;393,531;379,518" o:connectangles="0,0,0,0,0"/>
                </v:shape>
                <v:shape id="Picture 27" o:spid="_x0000_s1031" type="#_x0000_t75" style="position:absolute;left:6053;top:731;width:134;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vyxbEAAAA2wAAAA8AAABkcnMvZG93bnJldi54bWxEj0uLwkAQhO+C/2FoYS+yTjZCCNFRRFjw&#10;sLD4QDz2ZjoPzPSEzGiy/94RBI9FVX1FLdeDacSdOldbVvA1i0AQ51bXXCo4Hb8/UxDOI2tsLJOC&#10;f3KwXo1HS8y07XlP94MvRYCwy1BB5X2bSenyigy6mW2Jg1fYzqAPsiul7rAPcNPIOIoSabDmsFBh&#10;S9uK8uvhZhQU5/NWXsoi/fmL57+X3iV2ukmU+pgMmwUIT4N/h1/tnVYwj+H5Jf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vyxbEAAAA2wAAAA8AAAAAAAAAAAAAAAAA&#10;nwIAAGRycy9kb3ducmV2LnhtbFBLBQYAAAAABAAEAPcAAACQAwAAAAA=&#10;">
                  <v:imagedata r:id="rId209" o:title=""/>
                </v:shape>
                <v:shape id="Picture 26" o:spid="_x0000_s1032" type="#_x0000_t75" style="position:absolute;left:6271;top:905;width:101;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TgzEAAAA2wAAAA8AAABkcnMvZG93bnJldi54bWxEj8FqwzAQRO+B/oPYQC+hkeOQUNwopgQM&#10;paWHOPmArbWxTayVkVTb7ddXhUCOw8y8YXb5ZDoxkPOtZQWrZQKCuLK65VrB+VQ8PYPwAVljZ5kU&#10;/JCHfP8w22Gm7chHGspQiwhhn6GCJoQ+k9JXDRn0S9sTR+9incEQpauldjhGuOlkmiRbabDluNBg&#10;T4eGqmv5bRSkm/fu68NdUzqlxOfptywWn6VSj/Pp9QVEoCncw7f2m1awXsP/l/gD5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JTgzEAAAA2wAAAA8AAAAAAAAAAAAAAAAA&#10;nwIAAGRycy9kb3ducmV2LnhtbFBLBQYAAAAABAAEAPcAAACQAwAAAAA=&#10;">
                  <v:imagedata r:id="rId210" o:title=""/>
                </v:shape>
                <v:shape id="Freeform 25" o:spid="_x0000_s1033" style="position:absolute;left:6203;top:969;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uz8MA&#10;AADbAAAADwAAAGRycy9kb3ducmV2LnhtbESP0WoCMRRE3wv+Q7iFvhTNaruiW6OI0OJbdfUDLpvr&#10;7uLmZk2ipn/fCIU+DjNzhlmsounEjZxvLSsYjzIQxJXVLdcKjofP4QyED8gaO8uk4Ic8rJaDpwUW&#10;2t55T7cy1CJB2BeooAmhL6T0VUMG/cj2xMk7WWcwJOlqqR3eE9x0cpJlU2mw5bTQYE+bhqpzeTUK&#10;Lt9R5+d15+xXnAcav5a7PN8o9fIc1x8gAsXwH/5rb7WCt3d4fE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nuz8MAAADbAAAADwAAAAAAAAAAAAAAAACYAgAAZHJzL2Rv&#10;d25yZXYueG1sUEsFBgAAAAAEAAQA9QAAAIgDAAAAAA==&#10;" path="m19,l,2,5,48,25,46,19,xe" fillcolor="black" stroked="f">
                  <v:path arrowok="t" o:connecttype="custom" o:connectlocs="19,969;0,971;5,1017;25,1015;19,969" o:connectangles="0,0,0,0,0"/>
                </v:shape>
                <v:shape id="Freeform 24" o:spid="_x0000_s1034" style="position:absolute;left:5777;top:834;width:22;height:39;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xscUA&#10;AADbAAAADwAAAGRycy9kb3ducmV2LnhtbESPT2vCQBTE7wW/w/IKvYhubFEkdRUR+k/0YPTg8TX7&#10;mg1m36bZbYzf3hWEHoeZ+Q0zW3S2Ei01vnSsYDRMQBDnTpdcKDjs3wZTED4ga6wck4ILeVjMew8z&#10;TLU7847aLBQiQtinqMCEUKdS+tyQRT90NXH0flxjMUTZFFI3eI5wW8nnJJlIiyXHBYM1rQzlp+zP&#10;Kuh/mO/3rZWby1d7xIIP61qefpV6euyWryACdeE/fG9/agUvY7h9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vGxxQAAANsAAAAPAAAAAAAAAAAAAAAAAJgCAABkcnMv&#10;ZG93bnJldi54bWxQSwUGAAAAAAQABAD1AAAAigMAAAAA&#10;" path="m18,l,1,2,39,21,37,18,xe" fillcolor="black" stroked="f">
                  <v:path arrowok="t" o:connecttype="custom" o:connectlocs="18,834;0,835;2,873;21,871;18,834" o:connectangles="0,0,0,0,0"/>
                </v:shape>
                <v:shape id="Freeform 23" o:spid="_x0000_s1035" style="position:absolute;left:5700;top:891;width:39;height:40;visibility:visible;mso-wrap-style:square;v-text-anchor:top" coordsize="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JeMIA&#10;AADbAAAADwAAAGRycy9kb3ducmV2LnhtbESP3YrCMBSE7wXfIZyFvdN0XaxSjSKCsIt64c8DHJtj&#10;093mpDRR69sbQfBymJlvmOm8tZW4UuNLxwq++gkI4tzpkgsFx8OqNwbhA7LGyjEpuJOH+azbmWKm&#10;3Y13dN2HQkQI+wwVmBDqTEqfG7Lo+64mjt7ZNRZDlE0hdYO3CLeVHCRJKi2WHBcM1rQ0lP/vL1YB&#10;pevCbBZeb/+Oq9+8HKXD4QmV+vxoFxMQgdrwDr/aP1rBdwr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l4wgAAANsAAAAPAAAAAAAAAAAAAAAAAJgCAABkcnMvZG93&#10;bnJldi54bWxQSwUGAAAAAAQABAD1AAAAhwMAAAAA&#10;" path="m12,l,14,25,40,38,26,12,xe" fillcolor="black" stroked="f">
                  <v:path arrowok="t" o:connecttype="custom" o:connectlocs="12,891;0,905;25,931;38,917;12,891" o:connectangles="0,0,0,0,0"/>
                </v:shape>
                <v:shape id="Freeform 22" o:spid="_x0000_s1036" style="position:absolute;left:5791;top:1078;width:25;height:54;visibility:visible;mso-wrap-style:square;v-text-anchor:top" coordsize="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ScMA&#10;AADbAAAADwAAAGRycy9kb3ducmV2LnhtbESPzWqDQBSF94W8w3AD3TWjDdRgMhEJEULpwpossrw4&#10;Nypx7ogzNfbtO4VCl4fz83F22Wx6MdHoOssK4lUEgri2uuNGweVcvGxAOI+ssbdMCr7JQbZfPO0w&#10;1fbBnzRVvhFhhF2KClrvh1RKV7dk0K3sQBy8mx0N+iDHRuoRH2Hc9PI1it6kwY4DocWBDi3V9+rL&#10;BC5G78X1mFCV+PKel+VHXNBGqeflnG9BeJr9f/ivfdIK1gn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wScMAAADbAAAADwAAAAAAAAAAAAAAAACYAgAAZHJzL2Rv&#10;d25yZXYueG1sUEsFBgAAAAAEAAQA9QAAAIgDAAAAAA==&#10;" path="m6,l,52r19,1l25,2,6,xe" fillcolor="black" stroked="f">
                  <v:path arrowok="t" o:connecttype="custom" o:connectlocs="6,1078;0,1130;19,1131;25,1080;6,1078" o:connectangles="0,0,0,0,0"/>
                </v:shape>
                <v:shape id="Freeform 21" o:spid="_x0000_s1037" style="position:absolute;left:5901;top:1068;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q7sMA&#10;AADbAAAADwAAAGRycy9kb3ducmV2LnhtbERPz2vCMBS+D/wfwhN2m6mOOa2mIhtOLxvohnh8NM+m&#10;2LyUJq11f/1yEHb8+H4vV72tREeNLx0rGI8SEMS50yUXCn6+N08zED4ga6wck4IbeVhlg4clptpd&#10;eU/dIRQihrBPUYEJoU6l9Lkhi37kauLInV1jMUTYFFI3eI3htpKTJJlKiyXHBoM1vRnKL4fWKvid&#10;7L8+X3btaTvvNq+zj8TW7+ao1OOwXy9ABOrDv/ju3mkFz3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Vq7sMAAADbAAAADwAAAAAAAAAAAAAAAACYAgAAZHJzL2Rv&#10;d25yZXYueG1sUEsFBgAAAAAEAAQA9QAAAIgDAAAAAA==&#10;" path="m17,l,10,15,33,31,23,17,xe" fillcolor="black" stroked="f">
                  <v:path arrowok="t" o:connecttype="custom" o:connectlocs="17,1068;0,1078;15,1101;31,1091;17,1068" o:connectangles="0,0,0,0,0"/>
                </v:shape>
                <v:shape id="Freeform 20" o:spid="_x0000_s1038" style="position:absolute;left:5990;top:1099;width:36;height:40;visibility:visible;mso-wrap-style:square;v-text-anchor:top" coordsize="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rPsUA&#10;AADbAAAADwAAAGRycy9kb3ducmV2LnhtbESPzWvCQBTE7wX/h+UJ3upGbf2IriJiSy89+BHw+Mg+&#10;k2D2bciuSfSv7xYKPQ4z8xtmtelMKRqqXWFZwWgYgSBOrS44U3A+fbzOQTiPrLG0TAoe5GCz7r2s&#10;MNa25QM1R5+JAGEXo4Lc+yqW0qU5GXRDWxEH72prgz7IOpO6xjbATSnHUTSVBgsOCzlWtMspvR3v&#10;RsElmTWfbvZOxXc7fd7dW7KnKFFq0O+2SxCeOv8f/mt/aQWTB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s+xQAAANsAAAAPAAAAAAAAAAAAAAAAAJgCAABkcnMv&#10;ZG93bnJldi54bWxQSwUGAAAAAAQABAD1AAAAigMAAAAA&#10;" path="m20,l,29,16,40,36,11,20,xe" fillcolor="black" stroked="f">
                  <v:path arrowok="t" o:connecttype="custom" o:connectlocs="20,1099;0,1128;16,1139;36,1110;20,1099" o:connectangles="0,0,0,0,0"/>
                </v:shape>
                <v:shape id="Freeform 19" o:spid="_x0000_s1039" style="position:absolute;left:5915;top:1140;width:37;height:40;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me8IA&#10;AADbAAAADwAAAGRycy9kb3ducmV2LnhtbERPTWvCQBC9F/wPywjemo1SQomuUsWKhF5iiuJtmp0m&#10;odnZkF1N/PfdQ6HHx/tebUbTijv1rrGsYB7FIIhLqxuuFHwW78+vIJxH1thaJgUPcrBZT55WmGo7&#10;cE73k69ECGGXooLa+y6V0pU1GXSR7YgD9217gz7AvpK6xyGEm1Yu4jiRBhsODTV2tKup/DndjILD&#10;+brV2SXR/uOrOOxzmcXZLlFqNh3fliA8jf5f/Oc+agUvYX34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aZ7wgAAANsAAAAPAAAAAAAAAAAAAAAAAJgCAABkcnMvZG93&#10;bnJldi54bWxQSwUGAAAAAAQABAD1AAAAhwMAAAAA&#10;" path="m20,l,38r4,2l21,40,37,10,20,xe" fillcolor="black" stroked="f">
                  <v:path arrowok="t" o:connecttype="custom" o:connectlocs="20,1140;0,1178;4,1180;21,1180;37,1150;20,1140" o:connectangles="0,0,0,0,0,0"/>
                </v:shape>
                <v:shape id="Freeform 18" o:spid="_x0000_s1040" style="position:absolute;left:5877;top:733;width:22;height:39;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z8UA&#10;AADbAAAADwAAAGRycy9kb3ducmV2LnhtbESPQWvCQBSE74L/YXmCl1I3FpGSuglFsFWxh1oPPb5m&#10;X7PB7Ns0u8b4712h4HGYmW+YRd7bWnTU+sqxgukkAUFcOF1xqeDwtXp8BuEDssbaMSm4kIc8Gw4W&#10;mGp35k/q9qEUEcI+RQUmhCaV0heGLPqJa4ij9+taiyHKtpS6xXOE21o+JclcWqw4LhhsaGmoOO5P&#10;VsHDu/l5+7Byd9l031jyYdvI459S41H/+gIiUB/u4f/2WiuYTeH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TPxQAAANsAAAAPAAAAAAAAAAAAAAAAAJgCAABkcnMv&#10;ZG93bnJldi54bWxQSwUGAAAAAAQABAD1AAAAigMAAAAA&#10;" path="m2,l,38r18,1l22,2,2,xe" fillcolor="black" stroked="f">
                  <v:path arrowok="t" o:connecttype="custom" o:connectlocs="2,733;0,771;18,772;22,735;2,733" o:connectangles="0,0,0,0,0"/>
                </v:shape>
                <v:shape id="Picture 17" o:spid="_x0000_s1041" type="#_x0000_t75" style="position:absolute;left:6310;top:343;width:268;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DTFAAAA2wAAAA8AAABkcnMvZG93bnJldi54bWxEj09rAjEUxO9Cv0N4BW+arbWlbI0iglDp&#10;xf3Tg7fn5nV3afKybKJu/fRGKPQ4zMxvmMVqsEacqfetYwVP0wQEceV0y7WCsthO3kD4gKzROCYF&#10;v+RhtXwYLTDV7sIZnfNQiwhhn6KCJoQuldJXDVn0U9cRR+/b9RZDlH0tdY+XCLdGzpLkVVpsOS40&#10;2NGmoeonP1kFZn89lebwuTdlzruvl2NWbJ8zpcaPw/odRKAh/If/2h9awXwG9y/xB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wvg0xQAAANsAAAAPAAAAAAAAAAAAAAAA&#10;AJ8CAABkcnMvZG93bnJldi54bWxQSwUGAAAAAAQABAD3AAAAkQMAAAAA&#10;">
                  <v:imagedata r:id="rId211" o:title=""/>
                </v:shape>
                <w10:wrap type="topAndBottom" anchorx="page"/>
              </v:group>
            </w:pict>
          </mc:Fallback>
        </mc:AlternateContent>
      </w:r>
    </w:p>
    <w:p w:rsidR="008F05FA" w:rsidRDefault="00B07AD6">
      <w:pPr>
        <w:pStyle w:val="ListParagraph"/>
        <w:numPr>
          <w:ilvl w:val="0"/>
          <w:numId w:val="7"/>
        </w:numPr>
        <w:tabs>
          <w:tab w:val="left" w:pos="472"/>
        </w:tabs>
        <w:spacing w:line="173" w:lineRule="exact"/>
        <w:rPr>
          <w:sz w:val="18"/>
        </w:rPr>
      </w:pPr>
      <w:r>
        <w:rPr>
          <w:sz w:val="18"/>
        </w:rPr>
        <w:t>ciphered -</w:t>
      </w:r>
      <w:r>
        <w:rPr>
          <w:spacing w:val="-9"/>
          <w:sz w:val="18"/>
        </w:rPr>
        <w:t xml:space="preserve"> </w:t>
      </w:r>
      <w:r>
        <w:rPr>
          <w:sz w:val="18"/>
        </w:rPr>
        <w:t>solved</w:t>
      </w:r>
    </w:p>
    <w:p w:rsidR="008F05FA" w:rsidRDefault="00B07AD6">
      <w:pPr>
        <w:pStyle w:val="ListParagraph"/>
        <w:numPr>
          <w:ilvl w:val="0"/>
          <w:numId w:val="7"/>
        </w:numPr>
        <w:tabs>
          <w:tab w:val="left" w:pos="472"/>
        </w:tabs>
        <w:rPr>
          <w:sz w:val="18"/>
        </w:rPr>
      </w:pPr>
      <w:r>
        <w:rPr>
          <w:sz w:val="18"/>
        </w:rPr>
        <w:t>hy'</w:t>
      </w:r>
      <w:r>
        <w:rPr>
          <w:sz w:val="18"/>
        </w:rPr>
        <w:t>roglyphics - (hieroglyphics ) ancient Egyptian symbol</w:t>
      </w:r>
      <w:r>
        <w:rPr>
          <w:spacing w:val="-24"/>
          <w:sz w:val="18"/>
        </w:rPr>
        <w:t xml:space="preserve"> </w:t>
      </w:r>
      <w:r>
        <w:rPr>
          <w:sz w:val="18"/>
        </w:rPr>
        <w:t>writing</w:t>
      </w:r>
    </w:p>
    <w:p w:rsidR="008F05FA" w:rsidRDefault="00B07AD6">
      <w:pPr>
        <w:pStyle w:val="ListParagraph"/>
        <w:numPr>
          <w:ilvl w:val="0"/>
          <w:numId w:val="7"/>
        </w:numPr>
        <w:tabs>
          <w:tab w:val="left" w:pos="472"/>
        </w:tabs>
        <w:rPr>
          <w:sz w:val="18"/>
        </w:rPr>
      </w:pPr>
      <w:r>
        <w:rPr>
          <w:sz w:val="18"/>
        </w:rPr>
        <w:t>raft - great</w:t>
      </w:r>
      <w:r>
        <w:rPr>
          <w:spacing w:val="-11"/>
          <w:sz w:val="18"/>
        </w:rPr>
        <w:t xml:space="preserve"> </w:t>
      </w:r>
      <w:r>
        <w:rPr>
          <w:sz w:val="18"/>
        </w:rPr>
        <w:t>amount</w:t>
      </w:r>
    </w:p>
    <w:p w:rsidR="008F05FA" w:rsidRDefault="00B07AD6">
      <w:pPr>
        <w:pStyle w:val="ListParagraph"/>
        <w:numPr>
          <w:ilvl w:val="0"/>
          <w:numId w:val="7"/>
        </w:numPr>
        <w:tabs>
          <w:tab w:val="left" w:pos="472"/>
        </w:tabs>
        <w:rPr>
          <w:sz w:val="18"/>
        </w:rPr>
      </w:pPr>
      <w:r>
        <w:rPr>
          <w:sz w:val="18"/>
        </w:rPr>
        <w:t>bull pup - bulldog</w:t>
      </w:r>
      <w:r>
        <w:rPr>
          <w:spacing w:val="-15"/>
          <w:sz w:val="18"/>
        </w:rPr>
        <w:t xml:space="preserve"> </w:t>
      </w:r>
      <w:r>
        <w:rPr>
          <w:sz w:val="18"/>
        </w:rPr>
        <w:t>puppy</w:t>
      </w:r>
    </w:p>
    <w:p w:rsidR="008F05FA" w:rsidRDefault="00B07AD6">
      <w:pPr>
        <w:pStyle w:val="ListParagraph"/>
        <w:numPr>
          <w:ilvl w:val="0"/>
          <w:numId w:val="7"/>
        </w:numPr>
        <w:tabs>
          <w:tab w:val="left" w:pos="472"/>
        </w:tabs>
        <w:spacing w:before="2" w:line="240" w:lineRule="auto"/>
        <w:rPr>
          <w:sz w:val="18"/>
        </w:rPr>
      </w:pPr>
      <w:r>
        <w:rPr>
          <w:sz w:val="18"/>
        </w:rPr>
        <w:t>comb a body - look very closely for</w:t>
      </w:r>
      <w:r>
        <w:rPr>
          <w:spacing w:val="-18"/>
          <w:sz w:val="18"/>
        </w:rPr>
        <w:t xml:space="preserve"> </w:t>
      </w:r>
      <w:r>
        <w:rPr>
          <w:sz w:val="18"/>
        </w:rPr>
        <w:t>faults</w:t>
      </w:r>
    </w:p>
    <w:p w:rsidR="008F05FA" w:rsidRDefault="008F05FA">
      <w:pPr>
        <w:pStyle w:val="BodyText"/>
        <w:ind w:left="0" w:firstLine="0"/>
      </w:pPr>
    </w:p>
    <w:p w:rsidR="008F05FA" w:rsidRDefault="008F05FA">
      <w:pPr>
        <w:pStyle w:val="BodyText"/>
        <w:ind w:left="0" w:firstLine="0"/>
      </w:pPr>
    </w:p>
    <w:p w:rsidR="008F05FA" w:rsidRDefault="00B07AD6">
      <w:pPr>
        <w:pStyle w:val="Heading1"/>
      </w:pPr>
      <w:r>
        <w:t>Chapter 26</w:t>
      </w:r>
    </w:p>
    <w:p w:rsidR="008F05FA" w:rsidRDefault="008F05FA">
      <w:pPr>
        <w:pStyle w:val="BodyText"/>
        <w:spacing w:before="1"/>
        <w:ind w:left="0" w:firstLine="0"/>
        <w:rPr>
          <w:rFonts w:ascii="Vijaya"/>
          <w:b/>
          <w:i/>
          <w:sz w:val="32"/>
        </w:rPr>
      </w:pPr>
    </w:p>
    <w:p w:rsidR="008F05FA" w:rsidRDefault="00B07AD6">
      <w:pPr>
        <w:pStyle w:val="Heading3"/>
        <w:ind w:left="1556" w:right="1267"/>
      </w:pPr>
      <w:r>
        <w:t>The Haunted House -- Sleepy Ghosts -- a Box of Gold -- Bitter Luck</w:t>
      </w:r>
    </w:p>
    <w:p w:rsidR="008F05FA" w:rsidRDefault="00B07AD6">
      <w:pPr>
        <w:pStyle w:val="BodyText"/>
        <w:ind w:left="4313" w:firstLine="0"/>
        <w:rPr>
          <w:rFonts w:ascii="Calibri"/>
          <w:sz w:val="20"/>
        </w:rPr>
      </w:pPr>
      <w:r>
        <w:rPr>
          <w:rFonts w:ascii="Calibri"/>
          <w:noProof/>
          <w:sz w:val="20"/>
        </w:rPr>
        <mc:AlternateContent>
          <mc:Choice Requires="wpg">
            <w:drawing>
              <wp:inline distT="0" distB="0" distL="0" distR="0">
                <wp:extent cx="741045" cy="676910"/>
                <wp:effectExtent l="1905" t="0" r="0" b="4445"/>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676910"/>
                          <a:chOff x="0" y="0"/>
                          <a:chExt cx="1167" cy="1066"/>
                        </a:xfrm>
                      </wpg:grpSpPr>
                      <wps:wsp>
                        <wps:cNvPr id="24" name="AutoShape 15"/>
                        <wps:cNvSpPr>
                          <a:spLocks/>
                        </wps:cNvSpPr>
                        <wps:spPr bwMode="auto">
                          <a:xfrm>
                            <a:off x="329" y="91"/>
                            <a:ext cx="713" cy="746"/>
                          </a:xfrm>
                          <a:custGeom>
                            <a:avLst/>
                            <a:gdLst>
                              <a:gd name="T0" fmla="+- 0 545 329"/>
                              <a:gd name="T1" fmla="*/ T0 w 713"/>
                              <a:gd name="T2" fmla="+- 0 808 91"/>
                              <a:gd name="T3" fmla="*/ 808 h 746"/>
                              <a:gd name="T4" fmla="+- 0 587 329"/>
                              <a:gd name="T5" fmla="*/ T4 w 713"/>
                              <a:gd name="T6" fmla="+- 0 814 91"/>
                              <a:gd name="T7" fmla="*/ 814 h 746"/>
                              <a:gd name="T8" fmla="+- 0 611 329"/>
                              <a:gd name="T9" fmla="*/ T8 w 713"/>
                              <a:gd name="T10" fmla="+- 0 819 91"/>
                              <a:gd name="T11" fmla="*/ 819 h 746"/>
                              <a:gd name="T12" fmla="+- 0 643 329"/>
                              <a:gd name="T13" fmla="*/ T12 w 713"/>
                              <a:gd name="T14" fmla="+- 0 833 91"/>
                              <a:gd name="T15" fmla="*/ 833 h 746"/>
                              <a:gd name="T16" fmla="+- 0 669 329"/>
                              <a:gd name="T17" fmla="*/ T16 w 713"/>
                              <a:gd name="T18" fmla="+- 0 837 91"/>
                              <a:gd name="T19" fmla="*/ 837 h 746"/>
                              <a:gd name="T20" fmla="+- 0 697 329"/>
                              <a:gd name="T21" fmla="*/ T20 w 713"/>
                              <a:gd name="T22" fmla="+- 0 825 91"/>
                              <a:gd name="T23" fmla="*/ 825 h 746"/>
                              <a:gd name="T24" fmla="+- 0 719 329"/>
                              <a:gd name="T25" fmla="*/ T24 w 713"/>
                              <a:gd name="T26" fmla="+- 0 820 91"/>
                              <a:gd name="T27" fmla="*/ 820 h 746"/>
                              <a:gd name="T28" fmla="+- 0 908 329"/>
                              <a:gd name="T29" fmla="*/ T28 w 713"/>
                              <a:gd name="T30" fmla="+- 0 818 91"/>
                              <a:gd name="T31" fmla="*/ 818 h 746"/>
                              <a:gd name="T32" fmla="+- 0 920 329"/>
                              <a:gd name="T33" fmla="*/ T32 w 713"/>
                              <a:gd name="T34" fmla="+- 0 812 91"/>
                              <a:gd name="T35" fmla="*/ 812 h 746"/>
                              <a:gd name="T36" fmla="+- 0 923 329"/>
                              <a:gd name="T37" fmla="*/ T36 w 713"/>
                              <a:gd name="T38" fmla="+- 0 806 91"/>
                              <a:gd name="T39" fmla="*/ 806 h 746"/>
                              <a:gd name="T40" fmla="+- 0 762 329"/>
                              <a:gd name="T41" fmla="*/ T40 w 713"/>
                              <a:gd name="T42" fmla="+- 0 820 91"/>
                              <a:gd name="T43" fmla="*/ 820 h 746"/>
                              <a:gd name="T44" fmla="+- 0 806 329"/>
                              <a:gd name="T45" fmla="*/ T44 w 713"/>
                              <a:gd name="T46" fmla="+- 0 827 91"/>
                              <a:gd name="T47" fmla="*/ 827 h 746"/>
                              <a:gd name="T48" fmla="+- 0 838 329"/>
                              <a:gd name="T49" fmla="*/ T48 w 713"/>
                              <a:gd name="T50" fmla="+- 0 834 91"/>
                              <a:gd name="T51" fmla="*/ 834 h 746"/>
                              <a:gd name="T52" fmla="+- 0 864 329"/>
                              <a:gd name="T53" fmla="*/ T52 w 713"/>
                              <a:gd name="T54" fmla="+- 0 831 91"/>
                              <a:gd name="T55" fmla="*/ 831 h 746"/>
                              <a:gd name="T56" fmla="+- 0 896 329"/>
                              <a:gd name="T57" fmla="*/ T56 w 713"/>
                              <a:gd name="T58" fmla="+- 0 822 91"/>
                              <a:gd name="T59" fmla="*/ 822 h 746"/>
                              <a:gd name="T60" fmla="+- 0 439 329"/>
                              <a:gd name="T61" fmla="*/ T60 w 713"/>
                              <a:gd name="T62" fmla="+- 0 204 91"/>
                              <a:gd name="T63" fmla="*/ 204 h 746"/>
                              <a:gd name="T64" fmla="+- 0 407 329"/>
                              <a:gd name="T65" fmla="*/ T64 w 713"/>
                              <a:gd name="T66" fmla="+- 0 333 91"/>
                              <a:gd name="T67" fmla="*/ 333 h 746"/>
                              <a:gd name="T68" fmla="+- 0 370 329"/>
                              <a:gd name="T69" fmla="*/ T68 w 713"/>
                              <a:gd name="T70" fmla="+- 0 429 91"/>
                              <a:gd name="T71" fmla="*/ 429 h 746"/>
                              <a:gd name="T72" fmla="+- 0 359 329"/>
                              <a:gd name="T73" fmla="*/ T72 w 713"/>
                              <a:gd name="T74" fmla="+- 0 519 91"/>
                              <a:gd name="T75" fmla="*/ 519 h 746"/>
                              <a:gd name="T76" fmla="+- 0 346 329"/>
                              <a:gd name="T77" fmla="*/ T76 w 713"/>
                              <a:gd name="T78" fmla="+- 0 693 91"/>
                              <a:gd name="T79" fmla="*/ 693 h 746"/>
                              <a:gd name="T80" fmla="+- 0 331 329"/>
                              <a:gd name="T81" fmla="*/ T80 w 713"/>
                              <a:gd name="T82" fmla="+- 0 793 91"/>
                              <a:gd name="T83" fmla="*/ 793 h 746"/>
                              <a:gd name="T84" fmla="+- 0 333 329"/>
                              <a:gd name="T85" fmla="*/ T84 w 713"/>
                              <a:gd name="T86" fmla="+- 0 803 91"/>
                              <a:gd name="T87" fmla="*/ 803 h 746"/>
                              <a:gd name="T88" fmla="+- 0 348 329"/>
                              <a:gd name="T89" fmla="*/ T88 w 713"/>
                              <a:gd name="T90" fmla="+- 0 812 91"/>
                              <a:gd name="T91" fmla="*/ 812 h 746"/>
                              <a:gd name="T92" fmla="+- 0 368 329"/>
                              <a:gd name="T93" fmla="*/ T92 w 713"/>
                              <a:gd name="T94" fmla="+- 0 815 91"/>
                              <a:gd name="T95" fmla="*/ 815 h 746"/>
                              <a:gd name="T96" fmla="+- 0 380 329"/>
                              <a:gd name="T97" fmla="*/ T96 w 713"/>
                              <a:gd name="T98" fmla="+- 0 814 91"/>
                              <a:gd name="T99" fmla="*/ 814 h 746"/>
                              <a:gd name="T100" fmla="+- 0 420 329"/>
                              <a:gd name="T101" fmla="*/ T100 w 713"/>
                              <a:gd name="T102" fmla="+- 0 811 91"/>
                              <a:gd name="T103" fmla="*/ 811 h 746"/>
                              <a:gd name="T104" fmla="+- 0 476 329"/>
                              <a:gd name="T105" fmla="*/ T104 w 713"/>
                              <a:gd name="T106" fmla="+- 0 806 91"/>
                              <a:gd name="T107" fmla="*/ 806 h 746"/>
                              <a:gd name="T108" fmla="+- 0 910 329"/>
                              <a:gd name="T109" fmla="*/ T108 w 713"/>
                              <a:gd name="T110" fmla="+- 0 656 91"/>
                              <a:gd name="T111" fmla="*/ 656 h 746"/>
                              <a:gd name="T112" fmla="+- 0 1042 329"/>
                              <a:gd name="T113" fmla="*/ T112 w 713"/>
                              <a:gd name="T114" fmla="+- 0 586 91"/>
                              <a:gd name="T115" fmla="*/ 586 h 746"/>
                              <a:gd name="T116" fmla="+- 0 1003 329"/>
                              <a:gd name="T117" fmla="*/ T116 w 713"/>
                              <a:gd name="T118" fmla="+- 0 538 91"/>
                              <a:gd name="T119" fmla="*/ 538 h 746"/>
                              <a:gd name="T120" fmla="+- 0 966 329"/>
                              <a:gd name="T121" fmla="*/ T120 w 713"/>
                              <a:gd name="T122" fmla="+- 0 478 91"/>
                              <a:gd name="T123" fmla="*/ 478 h 746"/>
                              <a:gd name="T124" fmla="+- 0 935 329"/>
                              <a:gd name="T125" fmla="*/ T124 w 713"/>
                              <a:gd name="T126" fmla="+- 0 419 91"/>
                              <a:gd name="T127" fmla="*/ 419 h 746"/>
                              <a:gd name="T128" fmla="+- 0 906 329"/>
                              <a:gd name="T129" fmla="*/ T128 w 713"/>
                              <a:gd name="T130" fmla="+- 0 358 91"/>
                              <a:gd name="T131" fmla="*/ 358 h 746"/>
                              <a:gd name="T132" fmla="+- 0 898 329"/>
                              <a:gd name="T133" fmla="*/ T132 w 713"/>
                              <a:gd name="T134" fmla="+- 0 341 91"/>
                              <a:gd name="T135" fmla="*/ 341 h 746"/>
                              <a:gd name="T136" fmla="+- 0 855 329"/>
                              <a:gd name="T137" fmla="*/ T136 w 713"/>
                              <a:gd name="T138" fmla="+- 0 335 91"/>
                              <a:gd name="T139" fmla="*/ 335 h 746"/>
                              <a:gd name="T140" fmla="+- 0 815 329"/>
                              <a:gd name="T141" fmla="*/ T140 w 713"/>
                              <a:gd name="T142" fmla="+- 0 323 91"/>
                              <a:gd name="T143" fmla="*/ 323 h 746"/>
                              <a:gd name="T144" fmla="+- 0 791 329"/>
                              <a:gd name="T145" fmla="*/ T144 w 713"/>
                              <a:gd name="T146" fmla="+- 0 315 91"/>
                              <a:gd name="T147" fmla="*/ 315 h 746"/>
                              <a:gd name="T148" fmla="+- 0 773 329"/>
                              <a:gd name="T149" fmla="*/ T148 w 713"/>
                              <a:gd name="T150" fmla="+- 0 308 91"/>
                              <a:gd name="T151" fmla="*/ 308 h 746"/>
                              <a:gd name="T152" fmla="+- 0 750 329"/>
                              <a:gd name="T153" fmla="*/ T152 w 713"/>
                              <a:gd name="T154" fmla="+- 0 272 91"/>
                              <a:gd name="T155" fmla="*/ 272 h 746"/>
                              <a:gd name="T156" fmla="+- 0 571 329"/>
                              <a:gd name="T157" fmla="*/ T156 w 713"/>
                              <a:gd name="T158" fmla="+- 0 242 91"/>
                              <a:gd name="T159" fmla="*/ 242 h 746"/>
                              <a:gd name="T160" fmla="+- 0 684 329"/>
                              <a:gd name="T161" fmla="*/ T160 w 713"/>
                              <a:gd name="T162" fmla="+- 0 91 91"/>
                              <a:gd name="T163" fmla="*/ 91 h 746"/>
                              <a:gd name="T164" fmla="+- 0 657 329"/>
                              <a:gd name="T165" fmla="*/ T164 w 713"/>
                              <a:gd name="T166" fmla="+- 0 195 91"/>
                              <a:gd name="T167" fmla="*/ 195 h 746"/>
                              <a:gd name="T168" fmla="+- 0 624 329"/>
                              <a:gd name="T169" fmla="*/ T168 w 713"/>
                              <a:gd name="T170" fmla="+- 0 259 91"/>
                              <a:gd name="T171" fmla="*/ 259 h 746"/>
                              <a:gd name="T172" fmla="+- 0 750 329"/>
                              <a:gd name="T173" fmla="*/ T172 w 713"/>
                              <a:gd name="T174" fmla="+- 0 272 91"/>
                              <a:gd name="T175" fmla="*/ 272 h 746"/>
                              <a:gd name="T176" fmla="+- 0 712 329"/>
                              <a:gd name="T177" fmla="*/ T176 w 713"/>
                              <a:gd name="T178" fmla="+- 0 181 91"/>
                              <a:gd name="T179" fmla="*/ 181 h 746"/>
                              <a:gd name="T180" fmla="+- 0 686 329"/>
                              <a:gd name="T181" fmla="*/ T180 w 713"/>
                              <a:gd name="T182" fmla="+- 0 98 91"/>
                              <a:gd name="T183" fmla="*/ 98 h 746"/>
                              <a:gd name="T184" fmla="+- 0 549 329"/>
                              <a:gd name="T185" fmla="*/ T184 w 713"/>
                              <a:gd name="T186" fmla="+- 0 106 91"/>
                              <a:gd name="T187" fmla="*/ 106 h 746"/>
                              <a:gd name="T188" fmla="+- 0 533 329"/>
                              <a:gd name="T189" fmla="*/ T188 w 713"/>
                              <a:gd name="T190" fmla="+- 0 107 91"/>
                              <a:gd name="T191" fmla="*/ 107 h 746"/>
                              <a:gd name="T192" fmla="+- 0 540 329"/>
                              <a:gd name="T193" fmla="*/ T192 w 713"/>
                              <a:gd name="T194" fmla="+- 0 135 91"/>
                              <a:gd name="T195" fmla="*/ 135 h 746"/>
                              <a:gd name="T196" fmla="+- 0 572 329"/>
                              <a:gd name="T197" fmla="*/ T196 w 713"/>
                              <a:gd name="T198" fmla="+- 0 213 91"/>
                              <a:gd name="T199" fmla="*/ 213 h 746"/>
                              <a:gd name="T200" fmla="+- 0 581 329"/>
                              <a:gd name="T201" fmla="*/ T200 w 713"/>
                              <a:gd name="T202" fmla="+- 0 141 91"/>
                              <a:gd name="T203" fmla="*/ 141 h 746"/>
                              <a:gd name="T204" fmla="+- 0 564 329"/>
                              <a:gd name="T205" fmla="*/ T204 w 713"/>
                              <a:gd name="T206" fmla="+- 0 107 91"/>
                              <a:gd name="T207" fmla="*/ 107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13" h="746">
                                <a:moveTo>
                                  <a:pt x="594" y="715"/>
                                </a:moveTo>
                                <a:lnTo>
                                  <a:pt x="183" y="715"/>
                                </a:lnTo>
                                <a:lnTo>
                                  <a:pt x="216" y="717"/>
                                </a:lnTo>
                                <a:lnTo>
                                  <a:pt x="238" y="720"/>
                                </a:lnTo>
                                <a:lnTo>
                                  <a:pt x="248" y="721"/>
                                </a:lnTo>
                                <a:lnTo>
                                  <a:pt x="258" y="723"/>
                                </a:lnTo>
                                <a:lnTo>
                                  <a:pt x="267" y="724"/>
                                </a:lnTo>
                                <a:lnTo>
                                  <a:pt x="275" y="726"/>
                                </a:lnTo>
                                <a:lnTo>
                                  <a:pt x="282" y="728"/>
                                </a:lnTo>
                                <a:lnTo>
                                  <a:pt x="288" y="730"/>
                                </a:lnTo>
                                <a:lnTo>
                                  <a:pt x="298" y="734"/>
                                </a:lnTo>
                                <a:lnTo>
                                  <a:pt x="314" y="742"/>
                                </a:lnTo>
                                <a:lnTo>
                                  <a:pt x="322" y="745"/>
                                </a:lnTo>
                                <a:lnTo>
                                  <a:pt x="331" y="746"/>
                                </a:lnTo>
                                <a:lnTo>
                                  <a:pt x="340" y="746"/>
                                </a:lnTo>
                                <a:lnTo>
                                  <a:pt x="350" y="743"/>
                                </a:lnTo>
                                <a:lnTo>
                                  <a:pt x="361" y="738"/>
                                </a:lnTo>
                                <a:lnTo>
                                  <a:pt x="368" y="734"/>
                                </a:lnTo>
                                <a:lnTo>
                                  <a:pt x="375" y="732"/>
                                </a:lnTo>
                                <a:lnTo>
                                  <a:pt x="382" y="730"/>
                                </a:lnTo>
                                <a:lnTo>
                                  <a:pt x="390" y="729"/>
                                </a:lnTo>
                                <a:lnTo>
                                  <a:pt x="406" y="727"/>
                                </a:lnTo>
                                <a:lnTo>
                                  <a:pt x="577" y="727"/>
                                </a:lnTo>
                                <a:lnTo>
                                  <a:pt x="579" y="727"/>
                                </a:lnTo>
                                <a:lnTo>
                                  <a:pt x="584" y="724"/>
                                </a:lnTo>
                                <a:lnTo>
                                  <a:pt x="588" y="723"/>
                                </a:lnTo>
                                <a:lnTo>
                                  <a:pt x="591" y="721"/>
                                </a:lnTo>
                                <a:lnTo>
                                  <a:pt x="594" y="720"/>
                                </a:lnTo>
                                <a:lnTo>
                                  <a:pt x="594" y="715"/>
                                </a:lnTo>
                                <a:close/>
                                <a:moveTo>
                                  <a:pt x="577" y="727"/>
                                </a:moveTo>
                                <a:lnTo>
                                  <a:pt x="415" y="727"/>
                                </a:lnTo>
                                <a:lnTo>
                                  <a:pt x="433" y="729"/>
                                </a:lnTo>
                                <a:lnTo>
                                  <a:pt x="451" y="731"/>
                                </a:lnTo>
                                <a:lnTo>
                                  <a:pt x="468" y="734"/>
                                </a:lnTo>
                                <a:lnTo>
                                  <a:pt x="477" y="736"/>
                                </a:lnTo>
                                <a:lnTo>
                                  <a:pt x="485" y="739"/>
                                </a:lnTo>
                                <a:lnTo>
                                  <a:pt x="500" y="742"/>
                                </a:lnTo>
                                <a:lnTo>
                                  <a:pt x="509" y="743"/>
                                </a:lnTo>
                                <a:lnTo>
                                  <a:pt x="517" y="743"/>
                                </a:lnTo>
                                <a:lnTo>
                                  <a:pt x="526" y="742"/>
                                </a:lnTo>
                                <a:lnTo>
                                  <a:pt x="535" y="740"/>
                                </a:lnTo>
                                <a:lnTo>
                                  <a:pt x="551" y="737"/>
                                </a:lnTo>
                                <a:lnTo>
                                  <a:pt x="559" y="734"/>
                                </a:lnTo>
                                <a:lnTo>
                                  <a:pt x="567" y="731"/>
                                </a:lnTo>
                                <a:lnTo>
                                  <a:pt x="573" y="729"/>
                                </a:lnTo>
                                <a:lnTo>
                                  <a:pt x="577" y="727"/>
                                </a:lnTo>
                                <a:close/>
                                <a:moveTo>
                                  <a:pt x="110" y="113"/>
                                </a:moveTo>
                                <a:lnTo>
                                  <a:pt x="102" y="157"/>
                                </a:lnTo>
                                <a:lnTo>
                                  <a:pt x="91" y="201"/>
                                </a:lnTo>
                                <a:lnTo>
                                  <a:pt x="78" y="242"/>
                                </a:lnTo>
                                <a:lnTo>
                                  <a:pt x="65" y="280"/>
                                </a:lnTo>
                                <a:lnTo>
                                  <a:pt x="52" y="313"/>
                                </a:lnTo>
                                <a:lnTo>
                                  <a:pt x="41" y="338"/>
                                </a:lnTo>
                                <a:lnTo>
                                  <a:pt x="33" y="354"/>
                                </a:lnTo>
                                <a:lnTo>
                                  <a:pt x="30" y="360"/>
                                </a:lnTo>
                                <a:lnTo>
                                  <a:pt x="30" y="428"/>
                                </a:lnTo>
                                <a:lnTo>
                                  <a:pt x="28" y="491"/>
                                </a:lnTo>
                                <a:lnTo>
                                  <a:pt x="23" y="550"/>
                                </a:lnTo>
                                <a:lnTo>
                                  <a:pt x="17" y="602"/>
                                </a:lnTo>
                                <a:lnTo>
                                  <a:pt x="11" y="646"/>
                                </a:lnTo>
                                <a:lnTo>
                                  <a:pt x="6" y="680"/>
                                </a:lnTo>
                                <a:lnTo>
                                  <a:pt x="2" y="702"/>
                                </a:lnTo>
                                <a:lnTo>
                                  <a:pt x="0" y="710"/>
                                </a:lnTo>
                                <a:lnTo>
                                  <a:pt x="1" y="710"/>
                                </a:lnTo>
                                <a:lnTo>
                                  <a:pt x="4" y="712"/>
                                </a:lnTo>
                                <a:lnTo>
                                  <a:pt x="8" y="715"/>
                                </a:lnTo>
                                <a:lnTo>
                                  <a:pt x="13" y="718"/>
                                </a:lnTo>
                                <a:lnTo>
                                  <a:pt x="19" y="721"/>
                                </a:lnTo>
                                <a:lnTo>
                                  <a:pt x="26" y="723"/>
                                </a:lnTo>
                                <a:lnTo>
                                  <a:pt x="32" y="724"/>
                                </a:lnTo>
                                <a:lnTo>
                                  <a:pt x="39" y="724"/>
                                </a:lnTo>
                                <a:lnTo>
                                  <a:pt x="42" y="723"/>
                                </a:lnTo>
                                <a:lnTo>
                                  <a:pt x="46" y="723"/>
                                </a:lnTo>
                                <a:lnTo>
                                  <a:pt x="51" y="723"/>
                                </a:lnTo>
                                <a:lnTo>
                                  <a:pt x="76" y="720"/>
                                </a:lnTo>
                                <a:lnTo>
                                  <a:pt x="83" y="720"/>
                                </a:lnTo>
                                <a:lnTo>
                                  <a:pt x="91" y="720"/>
                                </a:lnTo>
                                <a:lnTo>
                                  <a:pt x="120" y="717"/>
                                </a:lnTo>
                                <a:lnTo>
                                  <a:pt x="127" y="717"/>
                                </a:lnTo>
                                <a:lnTo>
                                  <a:pt x="147" y="715"/>
                                </a:lnTo>
                                <a:lnTo>
                                  <a:pt x="594" y="715"/>
                                </a:lnTo>
                                <a:lnTo>
                                  <a:pt x="585" y="636"/>
                                </a:lnTo>
                                <a:lnTo>
                                  <a:pt x="581" y="565"/>
                                </a:lnTo>
                                <a:lnTo>
                                  <a:pt x="579" y="516"/>
                                </a:lnTo>
                                <a:lnTo>
                                  <a:pt x="579" y="498"/>
                                </a:lnTo>
                                <a:lnTo>
                                  <a:pt x="713" y="495"/>
                                </a:lnTo>
                                <a:lnTo>
                                  <a:pt x="699" y="480"/>
                                </a:lnTo>
                                <a:lnTo>
                                  <a:pt x="686" y="464"/>
                                </a:lnTo>
                                <a:lnTo>
                                  <a:pt x="674" y="447"/>
                                </a:lnTo>
                                <a:lnTo>
                                  <a:pt x="661" y="428"/>
                                </a:lnTo>
                                <a:lnTo>
                                  <a:pt x="649" y="408"/>
                                </a:lnTo>
                                <a:lnTo>
                                  <a:pt x="637" y="387"/>
                                </a:lnTo>
                                <a:lnTo>
                                  <a:pt x="626" y="367"/>
                                </a:lnTo>
                                <a:lnTo>
                                  <a:pt x="616" y="347"/>
                                </a:lnTo>
                                <a:lnTo>
                                  <a:pt x="606" y="328"/>
                                </a:lnTo>
                                <a:lnTo>
                                  <a:pt x="589" y="293"/>
                                </a:lnTo>
                                <a:lnTo>
                                  <a:pt x="582" y="279"/>
                                </a:lnTo>
                                <a:lnTo>
                                  <a:pt x="577" y="267"/>
                                </a:lnTo>
                                <a:lnTo>
                                  <a:pt x="573" y="258"/>
                                </a:lnTo>
                                <a:lnTo>
                                  <a:pt x="570" y="252"/>
                                </a:lnTo>
                                <a:lnTo>
                                  <a:pt x="569" y="250"/>
                                </a:lnTo>
                                <a:lnTo>
                                  <a:pt x="559" y="250"/>
                                </a:lnTo>
                                <a:lnTo>
                                  <a:pt x="538" y="246"/>
                                </a:lnTo>
                                <a:lnTo>
                                  <a:pt x="526" y="244"/>
                                </a:lnTo>
                                <a:lnTo>
                                  <a:pt x="516" y="241"/>
                                </a:lnTo>
                                <a:lnTo>
                                  <a:pt x="496" y="235"/>
                                </a:lnTo>
                                <a:lnTo>
                                  <a:pt x="486" y="232"/>
                                </a:lnTo>
                                <a:lnTo>
                                  <a:pt x="477" y="229"/>
                                </a:lnTo>
                                <a:lnTo>
                                  <a:pt x="469" y="226"/>
                                </a:lnTo>
                                <a:lnTo>
                                  <a:pt x="462" y="224"/>
                                </a:lnTo>
                                <a:lnTo>
                                  <a:pt x="451" y="219"/>
                                </a:lnTo>
                                <a:lnTo>
                                  <a:pt x="446" y="218"/>
                                </a:lnTo>
                                <a:lnTo>
                                  <a:pt x="444" y="217"/>
                                </a:lnTo>
                                <a:lnTo>
                                  <a:pt x="444" y="216"/>
                                </a:lnTo>
                                <a:lnTo>
                                  <a:pt x="427" y="193"/>
                                </a:lnTo>
                                <a:lnTo>
                                  <a:pt x="421" y="181"/>
                                </a:lnTo>
                                <a:lnTo>
                                  <a:pt x="285" y="181"/>
                                </a:lnTo>
                                <a:lnTo>
                                  <a:pt x="241" y="160"/>
                                </a:lnTo>
                                <a:lnTo>
                                  <a:pt x="242" y="151"/>
                                </a:lnTo>
                                <a:lnTo>
                                  <a:pt x="208" y="151"/>
                                </a:lnTo>
                                <a:lnTo>
                                  <a:pt x="110" y="113"/>
                                </a:lnTo>
                                <a:close/>
                                <a:moveTo>
                                  <a:pt x="355" y="0"/>
                                </a:moveTo>
                                <a:lnTo>
                                  <a:pt x="350" y="39"/>
                                </a:lnTo>
                                <a:lnTo>
                                  <a:pt x="340" y="74"/>
                                </a:lnTo>
                                <a:lnTo>
                                  <a:pt x="328" y="104"/>
                                </a:lnTo>
                                <a:lnTo>
                                  <a:pt x="316" y="131"/>
                                </a:lnTo>
                                <a:lnTo>
                                  <a:pt x="305" y="152"/>
                                </a:lnTo>
                                <a:lnTo>
                                  <a:pt x="295" y="168"/>
                                </a:lnTo>
                                <a:lnTo>
                                  <a:pt x="287" y="178"/>
                                </a:lnTo>
                                <a:lnTo>
                                  <a:pt x="285" y="181"/>
                                </a:lnTo>
                                <a:lnTo>
                                  <a:pt x="421" y="181"/>
                                </a:lnTo>
                                <a:lnTo>
                                  <a:pt x="412" y="162"/>
                                </a:lnTo>
                                <a:lnTo>
                                  <a:pt x="396" y="126"/>
                                </a:lnTo>
                                <a:lnTo>
                                  <a:pt x="383" y="90"/>
                                </a:lnTo>
                                <a:lnTo>
                                  <a:pt x="372" y="55"/>
                                </a:lnTo>
                                <a:lnTo>
                                  <a:pt x="363" y="27"/>
                                </a:lnTo>
                                <a:lnTo>
                                  <a:pt x="357" y="7"/>
                                </a:lnTo>
                                <a:lnTo>
                                  <a:pt x="355" y="0"/>
                                </a:lnTo>
                                <a:close/>
                                <a:moveTo>
                                  <a:pt x="227" y="15"/>
                                </a:moveTo>
                                <a:lnTo>
                                  <a:pt x="220" y="15"/>
                                </a:lnTo>
                                <a:lnTo>
                                  <a:pt x="213" y="15"/>
                                </a:lnTo>
                                <a:lnTo>
                                  <a:pt x="208" y="16"/>
                                </a:lnTo>
                                <a:lnTo>
                                  <a:pt x="204" y="16"/>
                                </a:lnTo>
                                <a:lnTo>
                                  <a:pt x="203" y="17"/>
                                </a:lnTo>
                                <a:lnTo>
                                  <a:pt x="205" y="37"/>
                                </a:lnTo>
                                <a:lnTo>
                                  <a:pt x="211" y="44"/>
                                </a:lnTo>
                                <a:lnTo>
                                  <a:pt x="208" y="151"/>
                                </a:lnTo>
                                <a:lnTo>
                                  <a:pt x="242" y="151"/>
                                </a:lnTo>
                                <a:lnTo>
                                  <a:pt x="243" y="122"/>
                                </a:lnTo>
                                <a:lnTo>
                                  <a:pt x="247" y="86"/>
                                </a:lnTo>
                                <a:lnTo>
                                  <a:pt x="250" y="60"/>
                                </a:lnTo>
                                <a:lnTo>
                                  <a:pt x="252" y="50"/>
                                </a:lnTo>
                                <a:lnTo>
                                  <a:pt x="252" y="22"/>
                                </a:lnTo>
                                <a:lnTo>
                                  <a:pt x="244" y="18"/>
                                </a:lnTo>
                                <a:lnTo>
                                  <a:pt x="235" y="16"/>
                                </a:lnTo>
                                <a:lnTo>
                                  <a:pt x="22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585" y="324"/>
                            <a:ext cx="21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67"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4ED9B0" id="Group 12" o:spid="_x0000_s1026" style="width:58.35pt;height:53.3pt;mso-position-horizontal-relative:char;mso-position-vertical-relative:line" coordsize="1167,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">
                <v:shape id="AutoShape 15" o:spid="_x0000_s1027" style="position:absolute;left:329;top:91;width:713;height:746;visibility:visible;mso-wrap-style:square;v-text-anchor:top" coordsize="71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N4LwA&#10;AADbAAAADwAAAGRycy9kb3ducmV2LnhtbESPywrCMBBF94L/EEZwp6kiPmpTEUFwq/YDhmZsS5tJ&#10;aaJWv94IgsvLfRxusutNIx7Uucqygtk0AkGcW11xoSC7HidrEM4ja2wsk4IXOdilw0GCsbZPPtPj&#10;4gsRRtjFqKD0vo2ldHlJBt3UtsTBu9nOoA+yK6Tu8BnGTSPnUbSUBisOhBJbOpSU15e7CdzV5i4b&#10;V9fvhYs46491bjBTajzq91sQnnr/D//aJ61gvoDvl/ADZPo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jk3gvAAAANsAAAAPAAAAAAAAAAAAAAAAAJgCAABkcnMvZG93bnJldi54&#10;bWxQSwUGAAAAAAQABAD1AAAAgQMAAAAA&#10;" path="m594,715r-411,l216,717r22,3l248,721r10,2l267,724r8,2l282,728r6,2l298,734r16,8l322,745r9,1l340,746r10,-3l361,738r7,-4l375,732r7,-2l390,729r16,-2l577,727r2,l584,724r4,-1l591,721r3,-1l594,715xm577,727r-162,l433,729r18,2l468,734r9,2l485,739r15,3l509,743r8,l526,742r9,-2l551,737r8,-3l567,731r6,-2l577,727xm110,113r-8,44l91,201,78,242,65,280,52,313,41,338r-8,16l30,360r,68l28,491r-5,59l17,602r-6,44l6,680,2,702,,710r1,l4,712r4,3l13,718r6,3l26,723r6,1l39,724r3,-1l46,723r5,l76,720r7,l91,720r29,-3l127,717r20,-2l594,715r-9,-79l581,565r-2,-49l579,498r134,-3l699,480,686,464,674,447,661,428,649,408,637,387,626,367,616,347,606,328,589,293r-7,-14l577,267r-4,-9l570,252r-1,-2l559,250r-21,-4l526,244r-10,-3l496,235r-10,-3l477,229r-8,-3l462,224r-11,-5l446,218r-2,-1l444,216,427,193r-6,-12l285,181,241,160r1,-9l208,151,110,113xm355,r-5,39l340,74r-12,30l316,131r-11,21l295,168r-8,10l285,181r136,l412,162,396,126,383,90,372,55,363,27,357,7,355,xm227,15r-7,l213,15r-5,1l204,16r-1,1l205,37r6,7l208,151r34,l243,122r4,-36l250,60r2,-10l252,22r-8,-4l235,16r-8,-1xe" fillcolor="black" stroked="f">
                  <v:path arrowok="t" o:connecttype="custom" o:connectlocs="216,808;258,814;282,819;314,833;340,837;368,825;390,820;579,818;591,812;594,806;433,820;477,827;509,834;535,831;567,822;110,204;78,333;41,429;30,519;17,693;2,793;4,803;19,812;39,815;51,814;91,811;147,806;581,656;713,586;674,538;637,478;606,419;577,358;569,341;526,335;486,323;462,315;444,308;421,272;242,242;355,91;328,195;295,259;421,272;383,181;357,98;220,106;204,107;211,135;243,213;252,141;235,107" o:connectangles="0,0,0,0,0,0,0,0,0,0,0,0,0,0,0,0,0,0,0,0,0,0,0,0,0,0,0,0,0,0,0,0,0,0,0,0,0,0,0,0,0,0,0,0,0,0,0,0,0,0,0,0"/>
                </v:shape>
                <v:shape id="Picture 14" o:spid="_x0000_s1028" type="#_x0000_t75" style="position:absolute;left:585;top:324;width:21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gNQbEAAAA2wAAAA8AAABkcnMvZG93bnJldi54bWxEj91qwkAUhO8LvsNyhN6IbjRWJHUVEZV6&#10;Y/HnAQ7ZY7I0ezZktzG+fVcQejnMzDfMYtXZSrTUeONYwXiUgCDOnTZcKLhedsM5CB+QNVaOScGD&#10;PKyWvbcFZtrd+UTtORQiQthnqKAMoc6k9HlJFv3I1cTRu7nGYoiyKaRu8B7htpKTJJlJi4bjQok1&#10;bUrKf86/VoFbp+3MXL7Tw9akfnq4Hffb3UCp9363/gQRqAv/4Vf7SyuYfMDz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gNQbEAAAA2wAAAA8AAAAAAAAAAAAAAAAA&#10;nwIAAGRycy9kb3ducmV2LnhtbFBLBQYAAAAABAAEAPcAAACQAwAAAAA=&#10;">
                  <v:imagedata r:id="rId214" o:title=""/>
                </v:shape>
                <v:shape id="Picture 13" o:spid="_x0000_s1029" type="#_x0000_t75" style="position:absolute;width:1167;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4CKDDAAAA2wAAAA8AAABkcnMvZG93bnJldi54bWxEj0FrAjEUhO8F/0N4Qm816yJSVqOIWBC8&#10;WNtDj8/Nc7O6edluopv9902h0OMwM98wy3W0jXhQ52vHCqaTDARx6XTNlYLPj7eXVxA+IGtsHJOC&#10;gTysV6OnJRba9fxOj1OoRIKwL1CBCaEtpPSlIYt+4lri5F1cZzEk2VVSd9gnuG1knmVzabHmtGCw&#10;pa2h8na6WwUbHdvr8Xzg/Ghmw3f/lcUBd0o9j+NmASJQDP/hv/ZeK8jn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gIoMMAAADbAAAADwAAAAAAAAAAAAAAAACf&#10;AgAAZHJzL2Rvd25yZXYueG1sUEsFBgAAAAAEAAQA9wAAAI8DAAAAAA==&#10;">
                  <v:imagedata r:id="rId215" o:title=""/>
                </v:shape>
                <w10:anchorlock/>
              </v:group>
            </w:pict>
          </mc:Fallback>
        </mc:AlternateContent>
      </w:r>
    </w:p>
    <w:p w:rsidR="008F05FA" w:rsidRDefault="008F05FA">
      <w:pPr>
        <w:pStyle w:val="BodyText"/>
        <w:ind w:left="0" w:firstLine="0"/>
        <w:rPr>
          <w:rFonts w:ascii="Calibri"/>
          <w:sz w:val="25"/>
        </w:rPr>
      </w:pPr>
    </w:p>
    <w:p w:rsidR="008F05FA" w:rsidRDefault="00B07AD6">
      <w:pPr>
        <w:pStyle w:val="ListParagraph"/>
        <w:numPr>
          <w:ilvl w:val="0"/>
          <w:numId w:val="6"/>
        </w:numPr>
        <w:tabs>
          <w:tab w:val="left" w:pos="472"/>
        </w:tabs>
        <w:spacing w:line="240" w:lineRule="auto"/>
        <w:rPr>
          <w:sz w:val="18"/>
        </w:rPr>
      </w:pPr>
      <w:r>
        <w:rPr>
          <w:sz w:val="18"/>
        </w:rPr>
        <w:t>brick - very good</w:t>
      </w:r>
      <w:r>
        <w:rPr>
          <w:spacing w:val="-11"/>
          <w:sz w:val="18"/>
        </w:rPr>
        <w:t xml:space="preserve"> </w:t>
      </w:r>
      <w:r>
        <w:rPr>
          <w:sz w:val="18"/>
        </w:rPr>
        <w:t>person</w:t>
      </w:r>
    </w:p>
    <w:p w:rsidR="008F05FA" w:rsidRDefault="00B07AD6">
      <w:pPr>
        <w:pStyle w:val="ListParagraph"/>
        <w:numPr>
          <w:ilvl w:val="0"/>
          <w:numId w:val="6"/>
        </w:numPr>
        <w:tabs>
          <w:tab w:val="left" w:pos="472"/>
        </w:tabs>
        <w:spacing w:before="2"/>
        <w:rPr>
          <w:sz w:val="18"/>
        </w:rPr>
      </w:pPr>
      <w:r>
        <w:rPr>
          <w:sz w:val="18"/>
        </w:rPr>
        <w:t>yew bow - weapon that shoots</w:t>
      </w:r>
      <w:r>
        <w:rPr>
          <w:spacing w:val="-19"/>
          <w:sz w:val="18"/>
        </w:rPr>
        <w:t xml:space="preserve"> </w:t>
      </w:r>
      <w:r>
        <w:rPr>
          <w:sz w:val="18"/>
        </w:rPr>
        <w:t>arrows</w:t>
      </w:r>
    </w:p>
    <w:p w:rsidR="008F05FA" w:rsidRDefault="00B07AD6">
      <w:pPr>
        <w:pStyle w:val="ListParagraph"/>
        <w:numPr>
          <w:ilvl w:val="0"/>
          <w:numId w:val="6"/>
        </w:numPr>
        <w:tabs>
          <w:tab w:val="left" w:pos="472"/>
        </w:tabs>
        <w:rPr>
          <w:sz w:val="18"/>
        </w:rPr>
      </w:pPr>
      <w:r>
        <w:rPr>
          <w:sz w:val="18"/>
        </w:rPr>
        <w:t>plug - hit with an</w:t>
      </w:r>
      <w:r>
        <w:rPr>
          <w:spacing w:val="-12"/>
          <w:sz w:val="18"/>
        </w:rPr>
        <w:t xml:space="preserve"> </w:t>
      </w:r>
      <w:r>
        <w:rPr>
          <w:sz w:val="18"/>
        </w:rPr>
        <w:t>arrow</w:t>
      </w:r>
    </w:p>
    <w:p w:rsidR="008F05FA" w:rsidRDefault="00B07AD6">
      <w:pPr>
        <w:pStyle w:val="ListParagraph"/>
        <w:numPr>
          <w:ilvl w:val="0"/>
          <w:numId w:val="6"/>
        </w:numPr>
        <w:tabs>
          <w:tab w:val="left" w:pos="472"/>
        </w:tabs>
        <w:rPr>
          <w:sz w:val="18"/>
        </w:rPr>
      </w:pPr>
      <w:r>
        <w:rPr>
          <w:sz w:val="18"/>
        </w:rPr>
        <w:t>deaf  and dumb - a disability that prohibits speaking and</w:t>
      </w:r>
      <w:r>
        <w:rPr>
          <w:spacing w:val="-22"/>
          <w:sz w:val="18"/>
        </w:rPr>
        <w:t xml:space="preserve"> </w:t>
      </w:r>
      <w:r>
        <w:rPr>
          <w:sz w:val="18"/>
        </w:rPr>
        <w:t>hearing</w:t>
      </w:r>
    </w:p>
    <w:p w:rsidR="008F05FA" w:rsidRDefault="00B07AD6">
      <w:pPr>
        <w:pStyle w:val="ListParagraph"/>
        <w:numPr>
          <w:ilvl w:val="0"/>
          <w:numId w:val="6"/>
        </w:numPr>
        <w:tabs>
          <w:tab w:val="left" w:pos="472"/>
        </w:tabs>
        <w:rPr>
          <w:sz w:val="18"/>
        </w:rPr>
      </w:pPr>
      <w:r>
        <w:rPr>
          <w:sz w:val="18"/>
        </w:rPr>
        <w:t>serape - a colorful</w:t>
      </w:r>
      <w:r>
        <w:rPr>
          <w:spacing w:val="-14"/>
          <w:sz w:val="18"/>
        </w:rPr>
        <w:t xml:space="preserve"> </w:t>
      </w:r>
      <w:r>
        <w:rPr>
          <w:sz w:val="18"/>
        </w:rPr>
        <w:t>blanket</w:t>
      </w:r>
    </w:p>
    <w:p w:rsidR="008F05FA" w:rsidRDefault="00B07AD6">
      <w:pPr>
        <w:pStyle w:val="ListParagraph"/>
        <w:numPr>
          <w:ilvl w:val="0"/>
          <w:numId w:val="6"/>
        </w:numPr>
        <w:tabs>
          <w:tab w:val="left" w:pos="472"/>
        </w:tabs>
        <w:spacing w:before="2"/>
        <w:rPr>
          <w:sz w:val="18"/>
        </w:rPr>
      </w:pPr>
      <w:r>
        <w:rPr>
          <w:sz w:val="18"/>
        </w:rPr>
        <w:t>milksop -</w:t>
      </w:r>
      <w:r>
        <w:rPr>
          <w:spacing w:val="-10"/>
          <w:sz w:val="18"/>
        </w:rPr>
        <w:t xml:space="preserve"> </w:t>
      </w:r>
      <w:r>
        <w:rPr>
          <w:sz w:val="18"/>
        </w:rPr>
        <w:t>weakling</w:t>
      </w:r>
    </w:p>
    <w:p w:rsidR="008F05FA" w:rsidRDefault="00B07AD6">
      <w:pPr>
        <w:pStyle w:val="ListParagraph"/>
        <w:numPr>
          <w:ilvl w:val="0"/>
          <w:numId w:val="6"/>
        </w:numPr>
        <w:tabs>
          <w:tab w:val="left" w:pos="472"/>
        </w:tabs>
        <w:rPr>
          <w:sz w:val="18"/>
        </w:rPr>
      </w:pPr>
      <w:r>
        <w:rPr>
          <w:sz w:val="18"/>
        </w:rPr>
        <w:t>pard -</w:t>
      </w:r>
      <w:r>
        <w:rPr>
          <w:spacing w:val="-8"/>
          <w:sz w:val="18"/>
        </w:rPr>
        <w:t xml:space="preserve"> </w:t>
      </w:r>
      <w:r>
        <w:rPr>
          <w:sz w:val="18"/>
        </w:rPr>
        <w:t>partner</w:t>
      </w:r>
    </w:p>
    <w:p w:rsidR="008F05FA" w:rsidRDefault="00B07AD6">
      <w:pPr>
        <w:pStyle w:val="ListParagraph"/>
        <w:numPr>
          <w:ilvl w:val="0"/>
          <w:numId w:val="6"/>
        </w:numPr>
        <w:tabs>
          <w:tab w:val="left" w:pos="472"/>
        </w:tabs>
        <w:rPr>
          <w:sz w:val="18"/>
        </w:rPr>
      </w:pPr>
      <w:r>
        <w:rPr>
          <w:sz w:val="18"/>
        </w:rPr>
        <w:t>happiest auspices - best</w:t>
      </w:r>
      <w:r>
        <w:rPr>
          <w:spacing w:val="-21"/>
          <w:sz w:val="18"/>
        </w:rPr>
        <w:t xml:space="preserve"> </w:t>
      </w:r>
      <w:r>
        <w:rPr>
          <w:sz w:val="18"/>
        </w:rPr>
        <w:t>conditions</w:t>
      </w:r>
    </w:p>
    <w:p w:rsidR="008F05FA" w:rsidRDefault="00B07AD6">
      <w:pPr>
        <w:pStyle w:val="ListParagraph"/>
        <w:numPr>
          <w:ilvl w:val="0"/>
          <w:numId w:val="6"/>
        </w:numPr>
        <w:tabs>
          <w:tab w:val="left" w:pos="472"/>
        </w:tabs>
        <w:rPr>
          <w:sz w:val="18"/>
        </w:rPr>
      </w:pPr>
      <w:r>
        <w:rPr>
          <w:sz w:val="18"/>
        </w:rPr>
        <w:t>great Sachem - great Indian</w:t>
      </w:r>
      <w:r>
        <w:rPr>
          <w:spacing w:val="-15"/>
          <w:sz w:val="18"/>
        </w:rPr>
        <w:t xml:space="preserve"> </w:t>
      </w:r>
      <w:r>
        <w:rPr>
          <w:sz w:val="18"/>
        </w:rPr>
        <w:t>chief</w:t>
      </w:r>
    </w:p>
    <w:p w:rsidR="008F05FA" w:rsidRDefault="00B07AD6">
      <w:pPr>
        <w:pStyle w:val="Heading1"/>
        <w:spacing w:before="1"/>
      </w:pPr>
      <w:r>
        <w:t>Chapter 29</w:t>
      </w:r>
    </w:p>
    <w:p w:rsidR="008F05FA" w:rsidRDefault="008F05FA">
      <w:pPr>
        <w:pStyle w:val="BodyText"/>
        <w:spacing w:before="1"/>
        <w:ind w:left="0" w:firstLine="0"/>
        <w:rPr>
          <w:rFonts w:ascii="Vijaya"/>
          <w:b/>
          <w:i/>
          <w:sz w:val="32"/>
        </w:rPr>
      </w:pPr>
    </w:p>
    <w:p w:rsidR="008F05FA" w:rsidRDefault="00B07AD6">
      <w:pPr>
        <w:pStyle w:val="Heading3"/>
        <w:ind w:left="1556" w:right="1329"/>
      </w:pPr>
      <w:r>
        <w:t>The Picnic--Huck on Injun Joe's Track--The "Revenge" Job-- Aid for the Widow</w:t>
      </w:r>
    </w:p>
    <w:p w:rsidR="008F05FA" w:rsidRDefault="00B07AD6">
      <w:pPr>
        <w:pStyle w:val="BodyText"/>
        <w:spacing w:before="12"/>
        <w:ind w:left="0" w:firstLine="0"/>
        <w:rPr>
          <w:rFonts w:ascii="Calibri"/>
          <w:sz w:val="24"/>
        </w:rPr>
      </w:pPr>
      <w:r>
        <w:rPr>
          <w:noProof/>
        </w:rPr>
        <mc:AlternateContent>
          <mc:Choice Requires="wpg">
            <w:drawing>
              <wp:anchor distT="0" distB="0" distL="0" distR="0" simplePos="0" relativeHeight="251663360" behindDoc="0" locked="0" layoutInCell="1" allowOverlap="1">
                <wp:simplePos x="0" y="0"/>
                <wp:positionH relativeFrom="page">
                  <wp:posOffset>3655695</wp:posOffset>
                </wp:positionH>
                <wp:positionV relativeFrom="paragraph">
                  <wp:posOffset>218440</wp:posOffset>
                </wp:positionV>
                <wp:extent cx="484505" cy="579120"/>
                <wp:effectExtent l="0" t="1270" r="3175" b="635"/>
                <wp:wrapTopAndBottom/>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579120"/>
                          <a:chOff x="5757" y="344"/>
                          <a:chExt cx="763" cy="912"/>
                        </a:xfrm>
                      </wpg:grpSpPr>
                      <pic:pic xmlns:pic="http://schemas.openxmlformats.org/drawingml/2006/picture">
                        <pic:nvPicPr>
                          <pic:cNvPr id="18" name="Picture 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757" y="344"/>
                            <a:ext cx="763"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5790" y="547"/>
                            <a:ext cx="61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5814" y="722"/>
                            <a:ext cx="55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1EAED2" id="Group 8" o:spid="_x0000_s1026" style="position:absolute;margin-left:287.85pt;margin-top:17.2pt;width:38.15pt;height:45.6pt;z-index:251663360;mso-wrap-distance-left:0;mso-wrap-distance-right:0;mso-position-horizontal-relative:page" coordorigin="5757,344" coordsize="76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">
                <v:shape id="Picture 11" o:spid="_x0000_s1027" type="#_x0000_t75" style="position:absolute;left:5757;top:344;width:763;height: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TfTFAAAA2wAAAA8AAABkcnMvZG93bnJldi54bWxEj0FrwkAQhe8F/8MyBW91Y5FSo6sUwSpK&#10;D7UF9TZkx2wwOxuya0z/fedQ6G2G9+a9b+bL3teqozZWgQ2MRxko4iLYiksD31/rp1dQMSFbrAOT&#10;gR+KsFwMHuaY23DnT+oOqVQSwjFHAy6lJtc6Fo48xlFoiEW7hNZjkrUttW3xLuG+1s9Z9qI9ViwN&#10;DhtaOSquh5s30GWny0av/PG8m5z3+49u+j52U2OGj/3bDFSiPv2b/663VvAFVn6RA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AU30xQAAANsAAAAPAAAAAAAAAAAAAAAA&#10;AJ8CAABkcnMvZG93bnJldi54bWxQSwUGAAAAAAQABAD3AAAAkQMAAAAA&#10;">
                  <v:imagedata r:id="rId219" o:title=""/>
                </v:shape>
                <v:shape id="Picture 10" o:spid="_x0000_s1028" type="#_x0000_t75" style="position:absolute;left:5790;top:547;width:617;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JSoLBAAAA2wAAAA8AAABkcnMvZG93bnJldi54bWxET02LwjAQvQv+hzAL3jTdguJ2jSKiogcR&#10;67LnoZltuzaT0sRa/fXmIHh8vO/ZojOVaKlxpWUFn6MIBHFmdcm5gp/zZjgF4TyyxsoyKbiTg8W8&#10;35thou2NT9SmPhchhF2CCgrv60RKlxVk0I1sTRy4P9sY9AE2udQN3kK4qWQcRRNpsOTQUGBNq4Ky&#10;S3o1CvZHE/9nh2q8eZzH+/U233492l+lBh/d8huEp86/xS/3TiuIw/rwJf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JSoLBAAAA2wAAAA8AAAAAAAAAAAAAAAAAnwIA&#10;AGRycy9kb3ducmV2LnhtbFBLBQYAAAAABAAEAPcAAACNAwAAAAA=&#10;">
                  <v:imagedata r:id="rId220" o:title=""/>
                </v:shape>
                <v:shape id="Picture 9" o:spid="_x0000_s1029" type="#_x0000_t75" style="position:absolute;left:5814;top:722;width:550;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ySvCAAAA2wAAAA8AAABkcnMvZG93bnJldi54bWxEj92KwjAUhO+FfYdwBO80tSzido0iguDF&#10;QtefBzg0p0mxOSlNVuvbG0HYy2FmvmFWm8G14kZ9aDwrmM8yEMSV1w0bBZfzfroEESKyxtYzKXhQ&#10;gM36Y7TCQvs7H+l2ikYkCIcCFdgYu0LKUFlyGGa+I05e7XuHMcneSN3jPcFdK/MsW0iHDacFix3t&#10;LFXX059TEGTzZT73h/qnlIvfevcoTWlrpSbjYfsNItIQ/8Pv9kEryHN4fUk/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7MkrwgAAANsAAAAPAAAAAAAAAAAAAAAAAJ8C&#10;AABkcnMvZG93bnJldi54bWxQSwUGAAAAAAQABAD3AAAAjgMAAAAA&#10;">
                  <v:imagedata r:id="rId221" o:title=""/>
                </v:shape>
                <w10:wrap type="topAndBottom" anchorx="page"/>
              </v:group>
            </w:pict>
          </mc:Fallback>
        </mc:AlternateContent>
      </w:r>
    </w:p>
    <w:p w:rsidR="008F05FA" w:rsidRDefault="00B07AD6">
      <w:pPr>
        <w:pStyle w:val="ListParagraph"/>
        <w:numPr>
          <w:ilvl w:val="0"/>
          <w:numId w:val="5"/>
        </w:numPr>
        <w:tabs>
          <w:tab w:val="left" w:pos="472"/>
        </w:tabs>
        <w:spacing w:line="240" w:lineRule="auto"/>
        <w:rPr>
          <w:sz w:val="18"/>
        </w:rPr>
      </w:pPr>
      <w:r>
        <w:rPr>
          <w:sz w:val="18"/>
        </w:rPr>
        <w:t>labyrinth -</w:t>
      </w:r>
      <w:r>
        <w:rPr>
          <w:spacing w:val="-6"/>
          <w:sz w:val="18"/>
        </w:rPr>
        <w:t xml:space="preserve"> </w:t>
      </w:r>
      <w:r>
        <w:rPr>
          <w:sz w:val="18"/>
        </w:rPr>
        <w:t>jumble</w:t>
      </w:r>
    </w:p>
    <w:p w:rsidR="008F05FA" w:rsidRDefault="00B07AD6">
      <w:pPr>
        <w:pStyle w:val="ListParagraph"/>
        <w:numPr>
          <w:ilvl w:val="0"/>
          <w:numId w:val="5"/>
        </w:numPr>
        <w:tabs>
          <w:tab w:val="left" w:pos="472"/>
        </w:tabs>
        <w:spacing w:before="2"/>
        <w:rPr>
          <w:sz w:val="18"/>
        </w:rPr>
      </w:pPr>
      <w:r>
        <w:rPr>
          <w:sz w:val="18"/>
        </w:rPr>
        <w:t>tallow - wax-like</w:t>
      </w:r>
      <w:r>
        <w:rPr>
          <w:spacing w:val="-13"/>
          <w:sz w:val="18"/>
        </w:rPr>
        <w:t xml:space="preserve"> </w:t>
      </w:r>
      <w:r>
        <w:rPr>
          <w:sz w:val="18"/>
        </w:rPr>
        <w:t>substance</w:t>
      </w:r>
    </w:p>
    <w:p w:rsidR="008F05FA" w:rsidRDefault="00B07AD6">
      <w:pPr>
        <w:pStyle w:val="ListParagraph"/>
        <w:numPr>
          <w:ilvl w:val="0"/>
          <w:numId w:val="5"/>
        </w:numPr>
        <w:tabs>
          <w:tab w:val="left" w:pos="472"/>
        </w:tabs>
        <w:rPr>
          <w:sz w:val="18"/>
        </w:rPr>
      </w:pPr>
      <w:r>
        <w:rPr>
          <w:sz w:val="18"/>
        </w:rPr>
        <w:t>agues - fits of fever and</w:t>
      </w:r>
      <w:r>
        <w:rPr>
          <w:spacing w:val="-13"/>
          <w:sz w:val="18"/>
        </w:rPr>
        <w:t xml:space="preserve"> </w:t>
      </w:r>
      <w:r>
        <w:rPr>
          <w:sz w:val="18"/>
        </w:rPr>
        <w:t>shivering</w:t>
      </w:r>
    </w:p>
    <w:p w:rsidR="008F05FA" w:rsidRDefault="00B07AD6">
      <w:pPr>
        <w:pStyle w:val="ListParagraph"/>
        <w:numPr>
          <w:ilvl w:val="0"/>
          <w:numId w:val="5"/>
        </w:numPr>
        <w:tabs>
          <w:tab w:val="left" w:pos="472"/>
        </w:tabs>
        <w:rPr>
          <w:sz w:val="18"/>
        </w:rPr>
      </w:pPr>
      <w:r>
        <w:rPr>
          <w:sz w:val="18"/>
        </w:rPr>
        <w:t>swag -</w:t>
      </w:r>
      <w:r>
        <w:rPr>
          <w:spacing w:val="-8"/>
          <w:sz w:val="18"/>
        </w:rPr>
        <w:t xml:space="preserve"> </w:t>
      </w:r>
      <w:r>
        <w:rPr>
          <w:sz w:val="18"/>
        </w:rPr>
        <w:t>belongings</w:t>
      </w:r>
    </w:p>
    <w:p w:rsidR="008F05FA" w:rsidRDefault="00B07AD6">
      <w:pPr>
        <w:pStyle w:val="ListParagraph"/>
        <w:numPr>
          <w:ilvl w:val="0"/>
          <w:numId w:val="5"/>
        </w:numPr>
        <w:tabs>
          <w:tab w:val="left" w:pos="472"/>
        </w:tabs>
        <w:rPr>
          <w:sz w:val="18"/>
        </w:rPr>
      </w:pPr>
      <w:r>
        <w:rPr>
          <w:sz w:val="18"/>
        </w:rPr>
        <w:t>justice of the peace - a public</w:t>
      </w:r>
      <w:r>
        <w:rPr>
          <w:spacing w:val="-19"/>
          <w:sz w:val="18"/>
        </w:rPr>
        <w:t xml:space="preserve"> </w:t>
      </w:r>
      <w:r>
        <w:rPr>
          <w:sz w:val="18"/>
        </w:rPr>
        <w:t>officer</w:t>
      </w:r>
    </w:p>
    <w:p w:rsidR="008F05FA" w:rsidRDefault="00B07AD6">
      <w:pPr>
        <w:pStyle w:val="ListParagraph"/>
        <w:numPr>
          <w:ilvl w:val="0"/>
          <w:numId w:val="5"/>
        </w:numPr>
        <w:tabs>
          <w:tab w:val="left" w:pos="472"/>
        </w:tabs>
        <w:spacing w:before="1"/>
        <w:rPr>
          <w:sz w:val="18"/>
        </w:rPr>
      </w:pPr>
      <w:r>
        <w:rPr>
          <w:sz w:val="18"/>
        </w:rPr>
        <w:t>jugged me - threw me in</w:t>
      </w:r>
      <w:r>
        <w:rPr>
          <w:spacing w:val="-11"/>
          <w:sz w:val="18"/>
        </w:rPr>
        <w:t xml:space="preserve"> </w:t>
      </w:r>
      <w:r>
        <w:rPr>
          <w:sz w:val="18"/>
        </w:rPr>
        <w:t>prison</w:t>
      </w:r>
    </w:p>
    <w:p w:rsidR="008F05FA" w:rsidRDefault="00B07AD6">
      <w:pPr>
        <w:pStyle w:val="ListParagraph"/>
        <w:numPr>
          <w:ilvl w:val="0"/>
          <w:numId w:val="5"/>
        </w:numPr>
        <w:tabs>
          <w:tab w:val="left" w:pos="472"/>
        </w:tabs>
        <w:rPr>
          <w:sz w:val="18"/>
        </w:rPr>
      </w:pPr>
      <w:r>
        <w:rPr>
          <w:sz w:val="18"/>
        </w:rPr>
        <w:t>vagrant - homeless</w:t>
      </w:r>
      <w:r>
        <w:rPr>
          <w:spacing w:val="-12"/>
          <w:sz w:val="18"/>
        </w:rPr>
        <w:t xml:space="preserve"> </w:t>
      </w:r>
      <w:r>
        <w:rPr>
          <w:sz w:val="18"/>
        </w:rPr>
        <w:t>person</w:t>
      </w:r>
    </w:p>
    <w:p w:rsidR="008F05FA" w:rsidRDefault="00B07AD6">
      <w:pPr>
        <w:pStyle w:val="ListParagraph"/>
        <w:numPr>
          <w:ilvl w:val="0"/>
          <w:numId w:val="5"/>
        </w:numPr>
        <w:tabs>
          <w:tab w:val="left" w:pos="472"/>
        </w:tabs>
        <w:rPr>
          <w:sz w:val="18"/>
        </w:rPr>
      </w:pPr>
      <w:r>
        <w:rPr>
          <w:sz w:val="18"/>
        </w:rPr>
        <w:t>horsewhipped - to beat with a whip used to control a</w:t>
      </w:r>
      <w:r>
        <w:rPr>
          <w:spacing w:val="-26"/>
          <w:sz w:val="18"/>
        </w:rPr>
        <w:t xml:space="preserve"> </w:t>
      </w:r>
      <w:r>
        <w:rPr>
          <w:sz w:val="18"/>
        </w:rPr>
        <w:t>horse</w:t>
      </w:r>
    </w:p>
    <w:p w:rsidR="008F05FA" w:rsidRDefault="00B07AD6">
      <w:pPr>
        <w:pStyle w:val="ListParagraph"/>
        <w:numPr>
          <w:ilvl w:val="0"/>
          <w:numId w:val="5"/>
        </w:numPr>
        <w:tabs>
          <w:tab w:val="left" w:pos="472"/>
        </w:tabs>
        <w:rPr>
          <w:sz w:val="18"/>
        </w:rPr>
      </w:pPr>
      <w:r>
        <w:rPr>
          <w:sz w:val="18"/>
        </w:rPr>
        <w:t>by George - (an expression of</w:t>
      </w:r>
      <w:r>
        <w:rPr>
          <w:spacing w:val="-15"/>
          <w:sz w:val="18"/>
        </w:rPr>
        <w:t xml:space="preserve"> </w:t>
      </w:r>
      <w:r>
        <w:rPr>
          <w:sz w:val="18"/>
        </w:rPr>
        <w:t>surprise)</w:t>
      </w:r>
    </w:p>
    <w:p w:rsidR="008F05FA" w:rsidRDefault="00B07AD6">
      <w:pPr>
        <w:pStyle w:val="ListParagraph"/>
        <w:numPr>
          <w:ilvl w:val="0"/>
          <w:numId w:val="5"/>
        </w:numPr>
        <w:tabs>
          <w:tab w:val="left" w:pos="472"/>
        </w:tabs>
        <w:rPr>
          <w:sz w:val="18"/>
        </w:rPr>
      </w:pPr>
      <w:r>
        <w:rPr>
          <w:sz w:val="18"/>
        </w:rPr>
        <w:t>firearms -</w:t>
      </w:r>
      <w:r>
        <w:rPr>
          <w:spacing w:val="-7"/>
          <w:sz w:val="18"/>
        </w:rPr>
        <w:t xml:space="preserve"> </w:t>
      </w:r>
      <w:r>
        <w:rPr>
          <w:sz w:val="18"/>
        </w:rPr>
        <w:t>guns</w:t>
      </w:r>
    </w:p>
    <w:p w:rsidR="008F05FA" w:rsidRDefault="008F05FA">
      <w:pPr>
        <w:spacing w:line="204" w:lineRule="exact"/>
        <w:rPr>
          <w:sz w:val="18"/>
        </w:rPr>
        <w:sectPr w:rsidR="008F05FA">
          <w:pgSz w:w="12240" w:h="15840"/>
          <w:pgMar w:top="660" w:right="1460" w:bottom="880" w:left="1240" w:header="0" w:footer="682" w:gutter="0"/>
          <w:cols w:space="720"/>
        </w:sectPr>
      </w:pPr>
    </w:p>
    <w:p w:rsidR="008F05FA" w:rsidRDefault="00B07AD6">
      <w:pPr>
        <w:pStyle w:val="Heading1"/>
        <w:spacing w:before="79"/>
        <w:ind w:left="1039" w:right="918"/>
      </w:pPr>
      <w:r>
        <w:lastRenderedPageBreak/>
        <w:t>Chapter 30</w:t>
      </w:r>
    </w:p>
    <w:p w:rsidR="008F05FA" w:rsidRDefault="008F05FA">
      <w:pPr>
        <w:pStyle w:val="BodyText"/>
        <w:spacing w:before="9"/>
        <w:ind w:left="0" w:firstLine="0"/>
        <w:rPr>
          <w:rFonts w:ascii="Vijaya"/>
          <w:b/>
          <w:i/>
          <w:sz w:val="31"/>
        </w:rPr>
      </w:pPr>
    </w:p>
    <w:p w:rsidR="008F05FA" w:rsidRDefault="00B07AD6">
      <w:pPr>
        <w:pStyle w:val="Heading3"/>
        <w:ind w:right="918"/>
      </w:pPr>
      <w:r>
        <w:t>The Welshman Reports --Huck Under Fire -- The Story Circulated A New Sensation -- Hope Giving Way to Despair</w:t>
      </w:r>
    </w:p>
    <w:p w:rsidR="008F05FA" w:rsidRDefault="00B07AD6">
      <w:pPr>
        <w:pStyle w:val="BodyText"/>
        <w:ind w:left="0" w:firstLine="0"/>
        <w:rPr>
          <w:rFonts w:ascii="Calibri"/>
          <w:sz w:val="26"/>
        </w:rPr>
      </w:pPr>
      <w:r>
        <w:rPr>
          <w:noProof/>
        </w:rPr>
        <w:drawing>
          <wp:anchor distT="0" distB="0" distL="0" distR="0" simplePos="0" relativeHeight="251651072" behindDoc="0" locked="0" layoutInCell="1" allowOverlap="1">
            <wp:simplePos x="0" y="0"/>
            <wp:positionH relativeFrom="page">
              <wp:posOffset>3647957</wp:posOffset>
            </wp:positionH>
            <wp:positionV relativeFrom="paragraph">
              <wp:posOffset>226746</wp:posOffset>
            </wp:positionV>
            <wp:extent cx="485085" cy="585787"/>
            <wp:effectExtent l="0" t="0" r="0" b="0"/>
            <wp:wrapTopAndBottom/>
            <wp:docPr id="1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2.png"/>
                    <pic:cNvPicPr/>
                  </pic:nvPicPr>
                  <pic:blipFill>
                    <a:blip r:embed="rId222" cstate="print"/>
                    <a:stretch>
                      <a:fillRect/>
                    </a:stretch>
                  </pic:blipFill>
                  <pic:spPr>
                    <a:xfrm>
                      <a:off x="0" y="0"/>
                      <a:ext cx="485085" cy="585787"/>
                    </a:xfrm>
                    <a:prstGeom prst="rect">
                      <a:avLst/>
                    </a:prstGeom>
                  </pic:spPr>
                </pic:pic>
              </a:graphicData>
            </a:graphic>
          </wp:anchor>
        </w:drawing>
      </w:r>
    </w:p>
    <w:p w:rsidR="008F05FA" w:rsidRDefault="008F05FA">
      <w:pPr>
        <w:pStyle w:val="BodyText"/>
        <w:spacing w:before="9"/>
        <w:ind w:left="0" w:firstLine="0"/>
        <w:rPr>
          <w:rFonts w:ascii="Calibri"/>
          <w:sz w:val="29"/>
        </w:rPr>
      </w:pPr>
    </w:p>
    <w:p w:rsidR="008F05FA" w:rsidRDefault="00B07AD6">
      <w:pPr>
        <w:pStyle w:val="ListParagraph"/>
        <w:numPr>
          <w:ilvl w:val="0"/>
          <w:numId w:val="4"/>
        </w:numPr>
        <w:tabs>
          <w:tab w:val="left" w:pos="472"/>
        </w:tabs>
        <w:spacing w:before="1"/>
        <w:rPr>
          <w:sz w:val="18"/>
        </w:rPr>
      </w:pPr>
      <w:r>
        <w:rPr>
          <w:sz w:val="18"/>
        </w:rPr>
        <w:t>dogged -</w:t>
      </w:r>
      <w:r>
        <w:rPr>
          <w:spacing w:val="-11"/>
          <w:sz w:val="18"/>
        </w:rPr>
        <w:t xml:space="preserve"> </w:t>
      </w:r>
      <w:r>
        <w:rPr>
          <w:sz w:val="18"/>
        </w:rPr>
        <w:t>followed</w:t>
      </w:r>
    </w:p>
    <w:p w:rsidR="008F05FA" w:rsidRDefault="00B07AD6">
      <w:pPr>
        <w:pStyle w:val="ListParagraph"/>
        <w:numPr>
          <w:ilvl w:val="0"/>
          <w:numId w:val="4"/>
        </w:numPr>
        <w:tabs>
          <w:tab w:val="left" w:pos="472"/>
        </w:tabs>
        <w:rPr>
          <w:sz w:val="18"/>
        </w:rPr>
      </w:pPr>
      <w:r>
        <w:rPr>
          <w:sz w:val="18"/>
        </w:rPr>
        <w:t>widder's stile - widdow's steps leading over a</w:t>
      </w:r>
      <w:r>
        <w:rPr>
          <w:spacing w:val="-25"/>
          <w:sz w:val="18"/>
        </w:rPr>
        <w:t xml:space="preserve"> </w:t>
      </w:r>
      <w:r>
        <w:rPr>
          <w:sz w:val="18"/>
        </w:rPr>
        <w:t>wall</w:t>
      </w:r>
    </w:p>
    <w:p w:rsidR="008F05FA" w:rsidRDefault="00B07AD6">
      <w:pPr>
        <w:pStyle w:val="ListParagraph"/>
        <w:numPr>
          <w:ilvl w:val="0"/>
          <w:numId w:val="4"/>
        </w:numPr>
        <w:tabs>
          <w:tab w:val="left" w:pos="472"/>
        </w:tabs>
        <w:rPr>
          <w:sz w:val="18"/>
        </w:rPr>
      </w:pPr>
      <w:r>
        <w:rPr>
          <w:sz w:val="18"/>
        </w:rPr>
        <w:t>jaded - worn out and</w:t>
      </w:r>
      <w:r>
        <w:rPr>
          <w:spacing w:val="-12"/>
          <w:sz w:val="18"/>
        </w:rPr>
        <w:t xml:space="preserve"> </w:t>
      </w:r>
      <w:r>
        <w:rPr>
          <w:sz w:val="18"/>
        </w:rPr>
        <w:t>weary</w:t>
      </w:r>
    </w:p>
    <w:p w:rsidR="008F05FA" w:rsidRDefault="008F05FA">
      <w:pPr>
        <w:pStyle w:val="BodyText"/>
        <w:ind w:left="0" w:firstLine="0"/>
      </w:pPr>
    </w:p>
    <w:p w:rsidR="008F05FA" w:rsidRDefault="008F05FA">
      <w:pPr>
        <w:pStyle w:val="BodyText"/>
        <w:ind w:left="0" w:firstLine="0"/>
      </w:pPr>
    </w:p>
    <w:p w:rsidR="008F05FA" w:rsidRDefault="008F05FA">
      <w:pPr>
        <w:pStyle w:val="BodyText"/>
        <w:ind w:left="0" w:firstLine="0"/>
      </w:pPr>
    </w:p>
    <w:p w:rsidR="008F05FA" w:rsidRDefault="008F05FA">
      <w:pPr>
        <w:pStyle w:val="BodyText"/>
        <w:spacing w:before="1"/>
        <w:ind w:left="0" w:firstLine="0"/>
      </w:pPr>
    </w:p>
    <w:p w:rsidR="008F05FA" w:rsidRDefault="00B07AD6">
      <w:pPr>
        <w:pStyle w:val="Heading1"/>
        <w:spacing w:before="1"/>
        <w:ind w:left="1039" w:right="918"/>
      </w:pPr>
      <w:r>
        <w:t>Chapter 31</w:t>
      </w:r>
    </w:p>
    <w:p w:rsidR="008F05FA" w:rsidRDefault="008F05FA">
      <w:pPr>
        <w:pStyle w:val="BodyText"/>
        <w:spacing w:before="1"/>
        <w:ind w:left="0" w:firstLine="0"/>
        <w:rPr>
          <w:rFonts w:ascii="Vijaya"/>
          <w:b/>
          <w:i/>
          <w:sz w:val="32"/>
        </w:rPr>
      </w:pPr>
    </w:p>
    <w:p w:rsidR="008F05FA" w:rsidRDefault="00B07AD6">
      <w:pPr>
        <w:pStyle w:val="Heading3"/>
        <w:ind w:right="916"/>
      </w:pPr>
      <w:r>
        <w:t>An Exploring Expedition--Troubl</w:t>
      </w:r>
      <w:r>
        <w:t>e Commences--Lost in the Cave Total Darkness --Found but not Saved</w:t>
      </w:r>
    </w:p>
    <w:p w:rsidR="008F05FA" w:rsidRDefault="00B07AD6">
      <w:pPr>
        <w:pStyle w:val="BodyText"/>
        <w:spacing w:before="7"/>
        <w:ind w:left="0" w:firstLine="0"/>
        <w:rPr>
          <w:rFonts w:ascii="Calibri"/>
          <w:sz w:val="24"/>
        </w:rPr>
      </w:pPr>
      <w:r>
        <w:rPr>
          <w:noProof/>
        </w:rPr>
        <w:drawing>
          <wp:anchor distT="0" distB="0" distL="0" distR="0" simplePos="0" relativeHeight="251652096" behindDoc="0" locked="0" layoutInCell="1" allowOverlap="1">
            <wp:simplePos x="0" y="0"/>
            <wp:positionH relativeFrom="page">
              <wp:posOffset>3558340</wp:posOffset>
            </wp:positionH>
            <wp:positionV relativeFrom="paragraph">
              <wp:posOffset>215798</wp:posOffset>
            </wp:positionV>
            <wp:extent cx="681146" cy="383762"/>
            <wp:effectExtent l="0" t="0" r="0" b="0"/>
            <wp:wrapTopAndBottom/>
            <wp:docPr id="1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3.png"/>
                    <pic:cNvPicPr/>
                  </pic:nvPicPr>
                  <pic:blipFill>
                    <a:blip r:embed="rId223" cstate="print"/>
                    <a:stretch>
                      <a:fillRect/>
                    </a:stretch>
                  </pic:blipFill>
                  <pic:spPr>
                    <a:xfrm>
                      <a:off x="0" y="0"/>
                      <a:ext cx="681146" cy="383762"/>
                    </a:xfrm>
                    <a:prstGeom prst="rect">
                      <a:avLst/>
                    </a:prstGeom>
                  </pic:spPr>
                </pic:pic>
              </a:graphicData>
            </a:graphic>
          </wp:anchor>
        </w:drawing>
      </w:r>
    </w:p>
    <w:p w:rsidR="008F05FA" w:rsidRDefault="008F05FA">
      <w:pPr>
        <w:pStyle w:val="BodyText"/>
        <w:ind w:left="0" w:firstLine="0"/>
        <w:rPr>
          <w:rFonts w:ascii="Calibri"/>
          <w:sz w:val="25"/>
        </w:rPr>
      </w:pPr>
    </w:p>
    <w:p w:rsidR="008F05FA" w:rsidRDefault="00B07AD6">
      <w:pPr>
        <w:pStyle w:val="ListParagraph"/>
        <w:numPr>
          <w:ilvl w:val="0"/>
          <w:numId w:val="3"/>
        </w:numPr>
        <w:tabs>
          <w:tab w:val="left" w:pos="472"/>
        </w:tabs>
        <w:rPr>
          <w:sz w:val="18"/>
        </w:rPr>
      </w:pPr>
      <w:r>
        <w:rPr>
          <w:sz w:val="18"/>
        </w:rPr>
        <w:t>frescoed -</w:t>
      </w:r>
      <w:r>
        <w:rPr>
          <w:spacing w:val="-11"/>
          <w:sz w:val="18"/>
        </w:rPr>
        <w:t xml:space="preserve"> </w:t>
      </w:r>
      <w:r>
        <w:rPr>
          <w:sz w:val="18"/>
        </w:rPr>
        <w:t>blackened</w:t>
      </w:r>
    </w:p>
    <w:p w:rsidR="008F05FA" w:rsidRDefault="00B07AD6">
      <w:pPr>
        <w:pStyle w:val="ListParagraph"/>
        <w:numPr>
          <w:ilvl w:val="0"/>
          <w:numId w:val="3"/>
        </w:numPr>
        <w:tabs>
          <w:tab w:val="left" w:pos="472"/>
        </w:tabs>
        <w:rPr>
          <w:sz w:val="18"/>
        </w:rPr>
      </w:pPr>
      <w:r>
        <w:rPr>
          <w:sz w:val="18"/>
        </w:rPr>
        <w:t>Niagra -</w:t>
      </w:r>
      <w:r>
        <w:rPr>
          <w:spacing w:val="-6"/>
          <w:sz w:val="18"/>
        </w:rPr>
        <w:t xml:space="preserve"> </w:t>
      </w:r>
      <w:r>
        <w:rPr>
          <w:sz w:val="18"/>
        </w:rPr>
        <w:t>waterfall</w:t>
      </w:r>
    </w:p>
    <w:p w:rsidR="008F05FA" w:rsidRDefault="00B07AD6">
      <w:pPr>
        <w:pStyle w:val="ListParagraph"/>
        <w:numPr>
          <w:ilvl w:val="0"/>
          <w:numId w:val="3"/>
        </w:numPr>
        <w:tabs>
          <w:tab w:val="left" w:pos="472"/>
        </w:tabs>
        <w:spacing w:before="2"/>
        <w:rPr>
          <w:sz w:val="18"/>
        </w:rPr>
      </w:pPr>
      <w:r>
        <w:rPr>
          <w:sz w:val="18"/>
        </w:rPr>
        <w:t>stalactites - icicle shaped formations hanging from the roof of a</w:t>
      </w:r>
      <w:r>
        <w:rPr>
          <w:spacing w:val="-20"/>
          <w:sz w:val="18"/>
        </w:rPr>
        <w:t xml:space="preserve"> </w:t>
      </w:r>
      <w:r>
        <w:rPr>
          <w:sz w:val="18"/>
        </w:rPr>
        <w:t>cave</w:t>
      </w:r>
    </w:p>
    <w:p w:rsidR="008F05FA" w:rsidRDefault="00B07AD6">
      <w:pPr>
        <w:pStyle w:val="ListParagraph"/>
        <w:numPr>
          <w:ilvl w:val="0"/>
          <w:numId w:val="3"/>
        </w:numPr>
        <w:tabs>
          <w:tab w:val="left" w:pos="472"/>
        </w:tabs>
        <w:rPr>
          <w:sz w:val="18"/>
        </w:rPr>
      </w:pPr>
      <w:r>
        <w:rPr>
          <w:sz w:val="18"/>
        </w:rPr>
        <w:t>stalagmite</w:t>
      </w:r>
      <w:r>
        <w:rPr>
          <w:spacing w:val="-5"/>
          <w:sz w:val="18"/>
        </w:rPr>
        <w:t xml:space="preserve"> </w:t>
      </w:r>
      <w:r>
        <w:rPr>
          <w:sz w:val="18"/>
        </w:rPr>
        <w:t>-</w:t>
      </w:r>
      <w:r>
        <w:rPr>
          <w:spacing w:val="-5"/>
          <w:sz w:val="18"/>
        </w:rPr>
        <w:t xml:space="preserve"> </w:t>
      </w:r>
      <w:r>
        <w:rPr>
          <w:sz w:val="18"/>
        </w:rPr>
        <w:t>triangular</w:t>
      </w:r>
      <w:r>
        <w:rPr>
          <w:spacing w:val="-4"/>
          <w:sz w:val="18"/>
        </w:rPr>
        <w:t xml:space="preserve"> </w:t>
      </w:r>
      <w:r>
        <w:rPr>
          <w:sz w:val="18"/>
        </w:rPr>
        <w:t>shaped</w:t>
      </w:r>
      <w:r>
        <w:rPr>
          <w:spacing w:val="-5"/>
          <w:sz w:val="18"/>
        </w:rPr>
        <w:t xml:space="preserve"> </w:t>
      </w:r>
      <w:r>
        <w:rPr>
          <w:sz w:val="18"/>
        </w:rPr>
        <w:t>formations</w:t>
      </w:r>
      <w:r>
        <w:rPr>
          <w:spacing w:val="-3"/>
          <w:sz w:val="18"/>
        </w:rPr>
        <w:t xml:space="preserve"> </w:t>
      </w:r>
      <w:r>
        <w:rPr>
          <w:sz w:val="18"/>
        </w:rPr>
        <w:t>found</w:t>
      </w:r>
      <w:r>
        <w:rPr>
          <w:spacing w:val="-5"/>
          <w:sz w:val="18"/>
        </w:rPr>
        <w:t xml:space="preserve"> </w:t>
      </w:r>
      <w:r>
        <w:rPr>
          <w:sz w:val="18"/>
        </w:rPr>
        <w:t>underneath</w:t>
      </w:r>
      <w:r>
        <w:rPr>
          <w:spacing w:val="-2"/>
          <w:sz w:val="18"/>
        </w:rPr>
        <w:t xml:space="preserve"> </w:t>
      </w:r>
      <w:r>
        <w:rPr>
          <w:sz w:val="18"/>
        </w:rPr>
        <w:t>stalactites</w:t>
      </w:r>
      <w:r>
        <w:rPr>
          <w:spacing w:val="-6"/>
          <w:sz w:val="18"/>
        </w:rPr>
        <w:t xml:space="preserve"> </w:t>
      </w:r>
      <w:r>
        <w:rPr>
          <w:sz w:val="18"/>
        </w:rPr>
        <w:t>in</w:t>
      </w:r>
      <w:r>
        <w:rPr>
          <w:spacing w:val="-5"/>
          <w:sz w:val="18"/>
        </w:rPr>
        <w:t xml:space="preserve"> </w:t>
      </w:r>
      <w:r>
        <w:rPr>
          <w:sz w:val="18"/>
        </w:rPr>
        <w:t>caves</w:t>
      </w:r>
    </w:p>
    <w:p w:rsidR="008F05FA" w:rsidRDefault="00B07AD6">
      <w:pPr>
        <w:pStyle w:val="ListParagraph"/>
        <w:numPr>
          <w:ilvl w:val="0"/>
          <w:numId w:val="3"/>
        </w:numPr>
        <w:tabs>
          <w:tab w:val="left" w:pos="472"/>
        </w:tabs>
        <w:rPr>
          <w:sz w:val="18"/>
        </w:rPr>
      </w:pPr>
      <w:r>
        <w:rPr>
          <w:sz w:val="18"/>
        </w:rPr>
        <w:t>moiety -</w:t>
      </w:r>
      <w:r>
        <w:rPr>
          <w:spacing w:val="-9"/>
          <w:sz w:val="18"/>
        </w:rPr>
        <w:t xml:space="preserve"> </w:t>
      </w:r>
      <w:r>
        <w:rPr>
          <w:sz w:val="18"/>
        </w:rPr>
        <w:t>portion</w:t>
      </w:r>
    </w:p>
    <w:p w:rsidR="008F05FA" w:rsidRDefault="00B07AD6">
      <w:pPr>
        <w:pStyle w:val="ListParagraph"/>
        <w:numPr>
          <w:ilvl w:val="0"/>
          <w:numId w:val="3"/>
        </w:numPr>
        <w:tabs>
          <w:tab w:val="left" w:pos="472"/>
        </w:tabs>
        <w:rPr>
          <w:sz w:val="18"/>
        </w:rPr>
      </w:pPr>
      <w:r>
        <w:rPr>
          <w:sz w:val="18"/>
        </w:rPr>
        <w:t>kite line - long string used to fly a kite in the</w:t>
      </w:r>
      <w:r>
        <w:rPr>
          <w:spacing w:val="-19"/>
          <w:sz w:val="18"/>
        </w:rPr>
        <w:t xml:space="preserve"> </w:t>
      </w:r>
      <w:r>
        <w:rPr>
          <w:sz w:val="18"/>
        </w:rPr>
        <w:t>air</w:t>
      </w:r>
    </w:p>
    <w:p w:rsidR="008F05FA" w:rsidRDefault="008F05FA">
      <w:pPr>
        <w:pStyle w:val="BodyText"/>
        <w:ind w:left="0" w:firstLine="0"/>
      </w:pPr>
    </w:p>
    <w:p w:rsidR="008F05FA" w:rsidRDefault="00B07AD6">
      <w:pPr>
        <w:pStyle w:val="Heading1"/>
        <w:spacing w:before="139"/>
        <w:ind w:left="1039" w:right="918"/>
      </w:pPr>
      <w:r>
        <w:t>Chapter 33</w:t>
      </w:r>
    </w:p>
    <w:p w:rsidR="008F05FA" w:rsidRDefault="008F05FA">
      <w:pPr>
        <w:pStyle w:val="BodyText"/>
        <w:spacing w:before="9"/>
        <w:ind w:left="0" w:firstLine="0"/>
        <w:rPr>
          <w:rFonts w:ascii="Vijaya"/>
          <w:b/>
          <w:i/>
          <w:sz w:val="31"/>
        </w:rPr>
      </w:pPr>
    </w:p>
    <w:p w:rsidR="008F05FA" w:rsidRDefault="00B07AD6">
      <w:pPr>
        <w:pStyle w:val="Heading3"/>
        <w:ind w:right="918"/>
      </w:pPr>
      <w:r>
        <w:t>The Fate of Injun Joe--Huck and Tom Compare Notes--</w:t>
      </w:r>
    </w:p>
    <w:p w:rsidR="008F05FA" w:rsidRDefault="00B07AD6">
      <w:pPr>
        <w:spacing w:before="1"/>
        <w:ind w:left="2694" w:right="92" w:hanging="2468"/>
        <w:rPr>
          <w:rFonts w:ascii="Calibri"/>
          <w:sz w:val="28"/>
        </w:rPr>
      </w:pPr>
      <w:r>
        <w:rPr>
          <w:rFonts w:ascii="Calibri"/>
          <w:sz w:val="28"/>
        </w:rPr>
        <w:t>An Expedition to the Cave--Protection Against Ghosts--"An Awful Snug Place"-- A Reception at the Widow Douglas'</w:t>
      </w:r>
    </w:p>
    <w:p w:rsidR="008F05FA" w:rsidRDefault="00B07AD6">
      <w:pPr>
        <w:pStyle w:val="BodyText"/>
        <w:spacing w:before="9"/>
        <w:ind w:left="0" w:firstLine="0"/>
        <w:rPr>
          <w:rFonts w:ascii="Calibri"/>
          <w:sz w:val="24"/>
        </w:rPr>
      </w:pPr>
      <w:r>
        <w:rPr>
          <w:noProof/>
        </w:rPr>
        <mc:AlternateContent>
          <mc:Choice Requires="wpg">
            <w:drawing>
              <wp:anchor distT="0" distB="0" distL="0" distR="0" simplePos="0" relativeHeight="251664384" behindDoc="0" locked="0" layoutInCell="1" allowOverlap="1">
                <wp:simplePos x="0" y="0"/>
                <wp:positionH relativeFrom="page">
                  <wp:posOffset>3683000</wp:posOffset>
                </wp:positionH>
                <wp:positionV relativeFrom="paragraph">
                  <wp:posOffset>216535</wp:posOffset>
                </wp:positionV>
                <wp:extent cx="424180" cy="424815"/>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 cy="424815"/>
                          <a:chOff x="5800" y="341"/>
                          <a:chExt cx="668" cy="669"/>
                        </a:xfrm>
                      </wpg:grpSpPr>
                      <wps:wsp>
                        <wps:cNvPr id="6" name="Rectangle 7"/>
                        <wps:cNvSpPr>
                          <a:spLocks noChangeArrowheads="1"/>
                        </wps:cNvSpPr>
                        <wps:spPr bwMode="auto">
                          <a:xfrm>
                            <a:off x="5800" y="341"/>
                            <a:ext cx="668" cy="669"/>
                          </a:xfrm>
                          <a:prstGeom prst="rect">
                            <a:avLst/>
                          </a:prstGeom>
                          <a:solidFill>
                            <a:srgbClr val="8A9A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6"/>
                        <wps:cNvSpPr>
                          <a:spLocks/>
                        </wps:cNvSpPr>
                        <wps:spPr bwMode="auto">
                          <a:xfrm>
                            <a:off x="5841" y="367"/>
                            <a:ext cx="591" cy="621"/>
                          </a:xfrm>
                          <a:custGeom>
                            <a:avLst/>
                            <a:gdLst>
                              <a:gd name="T0" fmla="+- 0 6059 5841"/>
                              <a:gd name="T1" fmla="*/ T0 w 591"/>
                              <a:gd name="T2" fmla="+- 0 979 367"/>
                              <a:gd name="T3" fmla="*/ 979 h 621"/>
                              <a:gd name="T4" fmla="+- 0 6205 5841"/>
                              <a:gd name="T5" fmla="*/ T4 w 591"/>
                              <a:gd name="T6" fmla="+- 0 979 367"/>
                              <a:gd name="T7" fmla="*/ 979 h 621"/>
                              <a:gd name="T8" fmla="+- 0 5898 5841"/>
                              <a:gd name="T9" fmla="*/ T8 w 591"/>
                              <a:gd name="T10" fmla="+- 0 972 367"/>
                              <a:gd name="T11" fmla="*/ 972 h 621"/>
                              <a:gd name="T12" fmla="+- 0 6227 5841"/>
                              <a:gd name="T13" fmla="*/ T12 w 591"/>
                              <a:gd name="T14" fmla="+- 0 974 367"/>
                              <a:gd name="T15" fmla="*/ 974 h 621"/>
                              <a:gd name="T16" fmla="+- 0 5844 5841"/>
                              <a:gd name="T17" fmla="*/ T16 w 591"/>
                              <a:gd name="T18" fmla="+- 0 969 367"/>
                              <a:gd name="T19" fmla="*/ 969 h 621"/>
                              <a:gd name="T20" fmla="+- 0 5842 5841"/>
                              <a:gd name="T21" fmla="*/ T20 w 591"/>
                              <a:gd name="T22" fmla="+- 0 964 367"/>
                              <a:gd name="T23" fmla="*/ 964 h 621"/>
                              <a:gd name="T24" fmla="+- 0 5871 5841"/>
                              <a:gd name="T25" fmla="*/ T24 w 591"/>
                              <a:gd name="T26" fmla="+- 0 887 367"/>
                              <a:gd name="T27" fmla="*/ 887 h 621"/>
                              <a:gd name="T28" fmla="+- 0 5852 5841"/>
                              <a:gd name="T29" fmla="*/ T28 w 591"/>
                              <a:gd name="T30" fmla="+- 0 920 367"/>
                              <a:gd name="T31" fmla="*/ 920 h 621"/>
                              <a:gd name="T32" fmla="+- 0 5842 5841"/>
                              <a:gd name="T33" fmla="*/ T32 w 591"/>
                              <a:gd name="T34" fmla="+- 0 950 367"/>
                              <a:gd name="T35" fmla="*/ 950 h 621"/>
                              <a:gd name="T36" fmla="+- 0 5938 5841"/>
                              <a:gd name="T37" fmla="*/ T36 w 591"/>
                              <a:gd name="T38" fmla="+- 0 950 367"/>
                              <a:gd name="T39" fmla="*/ 950 h 621"/>
                              <a:gd name="T40" fmla="+- 0 6309 5841"/>
                              <a:gd name="T41" fmla="*/ T40 w 591"/>
                              <a:gd name="T42" fmla="+- 0 932 367"/>
                              <a:gd name="T43" fmla="*/ 932 h 621"/>
                              <a:gd name="T44" fmla="+- 0 6426 5841"/>
                              <a:gd name="T45" fmla="*/ T44 w 591"/>
                              <a:gd name="T46" fmla="+- 0 917 367"/>
                              <a:gd name="T47" fmla="*/ 917 h 621"/>
                              <a:gd name="T48" fmla="+- 0 6428 5841"/>
                              <a:gd name="T49" fmla="*/ T48 w 591"/>
                              <a:gd name="T50" fmla="+- 0 892 367"/>
                              <a:gd name="T51" fmla="*/ 892 h 621"/>
                              <a:gd name="T52" fmla="+- 0 6275 5841"/>
                              <a:gd name="T53" fmla="*/ T52 w 591"/>
                              <a:gd name="T54" fmla="+- 0 952 367"/>
                              <a:gd name="T55" fmla="*/ 952 h 621"/>
                              <a:gd name="T56" fmla="+- 0 6284 5841"/>
                              <a:gd name="T57" fmla="*/ T56 w 591"/>
                              <a:gd name="T58" fmla="+- 0 947 367"/>
                              <a:gd name="T59" fmla="*/ 947 h 621"/>
                              <a:gd name="T60" fmla="+- 0 6345 5841"/>
                              <a:gd name="T61" fmla="*/ T60 w 591"/>
                              <a:gd name="T62" fmla="+- 0 917 367"/>
                              <a:gd name="T63" fmla="*/ 917 h 621"/>
                              <a:gd name="T64" fmla="+- 0 5880 5841"/>
                              <a:gd name="T65" fmla="*/ T64 w 591"/>
                              <a:gd name="T66" fmla="+- 0 878 367"/>
                              <a:gd name="T67" fmla="*/ 878 h 621"/>
                              <a:gd name="T68" fmla="+- 0 6421 5841"/>
                              <a:gd name="T69" fmla="*/ T68 w 591"/>
                              <a:gd name="T70" fmla="+- 0 878 367"/>
                              <a:gd name="T71" fmla="*/ 878 h 621"/>
                              <a:gd name="T72" fmla="+- 0 6414 5841"/>
                              <a:gd name="T73" fmla="*/ T72 w 591"/>
                              <a:gd name="T74" fmla="+- 0 870 367"/>
                              <a:gd name="T75" fmla="*/ 870 h 621"/>
                              <a:gd name="T76" fmla="+- 0 5891 5841"/>
                              <a:gd name="T77" fmla="*/ T76 w 591"/>
                              <a:gd name="T78" fmla="+- 0 865 367"/>
                              <a:gd name="T79" fmla="*/ 865 h 621"/>
                              <a:gd name="T80" fmla="+- 0 6395 5841"/>
                              <a:gd name="T81" fmla="*/ T80 w 591"/>
                              <a:gd name="T82" fmla="+- 0 853 367"/>
                              <a:gd name="T83" fmla="*/ 853 h 621"/>
                              <a:gd name="T84" fmla="+- 0 6377 5841"/>
                              <a:gd name="T85" fmla="*/ T84 w 591"/>
                              <a:gd name="T86" fmla="+- 0 838 367"/>
                              <a:gd name="T87" fmla="*/ 838 h 621"/>
                              <a:gd name="T88" fmla="+- 0 6039 5841"/>
                              <a:gd name="T89" fmla="*/ T88 w 591"/>
                              <a:gd name="T90" fmla="+- 0 607 367"/>
                              <a:gd name="T91" fmla="*/ 607 h 621"/>
                              <a:gd name="T92" fmla="+- 0 5998 5841"/>
                              <a:gd name="T93" fmla="*/ T92 w 591"/>
                              <a:gd name="T94" fmla="+- 0 649 367"/>
                              <a:gd name="T95" fmla="*/ 649 h 621"/>
                              <a:gd name="T96" fmla="+- 0 5959 5841"/>
                              <a:gd name="T97" fmla="*/ T96 w 591"/>
                              <a:gd name="T98" fmla="+- 0 694 367"/>
                              <a:gd name="T99" fmla="*/ 694 h 621"/>
                              <a:gd name="T100" fmla="+- 0 5925 5841"/>
                              <a:gd name="T101" fmla="*/ T100 w 591"/>
                              <a:gd name="T102" fmla="+- 0 739 367"/>
                              <a:gd name="T103" fmla="*/ 739 h 621"/>
                              <a:gd name="T104" fmla="+- 0 5905 5841"/>
                              <a:gd name="T105" fmla="*/ T104 w 591"/>
                              <a:gd name="T106" fmla="+- 0 781 367"/>
                              <a:gd name="T107" fmla="*/ 781 h 621"/>
                              <a:gd name="T108" fmla="+- 0 5896 5841"/>
                              <a:gd name="T109" fmla="*/ T108 w 591"/>
                              <a:gd name="T110" fmla="+- 0 821 367"/>
                              <a:gd name="T111" fmla="*/ 821 h 621"/>
                              <a:gd name="T112" fmla="+- 0 6362 5841"/>
                              <a:gd name="T113" fmla="*/ T112 w 591"/>
                              <a:gd name="T114" fmla="+- 0 818 367"/>
                              <a:gd name="T115" fmla="*/ 818 h 621"/>
                              <a:gd name="T116" fmla="+- 0 6357 5841"/>
                              <a:gd name="T117" fmla="*/ T116 w 591"/>
                              <a:gd name="T118" fmla="+- 0 781 367"/>
                              <a:gd name="T119" fmla="*/ 781 h 621"/>
                              <a:gd name="T120" fmla="+- 0 6352 5841"/>
                              <a:gd name="T121" fmla="*/ T120 w 591"/>
                              <a:gd name="T122" fmla="+- 0 751 367"/>
                              <a:gd name="T123" fmla="*/ 751 h 621"/>
                              <a:gd name="T124" fmla="+- 0 6340 5841"/>
                              <a:gd name="T125" fmla="*/ T124 w 591"/>
                              <a:gd name="T126" fmla="+- 0 719 367"/>
                              <a:gd name="T127" fmla="*/ 719 h 621"/>
                              <a:gd name="T128" fmla="+- 0 6317 5841"/>
                              <a:gd name="T129" fmla="*/ T128 w 591"/>
                              <a:gd name="T130" fmla="+- 0 682 367"/>
                              <a:gd name="T131" fmla="*/ 682 h 621"/>
                              <a:gd name="T132" fmla="+- 0 6288 5841"/>
                              <a:gd name="T133" fmla="*/ T132 w 591"/>
                              <a:gd name="T134" fmla="+- 0 644 367"/>
                              <a:gd name="T135" fmla="*/ 644 h 621"/>
                              <a:gd name="T136" fmla="+- 0 6258 5841"/>
                              <a:gd name="T137" fmla="*/ T136 w 591"/>
                              <a:gd name="T138" fmla="+- 0 617 367"/>
                              <a:gd name="T139" fmla="*/ 617 h 621"/>
                              <a:gd name="T140" fmla="+- 0 6233 5841"/>
                              <a:gd name="T141" fmla="*/ T140 w 591"/>
                              <a:gd name="T142" fmla="+- 0 595 367"/>
                              <a:gd name="T143" fmla="*/ 595 h 621"/>
                              <a:gd name="T144" fmla="+- 0 6062 5841"/>
                              <a:gd name="T145" fmla="*/ T144 w 591"/>
                              <a:gd name="T146" fmla="+- 0 575 367"/>
                              <a:gd name="T147" fmla="*/ 575 h 621"/>
                              <a:gd name="T148" fmla="+- 0 6215 5841"/>
                              <a:gd name="T149" fmla="*/ T148 w 591"/>
                              <a:gd name="T150" fmla="+- 0 575 367"/>
                              <a:gd name="T151" fmla="*/ 575 h 621"/>
                              <a:gd name="T152" fmla="+- 0 6209 5841"/>
                              <a:gd name="T153" fmla="*/ T152 w 591"/>
                              <a:gd name="T154" fmla="+- 0 567 367"/>
                              <a:gd name="T155" fmla="*/ 567 h 621"/>
                              <a:gd name="T156" fmla="+- 0 6072 5841"/>
                              <a:gd name="T157" fmla="*/ T156 w 591"/>
                              <a:gd name="T158" fmla="+- 0 543 367"/>
                              <a:gd name="T159" fmla="*/ 543 h 621"/>
                              <a:gd name="T160" fmla="+- 0 6208 5841"/>
                              <a:gd name="T161" fmla="*/ T160 w 591"/>
                              <a:gd name="T162" fmla="+- 0 562 367"/>
                              <a:gd name="T163" fmla="*/ 562 h 621"/>
                              <a:gd name="T164" fmla="+- 0 6204 5841"/>
                              <a:gd name="T165" fmla="*/ T164 w 591"/>
                              <a:gd name="T166" fmla="+- 0 525 367"/>
                              <a:gd name="T167" fmla="*/ 525 h 621"/>
                              <a:gd name="T168" fmla="+- 0 6041 5841"/>
                              <a:gd name="T169" fmla="*/ T168 w 591"/>
                              <a:gd name="T170" fmla="+- 0 503 367"/>
                              <a:gd name="T171" fmla="*/ 503 h 621"/>
                              <a:gd name="T172" fmla="+- 0 6207 5841"/>
                              <a:gd name="T173" fmla="*/ T172 w 591"/>
                              <a:gd name="T174" fmla="+- 0 503 367"/>
                              <a:gd name="T175" fmla="*/ 503 h 621"/>
                              <a:gd name="T176" fmla="+- 0 6209 5841"/>
                              <a:gd name="T177" fmla="*/ T176 w 591"/>
                              <a:gd name="T178" fmla="+- 0 491 367"/>
                              <a:gd name="T179" fmla="*/ 491 h 621"/>
                              <a:gd name="T180" fmla="+- 0 6013 5841"/>
                              <a:gd name="T181" fmla="*/ T180 w 591"/>
                              <a:gd name="T182" fmla="+- 0 488 367"/>
                              <a:gd name="T183" fmla="*/ 488 h 621"/>
                              <a:gd name="T184" fmla="+- 0 5993 5841"/>
                              <a:gd name="T185" fmla="*/ T184 w 591"/>
                              <a:gd name="T186" fmla="+- 0 481 367"/>
                              <a:gd name="T187" fmla="*/ 481 h 621"/>
                              <a:gd name="T188" fmla="+- 0 5982 5841"/>
                              <a:gd name="T189" fmla="*/ T188 w 591"/>
                              <a:gd name="T190" fmla="+- 0 471 367"/>
                              <a:gd name="T191" fmla="*/ 471 h 621"/>
                              <a:gd name="T192" fmla="+- 0 5987 5841"/>
                              <a:gd name="T193" fmla="*/ T192 w 591"/>
                              <a:gd name="T194" fmla="+- 0 448 367"/>
                              <a:gd name="T195" fmla="*/ 448 h 621"/>
                              <a:gd name="T196" fmla="+- 0 6222 5841"/>
                              <a:gd name="T197" fmla="*/ T196 w 591"/>
                              <a:gd name="T198" fmla="+- 0 456 367"/>
                              <a:gd name="T199" fmla="*/ 456 h 621"/>
                              <a:gd name="T200" fmla="+- 0 5990 5841"/>
                              <a:gd name="T201" fmla="*/ T200 w 591"/>
                              <a:gd name="T202" fmla="+- 0 443 367"/>
                              <a:gd name="T203" fmla="*/ 443 h 621"/>
                              <a:gd name="T204" fmla="+- 0 6247 5841"/>
                              <a:gd name="T205" fmla="*/ T204 w 591"/>
                              <a:gd name="T206" fmla="+- 0 429 367"/>
                              <a:gd name="T207" fmla="*/ 429 h 621"/>
                              <a:gd name="T208" fmla="+- 0 6000 5841"/>
                              <a:gd name="T209" fmla="*/ T208 w 591"/>
                              <a:gd name="T210" fmla="+- 0 426 367"/>
                              <a:gd name="T211" fmla="*/ 426 h 621"/>
                              <a:gd name="T212" fmla="+- 0 6105 5841"/>
                              <a:gd name="T213" fmla="*/ T212 w 591"/>
                              <a:gd name="T214" fmla="+- 0 411 367"/>
                              <a:gd name="T215" fmla="*/ 411 h 621"/>
                              <a:gd name="T216" fmla="+- 0 6078 5841"/>
                              <a:gd name="T217" fmla="*/ T216 w 591"/>
                              <a:gd name="T218" fmla="+- 0 411 367"/>
                              <a:gd name="T219" fmla="*/ 411 h 621"/>
                              <a:gd name="T220" fmla="+- 0 6254 5841"/>
                              <a:gd name="T221" fmla="*/ T220 w 591"/>
                              <a:gd name="T222" fmla="+- 0 409 367"/>
                              <a:gd name="T223" fmla="*/ 409 h 621"/>
                              <a:gd name="T224" fmla="+- 0 6050 5841"/>
                              <a:gd name="T225" fmla="*/ T224 w 591"/>
                              <a:gd name="T226" fmla="+- 0 404 367"/>
                              <a:gd name="T227" fmla="*/ 404 h 621"/>
                              <a:gd name="T228" fmla="+- 0 6120 5841"/>
                              <a:gd name="T229" fmla="*/ T228 w 591"/>
                              <a:gd name="T230" fmla="+- 0 404 367"/>
                              <a:gd name="T231" fmla="*/ 404 h 621"/>
                              <a:gd name="T232" fmla="+- 0 6242 5841"/>
                              <a:gd name="T233" fmla="*/ T232 w 591"/>
                              <a:gd name="T234" fmla="+- 0 389 367"/>
                              <a:gd name="T235" fmla="*/ 389 h 621"/>
                              <a:gd name="T236" fmla="+- 0 6231 5841"/>
                              <a:gd name="T237" fmla="*/ T236 w 591"/>
                              <a:gd name="T238" fmla="+- 0 381 367"/>
                              <a:gd name="T239" fmla="*/ 381 h 621"/>
                              <a:gd name="T240" fmla="+- 0 6158 5841"/>
                              <a:gd name="T241" fmla="*/ T240 w 591"/>
                              <a:gd name="T242" fmla="+- 0 374 367"/>
                              <a:gd name="T243" fmla="*/ 374 h 621"/>
                              <a:gd name="T244" fmla="+- 0 6205 5841"/>
                              <a:gd name="T245" fmla="*/ T244 w 591"/>
                              <a:gd name="T246" fmla="+- 0 371 367"/>
                              <a:gd name="T247" fmla="*/ 371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1" h="621">
                                <a:moveTo>
                                  <a:pt x="335" y="617"/>
                                </a:moveTo>
                                <a:lnTo>
                                  <a:pt x="243" y="617"/>
                                </a:lnTo>
                                <a:lnTo>
                                  <a:pt x="247" y="620"/>
                                </a:lnTo>
                                <a:lnTo>
                                  <a:pt x="330" y="620"/>
                                </a:lnTo>
                                <a:lnTo>
                                  <a:pt x="335" y="617"/>
                                </a:lnTo>
                                <a:close/>
                                <a:moveTo>
                                  <a:pt x="350" y="615"/>
                                </a:moveTo>
                                <a:lnTo>
                                  <a:pt x="230" y="615"/>
                                </a:lnTo>
                                <a:lnTo>
                                  <a:pt x="234" y="617"/>
                                </a:lnTo>
                                <a:lnTo>
                                  <a:pt x="345" y="617"/>
                                </a:lnTo>
                                <a:lnTo>
                                  <a:pt x="350" y="615"/>
                                </a:lnTo>
                                <a:close/>
                                <a:moveTo>
                                  <a:pt x="359" y="612"/>
                                </a:moveTo>
                                <a:lnTo>
                                  <a:pt x="218" y="612"/>
                                </a:lnTo>
                                <a:lnTo>
                                  <a:pt x="223" y="615"/>
                                </a:lnTo>
                                <a:lnTo>
                                  <a:pt x="355" y="615"/>
                                </a:lnTo>
                                <a:lnTo>
                                  <a:pt x="359" y="612"/>
                                </a:lnTo>
                                <a:close/>
                                <a:moveTo>
                                  <a:pt x="40" y="610"/>
                                </a:moveTo>
                                <a:lnTo>
                                  <a:pt x="22" y="610"/>
                                </a:lnTo>
                                <a:lnTo>
                                  <a:pt x="24" y="612"/>
                                </a:lnTo>
                                <a:lnTo>
                                  <a:pt x="37" y="612"/>
                                </a:lnTo>
                                <a:lnTo>
                                  <a:pt x="40" y="610"/>
                                </a:lnTo>
                                <a:close/>
                                <a:moveTo>
                                  <a:pt x="369" y="610"/>
                                </a:moveTo>
                                <a:lnTo>
                                  <a:pt x="208" y="610"/>
                                </a:lnTo>
                                <a:lnTo>
                                  <a:pt x="215" y="612"/>
                                </a:lnTo>
                                <a:lnTo>
                                  <a:pt x="364" y="612"/>
                                </a:lnTo>
                                <a:lnTo>
                                  <a:pt x="369" y="610"/>
                                </a:lnTo>
                                <a:close/>
                                <a:moveTo>
                                  <a:pt x="50" y="607"/>
                                </a:moveTo>
                                <a:lnTo>
                                  <a:pt x="11" y="607"/>
                                </a:lnTo>
                                <a:lnTo>
                                  <a:pt x="14" y="610"/>
                                </a:lnTo>
                                <a:lnTo>
                                  <a:pt x="48" y="610"/>
                                </a:lnTo>
                                <a:lnTo>
                                  <a:pt x="50" y="607"/>
                                </a:lnTo>
                                <a:close/>
                                <a:moveTo>
                                  <a:pt x="377" y="607"/>
                                </a:moveTo>
                                <a:lnTo>
                                  <a:pt x="196" y="607"/>
                                </a:lnTo>
                                <a:lnTo>
                                  <a:pt x="201" y="610"/>
                                </a:lnTo>
                                <a:lnTo>
                                  <a:pt x="373" y="610"/>
                                </a:lnTo>
                                <a:lnTo>
                                  <a:pt x="377" y="607"/>
                                </a:lnTo>
                                <a:close/>
                                <a:moveTo>
                                  <a:pt x="57" y="605"/>
                                </a:moveTo>
                                <a:lnTo>
                                  <a:pt x="6" y="605"/>
                                </a:lnTo>
                                <a:lnTo>
                                  <a:pt x="8" y="607"/>
                                </a:lnTo>
                                <a:lnTo>
                                  <a:pt x="51" y="607"/>
                                </a:lnTo>
                                <a:lnTo>
                                  <a:pt x="57" y="605"/>
                                </a:lnTo>
                                <a:close/>
                                <a:moveTo>
                                  <a:pt x="401" y="600"/>
                                </a:moveTo>
                                <a:lnTo>
                                  <a:pt x="173" y="600"/>
                                </a:lnTo>
                                <a:lnTo>
                                  <a:pt x="177" y="602"/>
                                </a:lnTo>
                                <a:lnTo>
                                  <a:pt x="180" y="602"/>
                                </a:lnTo>
                                <a:lnTo>
                                  <a:pt x="183" y="605"/>
                                </a:lnTo>
                                <a:lnTo>
                                  <a:pt x="186" y="605"/>
                                </a:lnTo>
                                <a:lnTo>
                                  <a:pt x="193" y="607"/>
                                </a:lnTo>
                                <a:lnTo>
                                  <a:pt x="386" y="607"/>
                                </a:lnTo>
                                <a:lnTo>
                                  <a:pt x="390" y="605"/>
                                </a:lnTo>
                                <a:lnTo>
                                  <a:pt x="394" y="602"/>
                                </a:lnTo>
                                <a:lnTo>
                                  <a:pt x="401" y="600"/>
                                </a:lnTo>
                                <a:close/>
                                <a:moveTo>
                                  <a:pt x="62" y="602"/>
                                </a:moveTo>
                                <a:lnTo>
                                  <a:pt x="5" y="602"/>
                                </a:lnTo>
                                <a:lnTo>
                                  <a:pt x="5" y="605"/>
                                </a:lnTo>
                                <a:lnTo>
                                  <a:pt x="60" y="605"/>
                                </a:lnTo>
                                <a:lnTo>
                                  <a:pt x="62" y="602"/>
                                </a:lnTo>
                                <a:close/>
                                <a:moveTo>
                                  <a:pt x="70" y="597"/>
                                </a:moveTo>
                                <a:lnTo>
                                  <a:pt x="2" y="597"/>
                                </a:lnTo>
                                <a:lnTo>
                                  <a:pt x="2" y="600"/>
                                </a:lnTo>
                                <a:lnTo>
                                  <a:pt x="3" y="602"/>
                                </a:lnTo>
                                <a:lnTo>
                                  <a:pt x="63" y="602"/>
                                </a:lnTo>
                                <a:lnTo>
                                  <a:pt x="65" y="600"/>
                                </a:lnTo>
                                <a:lnTo>
                                  <a:pt x="68" y="600"/>
                                </a:lnTo>
                                <a:lnTo>
                                  <a:pt x="70" y="597"/>
                                </a:lnTo>
                                <a:close/>
                                <a:moveTo>
                                  <a:pt x="409" y="597"/>
                                </a:moveTo>
                                <a:lnTo>
                                  <a:pt x="167" y="597"/>
                                </a:lnTo>
                                <a:lnTo>
                                  <a:pt x="170" y="600"/>
                                </a:lnTo>
                                <a:lnTo>
                                  <a:pt x="405" y="600"/>
                                </a:lnTo>
                                <a:lnTo>
                                  <a:pt x="409" y="597"/>
                                </a:lnTo>
                                <a:close/>
                                <a:moveTo>
                                  <a:pt x="76" y="595"/>
                                </a:moveTo>
                                <a:lnTo>
                                  <a:pt x="1" y="595"/>
                                </a:lnTo>
                                <a:lnTo>
                                  <a:pt x="1" y="597"/>
                                </a:lnTo>
                                <a:lnTo>
                                  <a:pt x="74" y="597"/>
                                </a:lnTo>
                                <a:lnTo>
                                  <a:pt x="76" y="595"/>
                                </a:lnTo>
                                <a:close/>
                                <a:moveTo>
                                  <a:pt x="419" y="592"/>
                                </a:moveTo>
                                <a:lnTo>
                                  <a:pt x="154" y="592"/>
                                </a:lnTo>
                                <a:lnTo>
                                  <a:pt x="156" y="595"/>
                                </a:lnTo>
                                <a:lnTo>
                                  <a:pt x="159" y="595"/>
                                </a:lnTo>
                                <a:lnTo>
                                  <a:pt x="162" y="597"/>
                                </a:lnTo>
                                <a:lnTo>
                                  <a:pt x="412" y="597"/>
                                </a:lnTo>
                                <a:lnTo>
                                  <a:pt x="415" y="595"/>
                                </a:lnTo>
                                <a:lnTo>
                                  <a:pt x="419" y="592"/>
                                </a:lnTo>
                                <a:close/>
                                <a:moveTo>
                                  <a:pt x="585" y="520"/>
                                </a:moveTo>
                                <a:lnTo>
                                  <a:pt x="30" y="520"/>
                                </a:lnTo>
                                <a:lnTo>
                                  <a:pt x="28" y="525"/>
                                </a:lnTo>
                                <a:lnTo>
                                  <a:pt x="26" y="528"/>
                                </a:lnTo>
                                <a:lnTo>
                                  <a:pt x="23" y="533"/>
                                </a:lnTo>
                                <a:lnTo>
                                  <a:pt x="22" y="535"/>
                                </a:lnTo>
                                <a:lnTo>
                                  <a:pt x="20" y="538"/>
                                </a:lnTo>
                                <a:lnTo>
                                  <a:pt x="19" y="538"/>
                                </a:lnTo>
                                <a:lnTo>
                                  <a:pt x="17" y="540"/>
                                </a:lnTo>
                                <a:lnTo>
                                  <a:pt x="15" y="545"/>
                                </a:lnTo>
                                <a:lnTo>
                                  <a:pt x="14" y="548"/>
                                </a:lnTo>
                                <a:lnTo>
                                  <a:pt x="12" y="550"/>
                                </a:lnTo>
                                <a:lnTo>
                                  <a:pt x="11" y="553"/>
                                </a:lnTo>
                                <a:lnTo>
                                  <a:pt x="9" y="558"/>
                                </a:lnTo>
                                <a:lnTo>
                                  <a:pt x="8" y="560"/>
                                </a:lnTo>
                                <a:lnTo>
                                  <a:pt x="7" y="563"/>
                                </a:lnTo>
                                <a:lnTo>
                                  <a:pt x="5" y="565"/>
                                </a:lnTo>
                                <a:lnTo>
                                  <a:pt x="5" y="568"/>
                                </a:lnTo>
                                <a:lnTo>
                                  <a:pt x="4" y="570"/>
                                </a:lnTo>
                                <a:lnTo>
                                  <a:pt x="3" y="573"/>
                                </a:lnTo>
                                <a:lnTo>
                                  <a:pt x="2" y="575"/>
                                </a:lnTo>
                                <a:lnTo>
                                  <a:pt x="1" y="578"/>
                                </a:lnTo>
                                <a:lnTo>
                                  <a:pt x="1" y="580"/>
                                </a:lnTo>
                                <a:lnTo>
                                  <a:pt x="1" y="583"/>
                                </a:lnTo>
                                <a:lnTo>
                                  <a:pt x="0" y="585"/>
                                </a:lnTo>
                                <a:lnTo>
                                  <a:pt x="0" y="595"/>
                                </a:lnTo>
                                <a:lnTo>
                                  <a:pt x="77" y="595"/>
                                </a:lnTo>
                                <a:lnTo>
                                  <a:pt x="79" y="592"/>
                                </a:lnTo>
                                <a:lnTo>
                                  <a:pt x="82" y="592"/>
                                </a:lnTo>
                                <a:lnTo>
                                  <a:pt x="83" y="590"/>
                                </a:lnTo>
                                <a:lnTo>
                                  <a:pt x="84" y="590"/>
                                </a:lnTo>
                                <a:lnTo>
                                  <a:pt x="86" y="587"/>
                                </a:lnTo>
                                <a:lnTo>
                                  <a:pt x="91" y="587"/>
                                </a:lnTo>
                                <a:lnTo>
                                  <a:pt x="92" y="585"/>
                                </a:lnTo>
                                <a:lnTo>
                                  <a:pt x="96" y="585"/>
                                </a:lnTo>
                                <a:lnTo>
                                  <a:pt x="97" y="583"/>
                                </a:lnTo>
                                <a:lnTo>
                                  <a:pt x="102" y="583"/>
                                </a:lnTo>
                                <a:lnTo>
                                  <a:pt x="103" y="580"/>
                                </a:lnTo>
                                <a:lnTo>
                                  <a:pt x="445" y="580"/>
                                </a:lnTo>
                                <a:lnTo>
                                  <a:pt x="447" y="578"/>
                                </a:lnTo>
                                <a:lnTo>
                                  <a:pt x="450" y="578"/>
                                </a:lnTo>
                                <a:lnTo>
                                  <a:pt x="453" y="575"/>
                                </a:lnTo>
                                <a:lnTo>
                                  <a:pt x="455" y="573"/>
                                </a:lnTo>
                                <a:lnTo>
                                  <a:pt x="457" y="573"/>
                                </a:lnTo>
                                <a:lnTo>
                                  <a:pt x="459" y="570"/>
                                </a:lnTo>
                                <a:lnTo>
                                  <a:pt x="462" y="568"/>
                                </a:lnTo>
                                <a:lnTo>
                                  <a:pt x="466" y="568"/>
                                </a:lnTo>
                                <a:lnTo>
                                  <a:pt x="468" y="565"/>
                                </a:lnTo>
                                <a:lnTo>
                                  <a:pt x="470" y="563"/>
                                </a:lnTo>
                                <a:lnTo>
                                  <a:pt x="473" y="563"/>
                                </a:lnTo>
                                <a:lnTo>
                                  <a:pt x="475" y="560"/>
                                </a:lnTo>
                                <a:lnTo>
                                  <a:pt x="477" y="560"/>
                                </a:lnTo>
                                <a:lnTo>
                                  <a:pt x="478" y="558"/>
                                </a:lnTo>
                                <a:lnTo>
                                  <a:pt x="482" y="558"/>
                                </a:lnTo>
                                <a:lnTo>
                                  <a:pt x="484" y="555"/>
                                </a:lnTo>
                                <a:lnTo>
                                  <a:pt x="485" y="555"/>
                                </a:lnTo>
                                <a:lnTo>
                                  <a:pt x="486" y="553"/>
                                </a:lnTo>
                                <a:lnTo>
                                  <a:pt x="490" y="553"/>
                                </a:lnTo>
                                <a:lnTo>
                                  <a:pt x="492" y="550"/>
                                </a:lnTo>
                                <a:lnTo>
                                  <a:pt x="585" y="550"/>
                                </a:lnTo>
                                <a:lnTo>
                                  <a:pt x="587" y="548"/>
                                </a:lnTo>
                                <a:lnTo>
                                  <a:pt x="588" y="548"/>
                                </a:lnTo>
                                <a:lnTo>
                                  <a:pt x="588" y="545"/>
                                </a:lnTo>
                                <a:lnTo>
                                  <a:pt x="590" y="545"/>
                                </a:lnTo>
                                <a:lnTo>
                                  <a:pt x="590" y="543"/>
                                </a:lnTo>
                                <a:lnTo>
                                  <a:pt x="590" y="540"/>
                                </a:lnTo>
                                <a:lnTo>
                                  <a:pt x="590" y="535"/>
                                </a:lnTo>
                                <a:lnTo>
                                  <a:pt x="590" y="533"/>
                                </a:lnTo>
                                <a:lnTo>
                                  <a:pt x="589" y="530"/>
                                </a:lnTo>
                                <a:lnTo>
                                  <a:pt x="588" y="530"/>
                                </a:lnTo>
                                <a:lnTo>
                                  <a:pt x="588" y="528"/>
                                </a:lnTo>
                                <a:lnTo>
                                  <a:pt x="587" y="525"/>
                                </a:lnTo>
                                <a:lnTo>
                                  <a:pt x="587" y="523"/>
                                </a:lnTo>
                                <a:lnTo>
                                  <a:pt x="586" y="523"/>
                                </a:lnTo>
                                <a:lnTo>
                                  <a:pt x="585" y="520"/>
                                </a:lnTo>
                                <a:close/>
                                <a:moveTo>
                                  <a:pt x="428" y="587"/>
                                </a:moveTo>
                                <a:lnTo>
                                  <a:pt x="141" y="587"/>
                                </a:lnTo>
                                <a:lnTo>
                                  <a:pt x="144" y="590"/>
                                </a:lnTo>
                                <a:lnTo>
                                  <a:pt x="146" y="590"/>
                                </a:lnTo>
                                <a:lnTo>
                                  <a:pt x="149" y="592"/>
                                </a:lnTo>
                                <a:lnTo>
                                  <a:pt x="422" y="592"/>
                                </a:lnTo>
                                <a:lnTo>
                                  <a:pt x="425" y="590"/>
                                </a:lnTo>
                                <a:lnTo>
                                  <a:pt x="428" y="587"/>
                                </a:lnTo>
                                <a:close/>
                                <a:moveTo>
                                  <a:pt x="434" y="585"/>
                                </a:moveTo>
                                <a:lnTo>
                                  <a:pt x="131" y="585"/>
                                </a:lnTo>
                                <a:lnTo>
                                  <a:pt x="135" y="587"/>
                                </a:lnTo>
                                <a:lnTo>
                                  <a:pt x="431" y="587"/>
                                </a:lnTo>
                                <a:lnTo>
                                  <a:pt x="434" y="585"/>
                                </a:lnTo>
                                <a:close/>
                                <a:moveTo>
                                  <a:pt x="443" y="580"/>
                                </a:moveTo>
                                <a:lnTo>
                                  <a:pt x="120" y="580"/>
                                </a:lnTo>
                                <a:lnTo>
                                  <a:pt x="123" y="583"/>
                                </a:lnTo>
                                <a:lnTo>
                                  <a:pt x="127" y="583"/>
                                </a:lnTo>
                                <a:lnTo>
                                  <a:pt x="129" y="585"/>
                                </a:lnTo>
                                <a:lnTo>
                                  <a:pt x="437" y="585"/>
                                </a:lnTo>
                                <a:lnTo>
                                  <a:pt x="440" y="583"/>
                                </a:lnTo>
                                <a:lnTo>
                                  <a:pt x="443" y="580"/>
                                </a:lnTo>
                                <a:close/>
                                <a:moveTo>
                                  <a:pt x="568" y="560"/>
                                </a:moveTo>
                                <a:lnTo>
                                  <a:pt x="536" y="560"/>
                                </a:lnTo>
                                <a:lnTo>
                                  <a:pt x="538" y="563"/>
                                </a:lnTo>
                                <a:lnTo>
                                  <a:pt x="567" y="563"/>
                                </a:lnTo>
                                <a:lnTo>
                                  <a:pt x="568" y="560"/>
                                </a:lnTo>
                                <a:close/>
                                <a:moveTo>
                                  <a:pt x="576" y="558"/>
                                </a:moveTo>
                                <a:lnTo>
                                  <a:pt x="524" y="558"/>
                                </a:lnTo>
                                <a:lnTo>
                                  <a:pt x="526" y="560"/>
                                </a:lnTo>
                                <a:lnTo>
                                  <a:pt x="575" y="560"/>
                                </a:lnTo>
                                <a:lnTo>
                                  <a:pt x="576" y="558"/>
                                </a:lnTo>
                                <a:close/>
                                <a:moveTo>
                                  <a:pt x="585" y="550"/>
                                </a:moveTo>
                                <a:lnTo>
                                  <a:pt x="504" y="550"/>
                                </a:lnTo>
                                <a:lnTo>
                                  <a:pt x="506" y="553"/>
                                </a:lnTo>
                                <a:lnTo>
                                  <a:pt x="511" y="553"/>
                                </a:lnTo>
                                <a:lnTo>
                                  <a:pt x="513" y="555"/>
                                </a:lnTo>
                                <a:lnTo>
                                  <a:pt x="515" y="555"/>
                                </a:lnTo>
                                <a:lnTo>
                                  <a:pt x="516" y="558"/>
                                </a:lnTo>
                                <a:lnTo>
                                  <a:pt x="580" y="558"/>
                                </a:lnTo>
                                <a:lnTo>
                                  <a:pt x="582" y="555"/>
                                </a:lnTo>
                                <a:lnTo>
                                  <a:pt x="584" y="553"/>
                                </a:lnTo>
                                <a:lnTo>
                                  <a:pt x="585" y="550"/>
                                </a:lnTo>
                                <a:close/>
                                <a:moveTo>
                                  <a:pt x="577" y="508"/>
                                </a:moveTo>
                                <a:lnTo>
                                  <a:pt x="40" y="508"/>
                                </a:lnTo>
                                <a:lnTo>
                                  <a:pt x="39" y="511"/>
                                </a:lnTo>
                                <a:lnTo>
                                  <a:pt x="37" y="513"/>
                                </a:lnTo>
                                <a:lnTo>
                                  <a:pt x="36" y="516"/>
                                </a:lnTo>
                                <a:lnTo>
                                  <a:pt x="35" y="516"/>
                                </a:lnTo>
                                <a:lnTo>
                                  <a:pt x="33" y="518"/>
                                </a:lnTo>
                                <a:lnTo>
                                  <a:pt x="31" y="520"/>
                                </a:lnTo>
                                <a:lnTo>
                                  <a:pt x="585" y="520"/>
                                </a:lnTo>
                                <a:lnTo>
                                  <a:pt x="584" y="518"/>
                                </a:lnTo>
                                <a:lnTo>
                                  <a:pt x="583" y="518"/>
                                </a:lnTo>
                                <a:lnTo>
                                  <a:pt x="582" y="516"/>
                                </a:lnTo>
                                <a:lnTo>
                                  <a:pt x="582" y="513"/>
                                </a:lnTo>
                                <a:lnTo>
                                  <a:pt x="580" y="513"/>
                                </a:lnTo>
                                <a:lnTo>
                                  <a:pt x="580" y="511"/>
                                </a:lnTo>
                                <a:lnTo>
                                  <a:pt x="578" y="511"/>
                                </a:lnTo>
                                <a:lnTo>
                                  <a:pt x="577" y="508"/>
                                </a:lnTo>
                                <a:close/>
                                <a:moveTo>
                                  <a:pt x="575" y="506"/>
                                </a:moveTo>
                                <a:lnTo>
                                  <a:pt x="42" y="506"/>
                                </a:lnTo>
                                <a:lnTo>
                                  <a:pt x="41" y="508"/>
                                </a:lnTo>
                                <a:lnTo>
                                  <a:pt x="576" y="508"/>
                                </a:lnTo>
                                <a:lnTo>
                                  <a:pt x="575" y="506"/>
                                </a:lnTo>
                                <a:close/>
                                <a:moveTo>
                                  <a:pt x="573" y="503"/>
                                </a:moveTo>
                                <a:lnTo>
                                  <a:pt x="44" y="503"/>
                                </a:lnTo>
                                <a:lnTo>
                                  <a:pt x="43" y="506"/>
                                </a:lnTo>
                                <a:lnTo>
                                  <a:pt x="574" y="506"/>
                                </a:lnTo>
                                <a:lnTo>
                                  <a:pt x="573" y="503"/>
                                </a:lnTo>
                                <a:close/>
                                <a:moveTo>
                                  <a:pt x="568" y="498"/>
                                </a:moveTo>
                                <a:lnTo>
                                  <a:pt x="48" y="498"/>
                                </a:lnTo>
                                <a:lnTo>
                                  <a:pt x="45" y="503"/>
                                </a:lnTo>
                                <a:lnTo>
                                  <a:pt x="572" y="503"/>
                                </a:lnTo>
                                <a:lnTo>
                                  <a:pt x="571" y="501"/>
                                </a:lnTo>
                                <a:lnTo>
                                  <a:pt x="570" y="501"/>
                                </a:lnTo>
                                <a:lnTo>
                                  <a:pt x="568" y="498"/>
                                </a:lnTo>
                                <a:close/>
                                <a:moveTo>
                                  <a:pt x="562" y="491"/>
                                </a:moveTo>
                                <a:lnTo>
                                  <a:pt x="53" y="491"/>
                                </a:lnTo>
                                <a:lnTo>
                                  <a:pt x="53" y="493"/>
                                </a:lnTo>
                                <a:lnTo>
                                  <a:pt x="51" y="496"/>
                                </a:lnTo>
                                <a:lnTo>
                                  <a:pt x="50" y="498"/>
                                </a:lnTo>
                                <a:lnTo>
                                  <a:pt x="567" y="498"/>
                                </a:lnTo>
                                <a:lnTo>
                                  <a:pt x="565" y="496"/>
                                </a:lnTo>
                                <a:lnTo>
                                  <a:pt x="564" y="493"/>
                                </a:lnTo>
                                <a:lnTo>
                                  <a:pt x="563" y="493"/>
                                </a:lnTo>
                                <a:lnTo>
                                  <a:pt x="562" y="491"/>
                                </a:lnTo>
                                <a:close/>
                                <a:moveTo>
                                  <a:pt x="529" y="463"/>
                                </a:moveTo>
                                <a:lnTo>
                                  <a:pt x="55" y="463"/>
                                </a:lnTo>
                                <a:lnTo>
                                  <a:pt x="55" y="491"/>
                                </a:lnTo>
                                <a:lnTo>
                                  <a:pt x="560" y="491"/>
                                </a:lnTo>
                                <a:lnTo>
                                  <a:pt x="559" y="488"/>
                                </a:lnTo>
                                <a:lnTo>
                                  <a:pt x="556" y="488"/>
                                </a:lnTo>
                                <a:lnTo>
                                  <a:pt x="554" y="486"/>
                                </a:lnTo>
                                <a:lnTo>
                                  <a:pt x="552" y="483"/>
                                </a:lnTo>
                                <a:lnTo>
                                  <a:pt x="551" y="483"/>
                                </a:lnTo>
                                <a:lnTo>
                                  <a:pt x="549" y="481"/>
                                </a:lnTo>
                                <a:lnTo>
                                  <a:pt x="548" y="481"/>
                                </a:lnTo>
                                <a:lnTo>
                                  <a:pt x="546" y="478"/>
                                </a:lnTo>
                                <a:lnTo>
                                  <a:pt x="544" y="476"/>
                                </a:lnTo>
                                <a:lnTo>
                                  <a:pt x="541" y="476"/>
                                </a:lnTo>
                                <a:lnTo>
                                  <a:pt x="540" y="473"/>
                                </a:lnTo>
                                <a:lnTo>
                                  <a:pt x="538" y="473"/>
                                </a:lnTo>
                                <a:lnTo>
                                  <a:pt x="536" y="471"/>
                                </a:lnTo>
                                <a:lnTo>
                                  <a:pt x="535" y="471"/>
                                </a:lnTo>
                                <a:lnTo>
                                  <a:pt x="534" y="468"/>
                                </a:lnTo>
                                <a:lnTo>
                                  <a:pt x="533" y="468"/>
                                </a:lnTo>
                                <a:lnTo>
                                  <a:pt x="531" y="466"/>
                                </a:lnTo>
                                <a:lnTo>
                                  <a:pt x="529" y="463"/>
                                </a:lnTo>
                                <a:close/>
                                <a:moveTo>
                                  <a:pt x="386" y="223"/>
                                </a:moveTo>
                                <a:lnTo>
                                  <a:pt x="211" y="223"/>
                                </a:lnTo>
                                <a:lnTo>
                                  <a:pt x="209" y="225"/>
                                </a:lnTo>
                                <a:lnTo>
                                  <a:pt x="208" y="228"/>
                                </a:lnTo>
                                <a:lnTo>
                                  <a:pt x="202" y="235"/>
                                </a:lnTo>
                                <a:lnTo>
                                  <a:pt x="200" y="238"/>
                                </a:lnTo>
                                <a:lnTo>
                                  <a:pt x="198" y="240"/>
                                </a:lnTo>
                                <a:lnTo>
                                  <a:pt x="192" y="245"/>
                                </a:lnTo>
                                <a:lnTo>
                                  <a:pt x="190" y="248"/>
                                </a:lnTo>
                                <a:lnTo>
                                  <a:pt x="187" y="250"/>
                                </a:lnTo>
                                <a:lnTo>
                                  <a:pt x="184" y="253"/>
                                </a:lnTo>
                                <a:lnTo>
                                  <a:pt x="181" y="258"/>
                                </a:lnTo>
                                <a:lnTo>
                                  <a:pt x="178" y="260"/>
                                </a:lnTo>
                                <a:lnTo>
                                  <a:pt x="175" y="262"/>
                                </a:lnTo>
                                <a:lnTo>
                                  <a:pt x="173" y="265"/>
                                </a:lnTo>
                                <a:lnTo>
                                  <a:pt x="169" y="270"/>
                                </a:lnTo>
                                <a:lnTo>
                                  <a:pt x="164" y="275"/>
                                </a:lnTo>
                                <a:lnTo>
                                  <a:pt x="160" y="280"/>
                                </a:lnTo>
                                <a:lnTo>
                                  <a:pt x="157" y="282"/>
                                </a:lnTo>
                                <a:lnTo>
                                  <a:pt x="154" y="287"/>
                                </a:lnTo>
                                <a:lnTo>
                                  <a:pt x="150" y="290"/>
                                </a:lnTo>
                                <a:lnTo>
                                  <a:pt x="147" y="292"/>
                                </a:lnTo>
                                <a:lnTo>
                                  <a:pt x="144" y="297"/>
                                </a:lnTo>
                                <a:lnTo>
                                  <a:pt x="141" y="300"/>
                                </a:lnTo>
                                <a:lnTo>
                                  <a:pt x="137" y="305"/>
                                </a:lnTo>
                                <a:lnTo>
                                  <a:pt x="134" y="307"/>
                                </a:lnTo>
                                <a:lnTo>
                                  <a:pt x="131" y="312"/>
                                </a:lnTo>
                                <a:lnTo>
                                  <a:pt x="128" y="315"/>
                                </a:lnTo>
                                <a:lnTo>
                                  <a:pt x="124" y="320"/>
                                </a:lnTo>
                                <a:lnTo>
                                  <a:pt x="121" y="322"/>
                                </a:lnTo>
                                <a:lnTo>
                                  <a:pt x="118" y="327"/>
                                </a:lnTo>
                                <a:lnTo>
                                  <a:pt x="114" y="332"/>
                                </a:lnTo>
                                <a:lnTo>
                                  <a:pt x="112" y="334"/>
                                </a:lnTo>
                                <a:lnTo>
                                  <a:pt x="109" y="339"/>
                                </a:lnTo>
                                <a:lnTo>
                                  <a:pt x="105" y="342"/>
                                </a:lnTo>
                                <a:lnTo>
                                  <a:pt x="102" y="347"/>
                                </a:lnTo>
                                <a:lnTo>
                                  <a:pt x="100" y="349"/>
                                </a:lnTo>
                                <a:lnTo>
                                  <a:pt x="96" y="354"/>
                                </a:lnTo>
                                <a:lnTo>
                                  <a:pt x="94" y="357"/>
                                </a:lnTo>
                                <a:lnTo>
                                  <a:pt x="91" y="362"/>
                                </a:lnTo>
                                <a:lnTo>
                                  <a:pt x="89" y="364"/>
                                </a:lnTo>
                                <a:lnTo>
                                  <a:pt x="86" y="369"/>
                                </a:lnTo>
                                <a:lnTo>
                                  <a:pt x="84" y="372"/>
                                </a:lnTo>
                                <a:lnTo>
                                  <a:pt x="82" y="377"/>
                                </a:lnTo>
                                <a:lnTo>
                                  <a:pt x="79" y="379"/>
                                </a:lnTo>
                                <a:lnTo>
                                  <a:pt x="77" y="384"/>
                                </a:lnTo>
                                <a:lnTo>
                                  <a:pt x="75" y="387"/>
                                </a:lnTo>
                                <a:lnTo>
                                  <a:pt x="73" y="391"/>
                                </a:lnTo>
                                <a:lnTo>
                                  <a:pt x="71" y="394"/>
                                </a:lnTo>
                                <a:lnTo>
                                  <a:pt x="70" y="396"/>
                                </a:lnTo>
                                <a:lnTo>
                                  <a:pt x="68" y="401"/>
                                </a:lnTo>
                                <a:lnTo>
                                  <a:pt x="67" y="404"/>
                                </a:lnTo>
                                <a:lnTo>
                                  <a:pt x="66" y="409"/>
                                </a:lnTo>
                                <a:lnTo>
                                  <a:pt x="65" y="411"/>
                                </a:lnTo>
                                <a:lnTo>
                                  <a:pt x="64" y="414"/>
                                </a:lnTo>
                                <a:lnTo>
                                  <a:pt x="63" y="416"/>
                                </a:lnTo>
                                <a:lnTo>
                                  <a:pt x="63" y="421"/>
                                </a:lnTo>
                                <a:lnTo>
                                  <a:pt x="62" y="424"/>
                                </a:lnTo>
                                <a:lnTo>
                                  <a:pt x="61" y="426"/>
                                </a:lnTo>
                                <a:lnTo>
                                  <a:pt x="60" y="429"/>
                                </a:lnTo>
                                <a:lnTo>
                                  <a:pt x="60" y="431"/>
                                </a:lnTo>
                                <a:lnTo>
                                  <a:pt x="60" y="434"/>
                                </a:lnTo>
                                <a:lnTo>
                                  <a:pt x="58" y="439"/>
                                </a:lnTo>
                                <a:lnTo>
                                  <a:pt x="58" y="441"/>
                                </a:lnTo>
                                <a:lnTo>
                                  <a:pt x="57" y="446"/>
                                </a:lnTo>
                                <a:lnTo>
                                  <a:pt x="57" y="451"/>
                                </a:lnTo>
                                <a:lnTo>
                                  <a:pt x="55" y="454"/>
                                </a:lnTo>
                                <a:lnTo>
                                  <a:pt x="55" y="456"/>
                                </a:lnTo>
                                <a:lnTo>
                                  <a:pt x="55" y="463"/>
                                </a:lnTo>
                                <a:lnTo>
                                  <a:pt x="528" y="463"/>
                                </a:lnTo>
                                <a:lnTo>
                                  <a:pt x="526" y="461"/>
                                </a:lnTo>
                                <a:lnTo>
                                  <a:pt x="525" y="461"/>
                                </a:lnTo>
                                <a:lnTo>
                                  <a:pt x="524" y="458"/>
                                </a:lnTo>
                                <a:lnTo>
                                  <a:pt x="524" y="456"/>
                                </a:lnTo>
                                <a:lnTo>
                                  <a:pt x="522" y="456"/>
                                </a:lnTo>
                                <a:lnTo>
                                  <a:pt x="522" y="454"/>
                                </a:lnTo>
                                <a:lnTo>
                                  <a:pt x="522" y="451"/>
                                </a:lnTo>
                                <a:lnTo>
                                  <a:pt x="521" y="451"/>
                                </a:lnTo>
                                <a:lnTo>
                                  <a:pt x="521" y="449"/>
                                </a:lnTo>
                                <a:lnTo>
                                  <a:pt x="520" y="446"/>
                                </a:lnTo>
                                <a:lnTo>
                                  <a:pt x="519" y="444"/>
                                </a:lnTo>
                                <a:lnTo>
                                  <a:pt x="519" y="439"/>
                                </a:lnTo>
                                <a:lnTo>
                                  <a:pt x="518" y="436"/>
                                </a:lnTo>
                                <a:lnTo>
                                  <a:pt x="518" y="434"/>
                                </a:lnTo>
                                <a:lnTo>
                                  <a:pt x="518" y="429"/>
                                </a:lnTo>
                                <a:lnTo>
                                  <a:pt x="517" y="426"/>
                                </a:lnTo>
                                <a:lnTo>
                                  <a:pt x="517" y="424"/>
                                </a:lnTo>
                                <a:lnTo>
                                  <a:pt x="516" y="419"/>
                                </a:lnTo>
                                <a:lnTo>
                                  <a:pt x="516" y="416"/>
                                </a:lnTo>
                                <a:lnTo>
                                  <a:pt x="516" y="414"/>
                                </a:lnTo>
                                <a:lnTo>
                                  <a:pt x="516" y="411"/>
                                </a:lnTo>
                                <a:lnTo>
                                  <a:pt x="515" y="409"/>
                                </a:lnTo>
                                <a:lnTo>
                                  <a:pt x="515" y="406"/>
                                </a:lnTo>
                                <a:lnTo>
                                  <a:pt x="514" y="404"/>
                                </a:lnTo>
                                <a:lnTo>
                                  <a:pt x="514" y="401"/>
                                </a:lnTo>
                                <a:lnTo>
                                  <a:pt x="514" y="399"/>
                                </a:lnTo>
                                <a:lnTo>
                                  <a:pt x="513" y="396"/>
                                </a:lnTo>
                                <a:lnTo>
                                  <a:pt x="513" y="391"/>
                                </a:lnTo>
                                <a:lnTo>
                                  <a:pt x="512" y="391"/>
                                </a:lnTo>
                                <a:lnTo>
                                  <a:pt x="512" y="389"/>
                                </a:lnTo>
                                <a:lnTo>
                                  <a:pt x="511" y="384"/>
                                </a:lnTo>
                                <a:lnTo>
                                  <a:pt x="510" y="382"/>
                                </a:lnTo>
                                <a:lnTo>
                                  <a:pt x="510" y="379"/>
                                </a:lnTo>
                                <a:lnTo>
                                  <a:pt x="509" y="377"/>
                                </a:lnTo>
                                <a:lnTo>
                                  <a:pt x="507" y="374"/>
                                </a:lnTo>
                                <a:lnTo>
                                  <a:pt x="507" y="372"/>
                                </a:lnTo>
                                <a:lnTo>
                                  <a:pt x="506" y="369"/>
                                </a:lnTo>
                                <a:lnTo>
                                  <a:pt x="504" y="367"/>
                                </a:lnTo>
                                <a:lnTo>
                                  <a:pt x="504" y="364"/>
                                </a:lnTo>
                                <a:lnTo>
                                  <a:pt x="503" y="362"/>
                                </a:lnTo>
                                <a:lnTo>
                                  <a:pt x="502" y="357"/>
                                </a:lnTo>
                                <a:lnTo>
                                  <a:pt x="500" y="354"/>
                                </a:lnTo>
                                <a:lnTo>
                                  <a:pt x="499" y="352"/>
                                </a:lnTo>
                                <a:lnTo>
                                  <a:pt x="497" y="349"/>
                                </a:lnTo>
                                <a:lnTo>
                                  <a:pt x="496" y="347"/>
                                </a:lnTo>
                                <a:lnTo>
                                  <a:pt x="494" y="342"/>
                                </a:lnTo>
                                <a:lnTo>
                                  <a:pt x="493" y="339"/>
                                </a:lnTo>
                                <a:lnTo>
                                  <a:pt x="491" y="337"/>
                                </a:lnTo>
                                <a:lnTo>
                                  <a:pt x="490" y="332"/>
                                </a:lnTo>
                                <a:lnTo>
                                  <a:pt x="488" y="329"/>
                                </a:lnTo>
                                <a:lnTo>
                                  <a:pt x="486" y="327"/>
                                </a:lnTo>
                                <a:lnTo>
                                  <a:pt x="483" y="322"/>
                                </a:lnTo>
                                <a:lnTo>
                                  <a:pt x="481" y="320"/>
                                </a:lnTo>
                                <a:lnTo>
                                  <a:pt x="479" y="317"/>
                                </a:lnTo>
                                <a:lnTo>
                                  <a:pt x="476" y="315"/>
                                </a:lnTo>
                                <a:lnTo>
                                  <a:pt x="475" y="312"/>
                                </a:lnTo>
                                <a:lnTo>
                                  <a:pt x="473" y="307"/>
                                </a:lnTo>
                                <a:lnTo>
                                  <a:pt x="470" y="305"/>
                                </a:lnTo>
                                <a:lnTo>
                                  <a:pt x="468" y="302"/>
                                </a:lnTo>
                                <a:lnTo>
                                  <a:pt x="466" y="300"/>
                                </a:lnTo>
                                <a:lnTo>
                                  <a:pt x="463" y="297"/>
                                </a:lnTo>
                                <a:lnTo>
                                  <a:pt x="461" y="295"/>
                                </a:lnTo>
                                <a:lnTo>
                                  <a:pt x="459" y="292"/>
                                </a:lnTo>
                                <a:lnTo>
                                  <a:pt x="457" y="287"/>
                                </a:lnTo>
                                <a:lnTo>
                                  <a:pt x="454" y="287"/>
                                </a:lnTo>
                                <a:lnTo>
                                  <a:pt x="450" y="282"/>
                                </a:lnTo>
                                <a:lnTo>
                                  <a:pt x="447" y="277"/>
                                </a:lnTo>
                                <a:lnTo>
                                  <a:pt x="445" y="275"/>
                                </a:lnTo>
                                <a:lnTo>
                                  <a:pt x="443" y="275"/>
                                </a:lnTo>
                                <a:lnTo>
                                  <a:pt x="440" y="272"/>
                                </a:lnTo>
                                <a:lnTo>
                                  <a:pt x="438" y="270"/>
                                </a:lnTo>
                                <a:lnTo>
                                  <a:pt x="435" y="267"/>
                                </a:lnTo>
                                <a:lnTo>
                                  <a:pt x="433" y="265"/>
                                </a:lnTo>
                                <a:lnTo>
                                  <a:pt x="428" y="260"/>
                                </a:lnTo>
                                <a:lnTo>
                                  <a:pt x="426" y="258"/>
                                </a:lnTo>
                                <a:lnTo>
                                  <a:pt x="423" y="258"/>
                                </a:lnTo>
                                <a:lnTo>
                                  <a:pt x="421" y="255"/>
                                </a:lnTo>
                                <a:lnTo>
                                  <a:pt x="419" y="253"/>
                                </a:lnTo>
                                <a:lnTo>
                                  <a:pt x="417" y="250"/>
                                </a:lnTo>
                                <a:lnTo>
                                  <a:pt x="415" y="250"/>
                                </a:lnTo>
                                <a:lnTo>
                                  <a:pt x="412" y="245"/>
                                </a:lnTo>
                                <a:lnTo>
                                  <a:pt x="410" y="245"/>
                                </a:lnTo>
                                <a:lnTo>
                                  <a:pt x="408" y="243"/>
                                </a:lnTo>
                                <a:lnTo>
                                  <a:pt x="406" y="240"/>
                                </a:lnTo>
                                <a:lnTo>
                                  <a:pt x="404" y="238"/>
                                </a:lnTo>
                                <a:lnTo>
                                  <a:pt x="401" y="238"/>
                                </a:lnTo>
                                <a:lnTo>
                                  <a:pt x="399" y="235"/>
                                </a:lnTo>
                                <a:lnTo>
                                  <a:pt x="397" y="233"/>
                                </a:lnTo>
                                <a:lnTo>
                                  <a:pt x="396" y="233"/>
                                </a:lnTo>
                                <a:lnTo>
                                  <a:pt x="394" y="230"/>
                                </a:lnTo>
                                <a:lnTo>
                                  <a:pt x="392" y="228"/>
                                </a:lnTo>
                                <a:lnTo>
                                  <a:pt x="390" y="228"/>
                                </a:lnTo>
                                <a:lnTo>
                                  <a:pt x="388" y="225"/>
                                </a:lnTo>
                                <a:lnTo>
                                  <a:pt x="386" y="223"/>
                                </a:lnTo>
                                <a:close/>
                                <a:moveTo>
                                  <a:pt x="381" y="218"/>
                                </a:moveTo>
                                <a:lnTo>
                                  <a:pt x="215" y="218"/>
                                </a:lnTo>
                                <a:lnTo>
                                  <a:pt x="214" y="220"/>
                                </a:lnTo>
                                <a:lnTo>
                                  <a:pt x="213" y="223"/>
                                </a:lnTo>
                                <a:lnTo>
                                  <a:pt x="385" y="223"/>
                                </a:lnTo>
                                <a:lnTo>
                                  <a:pt x="383" y="220"/>
                                </a:lnTo>
                                <a:lnTo>
                                  <a:pt x="381" y="218"/>
                                </a:lnTo>
                                <a:close/>
                                <a:moveTo>
                                  <a:pt x="374" y="208"/>
                                </a:moveTo>
                                <a:lnTo>
                                  <a:pt x="221" y="208"/>
                                </a:lnTo>
                                <a:lnTo>
                                  <a:pt x="220" y="210"/>
                                </a:lnTo>
                                <a:lnTo>
                                  <a:pt x="220" y="213"/>
                                </a:lnTo>
                                <a:lnTo>
                                  <a:pt x="218" y="215"/>
                                </a:lnTo>
                                <a:lnTo>
                                  <a:pt x="216" y="218"/>
                                </a:lnTo>
                                <a:lnTo>
                                  <a:pt x="380" y="218"/>
                                </a:lnTo>
                                <a:lnTo>
                                  <a:pt x="379" y="215"/>
                                </a:lnTo>
                                <a:lnTo>
                                  <a:pt x="377" y="213"/>
                                </a:lnTo>
                                <a:lnTo>
                                  <a:pt x="376" y="213"/>
                                </a:lnTo>
                                <a:lnTo>
                                  <a:pt x="375" y="210"/>
                                </a:lnTo>
                                <a:lnTo>
                                  <a:pt x="374" y="208"/>
                                </a:lnTo>
                                <a:close/>
                                <a:moveTo>
                                  <a:pt x="368" y="198"/>
                                </a:moveTo>
                                <a:lnTo>
                                  <a:pt x="225" y="198"/>
                                </a:lnTo>
                                <a:lnTo>
                                  <a:pt x="225" y="200"/>
                                </a:lnTo>
                                <a:lnTo>
                                  <a:pt x="223" y="203"/>
                                </a:lnTo>
                                <a:lnTo>
                                  <a:pt x="223" y="205"/>
                                </a:lnTo>
                                <a:lnTo>
                                  <a:pt x="222" y="208"/>
                                </a:lnTo>
                                <a:lnTo>
                                  <a:pt x="373" y="208"/>
                                </a:lnTo>
                                <a:lnTo>
                                  <a:pt x="371" y="205"/>
                                </a:lnTo>
                                <a:lnTo>
                                  <a:pt x="370" y="203"/>
                                </a:lnTo>
                                <a:lnTo>
                                  <a:pt x="369" y="203"/>
                                </a:lnTo>
                                <a:lnTo>
                                  <a:pt x="368" y="200"/>
                                </a:lnTo>
                                <a:lnTo>
                                  <a:pt x="368" y="198"/>
                                </a:lnTo>
                                <a:close/>
                                <a:moveTo>
                                  <a:pt x="364" y="153"/>
                                </a:moveTo>
                                <a:lnTo>
                                  <a:pt x="223" y="153"/>
                                </a:lnTo>
                                <a:lnTo>
                                  <a:pt x="223" y="156"/>
                                </a:lnTo>
                                <a:lnTo>
                                  <a:pt x="225" y="158"/>
                                </a:lnTo>
                                <a:lnTo>
                                  <a:pt x="226" y="161"/>
                                </a:lnTo>
                                <a:lnTo>
                                  <a:pt x="228" y="161"/>
                                </a:lnTo>
                                <a:lnTo>
                                  <a:pt x="228" y="163"/>
                                </a:lnTo>
                                <a:lnTo>
                                  <a:pt x="229" y="163"/>
                                </a:lnTo>
                                <a:lnTo>
                                  <a:pt x="229" y="166"/>
                                </a:lnTo>
                                <a:lnTo>
                                  <a:pt x="230" y="168"/>
                                </a:lnTo>
                                <a:lnTo>
                                  <a:pt x="231" y="176"/>
                                </a:lnTo>
                                <a:lnTo>
                                  <a:pt x="231" y="178"/>
                                </a:lnTo>
                                <a:lnTo>
                                  <a:pt x="231" y="183"/>
                                </a:lnTo>
                                <a:lnTo>
                                  <a:pt x="230" y="183"/>
                                </a:lnTo>
                                <a:lnTo>
                                  <a:pt x="230" y="186"/>
                                </a:lnTo>
                                <a:lnTo>
                                  <a:pt x="229" y="188"/>
                                </a:lnTo>
                                <a:lnTo>
                                  <a:pt x="229" y="191"/>
                                </a:lnTo>
                                <a:lnTo>
                                  <a:pt x="228" y="193"/>
                                </a:lnTo>
                                <a:lnTo>
                                  <a:pt x="226" y="195"/>
                                </a:lnTo>
                                <a:lnTo>
                                  <a:pt x="226" y="198"/>
                                </a:lnTo>
                                <a:lnTo>
                                  <a:pt x="367" y="198"/>
                                </a:lnTo>
                                <a:lnTo>
                                  <a:pt x="367" y="195"/>
                                </a:lnTo>
                                <a:lnTo>
                                  <a:pt x="366" y="195"/>
                                </a:lnTo>
                                <a:lnTo>
                                  <a:pt x="366" y="193"/>
                                </a:lnTo>
                                <a:lnTo>
                                  <a:pt x="366" y="191"/>
                                </a:lnTo>
                                <a:lnTo>
                                  <a:pt x="365" y="188"/>
                                </a:lnTo>
                                <a:lnTo>
                                  <a:pt x="364" y="186"/>
                                </a:lnTo>
                                <a:lnTo>
                                  <a:pt x="364" y="181"/>
                                </a:lnTo>
                                <a:lnTo>
                                  <a:pt x="364" y="178"/>
                                </a:lnTo>
                                <a:lnTo>
                                  <a:pt x="364" y="176"/>
                                </a:lnTo>
                                <a:lnTo>
                                  <a:pt x="363" y="176"/>
                                </a:lnTo>
                                <a:lnTo>
                                  <a:pt x="363" y="158"/>
                                </a:lnTo>
                                <a:lnTo>
                                  <a:pt x="364" y="156"/>
                                </a:lnTo>
                                <a:lnTo>
                                  <a:pt x="364" y="153"/>
                                </a:lnTo>
                                <a:close/>
                                <a:moveTo>
                                  <a:pt x="364" y="146"/>
                                </a:moveTo>
                                <a:lnTo>
                                  <a:pt x="213" y="146"/>
                                </a:lnTo>
                                <a:lnTo>
                                  <a:pt x="215" y="148"/>
                                </a:lnTo>
                                <a:lnTo>
                                  <a:pt x="217" y="148"/>
                                </a:lnTo>
                                <a:lnTo>
                                  <a:pt x="219" y="151"/>
                                </a:lnTo>
                                <a:lnTo>
                                  <a:pt x="221" y="153"/>
                                </a:lnTo>
                                <a:lnTo>
                                  <a:pt x="364" y="153"/>
                                </a:lnTo>
                                <a:lnTo>
                                  <a:pt x="364" y="146"/>
                                </a:lnTo>
                                <a:close/>
                                <a:moveTo>
                                  <a:pt x="366" y="136"/>
                                </a:moveTo>
                                <a:lnTo>
                                  <a:pt x="200" y="136"/>
                                </a:lnTo>
                                <a:lnTo>
                                  <a:pt x="201" y="138"/>
                                </a:lnTo>
                                <a:lnTo>
                                  <a:pt x="203" y="138"/>
                                </a:lnTo>
                                <a:lnTo>
                                  <a:pt x="204" y="141"/>
                                </a:lnTo>
                                <a:lnTo>
                                  <a:pt x="207" y="141"/>
                                </a:lnTo>
                                <a:lnTo>
                                  <a:pt x="208" y="143"/>
                                </a:lnTo>
                                <a:lnTo>
                                  <a:pt x="211" y="143"/>
                                </a:lnTo>
                                <a:lnTo>
                                  <a:pt x="212" y="146"/>
                                </a:lnTo>
                                <a:lnTo>
                                  <a:pt x="365" y="146"/>
                                </a:lnTo>
                                <a:lnTo>
                                  <a:pt x="365" y="143"/>
                                </a:lnTo>
                                <a:lnTo>
                                  <a:pt x="365" y="141"/>
                                </a:lnTo>
                                <a:lnTo>
                                  <a:pt x="366" y="138"/>
                                </a:lnTo>
                                <a:lnTo>
                                  <a:pt x="366" y="136"/>
                                </a:lnTo>
                                <a:close/>
                                <a:moveTo>
                                  <a:pt x="367" y="129"/>
                                </a:moveTo>
                                <a:lnTo>
                                  <a:pt x="188" y="129"/>
                                </a:lnTo>
                                <a:lnTo>
                                  <a:pt x="189" y="131"/>
                                </a:lnTo>
                                <a:lnTo>
                                  <a:pt x="191" y="131"/>
                                </a:lnTo>
                                <a:lnTo>
                                  <a:pt x="192" y="133"/>
                                </a:lnTo>
                                <a:lnTo>
                                  <a:pt x="193" y="133"/>
                                </a:lnTo>
                                <a:lnTo>
                                  <a:pt x="195" y="136"/>
                                </a:lnTo>
                                <a:lnTo>
                                  <a:pt x="366" y="136"/>
                                </a:lnTo>
                                <a:lnTo>
                                  <a:pt x="366" y="133"/>
                                </a:lnTo>
                                <a:lnTo>
                                  <a:pt x="367" y="131"/>
                                </a:lnTo>
                                <a:lnTo>
                                  <a:pt x="367" y="129"/>
                                </a:lnTo>
                                <a:close/>
                                <a:moveTo>
                                  <a:pt x="368" y="124"/>
                                </a:moveTo>
                                <a:lnTo>
                                  <a:pt x="178" y="124"/>
                                </a:lnTo>
                                <a:lnTo>
                                  <a:pt x="180" y="126"/>
                                </a:lnTo>
                                <a:lnTo>
                                  <a:pt x="181" y="126"/>
                                </a:lnTo>
                                <a:lnTo>
                                  <a:pt x="183" y="129"/>
                                </a:lnTo>
                                <a:lnTo>
                                  <a:pt x="368" y="129"/>
                                </a:lnTo>
                                <a:lnTo>
                                  <a:pt x="368" y="124"/>
                                </a:lnTo>
                                <a:close/>
                                <a:moveTo>
                                  <a:pt x="370" y="116"/>
                                </a:moveTo>
                                <a:lnTo>
                                  <a:pt x="162" y="116"/>
                                </a:lnTo>
                                <a:lnTo>
                                  <a:pt x="164" y="119"/>
                                </a:lnTo>
                                <a:lnTo>
                                  <a:pt x="166" y="119"/>
                                </a:lnTo>
                                <a:lnTo>
                                  <a:pt x="168" y="121"/>
                                </a:lnTo>
                                <a:lnTo>
                                  <a:pt x="172" y="121"/>
                                </a:lnTo>
                                <a:lnTo>
                                  <a:pt x="173" y="124"/>
                                </a:lnTo>
                                <a:lnTo>
                                  <a:pt x="368" y="124"/>
                                </a:lnTo>
                                <a:lnTo>
                                  <a:pt x="369" y="121"/>
                                </a:lnTo>
                                <a:lnTo>
                                  <a:pt x="369" y="119"/>
                                </a:lnTo>
                                <a:lnTo>
                                  <a:pt x="370" y="116"/>
                                </a:lnTo>
                                <a:close/>
                                <a:moveTo>
                                  <a:pt x="373" y="106"/>
                                </a:moveTo>
                                <a:lnTo>
                                  <a:pt x="143" y="106"/>
                                </a:lnTo>
                                <a:lnTo>
                                  <a:pt x="144" y="109"/>
                                </a:lnTo>
                                <a:lnTo>
                                  <a:pt x="146" y="109"/>
                                </a:lnTo>
                                <a:lnTo>
                                  <a:pt x="148" y="111"/>
                                </a:lnTo>
                                <a:lnTo>
                                  <a:pt x="150" y="111"/>
                                </a:lnTo>
                                <a:lnTo>
                                  <a:pt x="152" y="114"/>
                                </a:lnTo>
                                <a:lnTo>
                                  <a:pt x="158" y="114"/>
                                </a:lnTo>
                                <a:lnTo>
                                  <a:pt x="159" y="116"/>
                                </a:lnTo>
                                <a:lnTo>
                                  <a:pt x="370" y="116"/>
                                </a:lnTo>
                                <a:lnTo>
                                  <a:pt x="371" y="111"/>
                                </a:lnTo>
                                <a:lnTo>
                                  <a:pt x="372" y="109"/>
                                </a:lnTo>
                                <a:lnTo>
                                  <a:pt x="373" y="106"/>
                                </a:lnTo>
                                <a:close/>
                                <a:moveTo>
                                  <a:pt x="378" y="94"/>
                                </a:moveTo>
                                <a:lnTo>
                                  <a:pt x="140" y="94"/>
                                </a:lnTo>
                                <a:lnTo>
                                  <a:pt x="140" y="96"/>
                                </a:lnTo>
                                <a:lnTo>
                                  <a:pt x="140" y="101"/>
                                </a:lnTo>
                                <a:lnTo>
                                  <a:pt x="140" y="104"/>
                                </a:lnTo>
                                <a:lnTo>
                                  <a:pt x="141" y="104"/>
                                </a:lnTo>
                                <a:lnTo>
                                  <a:pt x="142" y="106"/>
                                </a:lnTo>
                                <a:lnTo>
                                  <a:pt x="373" y="106"/>
                                </a:lnTo>
                                <a:lnTo>
                                  <a:pt x="374" y="104"/>
                                </a:lnTo>
                                <a:lnTo>
                                  <a:pt x="375" y="101"/>
                                </a:lnTo>
                                <a:lnTo>
                                  <a:pt x="376" y="99"/>
                                </a:lnTo>
                                <a:lnTo>
                                  <a:pt x="377" y="96"/>
                                </a:lnTo>
                                <a:lnTo>
                                  <a:pt x="378" y="94"/>
                                </a:lnTo>
                                <a:close/>
                                <a:moveTo>
                                  <a:pt x="389" y="76"/>
                                </a:moveTo>
                                <a:lnTo>
                                  <a:pt x="147" y="76"/>
                                </a:lnTo>
                                <a:lnTo>
                                  <a:pt x="147" y="79"/>
                                </a:lnTo>
                                <a:lnTo>
                                  <a:pt x="146" y="79"/>
                                </a:lnTo>
                                <a:lnTo>
                                  <a:pt x="146" y="81"/>
                                </a:lnTo>
                                <a:lnTo>
                                  <a:pt x="145" y="81"/>
                                </a:lnTo>
                                <a:lnTo>
                                  <a:pt x="144" y="84"/>
                                </a:lnTo>
                                <a:lnTo>
                                  <a:pt x="143" y="86"/>
                                </a:lnTo>
                                <a:lnTo>
                                  <a:pt x="142" y="89"/>
                                </a:lnTo>
                                <a:lnTo>
                                  <a:pt x="141" y="91"/>
                                </a:lnTo>
                                <a:lnTo>
                                  <a:pt x="141" y="94"/>
                                </a:lnTo>
                                <a:lnTo>
                                  <a:pt x="379" y="94"/>
                                </a:lnTo>
                                <a:lnTo>
                                  <a:pt x="379" y="91"/>
                                </a:lnTo>
                                <a:lnTo>
                                  <a:pt x="380" y="91"/>
                                </a:lnTo>
                                <a:lnTo>
                                  <a:pt x="381" y="89"/>
                                </a:lnTo>
                                <a:lnTo>
                                  <a:pt x="382" y="86"/>
                                </a:lnTo>
                                <a:lnTo>
                                  <a:pt x="383" y="86"/>
                                </a:lnTo>
                                <a:lnTo>
                                  <a:pt x="385" y="84"/>
                                </a:lnTo>
                                <a:lnTo>
                                  <a:pt x="386" y="81"/>
                                </a:lnTo>
                                <a:lnTo>
                                  <a:pt x="388" y="79"/>
                                </a:lnTo>
                                <a:lnTo>
                                  <a:pt x="389" y="76"/>
                                </a:lnTo>
                                <a:close/>
                                <a:moveTo>
                                  <a:pt x="396" y="69"/>
                                </a:moveTo>
                                <a:lnTo>
                                  <a:pt x="151" y="69"/>
                                </a:lnTo>
                                <a:lnTo>
                                  <a:pt x="150" y="71"/>
                                </a:lnTo>
                                <a:lnTo>
                                  <a:pt x="149" y="74"/>
                                </a:lnTo>
                                <a:lnTo>
                                  <a:pt x="149" y="76"/>
                                </a:lnTo>
                                <a:lnTo>
                                  <a:pt x="391" y="76"/>
                                </a:lnTo>
                                <a:lnTo>
                                  <a:pt x="393" y="74"/>
                                </a:lnTo>
                                <a:lnTo>
                                  <a:pt x="394" y="71"/>
                                </a:lnTo>
                                <a:lnTo>
                                  <a:pt x="396" y="69"/>
                                </a:lnTo>
                                <a:close/>
                                <a:moveTo>
                                  <a:pt x="402" y="64"/>
                                </a:moveTo>
                                <a:lnTo>
                                  <a:pt x="155" y="64"/>
                                </a:lnTo>
                                <a:lnTo>
                                  <a:pt x="154" y="66"/>
                                </a:lnTo>
                                <a:lnTo>
                                  <a:pt x="152" y="69"/>
                                </a:lnTo>
                                <a:lnTo>
                                  <a:pt x="399" y="69"/>
                                </a:lnTo>
                                <a:lnTo>
                                  <a:pt x="402" y="64"/>
                                </a:lnTo>
                                <a:close/>
                                <a:moveTo>
                                  <a:pt x="406" y="62"/>
                                </a:moveTo>
                                <a:lnTo>
                                  <a:pt x="156" y="62"/>
                                </a:lnTo>
                                <a:lnTo>
                                  <a:pt x="156" y="64"/>
                                </a:lnTo>
                                <a:lnTo>
                                  <a:pt x="404" y="64"/>
                                </a:lnTo>
                                <a:lnTo>
                                  <a:pt x="406" y="62"/>
                                </a:lnTo>
                                <a:close/>
                                <a:moveTo>
                                  <a:pt x="408" y="59"/>
                                </a:moveTo>
                                <a:lnTo>
                                  <a:pt x="158" y="59"/>
                                </a:lnTo>
                                <a:lnTo>
                                  <a:pt x="157" y="62"/>
                                </a:lnTo>
                                <a:lnTo>
                                  <a:pt x="407" y="62"/>
                                </a:lnTo>
                                <a:lnTo>
                                  <a:pt x="408" y="59"/>
                                </a:lnTo>
                                <a:close/>
                                <a:moveTo>
                                  <a:pt x="410" y="57"/>
                                </a:moveTo>
                                <a:lnTo>
                                  <a:pt x="160" y="57"/>
                                </a:lnTo>
                                <a:lnTo>
                                  <a:pt x="159" y="59"/>
                                </a:lnTo>
                                <a:lnTo>
                                  <a:pt x="409" y="59"/>
                                </a:lnTo>
                                <a:lnTo>
                                  <a:pt x="410" y="57"/>
                                </a:lnTo>
                                <a:close/>
                                <a:moveTo>
                                  <a:pt x="413" y="52"/>
                                </a:moveTo>
                                <a:lnTo>
                                  <a:pt x="163" y="52"/>
                                </a:lnTo>
                                <a:lnTo>
                                  <a:pt x="162" y="54"/>
                                </a:lnTo>
                                <a:lnTo>
                                  <a:pt x="160" y="57"/>
                                </a:lnTo>
                                <a:lnTo>
                                  <a:pt x="410" y="57"/>
                                </a:lnTo>
                                <a:lnTo>
                                  <a:pt x="412" y="54"/>
                                </a:lnTo>
                                <a:lnTo>
                                  <a:pt x="413" y="52"/>
                                </a:lnTo>
                                <a:close/>
                                <a:moveTo>
                                  <a:pt x="413" y="42"/>
                                </a:moveTo>
                                <a:lnTo>
                                  <a:pt x="265" y="42"/>
                                </a:lnTo>
                                <a:lnTo>
                                  <a:pt x="264" y="44"/>
                                </a:lnTo>
                                <a:lnTo>
                                  <a:pt x="168" y="44"/>
                                </a:lnTo>
                                <a:lnTo>
                                  <a:pt x="167" y="47"/>
                                </a:lnTo>
                                <a:lnTo>
                                  <a:pt x="166" y="47"/>
                                </a:lnTo>
                                <a:lnTo>
                                  <a:pt x="165" y="49"/>
                                </a:lnTo>
                                <a:lnTo>
                                  <a:pt x="164" y="49"/>
                                </a:lnTo>
                                <a:lnTo>
                                  <a:pt x="164" y="52"/>
                                </a:lnTo>
                                <a:lnTo>
                                  <a:pt x="413" y="52"/>
                                </a:lnTo>
                                <a:lnTo>
                                  <a:pt x="413" y="42"/>
                                </a:lnTo>
                                <a:close/>
                                <a:moveTo>
                                  <a:pt x="236" y="42"/>
                                </a:moveTo>
                                <a:lnTo>
                                  <a:pt x="169" y="42"/>
                                </a:lnTo>
                                <a:lnTo>
                                  <a:pt x="168" y="44"/>
                                </a:lnTo>
                                <a:lnTo>
                                  <a:pt x="237" y="44"/>
                                </a:lnTo>
                                <a:lnTo>
                                  <a:pt x="236" y="42"/>
                                </a:lnTo>
                                <a:close/>
                                <a:moveTo>
                                  <a:pt x="225" y="39"/>
                                </a:moveTo>
                                <a:lnTo>
                                  <a:pt x="170" y="39"/>
                                </a:lnTo>
                                <a:lnTo>
                                  <a:pt x="169" y="42"/>
                                </a:lnTo>
                                <a:lnTo>
                                  <a:pt x="226" y="42"/>
                                </a:lnTo>
                                <a:lnTo>
                                  <a:pt x="225" y="39"/>
                                </a:lnTo>
                                <a:close/>
                                <a:moveTo>
                                  <a:pt x="411" y="37"/>
                                </a:moveTo>
                                <a:lnTo>
                                  <a:pt x="277" y="37"/>
                                </a:lnTo>
                                <a:lnTo>
                                  <a:pt x="274" y="39"/>
                                </a:lnTo>
                                <a:lnTo>
                                  <a:pt x="272" y="39"/>
                                </a:lnTo>
                                <a:lnTo>
                                  <a:pt x="271" y="42"/>
                                </a:lnTo>
                                <a:lnTo>
                                  <a:pt x="413" y="42"/>
                                </a:lnTo>
                                <a:lnTo>
                                  <a:pt x="412" y="39"/>
                                </a:lnTo>
                                <a:lnTo>
                                  <a:pt x="411" y="37"/>
                                </a:lnTo>
                                <a:close/>
                                <a:moveTo>
                                  <a:pt x="218" y="37"/>
                                </a:moveTo>
                                <a:lnTo>
                                  <a:pt x="173" y="37"/>
                                </a:lnTo>
                                <a:lnTo>
                                  <a:pt x="171" y="39"/>
                                </a:lnTo>
                                <a:lnTo>
                                  <a:pt x="219" y="39"/>
                                </a:lnTo>
                                <a:lnTo>
                                  <a:pt x="218" y="37"/>
                                </a:lnTo>
                                <a:close/>
                                <a:moveTo>
                                  <a:pt x="202" y="32"/>
                                </a:moveTo>
                                <a:lnTo>
                                  <a:pt x="178" y="32"/>
                                </a:lnTo>
                                <a:lnTo>
                                  <a:pt x="177" y="34"/>
                                </a:lnTo>
                                <a:lnTo>
                                  <a:pt x="174" y="37"/>
                                </a:lnTo>
                                <a:lnTo>
                                  <a:pt x="209" y="37"/>
                                </a:lnTo>
                                <a:lnTo>
                                  <a:pt x="208" y="34"/>
                                </a:lnTo>
                                <a:lnTo>
                                  <a:pt x="203" y="34"/>
                                </a:lnTo>
                                <a:lnTo>
                                  <a:pt x="202" y="32"/>
                                </a:lnTo>
                                <a:close/>
                                <a:moveTo>
                                  <a:pt x="403" y="24"/>
                                </a:moveTo>
                                <a:lnTo>
                                  <a:pt x="294" y="24"/>
                                </a:lnTo>
                                <a:lnTo>
                                  <a:pt x="291" y="27"/>
                                </a:lnTo>
                                <a:lnTo>
                                  <a:pt x="289" y="29"/>
                                </a:lnTo>
                                <a:lnTo>
                                  <a:pt x="287" y="29"/>
                                </a:lnTo>
                                <a:lnTo>
                                  <a:pt x="285" y="32"/>
                                </a:lnTo>
                                <a:lnTo>
                                  <a:pt x="283" y="34"/>
                                </a:lnTo>
                                <a:lnTo>
                                  <a:pt x="281" y="34"/>
                                </a:lnTo>
                                <a:lnTo>
                                  <a:pt x="279" y="37"/>
                                </a:lnTo>
                                <a:lnTo>
                                  <a:pt x="410" y="37"/>
                                </a:lnTo>
                                <a:lnTo>
                                  <a:pt x="410" y="34"/>
                                </a:lnTo>
                                <a:lnTo>
                                  <a:pt x="409" y="32"/>
                                </a:lnTo>
                                <a:lnTo>
                                  <a:pt x="407" y="29"/>
                                </a:lnTo>
                                <a:lnTo>
                                  <a:pt x="406" y="27"/>
                                </a:lnTo>
                                <a:lnTo>
                                  <a:pt x="404" y="27"/>
                                </a:lnTo>
                                <a:lnTo>
                                  <a:pt x="403" y="24"/>
                                </a:lnTo>
                                <a:close/>
                                <a:moveTo>
                                  <a:pt x="397" y="19"/>
                                </a:moveTo>
                                <a:lnTo>
                                  <a:pt x="300" y="19"/>
                                </a:lnTo>
                                <a:lnTo>
                                  <a:pt x="296" y="24"/>
                                </a:lnTo>
                                <a:lnTo>
                                  <a:pt x="402" y="24"/>
                                </a:lnTo>
                                <a:lnTo>
                                  <a:pt x="401" y="22"/>
                                </a:lnTo>
                                <a:lnTo>
                                  <a:pt x="398" y="22"/>
                                </a:lnTo>
                                <a:lnTo>
                                  <a:pt x="397" y="19"/>
                                </a:lnTo>
                                <a:close/>
                                <a:moveTo>
                                  <a:pt x="395" y="17"/>
                                </a:moveTo>
                                <a:lnTo>
                                  <a:pt x="302" y="17"/>
                                </a:lnTo>
                                <a:lnTo>
                                  <a:pt x="301" y="19"/>
                                </a:lnTo>
                                <a:lnTo>
                                  <a:pt x="396" y="19"/>
                                </a:lnTo>
                                <a:lnTo>
                                  <a:pt x="395" y="17"/>
                                </a:lnTo>
                                <a:close/>
                                <a:moveTo>
                                  <a:pt x="390" y="14"/>
                                </a:moveTo>
                                <a:lnTo>
                                  <a:pt x="306" y="14"/>
                                </a:lnTo>
                                <a:lnTo>
                                  <a:pt x="305" y="17"/>
                                </a:lnTo>
                                <a:lnTo>
                                  <a:pt x="391" y="17"/>
                                </a:lnTo>
                                <a:lnTo>
                                  <a:pt x="390" y="14"/>
                                </a:lnTo>
                                <a:close/>
                                <a:moveTo>
                                  <a:pt x="387" y="12"/>
                                </a:moveTo>
                                <a:lnTo>
                                  <a:pt x="309" y="12"/>
                                </a:lnTo>
                                <a:lnTo>
                                  <a:pt x="307" y="14"/>
                                </a:lnTo>
                                <a:lnTo>
                                  <a:pt x="389" y="14"/>
                                </a:lnTo>
                                <a:lnTo>
                                  <a:pt x="387" y="12"/>
                                </a:lnTo>
                                <a:close/>
                                <a:moveTo>
                                  <a:pt x="381" y="9"/>
                                </a:moveTo>
                                <a:lnTo>
                                  <a:pt x="312" y="9"/>
                                </a:lnTo>
                                <a:lnTo>
                                  <a:pt x="312" y="12"/>
                                </a:lnTo>
                                <a:lnTo>
                                  <a:pt x="383" y="12"/>
                                </a:lnTo>
                                <a:lnTo>
                                  <a:pt x="381" y="9"/>
                                </a:lnTo>
                                <a:close/>
                                <a:moveTo>
                                  <a:pt x="376" y="7"/>
                                </a:moveTo>
                                <a:lnTo>
                                  <a:pt x="317" y="7"/>
                                </a:lnTo>
                                <a:lnTo>
                                  <a:pt x="316" y="9"/>
                                </a:lnTo>
                                <a:lnTo>
                                  <a:pt x="377" y="9"/>
                                </a:lnTo>
                                <a:lnTo>
                                  <a:pt x="376" y="7"/>
                                </a:lnTo>
                                <a:close/>
                                <a:moveTo>
                                  <a:pt x="371" y="4"/>
                                </a:moveTo>
                                <a:lnTo>
                                  <a:pt x="320" y="4"/>
                                </a:lnTo>
                                <a:lnTo>
                                  <a:pt x="318" y="7"/>
                                </a:lnTo>
                                <a:lnTo>
                                  <a:pt x="372" y="7"/>
                                </a:lnTo>
                                <a:lnTo>
                                  <a:pt x="371" y="4"/>
                                </a:lnTo>
                                <a:close/>
                                <a:moveTo>
                                  <a:pt x="362" y="2"/>
                                </a:moveTo>
                                <a:lnTo>
                                  <a:pt x="326" y="2"/>
                                </a:lnTo>
                                <a:lnTo>
                                  <a:pt x="325" y="4"/>
                                </a:lnTo>
                                <a:lnTo>
                                  <a:pt x="364" y="4"/>
                                </a:lnTo>
                                <a:lnTo>
                                  <a:pt x="362" y="2"/>
                                </a:lnTo>
                                <a:close/>
                                <a:moveTo>
                                  <a:pt x="347" y="0"/>
                                </a:moveTo>
                                <a:lnTo>
                                  <a:pt x="343" y="0"/>
                                </a:lnTo>
                                <a:lnTo>
                                  <a:pt x="342" y="2"/>
                                </a:lnTo>
                                <a:lnTo>
                                  <a:pt x="349" y="2"/>
                                </a:lnTo>
                                <a:lnTo>
                                  <a:pt x="3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6043" y="627"/>
                            <a:ext cx="16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4"/>
                        <wps:cNvSpPr>
                          <a:spLocks/>
                        </wps:cNvSpPr>
                        <wps:spPr bwMode="auto">
                          <a:xfrm>
                            <a:off x="5930" y="768"/>
                            <a:ext cx="34" cy="98"/>
                          </a:xfrm>
                          <a:custGeom>
                            <a:avLst/>
                            <a:gdLst>
                              <a:gd name="T0" fmla="+- 0 5950 5930"/>
                              <a:gd name="T1" fmla="*/ T0 w 34"/>
                              <a:gd name="T2" fmla="+- 0 768 768"/>
                              <a:gd name="T3" fmla="*/ 768 h 98"/>
                              <a:gd name="T4" fmla="+- 0 5948 5930"/>
                              <a:gd name="T5" fmla="*/ T4 w 34"/>
                              <a:gd name="T6" fmla="+- 0 770 768"/>
                              <a:gd name="T7" fmla="*/ 770 h 98"/>
                              <a:gd name="T8" fmla="+- 0 5945 5930"/>
                              <a:gd name="T9" fmla="*/ T8 w 34"/>
                              <a:gd name="T10" fmla="+- 0 771 768"/>
                              <a:gd name="T11" fmla="*/ 771 h 98"/>
                              <a:gd name="T12" fmla="+- 0 5943 5930"/>
                              <a:gd name="T13" fmla="*/ T12 w 34"/>
                              <a:gd name="T14" fmla="+- 0 774 768"/>
                              <a:gd name="T15" fmla="*/ 774 h 98"/>
                              <a:gd name="T16" fmla="+- 0 5941 5930"/>
                              <a:gd name="T17" fmla="*/ T16 w 34"/>
                              <a:gd name="T18" fmla="+- 0 778 768"/>
                              <a:gd name="T19" fmla="*/ 778 h 98"/>
                              <a:gd name="T20" fmla="+- 0 5940 5930"/>
                              <a:gd name="T21" fmla="*/ T20 w 34"/>
                              <a:gd name="T22" fmla="+- 0 781 768"/>
                              <a:gd name="T23" fmla="*/ 781 h 98"/>
                              <a:gd name="T24" fmla="+- 0 5938 5930"/>
                              <a:gd name="T25" fmla="*/ T24 w 34"/>
                              <a:gd name="T26" fmla="+- 0 784 768"/>
                              <a:gd name="T27" fmla="*/ 784 h 98"/>
                              <a:gd name="T28" fmla="+- 0 5936 5930"/>
                              <a:gd name="T29" fmla="*/ T28 w 34"/>
                              <a:gd name="T30" fmla="+- 0 787 768"/>
                              <a:gd name="T31" fmla="*/ 787 h 98"/>
                              <a:gd name="T32" fmla="+- 0 5935 5930"/>
                              <a:gd name="T33" fmla="*/ T32 w 34"/>
                              <a:gd name="T34" fmla="+- 0 789 768"/>
                              <a:gd name="T35" fmla="*/ 789 h 98"/>
                              <a:gd name="T36" fmla="+- 0 5935 5930"/>
                              <a:gd name="T37" fmla="*/ T36 w 34"/>
                              <a:gd name="T38" fmla="+- 0 792 768"/>
                              <a:gd name="T39" fmla="*/ 792 h 98"/>
                              <a:gd name="T40" fmla="+- 0 5934 5930"/>
                              <a:gd name="T41" fmla="*/ T40 w 34"/>
                              <a:gd name="T42" fmla="+- 0 795 768"/>
                              <a:gd name="T43" fmla="*/ 795 h 98"/>
                              <a:gd name="T44" fmla="+- 0 5933 5930"/>
                              <a:gd name="T45" fmla="*/ T44 w 34"/>
                              <a:gd name="T46" fmla="+- 0 798 768"/>
                              <a:gd name="T47" fmla="*/ 798 h 98"/>
                              <a:gd name="T48" fmla="+- 0 5932 5930"/>
                              <a:gd name="T49" fmla="*/ T48 w 34"/>
                              <a:gd name="T50" fmla="+- 0 801 768"/>
                              <a:gd name="T51" fmla="*/ 801 h 98"/>
                              <a:gd name="T52" fmla="+- 0 5931 5930"/>
                              <a:gd name="T53" fmla="*/ T52 w 34"/>
                              <a:gd name="T54" fmla="+- 0 806 768"/>
                              <a:gd name="T55" fmla="*/ 806 h 98"/>
                              <a:gd name="T56" fmla="+- 0 5931 5930"/>
                              <a:gd name="T57" fmla="*/ T56 w 34"/>
                              <a:gd name="T58" fmla="+- 0 809 768"/>
                              <a:gd name="T59" fmla="*/ 809 h 98"/>
                              <a:gd name="T60" fmla="+- 0 5930 5930"/>
                              <a:gd name="T61" fmla="*/ T60 w 34"/>
                              <a:gd name="T62" fmla="+- 0 841 768"/>
                              <a:gd name="T63" fmla="*/ 841 h 98"/>
                              <a:gd name="T64" fmla="+- 0 5931 5930"/>
                              <a:gd name="T65" fmla="*/ T64 w 34"/>
                              <a:gd name="T66" fmla="+- 0 845 768"/>
                              <a:gd name="T67" fmla="*/ 845 h 98"/>
                              <a:gd name="T68" fmla="+- 0 5932 5930"/>
                              <a:gd name="T69" fmla="*/ T68 w 34"/>
                              <a:gd name="T70" fmla="+- 0 848 768"/>
                              <a:gd name="T71" fmla="*/ 848 h 98"/>
                              <a:gd name="T72" fmla="+- 0 5933 5930"/>
                              <a:gd name="T73" fmla="*/ T72 w 34"/>
                              <a:gd name="T74" fmla="+- 0 852 768"/>
                              <a:gd name="T75" fmla="*/ 852 h 98"/>
                              <a:gd name="T76" fmla="+- 0 5934 5930"/>
                              <a:gd name="T77" fmla="*/ T76 w 34"/>
                              <a:gd name="T78" fmla="+- 0 854 768"/>
                              <a:gd name="T79" fmla="*/ 854 h 98"/>
                              <a:gd name="T80" fmla="+- 0 5935 5930"/>
                              <a:gd name="T81" fmla="*/ T80 w 34"/>
                              <a:gd name="T82" fmla="+- 0 857 768"/>
                              <a:gd name="T83" fmla="*/ 857 h 98"/>
                              <a:gd name="T84" fmla="+- 0 5937 5930"/>
                              <a:gd name="T85" fmla="*/ T84 w 34"/>
                              <a:gd name="T86" fmla="+- 0 859 768"/>
                              <a:gd name="T87" fmla="*/ 859 h 98"/>
                              <a:gd name="T88" fmla="+- 0 5940 5930"/>
                              <a:gd name="T89" fmla="*/ T88 w 34"/>
                              <a:gd name="T90" fmla="+- 0 861 768"/>
                              <a:gd name="T91" fmla="*/ 861 h 98"/>
                              <a:gd name="T92" fmla="+- 0 5943 5930"/>
                              <a:gd name="T93" fmla="*/ T92 w 34"/>
                              <a:gd name="T94" fmla="+- 0 864 768"/>
                              <a:gd name="T95" fmla="*/ 864 h 98"/>
                              <a:gd name="T96" fmla="+- 0 5946 5930"/>
                              <a:gd name="T97" fmla="*/ T96 w 34"/>
                              <a:gd name="T98" fmla="+- 0 864 768"/>
                              <a:gd name="T99" fmla="*/ 864 h 98"/>
                              <a:gd name="T100" fmla="+- 0 5950 5930"/>
                              <a:gd name="T101" fmla="*/ T100 w 34"/>
                              <a:gd name="T102" fmla="+- 0 865 768"/>
                              <a:gd name="T103" fmla="*/ 865 h 98"/>
                              <a:gd name="T104" fmla="+- 0 5955 5930"/>
                              <a:gd name="T105" fmla="*/ T104 w 34"/>
                              <a:gd name="T106" fmla="+- 0 864 768"/>
                              <a:gd name="T107" fmla="*/ 864 h 98"/>
                              <a:gd name="T108" fmla="+- 0 5959 5930"/>
                              <a:gd name="T109" fmla="*/ T108 w 34"/>
                              <a:gd name="T110" fmla="+- 0 864 768"/>
                              <a:gd name="T111" fmla="*/ 864 h 98"/>
                              <a:gd name="T112" fmla="+- 0 5961 5930"/>
                              <a:gd name="T113" fmla="*/ T112 w 34"/>
                              <a:gd name="T114" fmla="+- 0 862 768"/>
                              <a:gd name="T115" fmla="*/ 862 h 98"/>
                              <a:gd name="T116" fmla="+- 0 5964 5930"/>
                              <a:gd name="T117" fmla="*/ T116 w 34"/>
                              <a:gd name="T118" fmla="+- 0 859 768"/>
                              <a:gd name="T119" fmla="*/ 859 h 98"/>
                              <a:gd name="T120" fmla="+- 0 5963 5930"/>
                              <a:gd name="T121" fmla="*/ T120 w 34"/>
                              <a:gd name="T122" fmla="+- 0 851 768"/>
                              <a:gd name="T123" fmla="*/ 851 h 98"/>
                              <a:gd name="T124" fmla="+- 0 5963 5930"/>
                              <a:gd name="T125" fmla="*/ T124 w 34"/>
                              <a:gd name="T126" fmla="+- 0 847 768"/>
                              <a:gd name="T127" fmla="*/ 847 h 98"/>
                              <a:gd name="T128" fmla="+- 0 5961 5930"/>
                              <a:gd name="T129" fmla="*/ T128 w 34"/>
                              <a:gd name="T130" fmla="+- 0 844 768"/>
                              <a:gd name="T131" fmla="*/ 844 h 98"/>
                              <a:gd name="T132" fmla="+- 0 5960 5930"/>
                              <a:gd name="T133" fmla="*/ T132 w 34"/>
                              <a:gd name="T134" fmla="+- 0 839 768"/>
                              <a:gd name="T135" fmla="*/ 839 h 98"/>
                              <a:gd name="T136" fmla="+- 0 5958 5930"/>
                              <a:gd name="T137" fmla="*/ T136 w 34"/>
                              <a:gd name="T138" fmla="+- 0 835 768"/>
                              <a:gd name="T139" fmla="*/ 835 h 98"/>
                              <a:gd name="T140" fmla="+- 0 5957 5930"/>
                              <a:gd name="T141" fmla="*/ T140 w 34"/>
                              <a:gd name="T142" fmla="+- 0 831 768"/>
                              <a:gd name="T143" fmla="*/ 831 h 98"/>
                              <a:gd name="T144" fmla="+- 0 5955 5930"/>
                              <a:gd name="T145" fmla="*/ T144 w 34"/>
                              <a:gd name="T146" fmla="+- 0 825 768"/>
                              <a:gd name="T147" fmla="*/ 825 h 98"/>
                              <a:gd name="T148" fmla="+- 0 5954 5930"/>
                              <a:gd name="T149" fmla="*/ T148 w 34"/>
                              <a:gd name="T150" fmla="+- 0 820 768"/>
                              <a:gd name="T151" fmla="*/ 820 h 98"/>
                              <a:gd name="T152" fmla="+- 0 5953 5930"/>
                              <a:gd name="T153" fmla="*/ T152 w 34"/>
                              <a:gd name="T154" fmla="+- 0 816 768"/>
                              <a:gd name="T155" fmla="*/ 816 h 98"/>
                              <a:gd name="T156" fmla="+- 0 5954 5930"/>
                              <a:gd name="T157" fmla="*/ T156 w 34"/>
                              <a:gd name="T158" fmla="+- 0 793 768"/>
                              <a:gd name="T159" fmla="*/ 793 h 98"/>
                              <a:gd name="T160" fmla="+- 0 5954 5930"/>
                              <a:gd name="T161" fmla="*/ T160 w 34"/>
                              <a:gd name="T162" fmla="+- 0 789 768"/>
                              <a:gd name="T163" fmla="*/ 789 h 98"/>
                              <a:gd name="T164" fmla="+- 0 5955 5930"/>
                              <a:gd name="T165" fmla="*/ T164 w 34"/>
                              <a:gd name="T166" fmla="+- 0 786 768"/>
                              <a:gd name="T167" fmla="*/ 786 h 98"/>
                              <a:gd name="T168" fmla="+- 0 5955 5930"/>
                              <a:gd name="T169" fmla="*/ T168 w 34"/>
                              <a:gd name="T170" fmla="+- 0 782 768"/>
                              <a:gd name="T171" fmla="*/ 782 h 98"/>
                              <a:gd name="T172" fmla="+- 0 5955 5930"/>
                              <a:gd name="T173" fmla="*/ T172 w 34"/>
                              <a:gd name="T174" fmla="+- 0 770 768"/>
                              <a:gd name="T175" fmla="*/ 770 h 98"/>
                              <a:gd name="T176" fmla="+- 0 5953 5930"/>
                              <a:gd name="T177" fmla="*/ T176 w 34"/>
                              <a:gd name="T178" fmla="+- 0 768 768"/>
                              <a:gd name="T179" fmla="*/ 768 h 98"/>
                              <a:gd name="T180" fmla="+- 0 5952 5930"/>
                              <a:gd name="T181" fmla="*/ T180 w 34"/>
                              <a:gd name="T182" fmla="+- 0 768 768"/>
                              <a:gd name="T183" fmla="*/ 76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 h="98">
                                <a:moveTo>
                                  <a:pt x="22" y="0"/>
                                </a:moveTo>
                                <a:lnTo>
                                  <a:pt x="20" y="0"/>
                                </a:lnTo>
                                <a:lnTo>
                                  <a:pt x="19" y="1"/>
                                </a:lnTo>
                                <a:lnTo>
                                  <a:pt x="18" y="2"/>
                                </a:lnTo>
                                <a:lnTo>
                                  <a:pt x="16" y="2"/>
                                </a:lnTo>
                                <a:lnTo>
                                  <a:pt x="15" y="3"/>
                                </a:lnTo>
                                <a:lnTo>
                                  <a:pt x="14" y="5"/>
                                </a:lnTo>
                                <a:lnTo>
                                  <a:pt x="13" y="6"/>
                                </a:lnTo>
                                <a:lnTo>
                                  <a:pt x="12" y="8"/>
                                </a:lnTo>
                                <a:lnTo>
                                  <a:pt x="11" y="10"/>
                                </a:lnTo>
                                <a:lnTo>
                                  <a:pt x="10" y="12"/>
                                </a:lnTo>
                                <a:lnTo>
                                  <a:pt x="10" y="13"/>
                                </a:lnTo>
                                <a:lnTo>
                                  <a:pt x="9" y="13"/>
                                </a:lnTo>
                                <a:lnTo>
                                  <a:pt x="8" y="16"/>
                                </a:lnTo>
                                <a:lnTo>
                                  <a:pt x="7" y="17"/>
                                </a:lnTo>
                                <a:lnTo>
                                  <a:pt x="6" y="19"/>
                                </a:lnTo>
                                <a:lnTo>
                                  <a:pt x="6" y="20"/>
                                </a:lnTo>
                                <a:lnTo>
                                  <a:pt x="5" y="21"/>
                                </a:lnTo>
                                <a:lnTo>
                                  <a:pt x="5" y="23"/>
                                </a:lnTo>
                                <a:lnTo>
                                  <a:pt x="5" y="24"/>
                                </a:lnTo>
                                <a:lnTo>
                                  <a:pt x="4" y="26"/>
                                </a:lnTo>
                                <a:lnTo>
                                  <a:pt x="4" y="27"/>
                                </a:lnTo>
                                <a:lnTo>
                                  <a:pt x="4" y="28"/>
                                </a:lnTo>
                                <a:lnTo>
                                  <a:pt x="3" y="30"/>
                                </a:lnTo>
                                <a:lnTo>
                                  <a:pt x="2" y="31"/>
                                </a:lnTo>
                                <a:lnTo>
                                  <a:pt x="2" y="33"/>
                                </a:lnTo>
                                <a:lnTo>
                                  <a:pt x="2" y="36"/>
                                </a:lnTo>
                                <a:lnTo>
                                  <a:pt x="1" y="38"/>
                                </a:lnTo>
                                <a:lnTo>
                                  <a:pt x="1" y="39"/>
                                </a:lnTo>
                                <a:lnTo>
                                  <a:pt x="1" y="41"/>
                                </a:lnTo>
                                <a:lnTo>
                                  <a:pt x="0" y="43"/>
                                </a:lnTo>
                                <a:lnTo>
                                  <a:pt x="0" y="73"/>
                                </a:lnTo>
                                <a:lnTo>
                                  <a:pt x="1" y="74"/>
                                </a:lnTo>
                                <a:lnTo>
                                  <a:pt x="1" y="77"/>
                                </a:lnTo>
                                <a:lnTo>
                                  <a:pt x="2" y="79"/>
                                </a:lnTo>
                                <a:lnTo>
                                  <a:pt x="2" y="80"/>
                                </a:lnTo>
                                <a:lnTo>
                                  <a:pt x="2" y="81"/>
                                </a:lnTo>
                                <a:lnTo>
                                  <a:pt x="3" y="84"/>
                                </a:lnTo>
                                <a:lnTo>
                                  <a:pt x="4" y="85"/>
                                </a:lnTo>
                                <a:lnTo>
                                  <a:pt x="4" y="86"/>
                                </a:lnTo>
                                <a:lnTo>
                                  <a:pt x="5" y="87"/>
                                </a:lnTo>
                                <a:lnTo>
                                  <a:pt x="5" y="89"/>
                                </a:lnTo>
                                <a:lnTo>
                                  <a:pt x="6" y="90"/>
                                </a:lnTo>
                                <a:lnTo>
                                  <a:pt x="7" y="91"/>
                                </a:lnTo>
                                <a:lnTo>
                                  <a:pt x="8" y="92"/>
                                </a:lnTo>
                                <a:lnTo>
                                  <a:pt x="10" y="93"/>
                                </a:lnTo>
                                <a:lnTo>
                                  <a:pt x="12" y="95"/>
                                </a:lnTo>
                                <a:lnTo>
                                  <a:pt x="13" y="96"/>
                                </a:lnTo>
                                <a:lnTo>
                                  <a:pt x="15" y="96"/>
                                </a:lnTo>
                                <a:lnTo>
                                  <a:pt x="16" y="96"/>
                                </a:lnTo>
                                <a:lnTo>
                                  <a:pt x="18" y="96"/>
                                </a:lnTo>
                                <a:lnTo>
                                  <a:pt x="20" y="97"/>
                                </a:lnTo>
                                <a:lnTo>
                                  <a:pt x="24" y="97"/>
                                </a:lnTo>
                                <a:lnTo>
                                  <a:pt x="25" y="96"/>
                                </a:lnTo>
                                <a:lnTo>
                                  <a:pt x="27" y="96"/>
                                </a:lnTo>
                                <a:lnTo>
                                  <a:pt x="29" y="96"/>
                                </a:lnTo>
                                <a:lnTo>
                                  <a:pt x="30" y="95"/>
                                </a:lnTo>
                                <a:lnTo>
                                  <a:pt x="31" y="94"/>
                                </a:lnTo>
                                <a:lnTo>
                                  <a:pt x="33" y="92"/>
                                </a:lnTo>
                                <a:lnTo>
                                  <a:pt x="34" y="91"/>
                                </a:lnTo>
                                <a:lnTo>
                                  <a:pt x="34" y="84"/>
                                </a:lnTo>
                                <a:lnTo>
                                  <a:pt x="33" y="83"/>
                                </a:lnTo>
                                <a:lnTo>
                                  <a:pt x="33" y="81"/>
                                </a:lnTo>
                                <a:lnTo>
                                  <a:pt x="33" y="79"/>
                                </a:lnTo>
                                <a:lnTo>
                                  <a:pt x="31" y="77"/>
                                </a:lnTo>
                                <a:lnTo>
                                  <a:pt x="31" y="76"/>
                                </a:lnTo>
                                <a:lnTo>
                                  <a:pt x="30" y="74"/>
                                </a:lnTo>
                                <a:lnTo>
                                  <a:pt x="30" y="71"/>
                                </a:lnTo>
                                <a:lnTo>
                                  <a:pt x="29" y="69"/>
                                </a:lnTo>
                                <a:lnTo>
                                  <a:pt x="28" y="67"/>
                                </a:lnTo>
                                <a:lnTo>
                                  <a:pt x="28" y="66"/>
                                </a:lnTo>
                                <a:lnTo>
                                  <a:pt x="27" y="63"/>
                                </a:lnTo>
                                <a:lnTo>
                                  <a:pt x="25" y="59"/>
                                </a:lnTo>
                                <a:lnTo>
                                  <a:pt x="25" y="57"/>
                                </a:lnTo>
                                <a:lnTo>
                                  <a:pt x="25" y="54"/>
                                </a:lnTo>
                                <a:lnTo>
                                  <a:pt x="24" y="52"/>
                                </a:lnTo>
                                <a:lnTo>
                                  <a:pt x="24" y="50"/>
                                </a:lnTo>
                                <a:lnTo>
                                  <a:pt x="23" y="48"/>
                                </a:lnTo>
                                <a:lnTo>
                                  <a:pt x="23" y="27"/>
                                </a:lnTo>
                                <a:lnTo>
                                  <a:pt x="24" y="25"/>
                                </a:lnTo>
                                <a:lnTo>
                                  <a:pt x="24" y="23"/>
                                </a:lnTo>
                                <a:lnTo>
                                  <a:pt x="24" y="21"/>
                                </a:lnTo>
                                <a:lnTo>
                                  <a:pt x="24" y="19"/>
                                </a:lnTo>
                                <a:lnTo>
                                  <a:pt x="25" y="18"/>
                                </a:lnTo>
                                <a:lnTo>
                                  <a:pt x="25" y="16"/>
                                </a:lnTo>
                                <a:lnTo>
                                  <a:pt x="25" y="14"/>
                                </a:lnTo>
                                <a:lnTo>
                                  <a:pt x="25" y="4"/>
                                </a:lnTo>
                                <a:lnTo>
                                  <a:pt x="25" y="2"/>
                                </a:lnTo>
                                <a:lnTo>
                                  <a:pt x="24" y="1"/>
                                </a:lnTo>
                                <a:lnTo>
                                  <a:pt x="23" y="0"/>
                                </a:lnTo>
                                <a:lnTo>
                                  <a:pt x="22" y="0"/>
                                </a:lnTo>
                                <a:close/>
                              </a:path>
                            </a:pathLst>
                          </a:custGeom>
                          <a:solidFill>
                            <a:srgbClr val="8A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3"/>
                        <wps:cNvSpPr>
                          <a:spLocks/>
                        </wps:cNvSpPr>
                        <wps:spPr bwMode="auto">
                          <a:xfrm>
                            <a:off x="6167" y="397"/>
                            <a:ext cx="45" cy="91"/>
                          </a:xfrm>
                          <a:custGeom>
                            <a:avLst/>
                            <a:gdLst>
                              <a:gd name="T0" fmla="+- 0 6191 6167"/>
                              <a:gd name="T1" fmla="*/ T0 w 45"/>
                              <a:gd name="T2" fmla="+- 0 397 397"/>
                              <a:gd name="T3" fmla="*/ 397 h 91"/>
                              <a:gd name="T4" fmla="+- 0 6187 6167"/>
                              <a:gd name="T5" fmla="*/ T4 w 45"/>
                              <a:gd name="T6" fmla="+- 0 399 397"/>
                              <a:gd name="T7" fmla="*/ 399 h 91"/>
                              <a:gd name="T8" fmla="+- 0 6183 6167"/>
                              <a:gd name="T9" fmla="*/ T8 w 45"/>
                              <a:gd name="T10" fmla="+- 0 401 397"/>
                              <a:gd name="T11" fmla="*/ 401 h 91"/>
                              <a:gd name="T12" fmla="+- 0 6179 6167"/>
                              <a:gd name="T13" fmla="*/ T12 w 45"/>
                              <a:gd name="T14" fmla="+- 0 403 397"/>
                              <a:gd name="T15" fmla="*/ 403 h 91"/>
                              <a:gd name="T16" fmla="+- 0 6175 6167"/>
                              <a:gd name="T17" fmla="*/ T16 w 45"/>
                              <a:gd name="T18" fmla="+- 0 407 397"/>
                              <a:gd name="T19" fmla="*/ 407 h 91"/>
                              <a:gd name="T20" fmla="+- 0 6173 6167"/>
                              <a:gd name="T21" fmla="*/ T20 w 45"/>
                              <a:gd name="T22" fmla="+- 0 410 397"/>
                              <a:gd name="T23" fmla="*/ 410 h 91"/>
                              <a:gd name="T24" fmla="+- 0 6172 6167"/>
                              <a:gd name="T25" fmla="*/ T24 w 45"/>
                              <a:gd name="T26" fmla="+- 0 413 397"/>
                              <a:gd name="T27" fmla="*/ 413 h 91"/>
                              <a:gd name="T28" fmla="+- 0 6171 6167"/>
                              <a:gd name="T29" fmla="*/ T28 w 45"/>
                              <a:gd name="T30" fmla="+- 0 416 397"/>
                              <a:gd name="T31" fmla="*/ 416 h 91"/>
                              <a:gd name="T32" fmla="+- 0 6170 6167"/>
                              <a:gd name="T33" fmla="*/ T32 w 45"/>
                              <a:gd name="T34" fmla="+- 0 418 397"/>
                              <a:gd name="T35" fmla="*/ 418 h 91"/>
                              <a:gd name="T36" fmla="+- 0 6169 6167"/>
                              <a:gd name="T37" fmla="*/ T36 w 45"/>
                              <a:gd name="T38" fmla="+- 0 421 397"/>
                              <a:gd name="T39" fmla="*/ 421 h 91"/>
                              <a:gd name="T40" fmla="+- 0 6168 6167"/>
                              <a:gd name="T41" fmla="*/ T40 w 45"/>
                              <a:gd name="T42" fmla="+- 0 424 397"/>
                              <a:gd name="T43" fmla="*/ 424 h 91"/>
                              <a:gd name="T44" fmla="+- 0 6168 6167"/>
                              <a:gd name="T45" fmla="*/ T44 w 45"/>
                              <a:gd name="T46" fmla="+- 0 426 397"/>
                              <a:gd name="T47" fmla="*/ 426 h 91"/>
                              <a:gd name="T48" fmla="+- 0 6167 6167"/>
                              <a:gd name="T49" fmla="*/ T48 w 45"/>
                              <a:gd name="T50" fmla="+- 0 430 397"/>
                              <a:gd name="T51" fmla="*/ 430 h 91"/>
                              <a:gd name="T52" fmla="+- 0 6168 6167"/>
                              <a:gd name="T53" fmla="*/ T52 w 45"/>
                              <a:gd name="T54" fmla="+- 0 454 397"/>
                              <a:gd name="T55" fmla="*/ 454 h 91"/>
                              <a:gd name="T56" fmla="+- 0 6168 6167"/>
                              <a:gd name="T57" fmla="*/ T56 w 45"/>
                              <a:gd name="T58" fmla="+- 0 457 397"/>
                              <a:gd name="T59" fmla="*/ 457 h 91"/>
                              <a:gd name="T60" fmla="+- 0 6169 6167"/>
                              <a:gd name="T61" fmla="*/ T60 w 45"/>
                              <a:gd name="T62" fmla="+- 0 461 397"/>
                              <a:gd name="T63" fmla="*/ 461 h 91"/>
                              <a:gd name="T64" fmla="+- 0 6169 6167"/>
                              <a:gd name="T65" fmla="*/ T64 w 45"/>
                              <a:gd name="T66" fmla="+- 0 467 397"/>
                              <a:gd name="T67" fmla="*/ 467 h 91"/>
                              <a:gd name="T68" fmla="+- 0 6170 6167"/>
                              <a:gd name="T69" fmla="*/ T68 w 45"/>
                              <a:gd name="T70" fmla="+- 0 469 397"/>
                              <a:gd name="T71" fmla="*/ 469 h 91"/>
                              <a:gd name="T72" fmla="+- 0 6170 6167"/>
                              <a:gd name="T73" fmla="*/ T72 w 45"/>
                              <a:gd name="T74" fmla="+- 0 472 397"/>
                              <a:gd name="T75" fmla="*/ 472 h 91"/>
                              <a:gd name="T76" fmla="+- 0 6171 6167"/>
                              <a:gd name="T77" fmla="*/ T76 w 45"/>
                              <a:gd name="T78" fmla="+- 0 475 397"/>
                              <a:gd name="T79" fmla="*/ 475 h 91"/>
                              <a:gd name="T80" fmla="+- 0 6172 6167"/>
                              <a:gd name="T81" fmla="*/ T80 w 45"/>
                              <a:gd name="T82" fmla="+- 0 479 397"/>
                              <a:gd name="T83" fmla="*/ 479 h 91"/>
                              <a:gd name="T84" fmla="+- 0 6173 6167"/>
                              <a:gd name="T85" fmla="*/ T84 w 45"/>
                              <a:gd name="T86" fmla="+- 0 481 397"/>
                              <a:gd name="T87" fmla="*/ 481 h 91"/>
                              <a:gd name="T88" fmla="+- 0 6174 6167"/>
                              <a:gd name="T89" fmla="*/ T88 w 45"/>
                              <a:gd name="T90" fmla="+- 0 483 397"/>
                              <a:gd name="T91" fmla="*/ 483 h 91"/>
                              <a:gd name="T92" fmla="+- 0 6176 6167"/>
                              <a:gd name="T93" fmla="*/ T92 w 45"/>
                              <a:gd name="T94" fmla="+- 0 485 397"/>
                              <a:gd name="T95" fmla="*/ 485 h 91"/>
                              <a:gd name="T96" fmla="+- 0 6178 6167"/>
                              <a:gd name="T97" fmla="*/ T96 w 45"/>
                              <a:gd name="T98" fmla="+- 0 487 397"/>
                              <a:gd name="T99" fmla="*/ 487 h 91"/>
                              <a:gd name="T100" fmla="+- 0 6182 6167"/>
                              <a:gd name="T101" fmla="*/ T100 w 45"/>
                              <a:gd name="T102" fmla="+- 0 487 397"/>
                              <a:gd name="T103" fmla="*/ 487 h 91"/>
                              <a:gd name="T104" fmla="+- 0 6184 6167"/>
                              <a:gd name="T105" fmla="*/ T104 w 45"/>
                              <a:gd name="T106" fmla="+- 0 486 397"/>
                              <a:gd name="T107" fmla="*/ 486 h 91"/>
                              <a:gd name="T108" fmla="+- 0 6186 6167"/>
                              <a:gd name="T109" fmla="*/ T108 w 45"/>
                              <a:gd name="T110" fmla="+- 0 484 397"/>
                              <a:gd name="T111" fmla="*/ 484 h 91"/>
                              <a:gd name="T112" fmla="+- 0 6189 6167"/>
                              <a:gd name="T113" fmla="*/ T112 w 45"/>
                              <a:gd name="T114" fmla="+- 0 481 397"/>
                              <a:gd name="T115" fmla="*/ 481 h 91"/>
                              <a:gd name="T116" fmla="+- 0 6191 6167"/>
                              <a:gd name="T117" fmla="*/ T116 w 45"/>
                              <a:gd name="T118" fmla="+- 0 477 397"/>
                              <a:gd name="T119" fmla="*/ 477 h 91"/>
                              <a:gd name="T120" fmla="+- 0 6192 6167"/>
                              <a:gd name="T121" fmla="*/ T120 w 45"/>
                              <a:gd name="T122" fmla="+- 0 474 397"/>
                              <a:gd name="T123" fmla="*/ 474 h 91"/>
                              <a:gd name="T124" fmla="+- 0 6192 6167"/>
                              <a:gd name="T125" fmla="*/ T124 w 45"/>
                              <a:gd name="T126" fmla="+- 0 471 397"/>
                              <a:gd name="T127" fmla="*/ 471 h 91"/>
                              <a:gd name="T128" fmla="+- 0 6193 6167"/>
                              <a:gd name="T129" fmla="*/ T128 w 45"/>
                              <a:gd name="T130" fmla="+- 0 467 397"/>
                              <a:gd name="T131" fmla="*/ 467 h 91"/>
                              <a:gd name="T132" fmla="+- 0 6195 6167"/>
                              <a:gd name="T133" fmla="*/ T132 w 45"/>
                              <a:gd name="T134" fmla="+- 0 464 397"/>
                              <a:gd name="T135" fmla="*/ 464 h 91"/>
                              <a:gd name="T136" fmla="+- 0 6195 6167"/>
                              <a:gd name="T137" fmla="*/ T136 w 45"/>
                              <a:gd name="T138" fmla="+- 0 460 397"/>
                              <a:gd name="T139" fmla="*/ 460 h 91"/>
                              <a:gd name="T140" fmla="+- 0 6196 6167"/>
                              <a:gd name="T141" fmla="*/ T140 w 45"/>
                              <a:gd name="T142" fmla="+- 0 457 397"/>
                              <a:gd name="T143" fmla="*/ 457 h 91"/>
                              <a:gd name="T144" fmla="+- 0 6197 6167"/>
                              <a:gd name="T145" fmla="*/ T144 w 45"/>
                              <a:gd name="T146" fmla="+- 0 453 397"/>
                              <a:gd name="T147" fmla="*/ 453 h 91"/>
                              <a:gd name="T148" fmla="+- 0 6197 6167"/>
                              <a:gd name="T149" fmla="*/ T148 w 45"/>
                              <a:gd name="T150" fmla="+- 0 450 397"/>
                              <a:gd name="T151" fmla="*/ 450 h 91"/>
                              <a:gd name="T152" fmla="+- 0 6198 6167"/>
                              <a:gd name="T153" fmla="*/ T152 w 45"/>
                              <a:gd name="T154" fmla="+- 0 446 397"/>
                              <a:gd name="T155" fmla="*/ 446 h 91"/>
                              <a:gd name="T156" fmla="+- 0 6200 6167"/>
                              <a:gd name="T157" fmla="*/ T156 w 45"/>
                              <a:gd name="T158" fmla="+- 0 442 397"/>
                              <a:gd name="T159" fmla="*/ 442 h 91"/>
                              <a:gd name="T160" fmla="+- 0 6200 6167"/>
                              <a:gd name="T161" fmla="*/ T160 w 45"/>
                              <a:gd name="T162" fmla="+- 0 438 397"/>
                              <a:gd name="T163" fmla="*/ 438 h 91"/>
                              <a:gd name="T164" fmla="+- 0 6202 6167"/>
                              <a:gd name="T165" fmla="*/ T164 w 45"/>
                              <a:gd name="T166" fmla="+- 0 434 397"/>
                              <a:gd name="T167" fmla="*/ 434 h 91"/>
                              <a:gd name="T168" fmla="+- 0 6203 6167"/>
                              <a:gd name="T169" fmla="*/ T168 w 45"/>
                              <a:gd name="T170" fmla="+- 0 431 397"/>
                              <a:gd name="T171" fmla="*/ 431 h 91"/>
                              <a:gd name="T172" fmla="+- 0 6205 6167"/>
                              <a:gd name="T173" fmla="*/ T172 w 45"/>
                              <a:gd name="T174" fmla="+- 0 428 397"/>
                              <a:gd name="T175" fmla="*/ 428 h 91"/>
                              <a:gd name="T176" fmla="+- 0 6207 6167"/>
                              <a:gd name="T177" fmla="*/ T176 w 45"/>
                              <a:gd name="T178" fmla="+- 0 425 397"/>
                              <a:gd name="T179" fmla="*/ 425 h 91"/>
                              <a:gd name="T180" fmla="+- 0 6209 6167"/>
                              <a:gd name="T181" fmla="*/ T180 w 45"/>
                              <a:gd name="T182" fmla="+- 0 423 397"/>
                              <a:gd name="T183" fmla="*/ 423 h 91"/>
                              <a:gd name="T184" fmla="+- 0 6210 6167"/>
                              <a:gd name="T185" fmla="*/ T184 w 45"/>
                              <a:gd name="T186" fmla="+- 0 419 397"/>
                              <a:gd name="T187" fmla="*/ 419 h 91"/>
                              <a:gd name="T188" fmla="+- 0 6211 6167"/>
                              <a:gd name="T189" fmla="*/ T188 w 45"/>
                              <a:gd name="T190" fmla="+- 0 416 397"/>
                              <a:gd name="T191" fmla="*/ 416 h 91"/>
                              <a:gd name="T192" fmla="+- 0 6212 6167"/>
                              <a:gd name="T193" fmla="*/ T192 w 45"/>
                              <a:gd name="T194" fmla="+- 0 412 397"/>
                              <a:gd name="T195" fmla="*/ 412 h 91"/>
                              <a:gd name="T196" fmla="+- 0 6212 6167"/>
                              <a:gd name="T197" fmla="*/ T196 w 45"/>
                              <a:gd name="T198" fmla="+- 0 410 397"/>
                              <a:gd name="T199" fmla="*/ 410 h 91"/>
                              <a:gd name="T200" fmla="+- 0 6211 6167"/>
                              <a:gd name="T201" fmla="*/ T200 w 45"/>
                              <a:gd name="T202" fmla="+- 0 407 397"/>
                              <a:gd name="T203" fmla="*/ 407 h 91"/>
                              <a:gd name="T204" fmla="+- 0 6209 6167"/>
                              <a:gd name="T205" fmla="*/ T204 w 45"/>
                              <a:gd name="T206" fmla="+- 0 403 397"/>
                              <a:gd name="T207" fmla="*/ 403 h 91"/>
                              <a:gd name="T208" fmla="+- 0 6207 6167"/>
                              <a:gd name="T209" fmla="*/ T208 w 45"/>
                              <a:gd name="T210" fmla="+- 0 401 397"/>
                              <a:gd name="T211" fmla="*/ 401 h 91"/>
                              <a:gd name="T212" fmla="+- 0 6204 6167"/>
                              <a:gd name="T213" fmla="*/ T212 w 45"/>
                              <a:gd name="T214" fmla="+- 0 400 397"/>
                              <a:gd name="T215" fmla="*/ 400 h 91"/>
                              <a:gd name="T216" fmla="+- 0 6201 6167"/>
                              <a:gd name="T217" fmla="*/ T216 w 45"/>
                              <a:gd name="T218" fmla="+- 0 398 397"/>
                              <a:gd name="T219" fmla="*/ 398 h 91"/>
                              <a:gd name="T220" fmla="+- 0 6195 6167"/>
                              <a:gd name="T221" fmla="*/ T220 w 45"/>
                              <a:gd name="T222" fmla="+- 0 397 397"/>
                              <a:gd name="T223" fmla="*/ 397 h 91"/>
                              <a:gd name="T224" fmla="+- 0 6197 6167"/>
                              <a:gd name="T225" fmla="*/ T224 w 45"/>
                              <a:gd name="T226" fmla="+- 0 397 397"/>
                              <a:gd name="T227" fmla="*/ 39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 h="91">
                                <a:moveTo>
                                  <a:pt x="33" y="0"/>
                                </a:moveTo>
                                <a:lnTo>
                                  <a:pt x="24" y="0"/>
                                </a:lnTo>
                                <a:lnTo>
                                  <a:pt x="22" y="1"/>
                                </a:lnTo>
                                <a:lnTo>
                                  <a:pt x="20" y="2"/>
                                </a:lnTo>
                                <a:lnTo>
                                  <a:pt x="19" y="3"/>
                                </a:lnTo>
                                <a:lnTo>
                                  <a:pt x="16" y="4"/>
                                </a:lnTo>
                                <a:lnTo>
                                  <a:pt x="14" y="5"/>
                                </a:lnTo>
                                <a:lnTo>
                                  <a:pt x="12" y="6"/>
                                </a:lnTo>
                                <a:lnTo>
                                  <a:pt x="10" y="8"/>
                                </a:lnTo>
                                <a:lnTo>
                                  <a:pt x="8" y="10"/>
                                </a:lnTo>
                                <a:lnTo>
                                  <a:pt x="7" y="13"/>
                                </a:lnTo>
                                <a:lnTo>
                                  <a:pt x="6" y="13"/>
                                </a:lnTo>
                                <a:lnTo>
                                  <a:pt x="5" y="14"/>
                                </a:lnTo>
                                <a:lnTo>
                                  <a:pt x="5" y="16"/>
                                </a:lnTo>
                                <a:lnTo>
                                  <a:pt x="4" y="17"/>
                                </a:lnTo>
                                <a:lnTo>
                                  <a:pt x="4" y="19"/>
                                </a:lnTo>
                                <a:lnTo>
                                  <a:pt x="3" y="20"/>
                                </a:lnTo>
                                <a:lnTo>
                                  <a:pt x="3" y="21"/>
                                </a:lnTo>
                                <a:lnTo>
                                  <a:pt x="3" y="22"/>
                                </a:lnTo>
                                <a:lnTo>
                                  <a:pt x="2" y="24"/>
                                </a:lnTo>
                                <a:lnTo>
                                  <a:pt x="2" y="26"/>
                                </a:lnTo>
                                <a:lnTo>
                                  <a:pt x="1" y="27"/>
                                </a:lnTo>
                                <a:lnTo>
                                  <a:pt x="1" y="28"/>
                                </a:lnTo>
                                <a:lnTo>
                                  <a:pt x="1" y="29"/>
                                </a:lnTo>
                                <a:lnTo>
                                  <a:pt x="1" y="31"/>
                                </a:lnTo>
                                <a:lnTo>
                                  <a:pt x="0" y="33"/>
                                </a:lnTo>
                                <a:lnTo>
                                  <a:pt x="0" y="55"/>
                                </a:lnTo>
                                <a:lnTo>
                                  <a:pt x="1" y="57"/>
                                </a:lnTo>
                                <a:lnTo>
                                  <a:pt x="1" y="59"/>
                                </a:lnTo>
                                <a:lnTo>
                                  <a:pt x="1" y="60"/>
                                </a:lnTo>
                                <a:lnTo>
                                  <a:pt x="1" y="63"/>
                                </a:lnTo>
                                <a:lnTo>
                                  <a:pt x="2" y="64"/>
                                </a:lnTo>
                                <a:lnTo>
                                  <a:pt x="2" y="66"/>
                                </a:lnTo>
                                <a:lnTo>
                                  <a:pt x="2" y="70"/>
                                </a:lnTo>
                                <a:lnTo>
                                  <a:pt x="3" y="72"/>
                                </a:lnTo>
                                <a:lnTo>
                                  <a:pt x="3" y="73"/>
                                </a:lnTo>
                                <a:lnTo>
                                  <a:pt x="3" y="75"/>
                                </a:lnTo>
                                <a:lnTo>
                                  <a:pt x="4" y="76"/>
                                </a:lnTo>
                                <a:lnTo>
                                  <a:pt x="4" y="78"/>
                                </a:lnTo>
                                <a:lnTo>
                                  <a:pt x="5" y="80"/>
                                </a:lnTo>
                                <a:lnTo>
                                  <a:pt x="5" y="82"/>
                                </a:lnTo>
                                <a:lnTo>
                                  <a:pt x="6" y="83"/>
                                </a:lnTo>
                                <a:lnTo>
                                  <a:pt x="6" y="84"/>
                                </a:lnTo>
                                <a:lnTo>
                                  <a:pt x="6" y="85"/>
                                </a:lnTo>
                                <a:lnTo>
                                  <a:pt x="7" y="86"/>
                                </a:lnTo>
                                <a:lnTo>
                                  <a:pt x="8" y="87"/>
                                </a:lnTo>
                                <a:lnTo>
                                  <a:pt x="9" y="88"/>
                                </a:lnTo>
                                <a:lnTo>
                                  <a:pt x="10" y="89"/>
                                </a:lnTo>
                                <a:lnTo>
                                  <a:pt x="11" y="90"/>
                                </a:lnTo>
                                <a:lnTo>
                                  <a:pt x="12" y="90"/>
                                </a:lnTo>
                                <a:lnTo>
                                  <a:pt x="15" y="90"/>
                                </a:lnTo>
                                <a:lnTo>
                                  <a:pt x="16" y="89"/>
                                </a:lnTo>
                                <a:lnTo>
                                  <a:pt x="17" y="89"/>
                                </a:lnTo>
                                <a:lnTo>
                                  <a:pt x="18" y="87"/>
                                </a:lnTo>
                                <a:lnTo>
                                  <a:pt x="19" y="87"/>
                                </a:lnTo>
                                <a:lnTo>
                                  <a:pt x="20" y="85"/>
                                </a:lnTo>
                                <a:lnTo>
                                  <a:pt x="22" y="84"/>
                                </a:lnTo>
                                <a:lnTo>
                                  <a:pt x="23" y="82"/>
                                </a:lnTo>
                                <a:lnTo>
                                  <a:pt x="24" y="80"/>
                                </a:lnTo>
                                <a:lnTo>
                                  <a:pt x="24" y="78"/>
                                </a:lnTo>
                                <a:lnTo>
                                  <a:pt x="25" y="77"/>
                                </a:lnTo>
                                <a:lnTo>
                                  <a:pt x="25" y="75"/>
                                </a:lnTo>
                                <a:lnTo>
                                  <a:pt x="25" y="74"/>
                                </a:lnTo>
                                <a:lnTo>
                                  <a:pt x="26" y="72"/>
                                </a:lnTo>
                                <a:lnTo>
                                  <a:pt x="26" y="70"/>
                                </a:lnTo>
                                <a:lnTo>
                                  <a:pt x="27" y="69"/>
                                </a:lnTo>
                                <a:lnTo>
                                  <a:pt x="28" y="67"/>
                                </a:lnTo>
                                <a:lnTo>
                                  <a:pt x="28" y="66"/>
                                </a:lnTo>
                                <a:lnTo>
                                  <a:pt x="28" y="63"/>
                                </a:lnTo>
                                <a:lnTo>
                                  <a:pt x="28" y="62"/>
                                </a:lnTo>
                                <a:lnTo>
                                  <a:pt x="29" y="60"/>
                                </a:lnTo>
                                <a:lnTo>
                                  <a:pt x="29" y="58"/>
                                </a:lnTo>
                                <a:lnTo>
                                  <a:pt x="30" y="56"/>
                                </a:lnTo>
                                <a:lnTo>
                                  <a:pt x="30" y="54"/>
                                </a:lnTo>
                                <a:lnTo>
                                  <a:pt x="30" y="53"/>
                                </a:lnTo>
                                <a:lnTo>
                                  <a:pt x="31" y="51"/>
                                </a:lnTo>
                                <a:lnTo>
                                  <a:pt x="31" y="49"/>
                                </a:lnTo>
                                <a:lnTo>
                                  <a:pt x="32" y="47"/>
                                </a:lnTo>
                                <a:lnTo>
                                  <a:pt x="33" y="45"/>
                                </a:lnTo>
                                <a:lnTo>
                                  <a:pt x="33" y="44"/>
                                </a:lnTo>
                                <a:lnTo>
                                  <a:pt x="33" y="41"/>
                                </a:lnTo>
                                <a:lnTo>
                                  <a:pt x="34" y="39"/>
                                </a:lnTo>
                                <a:lnTo>
                                  <a:pt x="35" y="37"/>
                                </a:lnTo>
                                <a:lnTo>
                                  <a:pt x="36" y="35"/>
                                </a:lnTo>
                                <a:lnTo>
                                  <a:pt x="36" y="34"/>
                                </a:lnTo>
                                <a:lnTo>
                                  <a:pt x="37" y="32"/>
                                </a:lnTo>
                                <a:lnTo>
                                  <a:pt x="38" y="31"/>
                                </a:lnTo>
                                <a:lnTo>
                                  <a:pt x="38" y="29"/>
                                </a:lnTo>
                                <a:lnTo>
                                  <a:pt x="40" y="28"/>
                                </a:lnTo>
                                <a:lnTo>
                                  <a:pt x="40" y="27"/>
                                </a:lnTo>
                                <a:lnTo>
                                  <a:pt x="42" y="26"/>
                                </a:lnTo>
                                <a:lnTo>
                                  <a:pt x="42" y="24"/>
                                </a:lnTo>
                                <a:lnTo>
                                  <a:pt x="43" y="22"/>
                                </a:lnTo>
                                <a:lnTo>
                                  <a:pt x="44" y="20"/>
                                </a:lnTo>
                                <a:lnTo>
                                  <a:pt x="44" y="19"/>
                                </a:lnTo>
                                <a:lnTo>
                                  <a:pt x="45" y="17"/>
                                </a:lnTo>
                                <a:lnTo>
                                  <a:pt x="45" y="15"/>
                                </a:lnTo>
                                <a:lnTo>
                                  <a:pt x="45" y="14"/>
                                </a:lnTo>
                                <a:lnTo>
                                  <a:pt x="45" y="13"/>
                                </a:lnTo>
                                <a:lnTo>
                                  <a:pt x="44" y="11"/>
                                </a:lnTo>
                                <a:lnTo>
                                  <a:pt x="44" y="10"/>
                                </a:lnTo>
                                <a:lnTo>
                                  <a:pt x="44" y="9"/>
                                </a:lnTo>
                                <a:lnTo>
                                  <a:pt x="42" y="6"/>
                                </a:lnTo>
                                <a:lnTo>
                                  <a:pt x="41" y="5"/>
                                </a:lnTo>
                                <a:lnTo>
                                  <a:pt x="40" y="4"/>
                                </a:lnTo>
                                <a:lnTo>
                                  <a:pt x="38" y="3"/>
                                </a:lnTo>
                                <a:lnTo>
                                  <a:pt x="37" y="3"/>
                                </a:lnTo>
                                <a:lnTo>
                                  <a:pt x="36" y="1"/>
                                </a:lnTo>
                                <a:lnTo>
                                  <a:pt x="34" y="1"/>
                                </a:lnTo>
                                <a:lnTo>
                                  <a:pt x="33" y="0"/>
                                </a:lnTo>
                                <a:close/>
                                <a:moveTo>
                                  <a:pt x="28" y="0"/>
                                </a:moveTo>
                                <a:lnTo>
                                  <a:pt x="26" y="0"/>
                                </a:lnTo>
                                <a:lnTo>
                                  <a:pt x="30" y="0"/>
                                </a:lnTo>
                                <a:lnTo>
                                  <a:pt x="28" y="0"/>
                                </a:lnTo>
                                <a:close/>
                              </a:path>
                            </a:pathLst>
                          </a:custGeom>
                          <a:solidFill>
                            <a:srgbClr val="8A9A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649CE" id="Group 2" o:spid="_x0000_s1026" style="position:absolute;margin-left:290pt;margin-top:17.05pt;width:33.4pt;height:33.45pt;z-index:251664384;mso-wrap-distance-left:0;mso-wrap-distance-right:0;mso-position-horizontal-relative:page" coordorigin="5800,341" coordsize="66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">
                <v:rect id="Rectangle 7" o:spid="_x0000_s1027" style="position:absolute;left:5800;top:341;width:66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TKcAA&#10;AADaAAAADwAAAGRycy9kb3ducmV2LnhtbESPT4vCMBTE74LfITxhL6JpPYh0jSLFhb148A97fjTP&#10;pti8lCTa+u3NguBxmJnfMOvtYFvxIB8axwryeQaCuHK64VrB5fwzW4EIEVlj65gUPCnAdjMerbHQ&#10;rucjPU6xFgnCoUAFJsaukDJUhiyGueuIk3d13mJM0tdSe+wT3LZykWVLabHhtGCwo9JQdTvdrYKD&#10;n65yZ/qrnv7dziWV+yaPF6W+JsPuG0SkIX7C7/avVrCE/yvpB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2TKcAAAADaAAAADwAAAAAAAAAAAAAAAACYAgAAZHJzL2Rvd25y&#10;ZXYueG1sUEsFBgAAAAAEAAQA9QAAAIUDAAAAAA==&#10;" fillcolor="#8a9a52" stroked="f"/>
                <v:shape id="AutoShape 6" o:spid="_x0000_s1028" style="position:absolute;left:5841;top:367;width:591;height:621;visibility:visible;mso-wrap-style:square;v-text-anchor:top" coordsize="59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rj8EA&#10;AADaAAAADwAAAGRycy9kb3ducmV2LnhtbERPy4rCMBTdC/5DuANuRNMOOErHKKIMKozgC4bZXZrb&#10;BzY3pYla/94sBJeH857OW1OJGzWutKwgHkYgiFOrS84VnE8/gwkI55E1VpZJwYMczGfdzhQTbe98&#10;oNvR5yKEsEtQQeF9nUjp0oIMuqGtiQOX2cagD7DJpW7wHsJNJT+j6EsaLDk0FFjTsqD0crwaBctD&#10;Px5tKdvtf8er9d/jWnH2HyvV+2gX3yA8tf4tfrk3WkHYGq6EG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a4/BAAAA2gAAAA8AAAAAAAAAAAAAAAAAmAIAAGRycy9kb3du&#10;cmV2LnhtbFBLBQYAAAAABAAEAPUAAACGAwAAAAA=&#10;" path="m335,617r-92,l247,620r83,l335,617xm350,615r-120,l234,617r111,l350,615xm359,612r-141,l223,615r132,l359,612xm40,610r-18,l24,612r13,l40,610xm369,610r-161,l215,612r149,l369,610xm50,607r-39,l14,610r34,l50,607xm377,607r-181,l201,610r172,l377,607xm57,605r-51,l8,607r43,l57,605xm401,600r-228,l177,602r3,l183,605r3,l193,607r193,l390,605r4,-3l401,600xm62,602r-57,l5,605r55,l62,602xm70,597r-68,l2,600r1,2l63,602r2,-2l68,600r2,-3xm409,597r-242,l170,600r235,l409,597xm76,595r-75,l1,597r73,l76,595xm419,592r-265,l156,595r3,l162,597r250,l415,595r4,-3xm585,520r-555,l28,525r-2,3l23,533r-1,2l20,538r-1,l17,540r-2,5l14,548r-2,2l11,553r-2,5l8,560r-1,3l5,565r,3l4,570r-1,3l2,575r-1,3l1,580r,3l,585r,10l77,595r2,-3l82,592r1,-2l84,590r2,-3l91,587r1,-2l96,585r1,-2l102,583r1,-3l445,580r2,-2l450,578r3,-3l455,573r2,l459,570r3,-2l466,568r2,-3l470,563r3,l475,560r2,l478,558r4,l484,555r1,l486,553r4,l492,550r93,l587,548r1,l588,545r2,l590,543r,-3l590,535r,-2l589,530r-1,l588,528r-1,-3l587,523r-1,l585,520xm428,587r-287,l144,590r2,l149,592r273,l425,590r3,-3xm434,585r-303,l135,587r296,l434,585xm443,580r-323,l123,583r4,l129,585r308,l440,583r3,-3xm568,560r-32,l538,563r29,l568,560xm576,558r-52,l526,560r49,l576,558xm585,550r-81,l506,553r5,l513,555r2,l516,558r64,l582,555r2,-2l585,550xm577,508r-537,l39,511r-2,2l36,516r-1,l33,518r-2,2l585,520r-1,-2l583,518r-1,-2l582,513r-2,l580,511r-2,l577,508xm575,506r-533,l41,508r535,l575,506xm573,503r-529,l43,506r531,l573,503xm568,498r-520,l45,503r527,l571,501r-1,l568,498xm562,491r-509,l53,493r-2,3l50,498r517,l565,496r-1,-3l563,493r-1,-2xm529,463r-474,l55,491r505,l559,488r-3,l554,486r-2,-3l551,483r-2,-2l548,481r-2,-3l544,476r-3,l540,473r-2,l536,471r-1,l534,468r-1,l531,466r-2,-3xm386,223r-175,l209,225r-1,3l202,235r-2,3l198,240r-6,5l190,248r-3,2l184,253r-3,5l178,260r-3,2l173,265r-4,5l164,275r-4,5l157,282r-3,5l150,290r-3,2l144,297r-3,3l137,305r-3,2l131,312r-3,3l124,320r-3,2l118,327r-4,5l112,334r-3,5l105,342r-3,5l100,349r-4,5l94,357r-3,5l89,364r-3,5l84,372r-2,5l79,379r-2,5l75,387r-2,4l71,394r-1,2l68,401r-1,3l66,409r-1,2l64,414r-1,2l63,421r-1,3l61,426r-1,3l60,431r,3l58,439r,2l57,446r,5l55,454r,2l55,463r473,l526,461r-1,l524,458r,-2l522,456r,-2l522,451r-1,l521,449r-1,-3l519,444r,-5l518,436r,-2l518,429r-1,-3l517,424r-1,-5l516,416r,-2l516,411r-1,-2l515,406r-1,-2l514,401r,-2l513,396r,-5l512,391r,-2l511,384r-1,-2l510,379r-1,-2l507,374r,-2l506,369r-2,-2l504,364r-1,-2l502,357r-2,-3l499,352r-2,-3l496,347r-2,-5l493,339r-2,-2l490,332r-2,-3l486,327r-3,-5l481,320r-2,-3l476,315r-1,-3l473,307r-3,-2l468,302r-2,-2l463,297r-2,-2l459,292r-2,-5l454,287r-4,-5l447,277r-2,-2l443,275r-3,-3l438,270r-3,-3l433,265r-5,-5l426,258r-3,l421,255r-2,-2l417,250r-2,l412,245r-2,l408,243r-2,-3l404,238r-3,l399,235r-2,-2l396,233r-2,-3l392,228r-2,l388,225r-2,-2xm381,218r-166,l214,220r-1,3l385,223r-2,-3l381,218xm374,208r-153,l220,210r,3l218,215r-2,3l380,218r-1,-3l377,213r-1,l375,210r-1,-2xm368,198r-143,l225,200r-2,3l223,205r-1,3l373,208r-2,-3l370,203r-1,l368,200r,-2xm364,153r-141,l223,156r2,2l226,161r2,l228,163r1,l229,166r1,2l231,176r,2l231,183r-1,l230,186r-1,2l229,191r-1,2l226,195r,3l367,198r,-3l366,195r,-2l366,191r-1,-3l364,186r,-5l364,178r,-2l363,176r,-18l364,156r,-3xm364,146r-151,l215,148r2,l219,151r2,2l364,153r,-7xm366,136r-166,l201,138r2,l204,141r3,l208,143r3,l212,146r153,l365,143r,-2l366,138r,-2xm367,129r-179,l189,131r2,l192,133r1,l195,136r171,l366,133r1,-2l367,129xm368,124r-190,l180,126r1,l183,129r185,l368,124xm370,116r-208,l164,119r2,l168,121r4,l173,124r195,l369,121r,-2l370,116xm373,106r-230,l144,109r2,l148,111r2,l152,114r6,l159,116r211,l371,111r1,-2l373,106xm378,94r-238,l140,96r,5l140,104r1,l142,106r231,l374,104r1,-3l376,99r1,-3l378,94xm389,76r-242,l147,79r-1,l146,81r-1,l144,84r-1,2l142,89r-1,2l141,94r238,l379,91r1,l381,89r1,-3l383,86r2,-2l386,81r2,-2l389,76xm396,69r-245,l150,71r-1,3l149,76r242,l393,74r1,-3l396,69xm402,64r-247,l154,66r-2,3l399,69r3,-5xm406,62r-250,l156,64r248,l406,62xm408,59r-250,l157,62r250,l408,59xm410,57r-250,l159,59r250,l410,57xm413,52r-250,l162,54r-2,3l410,57r2,-3l413,52xm413,42r-148,l264,44r-96,l167,47r-1,l165,49r-1,l164,52r249,l413,42xm236,42r-67,l168,44r69,l236,42xm225,39r-55,l169,42r57,l225,39xm411,37r-134,l274,39r-2,l271,42r142,l412,39r-1,-2xm218,37r-45,l171,39r48,l218,37xm202,32r-24,l177,34r-3,3l209,37r-1,-3l203,34r-1,-2xm403,24r-109,l291,27r-2,2l287,29r-2,3l283,34r-2,l279,37r131,l410,34r-1,-2l407,29r-1,-2l404,27r-1,-3xm397,19r-97,l296,24r106,l401,22r-3,l397,19xm395,17r-93,l301,19r95,l395,17xm390,14r-84,l305,17r86,l390,14xm387,12r-78,l307,14r82,l387,12xm381,9r-69,l312,12r71,l381,9xm376,7r-59,l316,9r61,l376,7xm371,4r-51,l318,7r54,l371,4xm362,2r-36,l325,4r39,l362,2xm347,r-4,l342,2r7,l347,xe" stroked="f">
                  <v:path arrowok="t" o:connecttype="custom" o:connectlocs="218,979;364,979;57,972;386,974;3,969;1,964;30,887;11,920;1,950;97,950;468,932;585,917;587,892;434,952;443,947;504,917;39,878;580,878;573,870;50,865;554,853;536,838;198,607;157,649;118,694;84,739;64,781;55,821;521,818;516,781;511,751;499,719;476,682;447,644;417,617;392,595;221,575;374,575;368,567;231,543;367,562;363,525;200,503;366,503;368,491;172,488;152,481;141,471;146,448;381,456;149,443;406,429;159,426;264,411;237,411;413,409;209,404;279,404;401,389;390,381;317,374;364,371" o:connectangles="0,0,0,0,0,0,0,0,0,0,0,0,0,0,0,0,0,0,0,0,0,0,0,0,0,0,0,0,0,0,0,0,0,0,0,0,0,0,0,0,0,0,0,0,0,0,0,0,0,0,0,0,0,0,0,0,0,0,0,0,0,0"/>
                </v:shape>
                <v:shape id="Picture 5" o:spid="_x0000_s1029" type="#_x0000_t75" style="position:absolute;left:6043;top:627;width:167;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6jjGAAAA2wAAAA8AAABkcnMvZG93bnJldi54bWxEj91qwkAQhe8LfYdlCt6IbiKlSuoqWhC0&#10;F7X+PMCQHZPQ7GyaXZP07TsXhd7NcM6c881yPbhaddSGyrOBdJqAIs69rbgwcL3sJgtQISJbrD2T&#10;gR8KsF49Piwxs77nE3XnWCgJ4ZChgTLGJtM65CU5DFPfEIt2863DKGtbaNtiL+Gu1rMkedEOK5aG&#10;Eht6Kyn/Ot+dgefvLj3g8eN2HKfv436+5c/DnY0ZPQ2bV1CRhvhv/rveW8EXevlFB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fqOMYAAADbAAAADwAAAAAAAAAAAAAA&#10;AACfAgAAZHJzL2Rvd25yZXYueG1sUEsFBgAAAAAEAAQA9wAAAJIDAAAAAA==&#10;">
                  <v:imagedata r:id="rId225" o:title=""/>
                </v:shape>
                <v:shape id="Freeform 4" o:spid="_x0000_s1030" style="position:absolute;left:5930;top:768;width:34;height:98;visibility:visible;mso-wrap-style:square;v-text-anchor:top" coordsize="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Td8IA&#10;AADbAAAADwAAAGRycy9kb3ducmV2LnhtbERPTYvCMBC9C/sfwix4EU3tQbQaZRFFwYurIh6HZmyL&#10;zaTbRK3+eiMseJvH+5zJrDGluFHtCssK+r0IBHFqdcGZgsN+2R2CcB5ZY2mZFDzIwWz61Zpgou2d&#10;f+m285kIIewSVJB7XyVSujQng65nK+LAnW1t0AdYZ1LXeA/hppRxFA2kwYJDQ44VzXNKL7urUXDc&#10;90fx6S/d2O3wue5ki9V8K1dKtb+bnzEIT43/iP/dax3mx/D+JR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dN3wgAAANsAAAAPAAAAAAAAAAAAAAAAAJgCAABkcnMvZG93&#10;bnJldi54bWxQSwUGAAAAAAQABAD1AAAAhwMAAAAA&#10;" path="m22,l20,,19,1,18,2r-2,l15,3,14,5,13,6,12,8r-1,2l10,12r,1l9,13,8,16,7,17,6,19r,1l5,21r,2l5,24,4,26r,1l4,28,3,30,2,31r,2l2,36,1,38r,1l1,41,,43,,73r1,1l1,77r1,2l2,80r,1l3,84r1,1l4,86r1,1l5,89r1,1l7,91r1,1l10,93r2,2l13,96r2,l16,96r2,l20,97r4,l25,96r2,l29,96r1,-1l31,94r2,-2l34,91r,-7l33,83r,-2l33,79,31,77r,-1l30,74r,-3l29,69,28,67r,-1l27,63,25,59r,-2l25,54,24,52r,-2l23,48r,-21l24,25r,-2l24,21r,-2l25,18r,-2l25,14,25,4r,-2l24,1,23,,22,xe" fillcolor="#8a9a52" stroked="f">
                  <v:path arrowok="t" o:connecttype="custom" o:connectlocs="20,768;18,770;15,771;13,774;11,778;10,781;8,784;6,787;5,789;5,792;4,795;3,798;2,801;1,806;1,809;0,841;1,845;2,848;3,852;4,854;5,857;7,859;10,861;13,864;16,864;20,865;25,864;29,864;31,862;34,859;33,851;33,847;31,844;30,839;28,835;27,831;25,825;24,820;23,816;24,793;24,789;25,786;25,782;25,770;23,768;22,768" o:connectangles="0,0,0,0,0,0,0,0,0,0,0,0,0,0,0,0,0,0,0,0,0,0,0,0,0,0,0,0,0,0,0,0,0,0,0,0,0,0,0,0,0,0,0,0,0,0"/>
                </v:shape>
                <v:shape id="AutoShape 3" o:spid="_x0000_s1031" style="position:absolute;left:6167;top:397;width:45;height:91;visibility:visible;mso-wrap-style:square;v-text-anchor:top" coordsize="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1OsIA&#10;AADbAAAADwAAAGRycy9kb3ducmV2LnhtbERP22rCQBB9L/gPywi+lLrxQijRVURRxCKite9DdkxC&#10;srMhu2rar3cLgm9zONeZzltTiRs1rrCsYNCPQBCnVhecKTh/rz8+QTiPrLGyTAp+ycF81nmbYqLt&#10;nY90O/lMhBB2CSrIva8TKV2ak0HXtzVx4C62MegDbDKpG7yHcFPJYRTF0mDBoSHHmpY5peXpahT8&#10;7d/L+Fy61eaYfi12o0OszQ8q1eu2iwkIT61/iZ/urQ7zx/D/Sz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PU6wgAAANsAAAAPAAAAAAAAAAAAAAAAAJgCAABkcnMvZG93&#10;bnJldi54bWxQSwUGAAAAAAQABAD1AAAAhwMAAAAA&#10;" path="m33,l24,,22,1,20,2,19,3,16,4,14,5,12,6,10,8,8,10,7,13r-1,l5,14r,2l4,17r,2l3,20r,1l3,22,2,24r,2l1,27r,1l1,29r,2l,33,,55r1,2l1,59r,1l1,63r1,1l2,66r,4l3,72r,1l3,75r1,1l4,78r1,2l5,82r1,1l6,84r,1l7,86r1,1l9,88r1,1l11,90r1,l15,90r1,-1l17,89r1,-2l19,87r1,-2l22,84r1,-2l24,80r,-2l25,77r,-2l25,74r1,-2l26,70r1,-1l28,67r,-1l28,63r,-1l29,60r,-2l30,56r,-2l30,53r1,-2l31,49r1,-2l33,45r,-1l33,41r1,-2l35,37r1,-2l36,34r1,-2l38,31r,-2l40,28r,-1l42,26r,-2l43,22r1,-2l44,19r1,-2l45,15r,-1l45,13,44,11r,-1l44,9,42,6,41,5,40,4,38,3r-1,l36,1r-2,l33,xm28,l26,r4,l28,xe" fillcolor="#8a9a52" stroked="f">
                  <v:path arrowok="t" o:connecttype="custom" o:connectlocs="24,397;20,399;16,401;12,403;8,407;6,410;5,413;4,416;3,418;2,421;1,424;1,426;0,430;1,454;1,457;2,461;2,467;3,469;3,472;4,475;5,479;6,481;7,483;9,485;11,487;15,487;17,486;19,484;22,481;24,477;25,474;25,471;26,467;28,464;28,460;29,457;30,453;30,450;31,446;33,442;33,438;35,434;36,431;38,428;40,425;42,423;43,419;44,416;45,412;45,410;44,407;42,403;40,401;37,400;34,398;28,397;30,397" o:connectangles="0,0,0,0,0,0,0,0,0,0,0,0,0,0,0,0,0,0,0,0,0,0,0,0,0,0,0,0,0,0,0,0,0,0,0,0,0,0,0,0,0,0,0,0,0,0,0,0,0,0,0,0,0,0,0,0,0"/>
                </v:shape>
                <w10:wrap type="topAndBottom" anchorx="page"/>
              </v:group>
            </w:pict>
          </mc:Fallback>
        </mc:AlternateContent>
      </w:r>
    </w:p>
    <w:p w:rsidR="008F05FA" w:rsidRDefault="00B07AD6">
      <w:pPr>
        <w:pStyle w:val="ListParagraph"/>
        <w:numPr>
          <w:ilvl w:val="1"/>
          <w:numId w:val="3"/>
        </w:numPr>
        <w:tabs>
          <w:tab w:val="left" w:pos="561"/>
        </w:tabs>
        <w:spacing w:line="180" w:lineRule="exact"/>
        <w:rPr>
          <w:sz w:val="18"/>
        </w:rPr>
      </w:pPr>
      <w:r>
        <w:rPr>
          <w:sz w:val="18"/>
        </w:rPr>
        <w:t>waned -</w:t>
      </w:r>
      <w:r>
        <w:rPr>
          <w:spacing w:val="-4"/>
          <w:sz w:val="18"/>
        </w:rPr>
        <w:t xml:space="preserve"> </w:t>
      </w:r>
      <w:r>
        <w:rPr>
          <w:sz w:val="18"/>
        </w:rPr>
        <w:t>faded</w:t>
      </w:r>
    </w:p>
    <w:p w:rsidR="008F05FA" w:rsidRDefault="00B07AD6">
      <w:pPr>
        <w:pStyle w:val="ListParagraph"/>
        <w:numPr>
          <w:ilvl w:val="1"/>
          <w:numId w:val="3"/>
        </w:numPr>
        <w:tabs>
          <w:tab w:val="left" w:pos="561"/>
        </w:tabs>
        <w:rPr>
          <w:sz w:val="18"/>
        </w:rPr>
      </w:pPr>
      <w:r>
        <w:rPr>
          <w:sz w:val="18"/>
        </w:rPr>
        <w:t>skiff loads - small boat</w:t>
      </w:r>
      <w:r>
        <w:rPr>
          <w:spacing w:val="-14"/>
          <w:sz w:val="18"/>
        </w:rPr>
        <w:t xml:space="preserve"> </w:t>
      </w:r>
      <w:r>
        <w:rPr>
          <w:sz w:val="18"/>
        </w:rPr>
        <w:t>load</w:t>
      </w:r>
    </w:p>
    <w:p w:rsidR="008F05FA" w:rsidRDefault="00B07AD6">
      <w:pPr>
        <w:pStyle w:val="ListParagraph"/>
        <w:numPr>
          <w:ilvl w:val="1"/>
          <w:numId w:val="3"/>
        </w:numPr>
        <w:tabs>
          <w:tab w:val="left" w:pos="561"/>
        </w:tabs>
        <w:rPr>
          <w:sz w:val="18"/>
        </w:rPr>
      </w:pPr>
      <w:r>
        <w:rPr>
          <w:sz w:val="18"/>
        </w:rPr>
        <w:t>Tom was touched - Tom was warmly</w:t>
      </w:r>
      <w:r>
        <w:rPr>
          <w:spacing w:val="-20"/>
          <w:sz w:val="18"/>
        </w:rPr>
        <w:t xml:space="preserve"> </w:t>
      </w:r>
      <w:r>
        <w:rPr>
          <w:sz w:val="18"/>
        </w:rPr>
        <w:t>inspired</w:t>
      </w:r>
    </w:p>
    <w:p w:rsidR="008F05FA" w:rsidRDefault="00B07AD6">
      <w:pPr>
        <w:pStyle w:val="ListParagraph"/>
        <w:numPr>
          <w:ilvl w:val="1"/>
          <w:numId w:val="3"/>
        </w:numPr>
        <w:tabs>
          <w:tab w:val="left" w:pos="561"/>
        </w:tabs>
        <w:rPr>
          <w:sz w:val="18"/>
        </w:rPr>
      </w:pPr>
      <w:r>
        <w:rPr>
          <w:sz w:val="18"/>
        </w:rPr>
        <w:t>sill - flat piece of</w:t>
      </w:r>
      <w:r>
        <w:rPr>
          <w:spacing w:val="-11"/>
          <w:sz w:val="18"/>
        </w:rPr>
        <w:t xml:space="preserve"> </w:t>
      </w:r>
      <w:r>
        <w:rPr>
          <w:sz w:val="18"/>
        </w:rPr>
        <w:t>rock</w:t>
      </w:r>
    </w:p>
    <w:p w:rsidR="008F05FA" w:rsidRDefault="00B07AD6">
      <w:pPr>
        <w:pStyle w:val="ListParagraph"/>
        <w:numPr>
          <w:ilvl w:val="1"/>
          <w:numId w:val="3"/>
        </w:numPr>
        <w:tabs>
          <w:tab w:val="left" w:pos="561"/>
        </w:tabs>
        <w:spacing w:before="2"/>
        <w:rPr>
          <w:sz w:val="18"/>
        </w:rPr>
      </w:pPr>
      <w:r>
        <w:rPr>
          <w:sz w:val="18"/>
        </w:rPr>
        <w:t>Pyramids - ancient Egyptian triangular</w:t>
      </w:r>
      <w:r>
        <w:rPr>
          <w:spacing w:val="-26"/>
          <w:sz w:val="18"/>
        </w:rPr>
        <w:t xml:space="preserve"> </w:t>
      </w:r>
      <w:r>
        <w:rPr>
          <w:sz w:val="18"/>
        </w:rPr>
        <w:t>structures</w:t>
      </w:r>
    </w:p>
    <w:p w:rsidR="008F05FA" w:rsidRDefault="00B07AD6">
      <w:pPr>
        <w:pStyle w:val="ListParagraph"/>
        <w:numPr>
          <w:ilvl w:val="1"/>
          <w:numId w:val="3"/>
        </w:numPr>
        <w:tabs>
          <w:tab w:val="left" w:pos="561"/>
        </w:tabs>
        <w:rPr>
          <w:sz w:val="18"/>
        </w:rPr>
      </w:pPr>
      <w:r>
        <w:rPr>
          <w:sz w:val="18"/>
        </w:rPr>
        <w:t>Troy - Ancient city in Asia (site of the Trojan</w:t>
      </w:r>
      <w:r>
        <w:rPr>
          <w:spacing w:val="-18"/>
          <w:sz w:val="18"/>
        </w:rPr>
        <w:t xml:space="preserve"> </w:t>
      </w:r>
      <w:r>
        <w:rPr>
          <w:sz w:val="18"/>
        </w:rPr>
        <w:t>War)</w:t>
      </w:r>
    </w:p>
    <w:p w:rsidR="008F05FA" w:rsidRDefault="00B07AD6">
      <w:pPr>
        <w:pStyle w:val="ListParagraph"/>
        <w:numPr>
          <w:ilvl w:val="1"/>
          <w:numId w:val="3"/>
        </w:numPr>
        <w:tabs>
          <w:tab w:val="left" w:pos="561"/>
        </w:tabs>
        <w:rPr>
          <w:sz w:val="18"/>
        </w:rPr>
      </w:pPr>
      <w:r>
        <w:rPr>
          <w:sz w:val="18"/>
        </w:rPr>
        <w:t>the Conqueror - "</w:t>
      </w:r>
      <w:r>
        <w:rPr>
          <w:sz w:val="18"/>
        </w:rPr>
        <w:t>William the Conqueror", a king of</w:t>
      </w:r>
      <w:r>
        <w:rPr>
          <w:spacing w:val="-23"/>
          <w:sz w:val="18"/>
        </w:rPr>
        <w:t xml:space="preserve"> </w:t>
      </w:r>
      <w:r>
        <w:rPr>
          <w:sz w:val="18"/>
        </w:rPr>
        <w:t>England</w:t>
      </w:r>
    </w:p>
    <w:p w:rsidR="008F05FA" w:rsidRDefault="00B07AD6">
      <w:pPr>
        <w:pStyle w:val="ListParagraph"/>
        <w:numPr>
          <w:ilvl w:val="1"/>
          <w:numId w:val="3"/>
        </w:numPr>
        <w:tabs>
          <w:tab w:val="left" w:pos="561"/>
        </w:tabs>
        <w:rPr>
          <w:sz w:val="18"/>
        </w:rPr>
      </w:pPr>
      <w:r>
        <w:rPr>
          <w:sz w:val="18"/>
        </w:rPr>
        <w:t>massacre at Lexington - first battle of the Revolutionary War in</w:t>
      </w:r>
      <w:r>
        <w:rPr>
          <w:spacing w:val="-26"/>
          <w:sz w:val="18"/>
        </w:rPr>
        <w:t xml:space="preserve"> </w:t>
      </w:r>
      <w:r>
        <w:rPr>
          <w:sz w:val="18"/>
        </w:rPr>
        <w:t>1775</w:t>
      </w:r>
    </w:p>
    <w:p w:rsidR="008F05FA" w:rsidRDefault="00B07AD6">
      <w:pPr>
        <w:pStyle w:val="ListParagraph"/>
        <w:numPr>
          <w:ilvl w:val="1"/>
          <w:numId w:val="3"/>
        </w:numPr>
        <w:tabs>
          <w:tab w:val="left" w:pos="561"/>
        </w:tabs>
        <w:rPr>
          <w:sz w:val="18"/>
        </w:rPr>
      </w:pPr>
      <w:r>
        <w:rPr>
          <w:sz w:val="18"/>
        </w:rPr>
        <w:t>lucifer</w:t>
      </w:r>
      <w:r>
        <w:rPr>
          <w:spacing w:val="-3"/>
          <w:sz w:val="18"/>
        </w:rPr>
        <w:t xml:space="preserve"> </w:t>
      </w:r>
      <w:r>
        <w:rPr>
          <w:sz w:val="18"/>
        </w:rPr>
        <w:t>matches</w:t>
      </w:r>
      <w:r>
        <w:rPr>
          <w:spacing w:val="-4"/>
          <w:sz w:val="18"/>
        </w:rPr>
        <w:t xml:space="preserve"> </w:t>
      </w:r>
      <w:r>
        <w:rPr>
          <w:sz w:val="18"/>
        </w:rPr>
        <w:t>-</w:t>
      </w:r>
      <w:r>
        <w:rPr>
          <w:spacing w:val="-3"/>
          <w:sz w:val="18"/>
        </w:rPr>
        <w:t xml:space="preserve"> </w:t>
      </w:r>
      <w:r>
        <w:rPr>
          <w:sz w:val="18"/>
        </w:rPr>
        <w:t>an</w:t>
      </w:r>
      <w:r>
        <w:rPr>
          <w:spacing w:val="-3"/>
          <w:sz w:val="18"/>
        </w:rPr>
        <w:t xml:space="preserve"> </w:t>
      </w:r>
      <w:r>
        <w:rPr>
          <w:sz w:val="18"/>
        </w:rPr>
        <w:t>early</w:t>
      </w:r>
      <w:r>
        <w:rPr>
          <w:spacing w:val="-3"/>
          <w:sz w:val="18"/>
        </w:rPr>
        <w:t xml:space="preserve"> </w:t>
      </w:r>
      <w:r>
        <w:rPr>
          <w:sz w:val="18"/>
        </w:rPr>
        <w:t>form</w:t>
      </w:r>
      <w:r>
        <w:rPr>
          <w:spacing w:val="-1"/>
          <w:sz w:val="18"/>
        </w:rPr>
        <w:t xml:space="preserve"> </w:t>
      </w:r>
      <w:r>
        <w:rPr>
          <w:sz w:val="18"/>
        </w:rPr>
        <w:t>of</w:t>
      </w:r>
      <w:r>
        <w:rPr>
          <w:spacing w:val="-3"/>
          <w:sz w:val="18"/>
        </w:rPr>
        <w:t xml:space="preserve"> </w:t>
      </w:r>
      <w:r>
        <w:rPr>
          <w:sz w:val="18"/>
        </w:rPr>
        <w:t>a</w:t>
      </w:r>
      <w:r>
        <w:rPr>
          <w:spacing w:val="-3"/>
          <w:sz w:val="18"/>
        </w:rPr>
        <w:t xml:space="preserve"> </w:t>
      </w:r>
      <w:r>
        <w:rPr>
          <w:sz w:val="18"/>
        </w:rPr>
        <w:t>striking</w:t>
      </w:r>
      <w:r>
        <w:rPr>
          <w:spacing w:val="-3"/>
          <w:sz w:val="18"/>
        </w:rPr>
        <w:t xml:space="preserve"> </w:t>
      </w:r>
      <w:r>
        <w:rPr>
          <w:sz w:val="18"/>
        </w:rPr>
        <w:t>match</w:t>
      </w:r>
      <w:r>
        <w:rPr>
          <w:spacing w:val="-2"/>
          <w:sz w:val="18"/>
        </w:rPr>
        <w:t xml:space="preserve"> </w:t>
      </w:r>
      <w:r>
        <w:rPr>
          <w:sz w:val="18"/>
        </w:rPr>
        <w:t>that</w:t>
      </w:r>
      <w:r>
        <w:rPr>
          <w:spacing w:val="-2"/>
          <w:sz w:val="18"/>
        </w:rPr>
        <w:t xml:space="preserve"> </w:t>
      </w:r>
      <w:r>
        <w:rPr>
          <w:sz w:val="18"/>
        </w:rPr>
        <w:t>was</w:t>
      </w:r>
      <w:r>
        <w:rPr>
          <w:spacing w:val="-3"/>
          <w:sz w:val="18"/>
        </w:rPr>
        <w:t xml:space="preserve"> </w:t>
      </w:r>
      <w:r>
        <w:rPr>
          <w:sz w:val="18"/>
        </w:rPr>
        <w:t>more</w:t>
      </w:r>
      <w:r>
        <w:rPr>
          <w:spacing w:val="-3"/>
          <w:sz w:val="18"/>
        </w:rPr>
        <w:t xml:space="preserve"> </w:t>
      </w:r>
      <w:r>
        <w:rPr>
          <w:sz w:val="18"/>
        </w:rPr>
        <w:t>explosive</w:t>
      </w:r>
      <w:r>
        <w:rPr>
          <w:spacing w:val="-3"/>
          <w:sz w:val="18"/>
        </w:rPr>
        <w:t xml:space="preserve"> </w:t>
      </w:r>
      <w:r>
        <w:rPr>
          <w:sz w:val="18"/>
        </w:rPr>
        <w:t>than</w:t>
      </w:r>
      <w:r>
        <w:rPr>
          <w:spacing w:val="-1"/>
          <w:sz w:val="18"/>
        </w:rPr>
        <w:t xml:space="preserve"> </w:t>
      </w:r>
      <w:r>
        <w:rPr>
          <w:sz w:val="18"/>
        </w:rPr>
        <w:t>our</w:t>
      </w:r>
      <w:r>
        <w:rPr>
          <w:spacing w:val="-2"/>
          <w:sz w:val="18"/>
        </w:rPr>
        <w:t xml:space="preserve"> </w:t>
      </w:r>
      <w:r>
        <w:rPr>
          <w:sz w:val="18"/>
        </w:rPr>
        <w:t>current matches</w:t>
      </w:r>
    </w:p>
    <w:p w:rsidR="008F05FA" w:rsidRDefault="00B07AD6">
      <w:pPr>
        <w:pStyle w:val="ListParagraph"/>
        <w:numPr>
          <w:ilvl w:val="1"/>
          <w:numId w:val="3"/>
        </w:numPr>
        <w:tabs>
          <w:tab w:val="left" w:pos="561"/>
        </w:tabs>
        <w:spacing w:before="1"/>
        <w:rPr>
          <w:sz w:val="18"/>
        </w:rPr>
      </w:pPr>
      <w:r>
        <w:rPr>
          <w:sz w:val="18"/>
        </w:rPr>
        <w:t>waylay people - secretly wait for people an</w:t>
      </w:r>
      <w:r>
        <w:rPr>
          <w:sz w:val="18"/>
        </w:rPr>
        <w:t>d attack</w:t>
      </w:r>
      <w:r>
        <w:rPr>
          <w:spacing w:val="-28"/>
          <w:sz w:val="18"/>
        </w:rPr>
        <w:t xml:space="preserve"> </w:t>
      </w:r>
      <w:r>
        <w:rPr>
          <w:sz w:val="18"/>
        </w:rPr>
        <w:t>them</w:t>
      </w:r>
    </w:p>
    <w:p w:rsidR="008F05FA" w:rsidRDefault="00B07AD6">
      <w:pPr>
        <w:pStyle w:val="ListParagraph"/>
        <w:numPr>
          <w:ilvl w:val="1"/>
          <w:numId w:val="3"/>
        </w:numPr>
        <w:tabs>
          <w:tab w:val="left" w:pos="561"/>
        </w:tabs>
        <w:rPr>
          <w:sz w:val="18"/>
        </w:rPr>
      </w:pPr>
      <w:r>
        <w:rPr>
          <w:sz w:val="18"/>
        </w:rPr>
        <w:t>cross - a representation of the crucifix on which Jesus</w:t>
      </w:r>
      <w:r>
        <w:rPr>
          <w:spacing w:val="-29"/>
          <w:sz w:val="18"/>
        </w:rPr>
        <w:t xml:space="preserve"> </w:t>
      </w:r>
      <w:r>
        <w:rPr>
          <w:sz w:val="18"/>
        </w:rPr>
        <w:t>died</w:t>
      </w:r>
    </w:p>
    <w:p w:rsidR="008F05FA" w:rsidRDefault="00B07AD6">
      <w:pPr>
        <w:pStyle w:val="ListParagraph"/>
        <w:numPr>
          <w:ilvl w:val="1"/>
          <w:numId w:val="3"/>
        </w:numPr>
        <w:tabs>
          <w:tab w:val="left" w:pos="561"/>
        </w:tabs>
        <w:rPr>
          <w:sz w:val="18"/>
        </w:rPr>
      </w:pPr>
      <w:r>
        <w:rPr>
          <w:sz w:val="18"/>
        </w:rPr>
        <w:t>misgivings-</w:t>
      </w:r>
      <w:r>
        <w:rPr>
          <w:spacing w:val="-11"/>
          <w:sz w:val="18"/>
        </w:rPr>
        <w:t xml:space="preserve"> </w:t>
      </w:r>
      <w:r>
        <w:rPr>
          <w:sz w:val="18"/>
        </w:rPr>
        <w:t>doubts</w:t>
      </w:r>
    </w:p>
    <w:p w:rsidR="008F05FA" w:rsidRDefault="00B07AD6">
      <w:pPr>
        <w:pStyle w:val="ListParagraph"/>
        <w:numPr>
          <w:ilvl w:val="1"/>
          <w:numId w:val="3"/>
        </w:numPr>
        <w:tabs>
          <w:tab w:val="left" w:pos="561"/>
        </w:tabs>
        <w:rPr>
          <w:sz w:val="18"/>
        </w:rPr>
      </w:pPr>
      <w:r>
        <w:rPr>
          <w:sz w:val="18"/>
        </w:rPr>
        <w:t>powder keg - barrel of gun</w:t>
      </w:r>
      <w:r>
        <w:rPr>
          <w:spacing w:val="-12"/>
          <w:sz w:val="18"/>
        </w:rPr>
        <w:t xml:space="preserve"> </w:t>
      </w:r>
      <w:r>
        <w:rPr>
          <w:sz w:val="18"/>
        </w:rPr>
        <w:t>powder</w:t>
      </w:r>
    </w:p>
    <w:p w:rsidR="008F05FA" w:rsidRDefault="00B07AD6">
      <w:pPr>
        <w:pStyle w:val="ListParagraph"/>
        <w:numPr>
          <w:ilvl w:val="1"/>
          <w:numId w:val="3"/>
        </w:numPr>
        <w:tabs>
          <w:tab w:val="left" w:pos="561"/>
        </w:tabs>
        <w:spacing w:before="2" w:line="240" w:lineRule="auto"/>
        <w:rPr>
          <w:sz w:val="18"/>
        </w:rPr>
      </w:pPr>
      <w:r>
        <w:rPr>
          <w:sz w:val="18"/>
        </w:rPr>
        <w:t>orgies</w:t>
      </w:r>
      <w:r>
        <w:rPr>
          <w:spacing w:val="-4"/>
          <w:sz w:val="18"/>
        </w:rPr>
        <w:t xml:space="preserve"> </w:t>
      </w:r>
      <w:r>
        <w:rPr>
          <w:sz w:val="18"/>
        </w:rPr>
        <w:t>-</w:t>
      </w:r>
      <w:r>
        <w:rPr>
          <w:spacing w:val="-4"/>
          <w:sz w:val="18"/>
        </w:rPr>
        <w:t xml:space="preserve"> </w:t>
      </w:r>
      <w:r>
        <w:rPr>
          <w:sz w:val="18"/>
        </w:rPr>
        <w:t>celebrations</w:t>
      </w:r>
      <w:r>
        <w:rPr>
          <w:spacing w:val="-4"/>
          <w:sz w:val="18"/>
        </w:rPr>
        <w:t xml:space="preserve"> </w:t>
      </w:r>
      <w:r>
        <w:rPr>
          <w:sz w:val="18"/>
        </w:rPr>
        <w:t>devoted</w:t>
      </w:r>
      <w:r>
        <w:rPr>
          <w:spacing w:val="-4"/>
          <w:sz w:val="18"/>
        </w:rPr>
        <w:t xml:space="preserve"> </w:t>
      </w:r>
      <w:r>
        <w:rPr>
          <w:sz w:val="18"/>
        </w:rPr>
        <w:t>to</w:t>
      </w:r>
      <w:r>
        <w:rPr>
          <w:spacing w:val="-5"/>
          <w:sz w:val="18"/>
        </w:rPr>
        <w:t xml:space="preserve"> </w:t>
      </w:r>
      <w:r>
        <w:rPr>
          <w:sz w:val="18"/>
        </w:rPr>
        <w:t>drinking</w:t>
      </w:r>
      <w:r>
        <w:rPr>
          <w:spacing w:val="-4"/>
          <w:sz w:val="18"/>
        </w:rPr>
        <w:t xml:space="preserve"> </w:t>
      </w:r>
      <w:r>
        <w:rPr>
          <w:sz w:val="18"/>
        </w:rPr>
        <w:t>and</w:t>
      </w:r>
      <w:r>
        <w:rPr>
          <w:spacing w:val="-4"/>
          <w:sz w:val="18"/>
        </w:rPr>
        <w:t xml:space="preserve"> </w:t>
      </w:r>
      <w:r>
        <w:rPr>
          <w:sz w:val="18"/>
        </w:rPr>
        <w:t>other</w:t>
      </w:r>
      <w:r>
        <w:rPr>
          <w:spacing w:val="-1"/>
          <w:sz w:val="18"/>
        </w:rPr>
        <w:t xml:space="preserve"> </w:t>
      </w:r>
      <w:r>
        <w:rPr>
          <w:sz w:val="18"/>
        </w:rPr>
        <w:t>rough</w:t>
      </w:r>
      <w:r>
        <w:rPr>
          <w:spacing w:val="-3"/>
          <w:sz w:val="18"/>
        </w:rPr>
        <w:t xml:space="preserve"> </w:t>
      </w:r>
      <w:r>
        <w:rPr>
          <w:sz w:val="18"/>
        </w:rPr>
        <w:t>behaviors</w:t>
      </w:r>
    </w:p>
    <w:p w:rsidR="008F05FA" w:rsidRDefault="008F05FA">
      <w:pPr>
        <w:rPr>
          <w:sz w:val="18"/>
        </w:rPr>
        <w:sectPr w:rsidR="008F05FA">
          <w:pgSz w:w="12240" w:h="15840"/>
          <w:pgMar w:top="640" w:right="1540" w:bottom="880" w:left="1420" w:header="0" w:footer="682" w:gutter="0"/>
          <w:cols w:space="720"/>
        </w:sectPr>
      </w:pPr>
    </w:p>
    <w:p w:rsidR="008F05FA" w:rsidRDefault="00B07AD6">
      <w:pPr>
        <w:pStyle w:val="Heading1"/>
        <w:spacing w:before="71"/>
        <w:ind w:left="1277" w:right="896"/>
      </w:pPr>
      <w:r>
        <w:lastRenderedPageBreak/>
        <w:t>Chapter 34</w:t>
      </w:r>
    </w:p>
    <w:p w:rsidR="008F05FA" w:rsidRDefault="008F05FA">
      <w:pPr>
        <w:pStyle w:val="BodyText"/>
        <w:spacing w:before="9"/>
        <w:ind w:left="0" w:firstLine="0"/>
        <w:rPr>
          <w:rFonts w:ascii="Vijaya"/>
          <w:b/>
          <w:i/>
          <w:sz w:val="31"/>
        </w:rPr>
      </w:pPr>
    </w:p>
    <w:p w:rsidR="008F05FA" w:rsidRDefault="00B07AD6">
      <w:pPr>
        <w:pStyle w:val="Heading3"/>
        <w:ind w:left="1277" w:right="899"/>
      </w:pPr>
      <w:r>
        <w:t>Springing a Secret--Mr. Jones'</w:t>
      </w:r>
      <w:r>
        <w:t xml:space="preserve"> Surprise a Failure</w:t>
      </w:r>
    </w:p>
    <w:p w:rsidR="008F05FA" w:rsidRDefault="00B07AD6">
      <w:pPr>
        <w:pStyle w:val="BodyText"/>
        <w:ind w:left="4420" w:firstLine="0"/>
        <w:rPr>
          <w:rFonts w:ascii="Calibri"/>
          <w:sz w:val="20"/>
        </w:rPr>
      </w:pPr>
      <w:r>
        <w:rPr>
          <w:rFonts w:ascii="Calibri"/>
          <w:noProof/>
          <w:sz w:val="20"/>
        </w:rPr>
        <w:drawing>
          <wp:inline distT="0" distB="0" distL="0" distR="0">
            <wp:extent cx="461651" cy="461009"/>
            <wp:effectExtent l="0" t="0" r="0" b="0"/>
            <wp:docPr id="2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5.png"/>
                    <pic:cNvPicPr/>
                  </pic:nvPicPr>
                  <pic:blipFill>
                    <a:blip r:embed="rId226" cstate="print"/>
                    <a:stretch>
                      <a:fillRect/>
                    </a:stretch>
                  </pic:blipFill>
                  <pic:spPr>
                    <a:xfrm>
                      <a:off x="0" y="0"/>
                      <a:ext cx="461651" cy="461009"/>
                    </a:xfrm>
                    <a:prstGeom prst="rect">
                      <a:avLst/>
                    </a:prstGeom>
                  </pic:spPr>
                </pic:pic>
              </a:graphicData>
            </a:graphic>
          </wp:inline>
        </w:drawing>
      </w:r>
    </w:p>
    <w:p w:rsidR="008F05FA" w:rsidRDefault="008F05FA">
      <w:pPr>
        <w:pStyle w:val="BodyText"/>
        <w:spacing w:before="3"/>
        <w:ind w:left="0" w:firstLine="0"/>
        <w:rPr>
          <w:rFonts w:ascii="Calibri"/>
          <w:sz w:val="27"/>
        </w:rPr>
      </w:pPr>
    </w:p>
    <w:p w:rsidR="008F05FA" w:rsidRDefault="00B07AD6">
      <w:pPr>
        <w:pStyle w:val="ListParagraph"/>
        <w:numPr>
          <w:ilvl w:val="0"/>
          <w:numId w:val="2"/>
        </w:numPr>
        <w:tabs>
          <w:tab w:val="left" w:pos="461"/>
        </w:tabs>
        <w:rPr>
          <w:sz w:val="18"/>
        </w:rPr>
      </w:pPr>
      <w:r>
        <w:rPr>
          <w:sz w:val="18"/>
        </w:rPr>
        <w:t>slope - secretly leave a</w:t>
      </w:r>
      <w:r>
        <w:rPr>
          <w:spacing w:val="-19"/>
          <w:sz w:val="18"/>
        </w:rPr>
        <w:t xml:space="preserve"> </w:t>
      </w:r>
      <w:r>
        <w:rPr>
          <w:sz w:val="18"/>
        </w:rPr>
        <w:t>place</w:t>
      </w:r>
    </w:p>
    <w:p w:rsidR="008F05FA" w:rsidRDefault="00B07AD6">
      <w:pPr>
        <w:pStyle w:val="ListParagraph"/>
        <w:numPr>
          <w:ilvl w:val="0"/>
          <w:numId w:val="2"/>
        </w:numPr>
        <w:tabs>
          <w:tab w:val="left" w:pos="461"/>
        </w:tabs>
        <w:rPr>
          <w:sz w:val="18"/>
        </w:rPr>
      </w:pPr>
      <w:r>
        <w:rPr>
          <w:sz w:val="18"/>
        </w:rPr>
        <w:t>scrape - difficult</w:t>
      </w:r>
      <w:r>
        <w:rPr>
          <w:spacing w:val="-10"/>
          <w:sz w:val="18"/>
        </w:rPr>
        <w:t xml:space="preserve"> </w:t>
      </w:r>
      <w:r>
        <w:rPr>
          <w:sz w:val="18"/>
        </w:rPr>
        <w:t>situation</w:t>
      </w:r>
    </w:p>
    <w:p w:rsidR="008F05FA" w:rsidRDefault="00B07AD6">
      <w:pPr>
        <w:pStyle w:val="ListParagraph"/>
        <w:numPr>
          <w:ilvl w:val="0"/>
          <w:numId w:val="2"/>
        </w:numPr>
        <w:tabs>
          <w:tab w:val="left" w:pos="461"/>
        </w:tabs>
        <w:rPr>
          <w:sz w:val="18"/>
        </w:rPr>
      </w:pPr>
      <w:r>
        <w:rPr>
          <w:sz w:val="18"/>
        </w:rPr>
        <w:t>not as clamorous and effusive - not as</w:t>
      </w:r>
      <w:r>
        <w:rPr>
          <w:spacing w:val="-20"/>
          <w:sz w:val="18"/>
        </w:rPr>
        <w:t xml:space="preserve"> </w:t>
      </w:r>
      <w:r>
        <w:rPr>
          <w:sz w:val="18"/>
        </w:rPr>
        <w:t>enthusiastic</w:t>
      </w:r>
    </w:p>
    <w:p w:rsidR="008F05FA" w:rsidRDefault="008F05FA">
      <w:pPr>
        <w:pStyle w:val="BodyText"/>
        <w:ind w:left="0" w:firstLine="0"/>
      </w:pPr>
    </w:p>
    <w:p w:rsidR="008F05FA" w:rsidRDefault="008F05FA">
      <w:pPr>
        <w:pStyle w:val="BodyText"/>
        <w:spacing w:before="2"/>
        <w:ind w:left="0" w:firstLine="0"/>
      </w:pPr>
    </w:p>
    <w:p w:rsidR="008F05FA" w:rsidRDefault="00B07AD6">
      <w:pPr>
        <w:pStyle w:val="Heading1"/>
        <w:ind w:left="1277" w:right="896"/>
      </w:pPr>
      <w:r>
        <w:t>Chapter 35</w:t>
      </w:r>
    </w:p>
    <w:p w:rsidR="008F05FA" w:rsidRDefault="008F05FA">
      <w:pPr>
        <w:pStyle w:val="BodyText"/>
        <w:spacing w:before="1"/>
        <w:ind w:left="0" w:firstLine="0"/>
        <w:rPr>
          <w:rFonts w:ascii="Vijaya"/>
          <w:b/>
          <w:i/>
          <w:sz w:val="34"/>
        </w:rPr>
      </w:pPr>
    </w:p>
    <w:p w:rsidR="008F05FA" w:rsidRDefault="00B07AD6">
      <w:pPr>
        <w:pStyle w:val="Heading3"/>
        <w:ind w:left="1277" w:right="899"/>
      </w:pPr>
      <w:r>
        <w:t>A New Order of Things--Poor Huck--New Adventures Planned</w:t>
      </w:r>
    </w:p>
    <w:p w:rsidR="008F05FA" w:rsidRDefault="008F05FA">
      <w:pPr>
        <w:pStyle w:val="BodyText"/>
        <w:spacing w:before="10"/>
        <w:ind w:left="0" w:firstLine="0"/>
        <w:rPr>
          <w:rFonts w:ascii="Calibri"/>
          <w:sz w:val="27"/>
        </w:rPr>
      </w:pPr>
    </w:p>
    <w:p w:rsidR="008F05FA" w:rsidRDefault="00B07AD6">
      <w:pPr>
        <w:pStyle w:val="ListParagraph"/>
        <w:numPr>
          <w:ilvl w:val="0"/>
          <w:numId w:val="1"/>
        </w:numPr>
        <w:tabs>
          <w:tab w:val="left" w:pos="461"/>
        </w:tabs>
        <w:spacing w:before="1"/>
        <w:rPr>
          <w:sz w:val="18"/>
        </w:rPr>
      </w:pPr>
      <w:r>
        <w:rPr>
          <w:sz w:val="18"/>
        </w:rPr>
        <w:t>windfall - unexpected</w:t>
      </w:r>
      <w:r>
        <w:rPr>
          <w:spacing w:val="24"/>
          <w:sz w:val="18"/>
        </w:rPr>
        <w:t xml:space="preserve"> </w:t>
      </w:r>
      <w:r>
        <w:rPr>
          <w:sz w:val="18"/>
        </w:rPr>
        <w:t>fortune</w:t>
      </w:r>
    </w:p>
    <w:p w:rsidR="008F05FA" w:rsidRDefault="00B07AD6">
      <w:pPr>
        <w:pStyle w:val="ListParagraph"/>
        <w:numPr>
          <w:ilvl w:val="0"/>
          <w:numId w:val="1"/>
        </w:numPr>
        <w:tabs>
          <w:tab w:val="left" w:pos="461"/>
        </w:tabs>
        <w:rPr>
          <w:sz w:val="18"/>
        </w:rPr>
      </w:pPr>
      <w:r>
        <w:rPr>
          <w:sz w:val="18"/>
        </w:rPr>
        <w:t>whithersoever - where</w:t>
      </w:r>
      <w:r>
        <w:rPr>
          <w:spacing w:val="-17"/>
          <w:sz w:val="18"/>
        </w:rPr>
        <w:t xml:space="preserve"> </w:t>
      </w:r>
      <w:r>
        <w:rPr>
          <w:sz w:val="18"/>
        </w:rPr>
        <w:t>ever</w:t>
      </w:r>
    </w:p>
    <w:p w:rsidR="008F05FA" w:rsidRDefault="00B07AD6">
      <w:pPr>
        <w:pStyle w:val="ListParagraph"/>
        <w:numPr>
          <w:ilvl w:val="0"/>
          <w:numId w:val="1"/>
        </w:numPr>
        <w:tabs>
          <w:tab w:val="left" w:pos="461"/>
        </w:tabs>
        <w:rPr>
          <w:sz w:val="18"/>
        </w:rPr>
      </w:pPr>
      <w:r>
        <w:rPr>
          <w:sz w:val="18"/>
        </w:rPr>
        <w:t>eats</w:t>
      </w:r>
      <w:r>
        <w:rPr>
          <w:spacing w:val="-3"/>
          <w:sz w:val="18"/>
        </w:rPr>
        <w:t xml:space="preserve"> </w:t>
      </w:r>
      <w:r>
        <w:rPr>
          <w:sz w:val="18"/>
        </w:rPr>
        <w:t>by</w:t>
      </w:r>
      <w:r>
        <w:rPr>
          <w:spacing w:val="-3"/>
          <w:sz w:val="18"/>
        </w:rPr>
        <w:t xml:space="preserve"> </w:t>
      </w:r>
      <w:r>
        <w:rPr>
          <w:sz w:val="18"/>
        </w:rPr>
        <w:t>a</w:t>
      </w:r>
      <w:r>
        <w:rPr>
          <w:spacing w:val="-3"/>
          <w:sz w:val="18"/>
        </w:rPr>
        <w:t xml:space="preserve"> </w:t>
      </w:r>
      <w:r>
        <w:rPr>
          <w:sz w:val="18"/>
        </w:rPr>
        <w:t>bell</w:t>
      </w:r>
      <w:r>
        <w:rPr>
          <w:spacing w:val="-4"/>
          <w:sz w:val="18"/>
        </w:rPr>
        <w:t xml:space="preserve"> </w:t>
      </w:r>
      <w:r>
        <w:rPr>
          <w:sz w:val="18"/>
        </w:rPr>
        <w:t>-</w:t>
      </w:r>
      <w:r>
        <w:rPr>
          <w:spacing w:val="-3"/>
          <w:sz w:val="18"/>
        </w:rPr>
        <w:t xml:space="preserve"> </w:t>
      </w:r>
      <w:r>
        <w:rPr>
          <w:sz w:val="18"/>
        </w:rPr>
        <w:t>a</w:t>
      </w:r>
      <w:r>
        <w:rPr>
          <w:spacing w:val="-3"/>
          <w:sz w:val="18"/>
        </w:rPr>
        <w:t xml:space="preserve"> </w:t>
      </w:r>
      <w:r>
        <w:rPr>
          <w:sz w:val="18"/>
        </w:rPr>
        <w:t>bell</w:t>
      </w:r>
      <w:r>
        <w:rPr>
          <w:spacing w:val="-4"/>
          <w:sz w:val="18"/>
        </w:rPr>
        <w:t xml:space="preserve"> </w:t>
      </w:r>
      <w:r>
        <w:rPr>
          <w:sz w:val="18"/>
        </w:rPr>
        <w:t>sounds</w:t>
      </w:r>
      <w:r>
        <w:rPr>
          <w:spacing w:val="-3"/>
          <w:sz w:val="18"/>
        </w:rPr>
        <w:t xml:space="preserve"> </w:t>
      </w:r>
      <w:r>
        <w:rPr>
          <w:sz w:val="18"/>
        </w:rPr>
        <w:t>when</w:t>
      </w:r>
      <w:r>
        <w:rPr>
          <w:spacing w:val="-4"/>
          <w:sz w:val="18"/>
        </w:rPr>
        <w:t xml:space="preserve"> </w:t>
      </w:r>
      <w:r>
        <w:rPr>
          <w:sz w:val="18"/>
        </w:rPr>
        <w:t>it</w:t>
      </w:r>
      <w:r>
        <w:rPr>
          <w:spacing w:val="-3"/>
          <w:sz w:val="18"/>
        </w:rPr>
        <w:t xml:space="preserve"> </w:t>
      </w:r>
      <w:r>
        <w:rPr>
          <w:sz w:val="18"/>
        </w:rPr>
        <w:t>is</w:t>
      </w:r>
      <w:r>
        <w:rPr>
          <w:spacing w:val="-3"/>
          <w:sz w:val="18"/>
        </w:rPr>
        <w:t xml:space="preserve"> </w:t>
      </w:r>
      <w:r>
        <w:rPr>
          <w:sz w:val="18"/>
        </w:rPr>
        <w:t>time</w:t>
      </w:r>
      <w:r>
        <w:rPr>
          <w:spacing w:val="-3"/>
          <w:sz w:val="18"/>
        </w:rPr>
        <w:t xml:space="preserve"> </w:t>
      </w:r>
      <w:r>
        <w:rPr>
          <w:sz w:val="18"/>
        </w:rPr>
        <w:t>to</w:t>
      </w:r>
      <w:r>
        <w:rPr>
          <w:spacing w:val="-1"/>
          <w:sz w:val="18"/>
        </w:rPr>
        <w:t xml:space="preserve"> </w:t>
      </w:r>
      <w:r>
        <w:rPr>
          <w:sz w:val="18"/>
        </w:rPr>
        <w:t>eat</w:t>
      </w:r>
      <w:r>
        <w:rPr>
          <w:spacing w:val="-2"/>
          <w:sz w:val="18"/>
        </w:rPr>
        <w:t xml:space="preserve"> </w:t>
      </w:r>
      <w:r>
        <w:rPr>
          <w:sz w:val="18"/>
        </w:rPr>
        <w:t>breakfast,</w:t>
      </w:r>
      <w:r>
        <w:rPr>
          <w:spacing w:val="-1"/>
          <w:sz w:val="18"/>
        </w:rPr>
        <w:t xml:space="preserve"> </w:t>
      </w:r>
      <w:r>
        <w:rPr>
          <w:sz w:val="18"/>
        </w:rPr>
        <w:t>lunch,</w:t>
      </w:r>
      <w:r>
        <w:rPr>
          <w:spacing w:val="-3"/>
          <w:sz w:val="18"/>
        </w:rPr>
        <w:t xml:space="preserve"> </w:t>
      </w:r>
      <w:r>
        <w:rPr>
          <w:sz w:val="18"/>
        </w:rPr>
        <w:t>or</w:t>
      </w:r>
      <w:r>
        <w:rPr>
          <w:spacing w:val="-2"/>
          <w:sz w:val="18"/>
        </w:rPr>
        <w:t xml:space="preserve"> </w:t>
      </w:r>
      <w:r>
        <w:rPr>
          <w:sz w:val="18"/>
        </w:rPr>
        <w:t>dinner</w:t>
      </w:r>
    </w:p>
    <w:p w:rsidR="008F05FA" w:rsidRDefault="00B07AD6">
      <w:pPr>
        <w:pStyle w:val="ListParagraph"/>
        <w:numPr>
          <w:ilvl w:val="0"/>
          <w:numId w:val="1"/>
        </w:numPr>
        <w:tabs>
          <w:tab w:val="left" w:pos="461"/>
        </w:tabs>
        <w:rPr>
          <w:sz w:val="18"/>
        </w:rPr>
      </w:pPr>
      <w:r>
        <w:rPr>
          <w:sz w:val="18"/>
        </w:rPr>
        <w:t>grub -</w:t>
      </w:r>
      <w:r>
        <w:rPr>
          <w:spacing w:val="-7"/>
          <w:sz w:val="18"/>
        </w:rPr>
        <w:t xml:space="preserve"> </w:t>
      </w:r>
      <w:r>
        <w:rPr>
          <w:sz w:val="18"/>
        </w:rPr>
        <w:t>food</w:t>
      </w:r>
    </w:p>
    <w:p w:rsidR="008F05FA" w:rsidRDefault="00B07AD6">
      <w:pPr>
        <w:pStyle w:val="ListParagraph"/>
        <w:numPr>
          <w:ilvl w:val="0"/>
          <w:numId w:val="1"/>
        </w:numPr>
        <w:tabs>
          <w:tab w:val="left" w:pos="461"/>
        </w:tabs>
        <w:rPr>
          <w:sz w:val="18"/>
        </w:rPr>
      </w:pPr>
      <w:r>
        <w:rPr>
          <w:sz w:val="18"/>
        </w:rPr>
        <w:t>rip out - use swear</w:t>
      </w:r>
      <w:r>
        <w:rPr>
          <w:spacing w:val="-14"/>
          <w:sz w:val="18"/>
        </w:rPr>
        <w:t xml:space="preserve"> </w:t>
      </w:r>
      <w:r>
        <w:rPr>
          <w:sz w:val="18"/>
        </w:rPr>
        <w:t>words</w:t>
      </w:r>
    </w:p>
    <w:sectPr w:rsidR="008F05FA">
      <w:pgSz w:w="12240" w:h="15840"/>
      <w:pgMar w:top="1380" w:right="1720" w:bottom="880" w:left="1340" w:header="0" w:footer="6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07AD6">
      <w:r>
        <w:separator/>
      </w:r>
    </w:p>
  </w:endnote>
  <w:endnote w:type="continuationSeparator" w:id="0">
    <w:p w:rsidR="00000000" w:rsidRDefault="00B07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ijaya">
    <w:altName w:val="Vijaya"/>
    <w:panose1 w:val="020B0604020202020204"/>
    <w:charset w:val="00"/>
    <w:family w:val="swiss"/>
    <w:pitch w:val="variable"/>
    <w:sig w:usb0="001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altName w:val="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Segoe Print">
    <w:altName w:val="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5FA" w:rsidRDefault="00B07AD6">
    <w:pPr>
      <w:pStyle w:val="BodyText"/>
      <w:spacing w:line="14" w:lineRule="auto"/>
      <w:ind w:left="0" w:firstLine="0"/>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3252470</wp:posOffset>
              </wp:positionH>
              <wp:positionV relativeFrom="page">
                <wp:posOffset>9485630</wp:posOffset>
              </wp:positionV>
              <wp:extent cx="1270635" cy="127635"/>
              <wp:effectExtent l="4445"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5FA" w:rsidRDefault="00B07AD6">
                          <w:pPr>
                            <w:spacing w:line="184" w:lineRule="exact"/>
                            <w:ind w:left="20" w:right="-2"/>
                            <w:rPr>
                              <w:rFonts w:ascii="Calibri" w:hAnsi="Calibri"/>
                              <w:i/>
                              <w:sz w:val="16"/>
                            </w:rPr>
                          </w:pPr>
                          <w:r>
                            <w:rPr>
                              <w:rFonts w:ascii="Calibri" w:hAnsi="Calibri"/>
                              <w:i/>
                              <w:sz w:val="16"/>
                            </w:rPr>
                            <w:t>Copyright © 2013 Turbo Tutor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56.1pt;margin-top:746.9pt;width:100.05pt;height:1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DuqQIAAKk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" filled="f" stroked="f">
              <v:textbox inset="0,0,0,0">
                <w:txbxContent>
                  <w:p w:rsidR="008F05FA" w:rsidRDefault="00B07AD6">
                    <w:pPr>
                      <w:spacing w:line="184" w:lineRule="exact"/>
                      <w:ind w:left="20" w:right="-2"/>
                      <w:rPr>
                        <w:rFonts w:ascii="Calibri" w:hAnsi="Calibri"/>
                        <w:i/>
                        <w:sz w:val="16"/>
                      </w:rPr>
                    </w:pPr>
                    <w:r>
                      <w:rPr>
                        <w:rFonts w:ascii="Calibri" w:hAnsi="Calibri"/>
                        <w:i/>
                        <w:sz w:val="16"/>
                      </w:rPr>
                      <w:t>Copyright © 2013 Turbo Tutor</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07AD6">
      <w:r>
        <w:separator/>
      </w:r>
    </w:p>
  </w:footnote>
  <w:footnote w:type="continuationSeparator" w:id="0">
    <w:p w:rsidR="00000000" w:rsidRDefault="00B07A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519F"/>
    <w:multiLevelType w:val="hybridMultilevel"/>
    <w:tmpl w:val="239A33BC"/>
    <w:lvl w:ilvl="0" w:tplc="132E1816">
      <w:start w:val="1"/>
      <w:numFmt w:val="decimal"/>
      <w:lvlText w:val="%1."/>
      <w:lvlJc w:val="left"/>
      <w:pPr>
        <w:ind w:left="471" w:hanging="360"/>
        <w:jc w:val="left"/>
      </w:pPr>
      <w:rPr>
        <w:rFonts w:ascii="Georgia" w:eastAsia="Georgia" w:hAnsi="Georgia" w:cs="Georgia" w:hint="default"/>
        <w:spacing w:val="-2"/>
        <w:w w:val="100"/>
        <w:sz w:val="18"/>
        <w:szCs w:val="18"/>
      </w:rPr>
    </w:lvl>
    <w:lvl w:ilvl="1" w:tplc="5F98ACEE">
      <w:start w:val="1"/>
      <w:numFmt w:val="decimal"/>
      <w:lvlText w:val="%2."/>
      <w:lvlJc w:val="left"/>
      <w:pPr>
        <w:ind w:left="560" w:hanging="360"/>
        <w:jc w:val="left"/>
      </w:pPr>
      <w:rPr>
        <w:rFonts w:ascii="Georgia" w:eastAsia="Georgia" w:hAnsi="Georgia" w:cs="Georgia" w:hint="default"/>
        <w:spacing w:val="-3"/>
        <w:w w:val="100"/>
        <w:sz w:val="18"/>
        <w:szCs w:val="18"/>
      </w:rPr>
    </w:lvl>
    <w:lvl w:ilvl="2" w:tplc="D5E69AA8">
      <w:start w:val="1"/>
      <w:numFmt w:val="bullet"/>
      <w:lvlText w:val="•"/>
      <w:lvlJc w:val="left"/>
      <w:pPr>
        <w:ind w:left="1613" w:hanging="360"/>
      </w:pPr>
      <w:rPr>
        <w:rFonts w:hint="default"/>
      </w:rPr>
    </w:lvl>
    <w:lvl w:ilvl="3" w:tplc="CA84C0D8">
      <w:start w:val="1"/>
      <w:numFmt w:val="bullet"/>
      <w:lvlText w:val="•"/>
      <w:lvlJc w:val="left"/>
      <w:pPr>
        <w:ind w:left="2666" w:hanging="360"/>
      </w:pPr>
      <w:rPr>
        <w:rFonts w:hint="default"/>
      </w:rPr>
    </w:lvl>
    <w:lvl w:ilvl="4" w:tplc="BC94262C">
      <w:start w:val="1"/>
      <w:numFmt w:val="bullet"/>
      <w:lvlText w:val="•"/>
      <w:lvlJc w:val="left"/>
      <w:pPr>
        <w:ind w:left="3720" w:hanging="360"/>
      </w:pPr>
      <w:rPr>
        <w:rFonts w:hint="default"/>
      </w:rPr>
    </w:lvl>
    <w:lvl w:ilvl="5" w:tplc="C46CFF9E">
      <w:start w:val="1"/>
      <w:numFmt w:val="bullet"/>
      <w:lvlText w:val="•"/>
      <w:lvlJc w:val="left"/>
      <w:pPr>
        <w:ind w:left="4773" w:hanging="360"/>
      </w:pPr>
      <w:rPr>
        <w:rFonts w:hint="default"/>
      </w:rPr>
    </w:lvl>
    <w:lvl w:ilvl="6" w:tplc="F96C476A">
      <w:start w:val="1"/>
      <w:numFmt w:val="bullet"/>
      <w:lvlText w:val="•"/>
      <w:lvlJc w:val="left"/>
      <w:pPr>
        <w:ind w:left="5826" w:hanging="360"/>
      </w:pPr>
      <w:rPr>
        <w:rFonts w:hint="default"/>
      </w:rPr>
    </w:lvl>
    <w:lvl w:ilvl="7" w:tplc="31BAF68E">
      <w:start w:val="1"/>
      <w:numFmt w:val="bullet"/>
      <w:lvlText w:val="•"/>
      <w:lvlJc w:val="left"/>
      <w:pPr>
        <w:ind w:left="6880" w:hanging="360"/>
      </w:pPr>
      <w:rPr>
        <w:rFonts w:hint="default"/>
      </w:rPr>
    </w:lvl>
    <w:lvl w:ilvl="8" w:tplc="36DABB0C">
      <w:start w:val="1"/>
      <w:numFmt w:val="bullet"/>
      <w:lvlText w:val="•"/>
      <w:lvlJc w:val="left"/>
      <w:pPr>
        <w:ind w:left="7933" w:hanging="360"/>
      </w:pPr>
      <w:rPr>
        <w:rFonts w:hint="default"/>
      </w:rPr>
    </w:lvl>
  </w:abstractNum>
  <w:abstractNum w:abstractNumId="1" w15:restartNumberingAfterBreak="0">
    <w:nsid w:val="00265621"/>
    <w:multiLevelType w:val="hybridMultilevel"/>
    <w:tmpl w:val="EAA0B47C"/>
    <w:lvl w:ilvl="0" w:tplc="86CA92B6">
      <w:start w:val="1"/>
      <w:numFmt w:val="decimal"/>
      <w:lvlText w:val="%1."/>
      <w:lvlJc w:val="left"/>
      <w:pPr>
        <w:ind w:left="471" w:hanging="360"/>
        <w:jc w:val="left"/>
      </w:pPr>
      <w:rPr>
        <w:rFonts w:ascii="Georgia" w:eastAsia="Georgia" w:hAnsi="Georgia" w:cs="Georgia" w:hint="default"/>
        <w:spacing w:val="-2"/>
        <w:w w:val="100"/>
        <w:sz w:val="18"/>
        <w:szCs w:val="18"/>
      </w:rPr>
    </w:lvl>
    <w:lvl w:ilvl="1" w:tplc="C212BF80">
      <w:start w:val="1"/>
      <w:numFmt w:val="decimal"/>
      <w:lvlText w:val="%2."/>
      <w:lvlJc w:val="left"/>
      <w:pPr>
        <w:ind w:left="560" w:hanging="360"/>
        <w:jc w:val="left"/>
      </w:pPr>
      <w:rPr>
        <w:rFonts w:ascii="Georgia" w:eastAsia="Georgia" w:hAnsi="Georgia" w:cs="Georgia" w:hint="default"/>
        <w:spacing w:val="-1"/>
        <w:w w:val="100"/>
        <w:sz w:val="18"/>
        <w:szCs w:val="18"/>
      </w:rPr>
    </w:lvl>
    <w:lvl w:ilvl="2" w:tplc="21A63C34">
      <w:start w:val="1"/>
      <w:numFmt w:val="bullet"/>
      <w:lvlText w:val="•"/>
      <w:lvlJc w:val="left"/>
      <w:pPr>
        <w:ind w:left="1528" w:hanging="360"/>
      </w:pPr>
      <w:rPr>
        <w:rFonts w:hint="default"/>
      </w:rPr>
    </w:lvl>
    <w:lvl w:ilvl="3" w:tplc="2326BDC0">
      <w:start w:val="1"/>
      <w:numFmt w:val="bullet"/>
      <w:lvlText w:val="•"/>
      <w:lvlJc w:val="left"/>
      <w:pPr>
        <w:ind w:left="2497" w:hanging="360"/>
      </w:pPr>
      <w:rPr>
        <w:rFonts w:hint="default"/>
      </w:rPr>
    </w:lvl>
    <w:lvl w:ilvl="4" w:tplc="22DEE20E">
      <w:start w:val="1"/>
      <w:numFmt w:val="bullet"/>
      <w:lvlText w:val="•"/>
      <w:lvlJc w:val="left"/>
      <w:pPr>
        <w:ind w:left="3466" w:hanging="360"/>
      </w:pPr>
      <w:rPr>
        <w:rFonts w:hint="default"/>
      </w:rPr>
    </w:lvl>
    <w:lvl w:ilvl="5" w:tplc="F020AB1C">
      <w:start w:val="1"/>
      <w:numFmt w:val="bullet"/>
      <w:lvlText w:val="•"/>
      <w:lvlJc w:val="left"/>
      <w:pPr>
        <w:ind w:left="4435" w:hanging="360"/>
      </w:pPr>
      <w:rPr>
        <w:rFonts w:hint="default"/>
      </w:rPr>
    </w:lvl>
    <w:lvl w:ilvl="6" w:tplc="D354C8FE">
      <w:start w:val="1"/>
      <w:numFmt w:val="bullet"/>
      <w:lvlText w:val="•"/>
      <w:lvlJc w:val="left"/>
      <w:pPr>
        <w:ind w:left="5404" w:hanging="360"/>
      </w:pPr>
      <w:rPr>
        <w:rFonts w:hint="default"/>
      </w:rPr>
    </w:lvl>
    <w:lvl w:ilvl="7" w:tplc="6B400C64">
      <w:start w:val="1"/>
      <w:numFmt w:val="bullet"/>
      <w:lvlText w:val="•"/>
      <w:lvlJc w:val="left"/>
      <w:pPr>
        <w:ind w:left="6373" w:hanging="360"/>
      </w:pPr>
      <w:rPr>
        <w:rFonts w:hint="default"/>
      </w:rPr>
    </w:lvl>
    <w:lvl w:ilvl="8" w:tplc="AC98D172">
      <w:start w:val="1"/>
      <w:numFmt w:val="bullet"/>
      <w:lvlText w:val="•"/>
      <w:lvlJc w:val="left"/>
      <w:pPr>
        <w:ind w:left="7342" w:hanging="360"/>
      </w:pPr>
      <w:rPr>
        <w:rFonts w:hint="default"/>
      </w:rPr>
    </w:lvl>
  </w:abstractNum>
  <w:abstractNum w:abstractNumId="2" w15:restartNumberingAfterBreak="0">
    <w:nsid w:val="053B6143"/>
    <w:multiLevelType w:val="hybridMultilevel"/>
    <w:tmpl w:val="3AC40316"/>
    <w:lvl w:ilvl="0" w:tplc="CE2AD7EE">
      <w:start w:val="4"/>
      <w:numFmt w:val="decimal"/>
      <w:lvlText w:val="%1."/>
      <w:lvlJc w:val="left"/>
      <w:pPr>
        <w:ind w:left="551" w:hanging="360"/>
        <w:jc w:val="right"/>
      </w:pPr>
      <w:rPr>
        <w:rFonts w:ascii="Georgia" w:eastAsia="Georgia" w:hAnsi="Georgia" w:cs="Georgia" w:hint="default"/>
        <w:spacing w:val="-1"/>
        <w:w w:val="100"/>
        <w:sz w:val="18"/>
        <w:szCs w:val="18"/>
      </w:rPr>
    </w:lvl>
    <w:lvl w:ilvl="1" w:tplc="41548704">
      <w:start w:val="1"/>
      <w:numFmt w:val="bullet"/>
      <w:lvlText w:val="•"/>
      <w:lvlJc w:val="left"/>
      <w:pPr>
        <w:ind w:left="1544" w:hanging="360"/>
      </w:pPr>
      <w:rPr>
        <w:rFonts w:hint="default"/>
      </w:rPr>
    </w:lvl>
    <w:lvl w:ilvl="2" w:tplc="3F54D042">
      <w:start w:val="1"/>
      <w:numFmt w:val="bullet"/>
      <w:lvlText w:val="•"/>
      <w:lvlJc w:val="left"/>
      <w:pPr>
        <w:ind w:left="2528" w:hanging="360"/>
      </w:pPr>
      <w:rPr>
        <w:rFonts w:hint="default"/>
      </w:rPr>
    </w:lvl>
    <w:lvl w:ilvl="3" w:tplc="EE585840">
      <w:start w:val="1"/>
      <w:numFmt w:val="bullet"/>
      <w:lvlText w:val="•"/>
      <w:lvlJc w:val="left"/>
      <w:pPr>
        <w:ind w:left="3512" w:hanging="360"/>
      </w:pPr>
      <w:rPr>
        <w:rFonts w:hint="default"/>
      </w:rPr>
    </w:lvl>
    <w:lvl w:ilvl="4" w:tplc="E7A8CC64">
      <w:start w:val="1"/>
      <w:numFmt w:val="bullet"/>
      <w:lvlText w:val="•"/>
      <w:lvlJc w:val="left"/>
      <w:pPr>
        <w:ind w:left="4496" w:hanging="360"/>
      </w:pPr>
      <w:rPr>
        <w:rFonts w:hint="default"/>
      </w:rPr>
    </w:lvl>
    <w:lvl w:ilvl="5" w:tplc="958EDE36">
      <w:start w:val="1"/>
      <w:numFmt w:val="bullet"/>
      <w:lvlText w:val="•"/>
      <w:lvlJc w:val="left"/>
      <w:pPr>
        <w:ind w:left="5480" w:hanging="360"/>
      </w:pPr>
      <w:rPr>
        <w:rFonts w:hint="default"/>
      </w:rPr>
    </w:lvl>
    <w:lvl w:ilvl="6" w:tplc="5180FC94">
      <w:start w:val="1"/>
      <w:numFmt w:val="bullet"/>
      <w:lvlText w:val="•"/>
      <w:lvlJc w:val="left"/>
      <w:pPr>
        <w:ind w:left="6464" w:hanging="360"/>
      </w:pPr>
      <w:rPr>
        <w:rFonts w:hint="default"/>
      </w:rPr>
    </w:lvl>
    <w:lvl w:ilvl="7" w:tplc="404E67E2">
      <w:start w:val="1"/>
      <w:numFmt w:val="bullet"/>
      <w:lvlText w:val="•"/>
      <w:lvlJc w:val="left"/>
      <w:pPr>
        <w:ind w:left="7448" w:hanging="360"/>
      </w:pPr>
      <w:rPr>
        <w:rFonts w:hint="default"/>
      </w:rPr>
    </w:lvl>
    <w:lvl w:ilvl="8" w:tplc="B26EBF9C">
      <w:start w:val="1"/>
      <w:numFmt w:val="bullet"/>
      <w:lvlText w:val="•"/>
      <w:lvlJc w:val="left"/>
      <w:pPr>
        <w:ind w:left="8432" w:hanging="360"/>
      </w:pPr>
      <w:rPr>
        <w:rFonts w:hint="default"/>
      </w:rPr>
    </w:lvl>
  </w:abstractNum>
  <w:abstractNum w:abstractNumId="3" w15:restartNumberingAfterBreak="0">
    <w:nsid w:val="06215D79"/>
    <w:multiLevelType w:val="hybridMultilevel"/>
    <w:tmpl w:val="63E0F710"/>
    <w:lvl w:ilvl="0" w:tplc="B0CAA1B8">
      <w:start w:val="1"/>
      <w:numFmt w:val="decimal"/>
      <w:lvlText w:val="%1."/>
      <w:lvlJc w:val="left"/>
      <w:pPr>
        <w:ind w:left="460" w:hanging="360"/>
        <w:jc w:val="left"/>
      </w:pPr>
      <w:rPr>
        <w:rFonts w:ascii="Georgia" w:eastAsia="Georgia" w:hAnsi="Georgia" w:cs="Georgia" w:hint="default"/>
        <w:spacing w:val="-2"/>
        <w:w w:val="99"/>
        <w:sz w:val="18"/>
        <w:szCs w:val="18"/>
      </w:rPr>
    </w:lvl>
    <w:lvl w:ilvl="1" w:tplc="793670C0">
      <w:start w:val="1"/>
      <w:numFmt w:val="bullet"/>
      <w:lvlText w:val="•"/>
      <w:lvlJc w:val="left"/>
      <w:pPr>
        <w:ind w:left="1340" w:hanging="360"/>
      </w:pPr>
      <w:rPr>
        <w:rFonts w:hint="default"/>
      </w:rPr>
    </w:lvl>
    <w:lvl w:ilvl="2" w:tplc="0986C4CE">
      <w:start w:val="1"/>
      <w:numFmt w:val="bullet"/>
      <w:lvlText w:val="•"/>
      <w:lvlJc w:val="left"/>
      <w:pPr>
        <w:ind w:left="2220" w:hanging="360"/>
      </w:pPr>
      <w:rPr>
        <w:rFonts w:hint="default"/>
      </w:rPr>
    </w:lvl>
    <w:lvl w:ilvl="3" w:tplc="9E2EC32C">
      <w:start w:val="1"/>
      <w:numFmt w:val="bullet"/>
      <w:lvlText w:val="•"/>
      <w:lvlJc w:val="left"/>
      <w:pPr>
        <w:ind w:left="3100" w:hanging="360"/>
      </w:pPr>
      <w:rPr>
        <w:rFonts w:hint="default"/>
      </w:rPr>
    </w:lvl>
    <w:lvl w:ilvl="4" w:tplc="EAE63128">
      <w:start w:val="1"/>
      <w:numFmt w:val="bullet"/>
      <w:lvlText w:val="•"/>
      <w:lvlJc w:val="left"/>
      <w:pPr>
        <w:ind w:left="3980" w:hanging="360"/>
      </w:pPr>
      <w:rPr>
        <w:rFonts w:hint="default"/>
      </w:rPr>
    </w:lvl>
    <w:lvl w:ilvl="5" w:tplc="548600A8">
      <w:start w:val="1"/>
      <w:numFmt w:val="bullet"/>
      <w:lvlText w:val="•"/>
      <w:lvlJc w:val="left"/>
      <w:pPr>
        <w:ind w:left="4860" w:hanging="360"/>
      </w:pPr>
      <w:rPr>
        <w:rFonts w:hint="default"/>
      </w:rPr>
    </w:lvl>
    <w:lvl w:ilvl="6" w:tplc="70FCDD34">
      <w:start w:val="1"/>
      <w:numFmt w:val="bullet"/>
      <w:lvlText w:val="•"/>
      <w:lvlJc w:val="left"/>
      <w:pPr>
        <w:ind w:left="5740" w:hanging="360"/>
      </w:pPr>
      <w:rPr>
        <w:rFonts w:hint="default"/>
      </w:rPr>
    </w:lvl>
    <w:lvl w:ilvl="7" w:tplc="BE16DBA8">
      <w:start w:val="1"/>
      <w:numFmt w:val="bullet"/>
      <w:lvlText w:val="•"/>
      <w:lvlJc w:val="left"/>
      <w:pPr>
        <w:ind w:left="6620" w:hanging="360"/>
      </w:pPr>
      <w:rPr>
        <w:rFonts w:hint="default"/>
      </w:rPr>
    </w:lvl>
    <w:lvl w:ilvl="8" w:tplc="60D2F804">
      <w:start w:val="1"/>
      <w:numFmt w:val="bullet"/>
      <w:lvlText w:val="•"/>
      <w:lvlJc w:val="left"/>
      <w:pPr>
        <w:ind w:left="7500" w:hanging="360"/>
      </w:pPr>
      <w:rPr>
        <w:rFonts w:hint="default"/>
      </w:rPr>
    </w:lvl>
  </w:abstractNum>
  <w:abstractNum w:abstractNumId="4" w15:restartNumberingAfterBreak="0">
    <w:nsid w:val="08DD2F5E"/>
    <w:multiLevelType w:val="hybridMultilevel"/>
    <w:tmpl w:val="D9C26146"/>
    <w:lvl w:ilvl="0" w:tplc="1CA0825C">
      <w:start w:val="1"/>
      <w:numFmt w:val="decimal"/>
      <w:lvlText w:val="%1."/>
      <w:lvlJc w:val="left"/>
      <w:pPr>
        <w:ind w:left="911" w:hanging="360"/>
        <w:jc w:val="left"/>
      </w:pPr>
      <w:rPr>
        <w:rFonts w:ascii="Georgia" w:eastAsia="Georgia" w:hAnsi="Georgia" w:cs="Georgia" w:hint="default"/>
        <w:spacing w:val="-2"/>
        <w:w w:val="100"/>
        <w:sz w:val="18"/>
        <w:szCs w:val="18"/>
      </w:rPr>
    </w:lvl>
    <w:lvl w:ilvl="1" w:tplc="72187C7C">
      <w:start w:val="1"/>
      <w:numFmt w:val="bullet"/>
      <w:lvlText w:val="•"/>
      <w:lvlJc w:val="left"/>
      <w:pPr>
        <w:ind w:left="1774" w:hanging="360"/>
      </w:pPr>
      <w:rPr>
        <w:rFonts w:hint="default"/>
      </w:rPr>
    </w:lvl>
    <w:lvl w:ilvl="2" w:tplc="4334B4F0">
      <w:start w:val="1"/>
      <w:numFmt w:val="bullet"/>
      <w:lvlText w:val="•"/>
      <w:lvlJc w:val="left"/>
      <w:pPr>
        <w:ind w:left="2628" w:hanging="360"/>
      </w:pPr>
      <w:rPr>
        <w:rFonts w:hint="default"/>
      </w:rPr>
    </w:lvl>
    <w:lvl w:ilvl="3" w:tplc="F3886D50">
      <w:start w:val="1"/>
      <w:numFmt w:val="bullet"/>
      <w:lvlText w:val="•"/>
      <w:lvlJc w:val="left"/>
      <w:pPr>
        <w:ind w:left="3482" w:hanging="360"/>
      </w:pPr>
      <w:rPr>
        <w:rFonts w:hint="default"/>
      </w:rPr>
    </w:lvl>
    <w:lvl w:ilvl="4" w:tplc="066A56A6">
      <w:start w:val="1"/>
      <w:numFmt w:val="bullet"/>
      <w:lvlText w:val="•"/>
      <w:lvlJc w:val="left"/>
      <w:pPr>
        <w:ind w:left="4336" w:hanging="360"/>
      </w:pPr>
      <w:rPr>
        <w:rFonts w:hint="default"/>
      </w:rPr>
    </w:lvl>
    <w:lvl w:ilvl="5" w:tplc="8C7AA7C2">
      <w:start w:val="1"/>
      <w:numFmt w:val="bullet"/>
      <w:lvlText w:val="•"/>
      <w:lvlJc w:val="left"/>
      <w:pPr>
        <w:ind w:left="5190" w:hanging="360"/>
      </w:pPr>
      <w:rPr>
        <w:rFonts w:hint="default"/>
      </w:rPr>
    </w:lvl>
    <w:lvl w:ilvl="6" w:tplc="2CB43AD8">
      <w:start w:val="1"/>
      <w:numFmt w:val="bullet"/>
      <w:lvlText w:val="•"/>
      <w:lvlJc w:val="left"/>
      <w:pPr>
        <w:ind w:left="6044" w:hanging="360"/>
      </w:pPr>
      <w:rPr>
        <w:rFonts w:hint="default"/>
      </w:rPr>
    </w:lvl>
    <w:lvl w:ilvl="7" w:tplc="ECBCA116">
      <w:start w:val="1"/>
      <w:numFmt w:val="bullet"/>
      <w:lvlText w:val="•"/>
      <w:lvlJc w:val="left"/>
      <w:pPr>
        <w:ind w:left="6898" w:hanging="360"/>
      </w:pPr>
      <w:rPr>
        <w:rFonts w:hint="default"/>
      </w:rPr>
    </w:lvl>
    <w:lvl w:ilvl="8" w:tplc="6944C742">
      <w:start w:val="1"/>
      <w:numFmt w:val="bullet"/>
      <w:lvlText w:val="•"/>
      <w:lvlJc w:val="left"/>
      <w:pPr>
        <w:ind w:left="7752" w:hanging="360"/>
      </w:pPr>
      <w:rPr>
        <w:rFonts w:hint="default"/>
      </w:rPr>
    </w:lvl>
  </w:abstractNum>
  <w:abstractNum w:abstractNumId="5" w15:restartNumberingAfterBreak="0">
    <w:nsid w:val="1D2001C5"/>
    <w:multiLevelType w:val="hybridMultilevel"/>
    <w:tmpl w:val="19D0A5D0"/>
    <w:lvl w:ilvl="0" w:tplc="A976C61E">
      <w:start w:val="1"/>
      <w:numFmt w:val="decimal"/>
      <w:lvlText w:val="%1."/>
      <w:lvlJc w:val="left"/>
      <w:pPr>
        <w:ind w:left="460" w:hanging="360"/>
        <w:jc w:val="left"/>
      </w:pPr>
      <w:rPr>
        <w:rFonts w:ascii="Georgia" w:eastAsia="Georgia" w:hAnsi="Georgia" w:cs="Georgia" w:hint="default"/>
        <w:spacing w:val="-2"/>
        <w:w w:val="100"/>
        <w:sz w:val="18"/>
        <w:szCs w:val="18"/>
      </w:rPr>
    </w:lvl>
    <w:lvl w:ilvl="1" w:tplc="FB6AB768">
      <w:start w:val="1"/>
      <w:numFmt w:val="bullet"/>
      <w:lvlText w:val="•"/>
      <w:lvlJc w:val="left"/>
      <w:pPr>
        <w:ind w:left="1378" w:hanging="360"/>
      </w:pPr>
      <w:rPr>
        <w:rFonts w:hint="default"/>
      </w:rPr>
    </w:lvl>
    <w:lvl w:ilvl="2" w:tplc="811A2D1C">
      <w:start w:val="1"/>
      <w:numFmt w:val="bullet"/>
      <w:lvlText w:val="•"/>
      <w:lvlJc w:val="left"/>
      <w:pPr>
        <w:ind w:left="2296" w:hanging="360"/>
      </w:pPr>
      <w:rPr>
        <w:rFonts w:hint="default"/>
      </w:rPr>
    </w:lvl>
    <w:lvl w:ilvl="3" w:tplc="FFA89322">
      <w:start w:val="1"/>
      <w:numFmt w:val="bullet"/>
      <w:lvlText w:val="•"/>
      <w:lvlJc w:val="left"/>
      <w:pPr>
        <w:ind w:left="3214" w:hanging="360"/>
      </w:pPr>
      <w:rPr>
        <w:rFonts w:hint="default"/>
      </w:rPr>
    </w:lvl>
    <w:lvl w:ilvl="4" w:tplc="E4E26758">
      <w:start w:val="1"/>
      <w:numFmt w:val="bullet"/>
      <w:lvlText w:val="•"/>
      <w:lvlJc w:val="left"/>
      <w:pPr>
        <w:ind w:left="4132" w:hanging="360"/>
      </w:pPr>
      <w:rPr>
        <w:rFonts w:hint="default"/>
      </w:rPr>
    </w:lvl>
    <w:lvl w:ilvl="5" w:tplc="2FD421FC">
      <w:start w:val="1"/>
      <w:numFmt w:val="bullet"/>
      <w:lvlText w:val="•"/>
      <w:lvlJc w:val="left"/>
      <w:pPr>
        <w:ind w:left="5050" w:hanging="360"/>
      </w:pPr>
      <w:rPr>
        <w:rFonts w:hint="default"/>
      </w:rPr>
    </w:lvl>
    <w:lvl w:ilvl="6" w:tplc="48A2D9B0">
      <w:start w:val="1"/>
      <w:numFmt w:val="bullet"/>
      <w:lvlText w:val="•"/>
      <w:lvlJc w:val="left"/>
      <w:pPr>
        <w:ind w:left="5968" w:hanging="360"/>
      </w:pPr>
      <w:rPr>
        <w:rFonts w:hint="default"/>
      </w:rPr>
    </w:lvl>
    <w:lvl w:ilvl="7" w:tplc="BE042DFE">
      <w:start w:val="1"/>
      <w:numFmt w:val="bullet"/>
      <w:lvlText w:val="•"/>
      <w:lvlJc w:val="left"/>
      <w:pPr>
        <w:ind w:left="6886" w:hanging="360"/>
      </w:pPr>
      <w:rPr>
        <w:rFonts w:hint="default"/>
      </w:rPr>
    </w:lvl>
    <w:lvl w:ilvl="8" w:tplc="DED8A75A">
      <w:start w:val="1"/>
      <w:numFmt w:val="bullet"/>
      <w:lvlText w:val="•"/>
      <w:lvlJc w:val="left"/>
      <w:pPr>
        <w:ind w:left="7804" w:hanging="360"/>
      </w:pPr>
      <w:rPr>
        <w:rFonts w:hint="default"/>
      </w:rPr>
    </w:lvl>
  </w:abstractNum>
  <w:abstractNum w:abstractNumId="6" w15:restartNumberingAfterBreak="0">
    <w:nsid w:val="237F7845"/>
    <w:multiLevelType w:val="hybridMultilevel"/>
    <w:tmpl w:val="9A483BB4"/>
    <w:lvl w:ilvl="0" w:tplc="FB28D294">
      <w:start w:val="1"/>
      <w:numFmt w:val="decimal"/>
      <w:lvlText w:val="%1."/>
      <w:lvlJc w:val="left"/>
      <w:pPr>
        <w:ind w:left="460" w:hanging="360"/>
        <w:jc w:val="left"/>
      </w:pPr>
      <w:rPr>
        <w:rFonts w:ascii="Georgia" w:eastAsia="Georgia" w:hAnsi="Georgia" w:cs="Georgia" w:hint="default"/>
        <w:spacing w:val="-2"/>
        <w:w w:val="100"/>
        <w:sz w:val="18"/>
        <w:szCs w:val="18"/>
      </w:rPr>
    </w:lvl>
    <w:lvl w:ilvl="1" w:tplc="312CC544">
      <w:start w:val="1"/>
      <w:numFmt w:val="bullet"/>
      <w:lvlText w:val="•"/>
      <w:lvlJc w:val="left"/>
      <w:pPr>
        <w:ind w:left="1302" w:hanging="360"/>
      </w:pPr>
      <w:rPr>
        <w:rFonts w:hint="default"/>
      </w:rPr>
    </w:lvl>
    <w:lvl w:ilvl="2" w:tplc="4D02C296">
      <w:start w:val="1"/>
      <w:numFmt w:val="bullet"/>
      <w:lvlText w:val="•"/>
      <w:lvlJc w:val="left"/>
      <w:pPr>
        <w:ind w:left="2144" w:hanging="360"/>
      </w:pPr>
      <w:rPr>
        <w:rFonts w:hint="default"/>
      </w:rPr>
    </w:lvl>
    <w:lvl w:ilvl="3" w:tplc="8F90ED80">
      <w:start w:val="1"/>
      <w:numFmt w:val="bullet"/>
      <w:lvlText w:val="•"/>
      <w:lvlJc w:val="left"/>
      <w:pPr>
        <w:ind w:left="2986" w:hanging="360"/>
      </w:pPr>
      <w:rPr>
        <w:rFonts w:hint="default"/>
      </w:rPr>
    </w:lvl>
    <w:lvl w:ilvl="4" w:tplc="F20448D8">
      <w:start w:val="1"/>
      <w:numFmt w:val="bullet"/>
      <w:lvlText w:val="•"/>
      <w:lvlJc w:val="left"/>
      <w:pPr>
        <w:ind w:left="3828" w:hanging="360"/>
      </w:pPr>
      <w:rPr>
        <w:rFonts w:hint="default"/>
      </w:rPr>
    </w:lvl>
    <w:lvl w:ilvl="5" w:tplc="FC82BF54">
      <w:start w:val="1"/>
      <w:numFmt w:val="bullet"/>
      <w:lvlText w:val="•"/>
      <w:lvlJc w:val="left"/>
      <w:pPr>
        <w:ind w:left="4670" w:hanging="360"/>
      </w:pPr>
      <w:rPr>
        <w:rFonts w:hint="default"/>
      </w:rPr>
    </w:lvl>
    <w:lvl w:ilvl="6" w:tplc="ADA2BCDE">
      <w:start w:val="1"/>
      <w:numFmt w:val="bullet"/>
      <w:lvlText w:val="•"/>
      <w:lvlJc w:val="left"/>
      <w:pPr>
        <w:ind w:left="5512" w:hanging="360"/>
      </w:pPr>
      <w:rPr>
        <w:rFonts w:hint="default"/>
      </w:rPr>
    </w:lvl>
    <w:lvl w:ilvl="7" w:tplc="12F24FC4">
      <w:start w:val="1"/>
      <w:numFmt w:val="bullet"/>
      <w:lvlText w:val="•"/>
      <w:lvlJc w:val="left"/>
      <w:pPr>
        <w:ind w:left="6354" w:hanging="360"/>
      </w:pPr>
      <w:rPr>
        <w:rFonts w:hint="default"/>
      </w:rPr>
    </w:lvl>
    <w:lvl w:ilvl="8" w:tplc="970C278E">
      <w:start w:val="1"/>
      <w:numFmt w:val="bullet"/>
      <w:lvlText w:val="•"/>
      <w:lvlJc w:val="left"/>
      <w:pPr>
        <w:ind w:left="7196" w:hanging="360"/>
      </w:pPr>
      <w:rPr>
        <w:rFonts w:hint="default"/>
      </w:rPr>
    </w:lvl>
  </w:abstractNum>
  <w:abstractNum w:abstractNumId="7" w15:restartNumberingAfterBreak="0">
    <w:nsid w:val="28E3577F"/>
    <w:multiLevelType w:val="hybridMultilevel"/>
    <w:tmpl w:val="B3729D32"/>
    <w:lvl w:ilvl="0" w:tplc="0B46F156">
      <w:start w:val="1"/>
      <w:numFmt w:val="decimal"/>
      <w:lvlText w:val="%1."/>
      <w:lvlJc w:val="left"/>
      <w:pPr>
        <w:ind w:left="460" w:hanging="360"/>
        <w:jc w:val="left"/>
      </w:pPr>
      <w:rPr>
        <w:rFonts w:ascii="Georgia" w:eastAsia="Georgia" w:hAnsi="Georgia" w:cs="Georgia" w:hint="default"/>
        <w:spacing w:val="-2"/>
        <w:w w:val="100"/>
        <w:sz w:val="18"/>
        <w:szCs w:val="18"/>
      </w:rPr>
    </w:lvl>
    <w:lvl w:ilvl="1" w:tplc="1A520358">
      <w:start w:val="1"/>
      <w:numFmt w:val="decimal"/>
      <w:lvlText w:val="%2."/>
      <w:lvlJc w:val="left"/>
      <w:pPr>
        <w:ind w:left="551" w:hanging="360"/>
        <w:jc w:val="left"/>
      </w:pPr>
      <w:rPr>
        <w:rFonts w:ascii="Georgia" w:eastAsia="Georgia" w:hAnsi="Georgia" w:cs="Georgia" w:hint="default"/>
        <w:spacing w:val="-2"/>
        <w:w w:val="100"/>
        <w:sz w:val="18"/>
        <w:szCs w:val="18"/>
      </w:rPr>
    </w:lvl>
    <w:lvl w:ilvl="2" w:tplc="C5969698">
      <w:start w:val="1"/>
      <w:numFmt w:val="bullet"/>
      <w:lvlText w:val="•"/>
      <w:lvlJc w:val="left"/>
      <w:pPr>
        <w:ind w:left="1653" w:hanging="360"/>
      </w:pPr>
      <w:rPr>
        <w:rFonts w:hint="default"/>
      </w:rPr>
    </w:lvl>
    <w:lvl w:ilvl="3" w:tplc="AC32A530">
      <w:start w:val="1"/>
      <w:numFmt w:val="bullet"/>
      <w:lvlText w:val="•"/>
      <w:lvlJc w:val="left"/>
      <w:pPr>
        <w:ind w:left="2746" w:hanging="360"/>
      </w:pPr>
      <w:rPr>
        <w:rFonts w:hint="default"/>
      </w:rPr>
    </w:lvl>
    <w:lvl w:ilvl="4" w:tplc="B136E736">
      <w:start w:val="1"/>
      <w:numFmt w:val="bullet"/>
      <w:lvlText w:val="•"/>
      <w:lvlJc w:val="left"/>
      <w:pPr>
        <w:ind w:left="3840" w:hanging="360"/>
      </w:pPr>
      <w:rPr>
        <w:rFonts w:hint="default"/>
      </w:rPr>
    </w:lvl>
    <w:lvl w:ilvl="5" w:tplc="B31823AC">
      <w:start w:val="1"/>
      <w:numFmt w:val="bullet"/>
      <w:lvlText w:val="•"/>
      <w:lvlJc w:val="left"/>
      <w:pPr>
        <w:ind w:left="4933" w:hanging="360"/>
      </w:pPr>
      <w:rPr>
        <w:rFonts w:hint="default"/>
      </w:rPr>
    </w:lvl>
    <w:lvl w:ilvl="6" w:tplc="D00E4CD0">
      <w:start w:val="1"/>
      <w:numFmt w:val="bullet"/>
      <w:lvlText w:val="•"/>
      <w:lvlJc w:val="left"/>
      <w:pPr>
        <w:ind w:left="6026" w:hanging="360"/>
      </w:pPr>
      <w:rPr>
        <w:rFonts w:hint="default"/>
      </w:rPr>
    </w:lvl>
    <w:lvl w:ilvl="7" w:tplc="5D284E10">
      <w:start w:val="1"/>
      <w:numFmt w:val="bullet"/>
      <w:lvlText w:val="•"/>
      <w:lvlJc w:val="left"/>
      <w:pPr>
        <w:ind w:left="7120" w:hanging="360"/>
      </w:pPr>
      <w:rPr>
        <w:rFonts w:hint="default"/>
      </w:rPr>
    </w:lvl>
    <w:lvl w:ilvl="8" w:tplc="0BD4196C">
      <w:start w:val="1"/>
      <w:numFmt w:val="bullet"/>
      <w:lvlText w:val="•"/>
      <w:lvlJc w:val="left"/>
      <w:pPr>
        <w:ind w:left="8213" w:hanging="360"/>
      </w:pPr>
      <w:rPr>
        <w:rFonts w:hint="default"/>
      </w:rPr>
    </w:lvl>
  </w:abstractNum>
  <w:abstractNum w:abstractNumId="8" w15:restartNumberingAfterBreak="0">
    <w:nsid w:val="2BCE3142"/>
    <w:multiLevelType w:val="hybridMultilevel"/>
    <w:tmpl w:val="F36C24FC"/>
    <w:lvl w:ilvl="0" w:tplc="34AAB598">
      <w:start w:val="1"/>
      <w:numFmt w:val="decimal"/>
      <w:lvlText w:val="%1."/>
      <w:lvlJc w:val="left"/>
      <w:pPr>
        <w:ind w:left="460" w:hanging="360"/>
        <w:jc w:val="left"/>
      </w:pPr>
      <w:rPr>
        <w:rFonts w:ascii="Georgia" w:eastAsia="Georgia" w:hAnsi="Georgia" w:cs="Georgia" w:hint="default"/>
        <w:spacing w:val="-2"/>
        <w:w w:val="100"/>
        <w:sz w:val="18"/>
        <w:szCs w:val="18"/>
      </w:rPr>
    </w:lvl>
    <w:lvl w:ilvl="1" w:tplc="09C2AF90">
      <w:start w:val="1"/>
      <w:numFmt w:val="bullet"/>
      <w:lvlText w:val="•"/>
      <w:lvlJc w:val="left"/>
      <w:pPr>
        <w:ind w:left="1340" w:hanging="360"/>
      </w:pPr>
      <w:rPr>
        <w:rFonts w:hint="default"/>
      </w:rPr>
    </w:lvl>
    <w:lvl w:ilvl="2" w:tplc="B4ACE2A2">
      <w:start w:val="1"/>
      <w:numFmt w:val="bullet"/>
      <w:lvlText w:val="•"/>
      <w:lvlJc w:val="left"/>
      <w:pPr>
        <w:ind w:left="2220" w:hanging="360"/>
      </w:pPr>
      <w:rPr>
        <w:rFonts w:hint="default"/>
      </w:rPr>
    </w:lvl>
    <w:lvl w:ilvl="3" w:tplc="FA589E66">
      <w:start w:val="1"/>
      <w:numFmt w:val="bullet"/>
      <w:lvlText w:val="•"/>
      <w:lvlJc w:val="left"/>
      <w:pPr>
        <w:ind w:left="3100" w:hanging="360"/>
      </w:pPr>
      <w:rPr>
        <w:rFonts w:hint="default"/>
      </w:rPr>
    </w:lvl>
    <w:lvl w:ilvl="4" w:tplc="411E9B78">
      <w:start w:val="1"/>
      <w:numFmt w:val="bullet"/>
      <w:lvlText w:val="•"/>
      <w:lvlJc w:val="left"/>
      <w:pPr>
        <w:ind w:left="3980" w:hanging="360"/>
      </w:pPr>
      <w:rPr>
        <w:rFonts w:hint="default"/>
      </w:rPr>
    </w:lvl>
    <w:lvl w:ilvl="5" w:tplc="E20EF252">
      <w:start w:val="1"/>
      <w:numFmt w:val="bullet"/>
      <w:lvlText w:val="•"/>
      <w:lvlJc w:val="left"/>
      <w:pPr>
        <w:ind w:left="4860" w:hanging="360"/>
      </w:pPr>
      <w:rPr>
        <w:rFonts w:hint="default"/>
      </w:rPr>
    </w:lvl>
    <w:lvl w:ilvl="6" w:tplc="FD82FBDA">
      <w:start w:val="1"/>
      <w:numFmt w:val="bullet"/>
      <w:lvlText w:val="•"/>
      <w:lvlJc w:val="left"/>
      <w:pPr>
        <w:ind w:left="5740" w:hanging="360"/>
      </w:pPr>
      <w:rPr>
        <w:rFonts w:hint="default"/>
      </w:rPr>
    </w:lvl>
    <w:lvl w:ilvl="7" w:tplc="6F4063AC">
      <w:start w:val="1"/>
      <w:numFmt w:val="bullet"/>
      <w:lvlText w:val="•"/>
      <w:lvlJc w:val="left"/>
      <w:pPr>
        <w:ind w:left="6620" w:hanging="360"/>
      </w:pPr>
      <w:rPr>
        <w:rFonts w:hint="default"/>
      </w:rPr>
    </w:lvl>
    <w:lvl w:ilvl="8" w:tplc="34EC8A5A">
      <w:start w:val="1"/>
      <w:numFmt w:val="bullet"/>
      <w:lvlText w:val="•"/>
      <w:lvlJc w:val="left"/>
      <w:pPr>
        <w:ind w:left="7500" w:hanging="360"/>
      </w:pPr>
      <w:rPr>
        <w:rFonts w:hint="default"/>
      </w:rPr>
    </w:lvl>
  </w:abstractNum>
  <w:abstractNum w:abstractNumId="9" w15:restartNumberingAfterBreak="0">
    <w:nsid w:val="373D5C49"/>
    <w:multiLevelType w:val="hybridMultilevel"/>
    <w:tmpl w:val="2EA4ABF4"/>
    <w:lvl w:ilvl="0" w:tplc="60A28D80">
      <w:start w:val="1"/>
      <w:numFmt w:val="decimal"/>
      <w:lvlText w:val="%1."/>
      <w:lvlJc w:val="left"/>
      <w:pPr>
        <w:ind w:left="480" w:hanging="360"/>
        <w:jc w:val="left"/>
      </w:pPr>
      <w:rPr>
        <w:rFonts w:ascii="Georgia" w:eastAsia="Georgia" w:hAnsi="Georgia" w:cs="Georgia" w:hint="default"/>
        <w:spacing w:val="-2"/>
        <w:w w:val="100"/>
        <w:sz w:val="18"/>
        <w:szCs w:val="18"/>
      </w:rPr>
    </w:lvl>
    <w:lvl w:ilvl="1" w:tplc="FCAC1984">
      <w:start w:val="1"/>
      <w:numFmt w:val="bullet"/>
      <w:lvlText w:val="•"/>
      <w:lvlJc w:val="left"/>
      <w:pPr>
        <w:ind w:left="1480" w:hanging="360"/>
      </w:pPr>
      <w:rPr>
        <w:rFonts w:hint="default"/>
      </w:rPr>
    </w:lvl>
    <w:lvl w:ilvl="2" w:tplc="66B6ED56">
      <w:start w:val="1"/>
      <w:numFmt w:val="bullet"/>
      <w:lvlText w:val="•"/>
      <w:lvlJc w:val="left"/>
      <w:pPr>
        <w:ind w:left="2480" w:hanging="360"/>
      </w:pPr>
      <w:rPr>
        <w:rFonts w:hint="default"/>
      </w:rPr>
    </w:lvl>
    <w:lvl w:ilvl="3" w:tplc="9FAE5ED4">
      <w:start w:val="1"/>
      <w:numFmt w:val="bullet"/>
      <w:lvlText w:val="•"/>
      <w:lvlJc w:val="left"/>
      <w:pPr>
        <w:ind w:left="3480" w:hanging="360"/>
      </w:pPr>
      <w:rPr>
        <w:rFonts w:hint="default"/>
      </w:rPr>
    </w:lvl>
    <w:lvl w:ilvl="4" w:tplc="7D5CA7D4">
      <w:start w:val="1"/>
      <w:numFmt w:val="bullet"/>
      <w:lvlText w:val="•"/>
      <w:lvlJc w:val="left"/>
      <w:pPr>
        <w:ind w:left="4480" w:hanging="360"/>
      </w:pPr>
      <w:rPr>
        <w:rFonts w:hint="default"/>
      </w:rPr>
    </w:lvl>
    <w:lvl w:ilvl="5" w:tplc="0504D92A">
      <w:start w:val="1"/>
      <w:numFmt w:val="bullet"/>
      <w:lvlText w:val="•"/>
      <w:lvlJc w:val="left"/>
      <w:pPr>
        <w:ind w:left="5480" w:hanging="360"/>
      </w:pPr>
      <w:rPr>
        <w:rFonts w:hint="default"/>
      </w:rPr>
    </w:lvl>
    <w:lvl w:ilvl="6" w:tplc="BA0625DC">
      <w:start w:val="1"/>
      <w:numFmt w:val="bullet"/>
      <w:lvlText w:val="•"/>
      <w:lvlJc w:val="left"/>
      <w:pPr>
        <w:ind w:left="6480" w:hanging="360"/>
      </w:pPr>
      <w:rPr>
        <w:rFonts w:hint="default"/>
      </w:rPr>
    </w:lvl>
    <w:lvl w:ilvl="7" w:tplc="E1700B26">
      <w:start w:val="1"/>
      <w:numFmt w:val="bullet"/>
      <w:lvlText w:val="•"/>
      <w:lvlJc w:val="left"/>
      <w:pPr>
        <w:ind w:left="7480" w:hanging="360"/>
      </w:pPr>
      <w:rPr>
        <w:rFonts w:hint="default"/>
      </w:rPr>
    </w:lvl>
    <w:lvl w:ilvl="8" w:tplc="21B449A6">
      <w:start w:val="1"/>
      <w:numFmt w:val="bullet"/>
      <w:lvlText w:val="•"/>
      <w:lvlJc w:val="left"/>
      <w:pPr>
        <w:ind w:left="8480" w:hanging="360"/>
      </w:pPr>
      <w:rPr>
        <w:rFonts w:hint="default"/>
      </w:rPr>
    </w:lvl>
  </w:abstractNum>
  <w:abstractNum w:abstractNumId="10" w15:restartNumberingAfterBreak="0">
    <w:nsid w:val="47902A80"/>
    <w:multiLevelType w:val="hybridMultilevel"/>
    <w:tmpl w:val="75222A26"/>
    <w:lvl w:ilvl="0" w:tplc="62E69E0A">
      <w:start w:val="1"/>
      <w:numFmt w:val="decimal"/>
      <w:lvlText w:val="%1."/>
      <w:lvlJc w:val="left"/>
      <w:pPr>
        <w:ind w:left="460" w:hanging="361"/>
        <w:jc w:val="left"/>
      </w:pPr>
      <w:rPr>
        <w:rFonts w:ascii="Georgia" w:eastAsia="Georgia" w:hAnsi="Georgia" w:cs="Georgia" w:hint="default"/>
        <w:spacing w:val="-2"/>
        <w:w w:val="100"/>
        <w:sz w:val="18"/>
        <w:szCs w:val="18"/>
      </w:rPr>
    </w:lvl>
    <w:lvl w:ilvl="1" w:tplc="91644028">
      <w:start w:val="1"/>
      <w:numFmt w:val="decimal"/>
      <w:lvlText w:val="%2."/>
      <w:lvlJc w:val="left"/>
      <w:pPr>
        <w:ind w:left="551" w:hanging="360"/>
        <w:jc w:val="right"/>
      </w:pPr>
      <w:rPr>
        <w:rFonts w:ascii="Georgia" w:eastAsia="Georgia" w:hAnsi="Georgia" w:cs="Georgia" w:hint="default"/>
        <w:spacing w:val="-2"/>
        <w:w w:val="100"/>
        <w:sz w:val="18"/>
        <w:szCs w:val="18"/>
      </w:rPr>
    </w:lvl>
    <w:lvl w:ilvl="2" w:tplc="AA226F4A">
      <w:start w:val="1"/>
      <w:numFmt w:val="bullet"/>
      <w:lvlText w:val="•"/>
      <w:lvlJc w:val="left"/>
      <w:pPr>
        <w:ind w:left="1666" w:hanging="360"/>
      </w:pPr>
      <w:rPr>
        <w:rFonts w:hint="default"/>
      </w:rPr>
    </w:lvl>
    <w:lvl w:ilvl="3" w:tplc="0896C110">
      <w:start w:val="1"/>
      <w:numFmt w:val="bullet"/>
      <w:lvlText w:val="•"/>
      <w:lvlJc w:val="left"/>
      <w:pPr>
        <w:ind w:left="2773" w:hanging="360"/>
      </w:pPr>
      <w:rPr>
        <w:rFonts w:hint="default"/>
      </w:rPr>
    </w:lvl>
    <w:lvl w:ilvl="4" w:tplc="33BE8822">
      <w:start w:val="1"/>
      <w:numFmt w:val="bullet"/>
      <w:lvlText w:val="•"/>
      <w:lvlJc w:val="left"/>
      <w:pPr>
        <w:ind w:left="3880" w:hanging="360"/>
      </w:pPr>
      <w:rPr>
        <w:rFonts w:hint="default"/>
      </w:rPr>
    </w:lvl>
    <w:lvl w:ilvl="5" w:tplc="E9D2B7D6">
      <w:start w:val="1"/>
      <w:numFmt w:val="bullet"/>
      <w:lvlText w:val="•"/>
      <w:lvlJc w:val="left"/>
      <w:pPr>
        <w:ind w:left="4986" w:hanging="360"/>
      </w:pPr>
      <w:rPr>
        <w:rFonts w:hint="default"/>
      </w:rPr>
    </w:lvl>
    <w:lvl w:ilvl="6" w:tplc="440866A4">
      <w:start w:val="1"/>
      <w:numFmt w:val="bullet"/>
      <w:lvlText w:val="•"/>
      <w:lvlJc w:val="left"/>
      <w:pPr>
        <w:ind w:left="6093" w:hanging="360"/>
      </w:pPr>
      <w:rPr>
        <w:rFonts w:hint="default"/>
      </w:rPr>
    </w:lvl>
    <w:lvl w:ilvl="7" w:tplc="42EA7FFC">
      <w:start w:val="1"/>
      <w:numFmt w:val="bullet"/>
      <w:lvlText w:val="•"/>
      <w:lvlJc w:val="left"/>
      <w:pPr>
        <w:ind w:left="7200" w:hanging="360"/>
      </w:pPr>
      <w:rPr>
        <w:rFonts w:hint="default"/>
      </w:rPr>
    </w:lvl>
    <w:lvl w:ilvl="8" w:tplc="8ADCABF2">
      <w:start w:val="1"/>
      <w:numFmt w:val="bullet"/>
      <w:lvlText w:val="•"/>
      <w:lvlJc w:val="left"/>
      <w:pPr>
        <w:ind w:left="8306" w:hanging="360"/>
      </w:pPr>
      <w:rPr>
        <w:rFonts w:hint="default"/>
      </w:rPr>
    </w:lvl>
  </w:abstractNum>
  <w:abstractNum w:abstractNumId="11" w15:restartNumberingAfterBreak="0">
    <w:nsid w:val="4A101153"/>
    <w:multiLevelType w:val="hybridMultilevel"/>
    <w:tmpl w:val="BA665136"/>
    <w:lvl w:ilvl="0" w:tplc="1C2ADC2A">
      <w:start w:val="1"/>
      <w:numFmt w:val="decimal"/>
      <w:lvlText w:val="%1."/>
      <w:lvlJc w:val="left"/>
      <w:pPr>
        <w:ind w:left="460" w:hanging="361"/>
        <w:jc w:val="left"/>
      </w:pPr>
      <w:rPr>
        <w:rFonts w:ascii="Georgia" w:eastAsia="Georgia" w:hAnsi="Georgia" w:cs="Georgia" w:hint="default"/>
        <w:spacing w:val="-2"/>
        <w:w w:val="100"/>
        <w:sz w:val="18"/>
        <w:szCs w:val="18"/>
      </w:rPr>
    </w:lvl>
    <w:lvl w:ilvl="1" w:tplc="B7CC865C">
      <w:start w:val="1"/>
      <w:numFmt w:val="bullet"/>
      <w:lvlText w:val="•"/>
      <w:lvlJc w:val="left"/>
      <w:pPr>
        <w:ind w:left="1474" w:hanging="361"/>
      </w:pPr>
      <w:rPr>
        <w:rFonts w:hint="default"/>
      </w:rPr>
    </w:lvl>
    <w:lvl w:ilvl="2" w:tplc="12BABEDA">
      <w:start w:val="1"/>
      <w:numFmt w:val="bullet"/>
      <w:lvlText w:val="•"/>
      <w:lvlJc w:val="left"/>
      <w:pPr>
        <w:ind w:left="2488" w:hanging="361"/>
      </w:pPr>
      <w:rPr>
        <w:rFonts w:hint="default"/>
      </w:rPr>
    </w:lvl>
    <w:lvl w:ilvl="3" w:tplc="337C619E">
      <w:start w:val="1"/>
      <w:numFmt w:val="bullet"/>
      <w:lvlText w:val="•"/>
      <w:lvlJc w:val="left"/>
      <w:pPr>
        <w:ind w:left="3502" w:hanging="361"/>
      </w:pPr>
      <w:rPr>
        <w:rFonts w:hint="default"/>
      </w:rPr>
    </w:lvl>
    <w:lvl w:ilvl="4" w:tplc="58C6F6E2">
      <w:start w:val="1"/>
      <w:numFmt w:val="bullet"/>
      <w:lvlText w:val="•"/>
      <w:lvlJc w:val="left"/>
      <w:pPr>
        <w:ind w:left="4516" w:hanging="361"/>
      </w:pPr>
      <w:rPr>
        <w:rFonts w:hint="default"/>
      </w:rPr>
    </w:lvl>
    <w:lvl w:ilvl="5" w:tplc="F806BAAA">
      <w:start w:val="1"/>
      <w:numFmt w:val="bullet"/>
      <w:lvlText w:val="•"/>
      <w:lvlJc w:val="left"/>
      <w:pPr>
        <w:ind w:left="5530" w:hanging="361"/>
      </w:pPr>
      <w:rPr>
        <w:rFonts w:hint="default"/>
      </w:rPr>
    </w:lvl>
    <w:lvl w:ilvl="6" w:tplc="86365A14">
      <w:start w:val="1"/>
      <w:numFmt w:val="bullet"/>
      <w:lvlText w:val="•"/>
      <w:lvlJc w:val="left"/>
      <w:pPr>
        <w:ind w:left="6544" w:hanging="361"/>
      </w:pPr>
      <w:rPr>
        <w:rFonts w:hint="default"/>
      </w:rPr>
    </w:lvl>
    <w:lvl w:ilvl="7" w:tplc="47CE2C6C">
      <w:start w:val="1"/>
      <w:numFmt w:val="bullet"/>
      <w:lvlText w:val="•"/>
      <w:lvlJc w:val="left"/>
      <w:pPr>
        <w:ind w:left="7558" w:hanging="361"/>
      </w:pPr>
      <w:rPr>
        <w:rFonts w:hint="default"/>
      </w:rPr>
    </w:lvl>
    <w:lvl w:ilvl="8" w:tplc="8452D074">
      <w:start w:val="1"/>
      <w:numFmt w:val="bullet"/>
      <w:lvlText w:val="•"/>
      <w:lvlJc w:val="left"/>
      <w:pPr>
        <w:ind w:left="8572" w:hanging="361"/>
      </w:pPr>
      <w:rPr>
        <w:rFonts w:hint="default"/>
      </w:rPr>
    </w:lvl>
  </w:abstractNum>
  <w:abstractNum w:abstractNumId="12" w15:restartNumberingAfterBreak="0">
    <w:nsid w:val="52F84D5A"/>
    <w:multiLevelType w:val="hybridMultilevel"/>
    <w:tmpl w:val="514C61C6"/>
    <w:lvl w:ilvl="0" w:tplc="417A42AA">
      <w:start w:val="1"/>
      <w:numFmt w:val="decimal"/>
      <w:lvlText w:val="%1."/>
      <w:lvlJc w:val="left"/>
      <w:pPr>
        <w:ind w:left="460" w:hanging="360"/>
        <w:jc w:val="left"/>
      </w:pPr>
      <w:rPr>
        <w:rFonts w:ascii="Georgia" w:eastAsia="Georgia" w:hAnsi="Georgia" w:cs="Georgia" w:hint="default"/>
        <w:spacing w:val="-2"/>
        <w:w w:val="100"/>
        <w:sz w:val="18"/>
        <w:szCs w:val="18"/>
      </w:rPr>
    </w:lvl>
    <w:lvl w:ilvl="1" w:tplc="E88251DC">
      <w:start w:val="1"/>
      <w:numFmt w:val="bullet"/>
      <w:lvlText w:val="•"/>
      <w:lvlJc w:val="left"/>
      <w:pPr>
        <w:ind w:left="1332" w:hanging="360"/>
      </w:pPr>
      <w:rPr>
        <w:rFonts w:hint="default"/>
      </w:rPr>
    </w:lvl>
    <w:lvl w:ilvl="2" w:tplc="CA301242">
      <w:start w:val="1"/>
      <w:numFmt w:val="bullet"/>
      <w:lvlText w:val="•"/>
      <w:lvlJc w:val="left"/>
      <w:pPr>
        <w:ind w:left="2204" w:hanging="360"/>
      </w:pPr>
      <w:rPr>
        <w:rFonts w:hint="default"/>
      </w:rPr>
    </w:lvl>
    <w:lvl w:ilvl="3" w:tplc="D56C17EA">
      <w:start w:val="1"/>
      <w:numFmt w:val="bullet"/>
      <w:lvlText w:val="•"/>
      <w:lvlJc w:val="left"/>
      <w:pPr>
        <w:ind w:left="3076" w:hanging="360"/>
      </w:pPr>
      <w:rPr>
        <w:rFonts w:hint="default"/>
      </w:rPr>
    </w:lvl>
    <w:lvl w:ilvl="4" w:tplc="D34CB6B6">
      <w:start w:val="1"/>
      <w:numFmt w:val="bullet"/>
      <w:lvlText w:val="•"/>
      <w:lvlJc w:val="left"/>
      <w:pPr>
        <w:ind w:left="3948" w:hanging="360"/>
      </w:pPr>
      <w:rPr>
        <w:rFonts w:hint="default"/>
      </w:rPr>
    </w:lvl>
    <w:lvl w:ilvl="5" w:tplc="EDF80C88">
      <w:start w:val="1"/>
      <w:numFmt w:val="bullet"/>
      <w:lvlText w:val="•"/>
      <w:lvlJc w:val="left"/>
      <w:pPr>
        <w:ind w:left="4820" w:hanging="360"/>
      </w:pPr>
      <w:rPr>
        <w:rFonts w:hint="default"/>
      </w:rPr>
    </w:lvl>
    <w:lvl w:ilvl="6" w:tplc="108E8A30">
      <w:start w:val="1"/>
      <w:numFmt w:val="bullet"/>
      <w:lvlText w:val="•"/>
      <w:lvlJc w:val="left"/>
      <w:pPr>
        <w:ind w:left="5692" w:hanging="360"/>
      </w:pPr>
      <w:rPr>
        <w:rFonts w:hint="default"/>
      </w:rPr>
    </w:lvl>
    <w:lvl w:ilvl="7" w:tplc="FCB40B3C">
      <w:start w:val="1"/>
      <w:numFmt w:val="bullet"/>
      <w:lvlText w:val="•"/>
      <w:lvlJc w:val="left"/>
      <w:pPr>
        <w:ind w:left="6564" w:hanging="360"/>
      </w:pPr>
      <w:rPr>
        <w:rFonts w:hint="default"/>
      </w:rPr>
    </w:lvl>
    <w:lvl w:ilvl="8" w:tplc="40185838">
      <w:start w:val="1"/>
      <w:numFmt w:val="bullet"/>
      <w:lvlText w:val="•"/>
      <w:lvlJc w:val="left"/>
      <w:pPr>
        <w:ind w:left="7436" w:hanging="360"/>
      </w:pPr>
      <w:rPr>
        <w:rFonts w:hint="default"/>
      </w:rPr>
    </w:lvl>
  </w:abstractNum>
  <w:abstractNum w:abstractNumId="13" w15:restartNumberingAfterBreak="0">
    <w:nsid w:val="583076E6"/>
    <w:multiLevelType w:val="hybridMultilevel"/>
    <w:tmpl w:val="7106655C"/>
    <w:lvl w:ilvl="0" w:tplc="E19A8228">
      <w:start w:val="1"/>
      <w:numFmt w:val="decimal"/>
      <w:lvlText w:val="%1."/>
      <w:lvlJc w:val="left"/>
      <w:pPr>
        <w:ind w:left="471" w:hanging="360"/>
        <w:jc w:val="left"/>
      </w:pPr>
      <w:rPr>
        <w:rFonts w:ascii="Georgia" w:eastAsia="Georgia" w:hAnsi="Georgia" w:cs="Georgia" w:hint="default"/>
        <w:spacing w:val="-2"/>
        <w:w w:val="100"/>
        <w:sz w:val="18"/>
        <w:szCs w:val="18"/>
      </w:rPr>
    </w:lvl>
    <w:lvl w:ilvl="1" w:tplc="A96288A2">
      <w:start w:val="1"/>
      <w:numFmt w:val="bullet"/>
      <w:lvlText w:val="•"/>
      <w:lvlJc w:val="left"/>
      <w:pPr>
        <w:ind w:left="1360" w:hanging="360"/>
      </w:pPr>
      <w:rPr>
        <w:rFonts w:hint="default"/>
      </w:rPr>
    </w:lvl>
    <w:lvl w:ilvl="2" w:tplc="3082607C">
      <w:start w:val="1"/>
      <w:numFmt w:val="bullet"/>
      <w:lvlText w:val="•"/>
      <w:lvlJc w:val="left"/>
      <w:pPr>
        <w:ind w:left="2240" w:hanging="360"/>
      </w:pPr>
      <w:rPr>
        <w:rFonts w:hint="default"/>
      </w:rPr>
    </w:lvl>
    <w:lvl w:ilvl="3" w:tplc="FEDE2CCA">
      <w:start w:val="1"/>
      <w:numFmt w:val="bullet"/>
      <w:lvlText w:val="•"/>
      <w:lvlJc w:val="left"/>
      <w:pPr>
        <w:ind w:left="3120" w:hanging="360"/>
      </w:pPr>
      <w:rPr>
        <w:rFonts w:hint="default"/>
      </w:rPr>
    </w:lvl>
    <w:lvl w:ilvl="4" w:tplc="D0FA97DC">
      <w:start w:val="1"/>
      <w:numFmt w:val="bullet"/>
      <w:lvlText w:val="•"/>
      <w:lvlJc w:val="left"/>
      <w:pPr>
        <w:ind w:left="4000" w:hanging="360"/>
      </w:pPr>
      <w:rPr>
        <w:rFonts w:hint="default"/>
      </w:rPr>
    </w:lvl>
    <w:lvl w:ilvl="5" w:tplc="45B0E376">
      <w:start w:val="1"/>
      <w:numFmt w:val="bullet"/>
      <w:lvlText w:val="•"/>
      <w:lvlJc w:val="left"/>
      <w:pPr>
        <w:ind w:left="4880" w:hanging="360"/>
      </w:pPr>
      <w:rPr>
        <w:rFonts w:hint="default"/>
      </w:rPr>
    </w:lvl>
    <w:lvl w:ilvl="6" w:tplc="B42EFDD2">
      <w:start w:val="1"/>
      <w:numFmt w:val="bullet"/>
      <w:lvlText w:val="•"/>
      <w:lvlJc w:val="left"/>
      <w:pPr>
        <w:ind w:left="5760" w:hanging="360"/>
      </w:pPr>
      <w:rPr>
        <w:rFonts w:hint="default"/>
      </w:rPr>
    </w:lvl>
    <w:lvl w:ilvl="7" w:tplc="0DC0FD4C">
      <w:start w:val="1"/>
      <w:numFmt w:val="bullet"/>
      <w:lvlText w:val="•"/>
      <w:lvlJc w:val="left"/>
      <w:pPr>
        <w:ind w:left="6640" w:hanging="360"/>
      </w:pPr>
      <w:rPr>
        <w:rFonts w:hint="default"/>
      </w:rPr>
    </w:lvl>
    <w:lvl w:ilvl="8" w:tplc="E4E0FB5C">
      <w:start w:val="1"/>
      <w:numFmt w:val="bullet"/>
      <w:lvlText w:val="•"/>
      <w:lvlJc w:val="left"/>
      <w:pPr>
        <w:ind w:left="7520" w:hanging="360"/>
      </w:pPr>
      <w:rPr>
        <w:rFonts w:hint="default"/>
      </w:rPr>
    </w:lvl>
  </w:abstractNum>
  <w:abstractNum w:abstractNumId="14" w15:restartNumberingAfterBreak="0">
    <w:nsid w:val="5BBF00BB"/>
    <w:multiLevelType w:val="hybridMultilevel"/>
    <w:tmpl w:val="4F2A58F8"/>
    <w:lvl w:ilvl="0" w:tplc="BE766EC6">
      <w:start w:val="1"/>
      <w:numFmt w:val="decimal"/>
      <w:lvlText w:val="%1."/>
      <w:lvlJc w:val="left"/>
      <w:pPr>
        <w:ind w:left="546" w:hanging="360"/>
        <w:jc w:val="right"/>
      </w:pPr>
      <w:rPr>
        <w:rFonts w:ascii="Georgia" w:eastAsia="Georgia" w:hAnsi="Georgia" w:cs="Georgia" w:hint="default"/>
        <w:spacing w:val="-2"/>
        <w:w w:val="100"/>
        <w:sz w:val="18"/>
        <w:szCs w:val="18"/>
      </w:rPr>
    </w:lvl>
    <w:lvl w:ilvl="1" w:tplc="32AE9936">
      <w:start w:val="1"/>
      <w:numFmt w:val="bullet"/>
      <w:lvlText w:val="•"/>
      <w:lvlJc w:val="left"/>
      <w:pPr>
        <w:ind w:left="1542" w:hanging="360"/>
      </w:pPr>
      <w:rPr>
        <w:rFonts w:hint="default"/>
      </w:rPr>
    </w:lvl>
    <w:lvl w:ilvl="2" w:tplc="157A3F78">
      <w:start w:val="1"/>
      <w:numFmt w:val="bullet"/>
      <w:lvlText w:val="•"/>
      <w:lvlJc w:val="left"/>
      <w:pPr>
        <w:ind w:left="2544" w:hanging="360"/>
      </w:pPr>
      <w:rPr>
        <w:rFonts w:hint="default"/>
      </w:rPr>
    </w:lvl>
    <w:lvl w:ilvl="3" w:tplc="392A4A48">
      <w:start w:val="1"/>
      <w:numFmt w:val="bullet"/>
      <w:lvlText w:val="•"/>
      <w:lvlJc w:val="left"/>
      <w:pPr>
        <w:ind w:left="3546" w:hanging="360"/>
      </w:pPr>
      <w:rPr>
        <w:rFonts w:hint="default"/>
      </w:rPr>
    </w:lvl>
    <w:lvl w:ilvl="4" w:tplc="FC9A6E1A">
      <w:start w:val="1"/>
      <w:numFmt w:val="bullet"/>
      <w:lvlText w:val="•"/>
      <w:lvlJc w:val="left"/>
      <w:pPr>
        <w:ind w:left="4548" w:hanging="360"/>
      </w:pPr>
      <w:rPr>
        <w:rFonts w:hint="default"/>
      </w:rPr>
    </w:lvl>
    <w:lvl w:ilvl="5" w:tplc="5F1C2A4A">
      <w:start w:val="1"/>
      <w:numFmt w:val="bullet"/>
      <w:lvlText w:val="•"/>
      <w:lvlJc w:val="left"/>
      <w:pPr>
        <w:ind w:left="5550" w:hanging="360"/>
      </w:pPr>
      <w:rPr>
        <w:rFonts w:hint="default"/>
      </w:rPr>
    </w:lvl>
    <w:lvl w:ilvl="6" w:tplc="DCC03D06">
      <w:start w:val="1"/>
      <w:numFmt w:val="bullet"/>
      <w:lvlText w:val="•"/>
      <w:lvlJc w:val="left"/>
      <w:pPr>
        <w:ind w:left="6552" w:hanging="360"/>
      </w:pPr>
      <w:rPr>
        <w:rFonts w:hint="default"/>
      </w:rPr>
    </w:lvl>
    <w:lvl w:ilvl="7" w:tplc="6328797C">
      <w:start w:val="1"/>
      <w:numFmt w:val="bullet"/>
      <w:lvlText w:val="•"/>
      <w:lvlJc w:val="left"/>
      <w:pPr>
        <w:ind w:left="7554" w:hanging="360"/>
      </w:pPr>
      <w:rPr>
        <w:rFonts w:hint="default"/>
      </w:rPr>
    </w:lvl>
    <w:lvl w:ilvl="8" w:tplc="F26CC748">
      <w:start w:val="1"/>
      <w:numFmt w:val="bullet"/>
      <w:lvlText w:val="•"/>
      <w:lvlJc w:val="left"/>
      <w:pPr>
        <w:ind w:left="8556" w:hanging="360"/>
      </w:pPr>
      <w:rPr>
        <w:rFonts w:hint="default"/>
      </w:rPr>
    </w:lvl>
  </w:abstractNum>
  <w:abstractNum w:abstractNumId="15" w15:restartNumberingAfterBreak="0">
    <w:nsid w:val="5FF62AC2"/>
    <w:multiLevelType w:val="hybridMultilevel"/>
    <w:tmpl w:val="25743E52"/>
    <w:lvl w:ilvl="0" w:tplc="5A46B642">
      <w:start w:val="1"/>
      <w:numFmt w:val="decimal"/>
      <w:lvlText w:val="%1."/>
      <w:lvlJc w:val="left"/>
      <w:pPr>
        <w:ind w:left="460" w:hanging="360"/>
        <w:jc w:val="left"/>
      </w:pPr>
      <w:rPr>
        <w:rFonts w:ascii="Georgia" w:eastAsia="Georgia" w:hAnsi="Georgia" w:cs="Georgia" w:hint="default"/>
        <w:spacing w:val="-2"/>
        <w:w w:val="100"/>
        <w:sz w:val="18"/>
        <w:szCs w:val="18"/>
      </w:rPr>
    </w:lvl>
    <w:lvl w:ilvl="1" w:tplc="BA3650EE">
      <w:start w:val="1"/>
      <w:numFmt w:val="bullet"/>
      <w:lvlText w:val="•"/>
      <w:lvlJc w:val="left"/>
      <w:pPr>
        <w:ind w:left="1454" w:hanging="360"/>
      </w:pPr>
      <w:rPr>
        <w:rFonts w:hint="default"/>
      </w:rPr>
    </w:lvl>
    <w:lvl w:ilvl="2" w:tplc="534C201E">
      <w:start w:val="1"/>
      <w:numFmt w:val="bullet"/>
      <w:lvlText w:val="•"/>
      <w:lvlJc w:val="left"/>
      <w:pPr>
        <w:ind w:left="2448" w:hanging="360"/>
      </w:pPr>
      <w:rPr>
        <w:rFonts w:hint="default"/>
      </w:rPr>
    </w:lvl>
    <w:lvl w:ilvl="3" w:tplc="65529B96">
      <w:start w:val="1"/>
      <w:numFmt w:val="bullet"/>
      <w:lvlText w:val="•"/>
      <w:lvlJc w:val="left"/>
      <w:pPr>
        <w:ind w:left="3442" w:hanging="360"/>
      </w:pPr>
      <w:rPr>
        <w:rFonts w:hint="default"/>
      </w:rPr>
    </w:lvl>
    <w:lvl w:ilvl="4" w:tplc="5E36D8B2">
      <w:start w:val="1"/>
      <w:numFmt w:val="bullet"/>
      <w:lvlText w:val="•"/>
      <w:lvlJc w:val="left"/>
      <w:pPr>
        <w:ind w:left="4436" w:hanging="360"/>
      </w:pPr>
      <w:rPr>
        <w:rFonts w:hint="default"/>
      </w:rPr>
    </w:lvl>
    <w:lvl w:ilvl="5" w:tplc="B5D2E836">
      <w:start w:val="1"/>
      <w:numFmt w:val="bullet"/>
      <w:lvlText w:val="•"/>
      <w:lvlJc w:val="left"/>
      <w:pPr>
        <w:ind w:left="5430" w:hanging="360"/>
      </w:pPr>
      <w:rPr>
        <w:rFonts w:hint="default"/>
      </w:rPr>
    </w:lvl>
    <w:lvl w:ilvl="6" w:tplc="0C404A40">
      <w:start w:val="1"/>
      <w:numFmt w:val="bullet"/>
      <w:lvlText w:val="•"/>
      <w:lvlJc w:val="left"/>
      <w:pPr>
        <w:ind w:left="6424" w:hanging="360"/>
      </w:pPr>
      <w:rPr>
        <w:rFonts w:hint="default"/>
      </w:rPr>
    </w:lvl>
    <w:lvl w:ilvl="7" w:tplc="E4D8EE4A">
      <w:start w:val="1"/>
      <w:numFmt w:val="bullet"/>
      <w:lvlText w:val="•"/>
      <w:lvlJc w:val="left"/>
      <w:pPr>
        <w:ind w:left="7418" w:hanging="360"/>
      </w:pPr>
      <w:rPr>
        <w:rFonts w:hint="default"/>
      </w:rPr>
    </w:lvl>
    <w:lvl w:ilvl="8" w:tplc="50203C18">
      <w:start w:val="1"/>
      <w:numFmt w:val="bullet"/>
      <w:lvlText w:val="•"/>
      <w:lvlJc w:val="left"/>
      <w:pPr>
        <w:ind w:left="8412" w:hanging="360"/>
      </w:pPr>
      <w:rPr>
        <w:rFonts w:hint="default"/>
      </w:rPr>
    </w:lvl>
  </w:abstractNum>
  <w:abstractNum w:abstractNumId="16" w15:restartNumberingAfterBreak="0">
    <w:nsid w:val="60F25FAB"/>
    <w:multiLevelType w:val="hybridMultilevel"/>
    <w:tmpl w:val="EAC40828"/>
    <w:lvl w:ilvl="0" w:tplc="37F8B132">
      <w:start w:val="1"/>
      <w:numFmt w:val="decimal"/>
      <w:lvlText w:val="%1."/>
      <w:lvlJc w:val="left"/>
      <w:pPr>
        <w:ind w:left="460" w:hanging="360"/>
        <w:jc w:val="left"/>
      </w:pPr>
      <w:rPr>
        <w:rFonts w:ascii="Georgia" w:eastAsia="Georgia" w:hAnsi="Georgia" w:cs="Georgia" w:hint="default"/>
        <w:spacing w:val="-2"/>
        <w:w w:val="100"/>
        <w:sz w:val="18"/>
        <w:szCs w:val="18"/>
      </w:rPr>
    </w:lvl>
    <w:lvl w:ilvl="1" w:tplc="6E3EC5A0">
      <w:start w:val="1"/>
      <w:numFmt w:val="decimal"/>
      <w:lvlText w:val="%2."/>
      <w:lvlJc w:val="left"/>
      <w:pPr>
        <w:ind w:left="551" w:hanging="360"/>
        <w:jc w:val="left"/>
      </w:pPr>
      <w:rPr>
        <w:rFonts w:ascii="Georgia" w:eastAsia="Georgia" w:hAnsi="Georgia" w:cs="Georgia" w:hint="default"/>
        <w:spacing w:val="-2"/>
        <w:w w:val="100"/>
        <w:sz w:val="18"/>
        <w:szCs w:val="18"/>
      </w:rPr>
    </w:lvl>
    <w:lvl w:ilvl="2" w:tplc="41E0A416">
      <w:start w:val="1"/>
      <w:numFmt w:val="bullet"/>
      <w:lvlText w:val="•"/>
      <w:lvlJc w:val="left"/>
      <w:pPr>
        <w:ind w:left="1484" w:hanging="360"/>
      </w:pPr>
      <w:rPr>
        <w:rFonts w:hint="default"/>
      </w:rPr>
    </w:lvl>
    <w:lvl w:ilvl="3" w:tplc="4D1A36CE">
      <w:start w:val="1"/>
      <w:numFmt w:val="bullet"/>
      <w:lvlText w:val="•"/>
      <w:lvlJc w:val="left"/>
      <w:pPr>
        <w:ind w:left="2408" w:hanging="360"/>
      </w:pPr>
      <w:rPr>
        <w:rFonts w:hint="default"/>
      </w:rPr>
    </w:lvl>
    <w:lvl w:ilvl="4" w:tplc="CE7C0AEA">
      <w:start w:val="1"/>
      <w:numFmt w:val="bullet"/>
      <w:lvlText w:val="•"/>
      <w:lvlJc w:val="left"/>
      <w:pPr>
        <w:ind w:left="3333" w:hanging="360"/>
      </w:pPr>
      <w:rPr>
        <w:rFonts w:hint="default"/>
      </w:rPr>
    </w:lvl>
    <w:lvl w:ilvl="5" w:tplc="05D037D8">
      <w:start w:val="1"/>
      <w:numFmt w:val="bullet"/>
      <w:lvlText w:val="•"/>
      <w:lvlJc w:val="left"/>
      <w:pPr>
        <w:ind w:left="4257" w:hanging="360"/>
      </w:pPr>
      <w:rPr>
        <w:rFonts w:hint="default"/>
      </w:rPr>
    </w:lvl>
    <w:lvl w:ilvl="6" w:tplc="D7A433D2">
      <w:start w:val="1"/>
      <w:numFmt w:val="bullet"/>
      <w:lvlText w:val="•"/>
      <w:lvlJc w:val="left"/>
      <w:pPr>
        <w:ind w:left="5182" w:hanging="360"/>
      </w:pPr>
      <w:rPr>
        <w:rFonts w:hint="default"/>
      </w:rPr>
    </w:lvl>
    <w:lvl w:ilvl="7" w:tplc="8AF8D6FE">
      <w:start w:val="1"/>
      <w:numFmt w:val="bullet"/>
      <w:lvlText w:val="•"/>
      <w:lvlJc w:val="left"/>
      <w:pPr>
        <w:ind w:left="6106" w:hanging="360"/>
      </w:pPr>
      <w:rPr>
        <w:rFonts w:hint="default"/>
      </w:rPr>
    </w:lvl>
    <w:lvl w:ilvl="8" w:tplc="6FF808AE">
      <w:start w:val="1"/>
      <w:numFmt w:val="bullet"/>
      <w:lvlText w:val="•"/>
      <w:lvlJc w:val="left"/>
      <w:pPr>
        <w:ind w:left="7031" w:hanging="360"/>
      </w:pPr>
      <w:rPr>
        <w:rFonts w:hint="default"/>
      </w:rPr>
    </w:lvl>
  </w:abstractNum>
  <w:abstractNum w:abstractNumId="17" w15:restartNumberingAfterBreak="0">
    <w:nsid w:val="62117EDE"/>
    <w:multiLevelType w:val="hybridMultilevel"/>
    <w:tmpl w:val="9A60E1AA"/>
    <w:lvl w:ilvl="0" w:tplc="EF66A158">
      <w:start w:val="1"/>
      <w:numFmt w:val="decimal"/>
      <w:lvlText w:val="%1."/>
      <w:lvlJc w:val="left"/>
      <w:pPr>
        <w:ind w:left="471" w:hanging="360"/>
        <w:jc w:val="left"/>
      </w:pPr>
      <w:rPr>
        <w:rFonts w:ascii="Georgia" w:eastAsia="Georgia" w:hAnsi="Georgia" w:cs="Georgia" w:hint="default"/>
        <w:spacing w:val="-2"/>
        <w:w w:val="100"/>
        <w:sz w:val="18"/>
        <w:szCs w:val="18"/>
      </w:rPr>
    </w:lvl>
    <w:lvl w:ilvl="1" w:tplc="208AD426">
      <w:start w:val="1"/>
      <w:numFmt w:val="bullet"/>
      <w:lvlText w:val="•"/>
      <w:lvlJc w:val="left"/>
      <w:pPr>
        <w:ind w:left="1386" w:hanging="360"/>
      </w:pPr>
      <w:rPr>
        <w:rFonts w:hint="default"/>
      </w:rPr>
    </w:lvl>
    <w:lvl w:ilvl="2" w:tplc="6D167174">
      <w:start w:val="1"/>
      <w:numFmt w:val="bullet"/>
      <w:lvlText w:val="•"/>
      <w:lvlJc w:val="left"/>
      <w:pPr>
        <w:ind w:left="2292" w:hanging="360"/>
      </w:pPr>
      <w:rPr>
        <w:rFonts w:hint="default"/>
      </w:rPr>
    </w:lvl>
    <w:lvl w:ilvl="3" w:tplc="F8AA5E24">
      <w:start w:val="1"/>
      <w:numFmt w:val="bullet"/>
      <w:lvlText w:val="•"/>
      <w:lvlJc w:val="left"/>
      <w:pPr>
        <w:ind w:left="3198" w:hanging="360"/>
      </w:pPr>
      <w:rPr>
        <w:rFonts w:hint="default"/>
      </w:rPr>
    </w:lvl>
    <w:lvl w:ilvl="4" w:tplc="EBB06AE4">
      <w:start w:val="1"/>
      <w:numFmt w:val="bullet"/>
      <w:lvlText w:val="•"/>
      <w:lvlJc w:val="left"/>
      <w:pPr>
        <w:ind w:left="4104" w:hanging="360"/>
      </w:pPr>
      <w:rPr>
        <w:rFonts w:hint="default"/>
      </w:rPr>
    </w:lvl>
    <w:lvl w:ilvl="5" w:tplc="21EEEB82">
      <w:start w:val="1"/>
      <w:numFmt w:val="bullet"/>
      <w:lvlText w:val="•"/>
      <w:lvlJc w:val="left"/>
      <w:pPr>
        <w:ind w:left="5010" w:hanging="360"/>
      </w:pPr>
      <w:rPr>
        <w:rFonts w:hint="default"/>
      </w:rPr>
    </w:lvl>
    <w:lvl w:ilvl="6" w:tplc="79A42F3A">
      <w:start w:val="1"/>
      <w:numFmt w:val="bullet"/>
      <w:lvlText w:val="•"/>
      <w:lvlJc w:val="left"/>
      <w:pPr>
        <w:ind w:left="5916" w:hanging="360"/>
      </w:pPr>
      <w:rPr>
        <w:rFonts w:hint="default"/>
      </w:rPr>
    </w:lvl>
    <w:lvl w:ilvl="7" w:tplc="405213FE">
      <w:start w:val="1"/>
      <w:numFmt w:val="bullet"/>
      <w:lvlText w:val="•"/>
      <w:lvlJc w:val="left"/>
      <w:pPr>
        <w:ind w:left="6822" w:hanging="360"/>
      </w:pPr>
      <w:rPr>
        <w:rFonts w:hint="default"/>
      </w:rPr>
    </w:lvl>
    <w:lvl w:ilvl="8" w:tplc="4AD43252">
      <w:start w:val="1"/>
      <w:numFmt w:val="bullet"/>
      <w:lvlText w:val="•"/>
      <w:lvlJc w:val="left"/>
      <w:pPr>
        <w:ind w:left="7728" w:hanging="360"/>
      </w:pPr>
      <w:rPr>
        <w:rFonts w:hint="default"/>
      </w:rPr>
    </w:lvl>
  </w:abstractNum>
  <w:abstractNum w:abstractNumId="18" w15:restartNumberingAfterBreak="0">
    <w:nsid w:val="639B6AB9"/>
    <w:multiLevelType w:val="hybridMultilevel"/>
    <w:tmpl w:val="FA7AD2A2"/>
    <w:lvl w:ilvl="0" w:tplc="41CED35A">
      <w:start w:val="1"/>
      <w:numFmt w:val="decimal"/>
      <w:lvlText w:val="%1."/>
      <w:lvlJc w:val="left"/>
      <w:pPr>
        <w:ind w:left="460" w:hanging="360"/>
        <w:jc w:val="left"/>
      </w:pPr>
      <w:rPr>
        <w:rFonts w:ascii="Georgia" w:eastAsia="Georgia" w:hAnsi="Georgia" w:cs="Georgia" w:hint="default"/>
        <w:spacing w:val="-2"/>
        <w:w w:val="100"/>
        <w:sz w:val="18"/>
        <w:szCs w:val="18"/>
      </w:rPr>
    </w:lvl>
    <w:lvl w:ilvl="1" w:tplc="99D626E4">
      <w:start w:val="1"/>
      <w:numFmt w:val="bullet"/>
      <w:lvlText w:val="•"/>
      <w:lvlJc w:val="left"/>
      <w:pPr>
        <w:ind w:left="1360" w:hanging="360"/>
      </w:pPr>
      <w:rPr>
        <w:rFonts w:hint="default"/>
      </w:rPr>
    </w:lvl>
    <w:lvl w:ilvl="2" w:tplc="78D859F2">
      <w:start w:val="1"/>
      <w:numFmt w:val="bullet"/>
      <w:lvlText w:val="•"/>
      <w:lvlJc w:val="left"/>
      <w:pPr>
        <w:ind w:left="2260" w:hanging="360"/>
      </w:pPr>
      <w:rPr>
        <w:rFonts w:hint="default"/>
      </w:rPr>
    </w:lvl>
    <w:lvl w:ilvl="3" w:tplc="04C07F0E">
      <w:start w:val="1"/>
      <w:numFmt w:val="bullet"/>
      <w:lvlText w:val="•"/>
      <w:lvlJc w:val="left"/>
      <w:pPr>
        <w:ind w:left="3160" w:hanging="360"/>
      </w:pPr>
      <w:rPr>
        <w:rFonts w:hint="default"/>
      </w:rPr>
    </w:lvl>
    <w:lvl w:ilvl="4" w:tplc="DBAAB7EC">
      <w:start w:val="1"/>
      <w:numFmt w:val="bullet"/>
      <w:lvlText w:val="•"/>
      <w:lvlJc w:val="left"/>
      <w:pPr>
        <w:ind w:left="4060" w:hanging="360"/>
      </w:pPr>
      <w:rPr>
        <w:rFonts w:hint="default"/>
      </w:rPr>
    </w:lvl>
    <w:lvl w:ilvl="5" w:tplc="8702F82C">
      <w:start w:val="1"/>
      <w:numFmt w:val="bullet"/>
      <w:lvlText w:val="•"/>
      <w:lvlJc w:val="left"/>
      <w:pPr>
        <w:ind w:left="4960" w:hanging="360"/>
      </w:pPr>
      <w:rPr>
        <w:rFonts w:hint="default"/>
      </w:rPr>
    </w:lvl>
    <w:lvl w:ilvl="6" w:tplc="7C7E5260">
      <w:start w:val="1"/>
      <w:numFmt w:val="bullet"/>
      <w:lvlText w:val="•"/>
      <w:lvlJc w:val="left"/>
      <w:pPr>
        <w:ind w:left="5860" w:hanging="360"/>
      </w:pPr>
      <w:rPr>
        <w:rFonts w:hint="default"/>
      </w:rPr>
    </w:lvl>
    <w:lvl w:ilvl="7" w:tplc="85E647C6">
      <w:start w:val="1"/>
      <w:numFmt w:val="bullet"/>
      <w:lvlText w:val="•"/>
      <w:lvlJc w:val="left"/>
      <w:pPr>
        <w:ind w:left="6760" w:hanging="360"/>
      </w:pPr>
      <w:rPr>
        <w:rFonts w:hint="default"/>
      </w:rPr>
    </w:lvl>
    <w:lvl w:ilvl="8" w:tplc="DE6E9DFA">
      <w:start w:val="1"/>
      <w:numFmt w:val="bullet"/>
      <w:lvlText w:val="•"/>
      <w:lvlJc w:val="left"/>
      <w:pPr>
        <w:ind w:left="7660" w:hanging="360"/>
      </w:pPr>
      <w:rPr>
        <w:rFonts w:hint="default"/>
      </w:rPr>
    </w:lvl>
  </w:abstractNum>
  <w:abstractNum w:abstractNumId="19" w15:restartNumberingAfterBreak="0">
    <w:nsid w:val="66342246"/>
    <w:multiLevelType w:val="hybridMultilevel"/>
    <w:tmpl w:val="3ACE75AA"/>
    <w:lvl w:ilvl="0" w:tplc="85A6B240">
      <w:start w:val="1"/>
      <w:numFmt w:val="decimal"/>
      <w:lvlText w:val="%1."/>
      <w:lvlJc w:val="left"/>
      <w:pPr>
        <w:ind w:left="460" w:hanging="360"/>
        <w:jc w:val="left"/>
      </w:pPr>
      <w:rPr>
        <w:rFonts w:ascii="Georgia" w:eastAsia="Georgia" w:hAnsi="Georgia" w:cs="Georgia" w:hint="default"/>
        <w:spacing w:val="-2"/>
        <w:w w:val="100"/>
        <w:sz w:val="18"/>
        <w:szCs w:val="18"/>
      </w:rPr>
    </w:lvl>
    <w:lvl w:ilvl="1" w:tplc="C062E3D2">
      <w:start w:val="1"/>
      <w:numFmt w:val="bullet"/>
      <w:lvlText w:val="•"/>
      <w:lvlJc w:val="left"/>
      <w:pPr>
        <w:ind w:left="1332" w:hanging="360"/>
      </w:pPr>
      <w:rPr>
        <w:rFonts w:hint="default"/>
      </w:rPr>
    </w:lvl>
    <w:lvl w:ilvl="2" w:tplc="A0FEB858">
      <w:start w:val="1"/>
      <w:numFmt w:val="bullet"/>
      <w:lvlText w:val="•"/>
      <w:lvlJc w:val="left"/>
      <w:pPr>
        <w:ind w:left="2204" w:hanging="360"/>
      </w:pPr>
      <w:rPr>
        <w:rFonts w:hint="default"/>
      </w:rPr>
    </w:lvl>
    <w:lvl w:ilvl="3" w:tplc="B4C449D8">
      <w:start w:val="1"/>
      <w:numFmt w:val="bullet"/>
      <w:lvlText w:val="•"/>
      <w:lvlJc w:val="left"/>
      <w:pPr>
        <w:ind w:left="3076" w:hanging="360"/>
      </w:pPr>
      <w:rPr>
        <w:rFonts w:hint="default"/>
      </w:rPr>
    </w:lvl>
    <w:lvl w:ilvl="4" w:tplc="49D62C12">
      <w:start w:val="1"/>
      <w:numFmt w:val="bullet"/>
      <w:lvlText w:val="•"/>
      <w:lvlJc w:val="left"/>
      <w:pPr>
        <w:ind w:left="3948" w:hanging="360"/>
      </w:pPr>
      <w:rPr>
        <w:rFonts w:hint="default"/>
      </w:rPr>
    </w:lvl>
    <w:lvl w:ilvl="5" w:tplc="296C7CDC">
      <w:start w:val="1"/>
      <w:numFmt w:val="bullet"/>
      <w:lvlText w:val="•"/>
      <w:lvlJc w:val="left"/>
      <w:pPr>
        <w:ind w:left="4820" w:hanging="360"/>
      </w:pPr>
      <w:rPr>
        <w:rFonts w:hint="default"/>
      </w:rPr>
    </w:lvl>
    <w:lvl w:ilvl="6" w:tplc="953225D4">
      <w:start w:val="1"/>
      <w:numFmt w:val="bullet"/>
      <w:lvlText w:val="•"/>
      <w:lvlJc w:val="left"/>
      <w:pPr>
        <w:ind w:left="5692" w:hanging="360"/>
      </w:pPr>
      <w:rPr>
        <w:rFonts w:hint="default"/>
      </w:rPr>
    </w:lvl>
    <w:lvl w:ilvl="7" w:tplc="9716CAFC">
      <w:start w:val="1"/>
      <w:numFmt w:val="bullet"/>
      <w:lvlText w:val="•"/>
      <w:lvlJc w:val="left"/>
      <w:pPr>
        <w:ind w:left="6564" w:hanging="360"/>
      </w:pPr>
      <w:rPr>
        <w:rFonts w:hint="default"/>
      </w:rPr>
    </w:lvl>
    <w:lvl w:ilvl="8" w:tplc="AB8C9A04">
      <w:start w:val="1"/>
      <w:numFmt w:val="bullet"/>
      <w:lvlText w:val="•"/>
      <w:lvlJc w:val="left"/>
      <w:pPr>
        <w:ind w:left="7436" w:hanging="360"/>
      </w:pPr>
      <w:rPr>
        <w:rFonts w:hint="default"/>
      </w:rPr>
    </w:lvl>
  </w:abstractNum>
  <w:abstractNum w:abstractNumId="20" w15:restartNumberingAfterBreak="0">
    <w:nsid w:val="6C096334"/>
    <w:multiLevelType w:val="hybridMultilevel"/>
    <w:tmpl w:val="3858FD96"/>
    <w:lvl w:ilvl="0" w:tplc="0C80D876">
      <w:start w:val="1"/>
      <w:numFmt w:val="decimal"/>
      <w:lvlText w:val="%1."/>
      <w:lvlJc w:val="left"/>
      <w:pPr>
        <w:ind w:left="460" w:hanging="360"/>
        <w:jc w:val="left"/>
      </w:pPr>
      <w:rPr>
        <w:rFonts w:ascii="Georgia" w:eastAsia="Georgia" w:hAnsi="Georgia" w:cs="Georgia" w:hint="default"/>
        <w:spacing w:val="-2"/>
        <w:w w:val="100"/>
        <w:sz w:val="18"/>
        <w:szCs w:val="18"/>
      </w:rPr>
    </w:lvl>
    <w:lvl w:ilvl="1" w:tplc="A1083D9E">
      <w:start w:val="1"/>
      <w:numFmt w:val="decimal"/>
      <w:lvlText w:val="%2."/>
      <w:lvlJc w:val="left"/>
      <w:pPr>
        <w:ind w:left="551" w:hanging="360"/>
        <w:jc w:val="left"/>
      </w:pPr>
      <w:rPr>
        <w:rFonts w:ascii="Georgia" w:eastAsia="Georgia" w:hAnsi="Georgia" w:cs="Georgia" w:hint="default"/>
        <w:spacing w:val="-2"/>
        <w:w w:val="100"/>
        <w:sz w:val="18"/>
        <w:szCs w:val="18"/>
      </w:rPr>
    </w:lvl>
    <w:lvl w:ilvl="2" w:tplc="3E0A96CA">
      <w:start w:val="1"/>
      <w:numFmt w:val="decimal"/>
      <w:lvlText w:val="%3."/>
      <w:lvlJc w:val="left"/>
      <w:pPr>
        <w:ind w:left="911" w:hanging="360"/>
        <w:jc w:val="left"/>
      </w:pPr>
      <w:rPr>
        <w:rFonts w:ascii="Georgia" w:eastAsia="Georgia" w:hAnsi="Georgia" w:cs="Georgia" w:hint="default"/>
        <w:spacing w:val="-2"/>
        <w:w w:val="100"/>
        <w:sz w:val="18"/>
        <w:szCs w:val="18"/>
      </w:rPr>
    </w:lvl>
    <w:lvl w:ilvl="3" w:tplc="2B98D6A2">
      <w:start w:val="1"/>
      <w:numFmt w:val="bullet"/>
      <w:lvlText w:val="•"/>
      <w:lvlJc w:val="left"/>
      <w:pPr>
        <w:ind w:left="1942" w:hanging="360"/>
      </w:pPr>
      <w:rPr>
        <w:rFonts w:hint="default"/>
      </w:rPr>
    </w:lvl>
    <w:lvl w:ilvl="4" w:tplc="92903922">
      <w:start w:val="1"/>
      <w:numFmt w:val="bullet"/>
      <w:lvlText w:val="•"/>
      <w:lvlJc w:val="left"/>
      <w:pPr>
        <w:ind w:left="2965" w:hanging="360"/>
      </w:pPr>
      <w:rPr>
        <w:rFonts w:hint="default"/>
      </w:rPr>
    </w:lvl>
    <w:lvl w:ilvl="5" w:tplc="5C885628">
      <w:start w:val="1"/>
      <w:numFmt w:val="bullet"/>
      <w:lvlText w:val="•"/>
      <w:lvlJc w:val="left"/>
      <w:pPr>
        <w:ind w:left="3987" w:hanging="360"/>
      </w:pPr>
      <w:rPr>
        <w:rFonts w:hint="default"/>
      </w:rPr>
    </w:lvl>
    <w:lvl w:ilvl="6" w:tplc="9F2015DA">
      <w:start w:val="1"/>
      <w:numFmt w:val="bullet"/>
      <w:lvlText w:val="•"/>
      <w:lvlJc w:val="left"/>
      <w:pPr>
        <w:ind w:left="5010" w:hanging="360"/>
      </w:pPr>
      <w:rPr>
        <w:rFonts w:hint="default"/>
      </w:rPr>
    </w:lvl>
    <w:lvl w:ilvl="7" w:tplc="B1D25FC2">
      <w:start w:val="1"/>
      <w:numFmt w:val="bullet"/>
      <w:lvlText w:val="•"/>
      <w:lvlJc w:val="left"/>
      <w:pPr>
        <w:ind w:left="6032" w:hanging="360"/>
      </w:pPr>
      <w:rPr>
        <w:rFonts w:hint="default"/>
      </w:rPr>
    </w:lvl>
    <w:lvl w:ilvl="8" w:tplc="2B8290FE">
      <w:start w:val="1"/>
      <w:numFmt w:val="bullet"/>
      <w:lvlText w:val="•"/>
      <w:lvlJc w:val="left"/>
      <w:pPr>
        <w:ind w:left="7055" w:hanging="360"/>
      </w:pPr>
      <w:rPr>
        <w:rFonts w:hint="default"/>
      </w:rPr>
    </w:lvl>
  </w:abstractNum>
  <w:abstractNum w:abstractNumId="21" w15:restartNumberingAfterBreak="0">
    <w:nsid w:val="70246C7E"/>
    <w:multiLevelType w:val="hybridMultilevel"/>
    <w:tmpl w:val="C764DD94"/>
    <w:lvl w:ilvl="0" w:tplc="05365C2C">
      <w:start w:val="1"/>
      <w:numFmt w:val="decimal"/>
      <w:lvlText w:val="%1."/>
      <w:lvlJc w:val="left"/>
      <w:pPr>
        <w:ind w:left="460" w:hanging="361"/>
        <w:jc w:val="left"/>
      </w:pPr>
      <w:rPr>
        <w:rFonts w:ascii="Georgia" w:eastAsia="Georgia" w:hAnsi="Georgia" w:cs="Georgia" w:hint="default"/>
        <w:spacing w:val="-2"/>
        <w:w w:val="100"/>
        <w:sz w:val="18"/>
        <w:szCs w:val="18"/>
      </w:rPr>
    </w:lvl>
    <w:lvl w:ilvl="1" w:tplc="9DE27864">
      <w:start w:val="1"/>
      <w:numFmt w:val="bullet"/>
      <w:lvlText w:val="•"/>
      <w:lvlJc w:val="left"/>
      <w:pPr>
        <w:ind w:left="1388" w:hanging="361"/>
      </w:pPr>
      <w:rPr>
        <w:rFonts w:hint="default"/>
      </w:rPr>
    </w:lvl>
    <w:lvl w:ilvl="2" w:tplc="106AEFFC">
      <w:start w:val="1"/>
      <w:numFmt w:val="bullet"/>
      <w:lvlText w:val="•"/>
      <w:lvlJc w:val="left"/>
      <w:pPr>
        <w:ind w:left="2316" w:hanging="361"/>
      </w:pPr>
      <w:rPr>
        <w:rFonts w:hint="default"/>
      </w:rPr>
    </w:lvl>
    <w:lvl w:ilvl="3" w:tplc="17E6186C">
      <w:start w:val="1"/>
      <w:numFmt w:val="bullet"/>
      <w:lvlText w:val="•"/>
      <w:lvlJc w:val="left"/>
      <w:pPr>
        <w:ind w:left="3244" w:hanging="361"/>
      </w:pPr>
      <w:rPr>
        <w:rFonts w:hint="default"/>
      </w:rPr>
    </w:lvl>
    <w:lvl w:ilvl="4" w:tplc="2E56EFB4">
      <w:start w:val="1"/>
      <w:numFmt w:val="bullet"/>
      <w:lvlText w:val="•"/>
      <w:lvlJc w:val="left"/>
      <w:pPr>
        <w:ind w:left="4172" w:hanging="361"/>
      </w:pPr>
      <w:rPr>
        <w:rFonts w:hint="default"/>
      </w:rPr>
    </w:lvl>
    <w:lvl w:ilvl="5" w:tplc="4EC0911E">
      <w:start w:val="1"/>
      <w:numFmt w:val="bullet"/>
      <w:lvlText w:val="•"/>
      <w:lvlJc w:val="left"/>
      <w:pPr>
        <w:ind w:left="5100" w:hanging="361"/>
      </w:pPr>
      <w:rPr>
        <w:rFonts w:hint="default"/>
      </w:rPr>
    </w:lvl>
    <w:lvl w:ilvl="6" w:tplc="CB786DC0">
      <w:start w:val="1"/>
      <w:numFmt w:val="bullet"/>
      <w:lvlText w:val="•"/>
      <w:lvlJc w:val="left"/>
      <w:pPr>
        <w:ind w:left="6028" w:hanging="361"/>
      </w:pPr>
      <w:rPr>
        <w:rFonts w:hint="default"/>
      </w:rPr>
    </w:lvl>
    <w:lvl w:ilvl="7" w:tplc="E0A23542">
      <w:start w:val="1"/>
      <w:numFmt w:val="bullet"/>
      <w:lvlText w:val="•"/>
      <w:lvlJc w:val="left"/>
      <w:pPr>
        <w:ind w:left="6956" w:hanging="361"/>
      </w:pPr>
      <w:rPr>
        <w:rFonts w:hint="default"/>
      </w:rPr>
    </w:lvl>
    <w:lvl w:ilvl="8" w:tplc="75AE1DE8">
      <w:start w:val="1"/>
      <w:numFmt w:val="bullet"/>
      <w:lvlText w:val="•"/>
      <w:lvlJc w:val="left"/>
      <w:pPr>
        <w:ind w:left="7884" w:hanging="361"/>
      </w:pPr>
      <w:rPr>
        <w:rFonts w:hint="default"/>
      </w:rPr>
    </w:lvl>
  </w:abstractNum>
  <w:abstractNum w:abstractNumId="22" w15:restartNumberingAfterBreak="0">
    <w:nsid w:val="74595851"/>
    <w:multiLevelType w:val="hybridMultilevel"/>
    <w:tmpl w:val="C9020388"/>
    <w:lvl w:ilvl="0" w:tplc="F5A20284">
      <w:start w:val="1"/>
      <w:numFmt w:val="decimal"/>
      <w:lvlText w:val="%1."/>
      <w:lvlJc w:val="left"/>
      <w:pPr>
        <w:ind w:left="471" w:hanging="360"/>
        <w:jc w:val="left"/>
      </w:pPr>
      <w:rPr>
        <w:rFonts w:ascii="Georgia" w:eastAsia="Georgia" w:hAnsi="Georgia" w:cs="Georgia" w:hint="default"/>
        <w:spacing w:val="-2"/>
        <w:w w:val="100"/>
        <w:sz w:val="18"/>
        <w:szCs w:val="18"/>
      </w:rPr>
    </w:lvl>
    <w:lvl w:ilvl="1" w:tplc="D83AB898">
      <w:start w:val="1"/>
      <w:numFmt w:val="bullet"/>
      <w:lvlText w:val="•"/>
      <w:lvlJc w:val="left"/>
      <w:pPr>
        <w:ind w:left="1386" w:hanging="360"/>
      </w:pPr>
      <w:rPr>
        <w:rFonts w:hint="default"/>
      </w:rPr>
    </w:lvl>
    <w:lvl w:ilvl="2" w:tplc="44C0D8CC">
      <w:start w:val="1"/>
      <w:numFmt w:val="bullet"/>
      <w:lvlText w:val="•"/>
      <w:lvlJc w:val="left"/>
      <w:pPr>
        <w:ind w:left="2292" w:hanging="360"/>
      </w:pPr>
      <w:rPr>
        <w:rFonts w:hint="default"/>
      </w:rPr>
    </w:lvl>
    <w:lvl w:ilvl="3" w:tplc="CBDE9254">
      <w:start w:val="1"/>
      <w:numFmt w:val="bullet"/>
      <w:lvlText w:val="•"/>
      <w:lvlJc w:val="left"/>
      <w:pPr>
        <w:ind w:left="3198" w:hanging="360"/>
      </w:pPr>
      <w:rPr>
        <w:rFonts w:hint="default"/>
      </w:rPr>
    </w:lvl>
    <w:lvl w:ilvl="4" w:tplc="48044280">
      <w:start w:val="1"/>
      <w:numFmt w:val="bullet"/>
      <w:lvlText w:val="•"/>
      <w:lvlJc w:val="left"/>
      <w:pPr>
        <w:ind w:left="4104" w:hanging="360"/>
      </w:pPr>
      <w:rPr>
        <w:rFonts w:hint="default"/>
      </w:rPr>
    </w:lvl>
    <w:lvl w:ilvl="5" w:tplc="A9C46974">
      <w:start w:val="1"/>
      <w:numFmt w:val="bullet"/>
      <w:lvlText w:val="•"/>
      <w:lvlJc w:val="left"/>
      <w:pPr>
        <w:ind w:left="5010" w:hanging="360"/>
      </w:pPr>
      <w:rPr>
        <w:rFonts w:hint="default"/>
      </w:rPr>
    </w:lvl>
    <w:lvl w:ilvl="6" w:tplc="0516A0AC">
      <w:start w:val="1"/>
      <w:numFmt w:val="bullet"/>
      <w:lvlText w:val="•"/>
      <w:lvlJc w:val="left"/>
      <w:pPr>
        <w:ind w:left="5916" w:hanging="360"/>
      </w:pPr>
      <w:rPr>
        <w:rFonts w:hint="default"/>
      </w:rPr>
    </w:lvl>
    <w:lvl w:ilvl="7" w:tplc="6882DADC">
      <w:start w:val="1"/>
      <w:numFmt w:val="bullet"/>
      <w:lvlText w:val="•"/>
      <w:lvlJc w:val="left"/>
      <w:pPr>
        <w:ind w:left="6822" w:hanging="360"/>
      </w:pPr>
      <w:rPr>
        <w:rFonts w:hint="default"/>
      </w:rPr>
    </w:lvl>
    <w:lvl w:ilvl="8" w:tplc="CC465406">
      <w:start w:val="1"/>
      <w:numFmt w:val="bullet"/>
      <w:lvlText w:val="•"/>
      <w:lvlJc w:val="left"/>
      <w:pPr>
        <w:ind w:left="7728" w:hanging="360"/>
      </w:pPr>
      <w:rPr>
        <w:rFonts w:hint="default"/>
      </w:rPr>
    </w:lvl>
  </w:abstractNum>
  <w:abstractNum w:abstractNumId="23" w15:restartNumberingAfterBreak="0">
    <w:nsid w:val="7FC2162E"/>
    <w:multiLevelType w:val="hybridMultilevel"/>
    <w:tmpl w:val="32DA29AE"/>
    <w:lvl w:ilvl="0" w:tplc="3C2A62E0">
      <w:start w:val="1"/>
      <w:numFmt w:val="decimal"/>
      <w:lvlText w:val="%1."/>
      <w:lvlJc w:val="left"/>
      <w:pPr>
        <w:ind w:left="471" w:hanging="360"/>
        <w:jc w:val="left"/>
      </w:pPr>
      <w:rPr>
        <w:rFonts w:ascii="Georgia" w:eastAsia="Georgia" w:hAnsi="Georgia" w:cs="Georgia" w:hint="default"/>
        <w:spacing w:val="-2"/>
        <w:w w:val="100"/>
        <w:sz w:val="18"/>
        <w:szCs w:val="18"/>
      </w:rPr>
    </w:lvl>
    <w:lvl w:ilvl="1" w:tplc="832A458A">
      <w:start w:val="1"/>
      <w:numFmt w:val="bullet"/>
      <w:lvlText w:val="•"/>
      <w:lvlJc w:val="left"/>
      <w:pPr>
        <w:ind w:left="1386" w:hanging="360"/>
      </w:pPr>
      <w:rPr>
        <w:rFonts w:hint="default"/>
      </w:rPr>
    </w:lvl>
    <w:lvl w:ilvl="2" w:tplc="10723DA2">
      <w:start w:val="1"/>
      <w:numFmt w:val="bullet"/>
      <w:lvlText w:val="•"/>
      <w:lvlJc w:val="left"/>
      <w:pPr>
        <w:ind w:left="2292" w:hanging="360"/>
      </w:pPr>
      <w:rPr>
        <w:rFonts w:hint="default"/>
      </w:rPr>
    </w:lvl>
    <w:lvl w:ilvl="3" w:tplc="024A3FB0">
      <w:start w:val="1"/>
      <w:numFmt w:val="bullet"/>
      <w:lvlText w:val="•"/>
      <w:lvlJc w:val="left"/>
      <w:pPr>
        <w:ind w:left="3198" w:hanging="360"/>
      </w:pPr>
      <w:rPr>
        <w:rFonts w:hint="default"/>
      </w:rPr>
    </w:lvl>
    <w:lvl w:ilvl="4" w:tplc="A3207392">
      <w:start w:val="1"/>
      <w:numFmt w:val="bullet"/>
      <w:lvlText w:val="•"/>
      <w:lvlJc w:val="left"/>
      <w:pPr>
        <w:ind w:left="4104" w:hanging="360"/>
      </w:pPr>
      <w:rPr>
        <w:rFonts w:hint="default"/>
      </w:rPr>
    </w:lvl>
    <w:lvl w:ilvl="5" w:tplc="22FA1E52">
      <w:start w:val="1"/>
      <w:numFmt w:val="bullet"/>
      <w:lvlText w:val="•"/>
      <w:lvlJc w:val="left"/>
      <w:pPr>
        <w:ind w:left="5010" w:hanging="360"/>
      </w:pPr>
      <w:rPr>
        <w:rFonts w:hint="default"/>
      </w:rPr>
    </w:lvl>
    <w:lvl w:ilvl="6" w:tplc="76841FC8">
      <w:start w:val="1"/>
      <w:numFmt w:val="bullet"/>
      <w:lvlText w:val="•"/>
      <w:lvlJc w:val="left"/>
      <w:pPr>
        <w:ind w:left="5916" w:hanging="360"/>
      </w:pPr>
      <w:rPr>
        <w:rFonts w:hint="default"/>
      </w:rPr>
    </w:lvl>
    <w:lvl w:ilvl="7" w:tplc="AED6E448">
      <w:start w:val="1"/>
      <w:numFmt w:val="bullet"/>
      <w:lvlText w:val="•"/>
      <w:lvlJc w:val="left"/>
      <w:pPr>
        <w:ind w:left="6822" w:hanging="360"/>
      </w:pPr>
      <w:rPr>
        <w:rFonts w:hint="default"/>
      </w:rPr>
    </w:lvl>
    <w:lvl w:ilvl="8" w:tplc="6256E670">
      <w:start w:val="1"/>
      <w:numFmt w:val="bullet"/>
      <w:lvlText w:val="•"/>
      <w:lvlJc w:val="left"/>
      <w:pPr>
        <w:ind w:left="7728" w:hanging="360"/>
      </w:pPr>
      <w:rPr>
        <w:rFonts w:hint="default"/>
      </w:rPr>
    </w:lvl>
  </w:abstractNum>
  <w:num w:numId="1">
    <w:abstractNumId w:val="12"/>
  </w:num>
  <w:num w:numId="2">
    <w:abstractNumId w:val="19"/>
  </w:num>
  <w:num w:numId="3">
    <w:abstractNumId w:val="1"/>
  </w:num>
  <w:num w:numId="4">
    <w:abstractNumId w:val="13"/>
  </w:num>
  <w:num w:numId="5">
    <w:abstractNumId w:val="17"/>
  </w:num>
  <w:num w:numId="6">
    <w:abstractNumId w:val="22"/>
  </w:num>
  <w:num w:numId="7">
    <w:abstractNumId w:val="23"/>
  </w:num>
  <w:num w:numId="8">
    <w:abstractNumId w:val="2"/>
  </w:num>
  <w:num w:numId="9">
    <w:abstractNumId w:val="7"/>
  </w:num>
  <w:num w:numId="10">
    <w:abstractNumId w:val="15"/>
  </w:num>
  <w:num w:numId="11">
    <w:abstractNumId w:val="18"/>
  </w:num>
  <w:num w:numId="12">
    <w:abstractNumId w:val="4"/>
  </w:num>
  <w:num w:numId="13">
    <w:abstractNumId w:val="20"/>
  </w:num>
  <w:num w:numId="14">
    <w:abstractNumId w:val="3"/>
  </w:num>
  <w:num w:numId="15">
    <w:abstractNumId w:val="8"/>
  </w:num>
  <w:num w:numId="16">
    <w:abstractNumId w:val="5"/>
  </w:num>
  <w:num w:numId="17">
    <w:abstractNumId w:val="16"/>
  </w:num>
  <w:num w:numId="18">
    <w:abstractNumId w:val="6"/>
  </w:num>
  <w:num w:numId="19">
    <w:abstractNumId w:val="0"/>
  </w:num>
  <w:num w:numId="20">
    <w:abstractNumId w:val="9"/>
  </w:num>
  <w:num w:numId="21">
    <w:abstractNumId w:val="14"/>
  </w:num>
  <w:num w:numId="22">
    <w:abstractNumId w:val="10"/>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5FA"/>
    <w:rsid w:val="008F05FA"/>
    <w:rsid w:val="00B0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E16D832-8E37-4E41-A1A8-96ABB86FE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ind w:left="309" w:right="88"/>
      <w:jc w:val="center"/>
      <w:outlineLvl w:val="0"/>
    </w:pPr>
    <w:rPr>
      <w:rFonts w:ascii="Vijaya" w:eastAsia="Vijaya" w:hAnsi="Vijaya" w:cs="Vijaya"/>
      <w:b/>
      <w:bCs/>
      <w:i/>
      <w:sz w:val="32"/>
      <w:szCs w:val="32"/>
    </w:rPr>
  </w:style>
  <w:style w:type="paragraph" w:styleId="Heading2">
    <w:name w:val="heading 2"/>
    <w:basedOn w:val="Normal"/>
    <w:uiPriority w:val="1"/>
    <w:qFormat/>
    <w:pPr>
      <w:ind w:left="211" w:right="110"/>
      <w:jc w:val="center"/>
      <w:outlineLvl w:val="1"/>
    </w:pPr>
    <w:rPr>
      <w:rFonts w:ascii="Vijaya" w:eastAsia="Vijaya" w:hAnsi="Vijaya" w:cs="Vijaya"/>
      <w:i/>
      <w:sz w:val="32"/>
      <w:szCs w:val="32"/>
    </w:rPr>
  </w:style>
  <w:style w:type="paragraph" w:styleId="Heading3">
    <w:name w:val="heading 3"/>
    <w:basedOn w:val="Normal"/>
    <w:uiPriority w:val="1"/>
    <w:qFormat/>
    <w:pPr>
      <w:ind w:left="1040" w:right="110"/>
      <w:jc w:val="center"/>
      <w:outlineLvl w:val="2"/>
    </w:pPr>
    <w:rPr>
      <w:rFonts w:ascii="Calibri" w:eastAsia="Calibri" w:hAnsi="Calibri" w:cs="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hanging="360"/>
    </w:pPr>
    <w:rPr>
      <w:sz w:val="18"/>
      <w:szCs w:val="18"/>
    </w:rPr>
  </w:style>
  <w:style w:type="paragraph" w:styleId="ListParagraph">
    <w:name w:val="List Paragraph"/>
    <w:basedOn w:val="Normal"/>
    <w:uiPriority w:val="1"/>
    <w:qFormat/>
    <w:pPr>
      <w:spacing w:line="204" w:lineRule="exact"/>
      <w:ind w:left="460" w:hanging="360"/>
    </w:pPr>
  </w:style>
  <w:style w:type="paragraph" w:customStyle="1" w:styleId="TableParagraph">
    <w:name w:val="Table Paragraph"/>
    <w:basedOn w:val="Normal"/>
    <w:uiPriority w:val="1"/>
    <w:qFormat/>
    <w:pPr>
      <w:spacing w:line="807" w:lineRule="exact"/>
      <w:ind w:left="734" w:right="739"/>
      <w:jc w:val="center"/>
    </w:pPr>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11" Type="http://schemas.openxmlformats.org/officeDocument/2006/relationships/image" Target="media/image20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fontTable" Target="fontTable.xml"/><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5.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3.png"/><Relationship Id="rId224" Type="http://schemas.openxmlformats.org/officeDocument/2006/relationships/image" Target="media/image217.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30DCC34.dotm</Template>
  <TotalTime>0</TotalTime>
  <Pages>16</Pages>
  <Words>4312</Words>
  <Characters>24582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Universal Translator</vt:lpstr>
    </vt:vector>
  </TitlesOfParts>
  <Company>Pearl River School District</Company>
  <LinksUpToDate>false</LinksUpToDate>
  <CharactersWithSpaces>28837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Translator</dc:title>
  <dc:subject>The Adventures of Tom Sawyer</dc:subject>
  <dc:creator>Presented by</dc:creator>
  <cp:lastModifiedBy>Arney, Doreen</cp:lastModifiedBy>
  <cp:revision>2</cp:revision>
  <dcterms:created xsi:type="dcterms:W3CDTF">2017-02-14T20:01:00Z</dcterms:created>
  <dcterms:modified xsi:type="dcterms:W3CDTF">2017-02-14T20:01:00Z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2014-11-06T00:00:00Z</vt:filetime>
  </property>
  <property fmtid="{D5CDD505-2E9C-101B-9397-08002B2CF9AE}" pid="3" name="Creator">
    <vt:lpwstr>Microsoft® Office Word 2007</vt:lpwstr>
  </property>
  <property fmtid="{D5CDD505-2E9C-101B-9397-08002B2CF9AE}" pid="4" name="LastSaved">
    <vt:filetime>2017-02-14T00:00:00Z</vt:filetime>
  </property>
</Properties>
</file>